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CD6" w:rsidRDefault="005E5CD6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</w:t>
      </w:r>
      <w:r w:rsidR="00EF49C7">
        <w:rPr>
          <w:rFonts w:ascii="Times New Roman" w:hAnsi="Times New Roman"/>
          <w:b/>
          <w:spacing w:val="20"/>
          <w:sz w:val="28"/>
        </w:rPr>
        <w:t xml:space="preserve"> </w:t>
      </w:r>
      <w:r>
        <w:rPr>
          <w:rFonts w:ascii="Times New Roman" w:hAnsi="Times New Roman"/>
          <w:b/>
          <w:spacing w:val="20"/>
          <w:sz w:val="28"/>
        </w:rPr>
        <w:t>КУРЬИНСКОГО</w:t>
      </w:r>
      <w:r w:rsidR="00EF49C7">
        <w:rPr>
          <w:rFonts w:ascii="Times New Roman" w:hAnsi="Times New Roman"/>
          <w:b/>
          <w:spacing w:val="20"/>
          <w:sz w:val="28"/>
        </w:rPr>
        <w:t xml:space="preserve"> </w:t>
      </w:r>
      <w:r>
        <w:rPr>
          <w:rFonts w:ascii="Times New Roman" w:hAnsi="Times New Roman"/>
          <w:b/>
          <w:spacing w:val="20"/>
          <w:sz w:val="28"/>
        </w:rPr>
        <w:t>РАЙОНА</w:t>
      </w:r>
    </w:p>
    <w:p w:rsidR="005E5CD6" w:rsidRDefault="005E5CD6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</w:t>
      </w:r>
      <w:r w:rsidR="00EF49C7">
        <w:rPr>
          <w:rFonts w:ascii="Times New Roman" w:hAnsi="Times New Roman"/>
          <w:b/>
          <w:spacing w:val="20"/>
          <w:sz w:val="28"/>
        </w:rPr>
        <w:t xml:space="preserve"> </w:t>
      </w:r>
      <w:r>
        <w:rPr>
          <w:rFonts w:ascii="Times New Roman" w:hAnsi="Times New Roman"/>
          <w:b/>
          <w:spacing w:val="20"/>
          <w:sz w:val="28"/>
        </w:rPr>
        <w:t>КРАЯ</w:t>
      </w:r>
    </w:p>
    <w:p w:rsidR="005E5CD6" w:rsidRDefault="005E5CD6">
      <w:pPr>
        <w:jc w:val="center"/>
        <w:rPr>
          <w:b/>
        </w:rPr>
      </w:pPr>
    </w:p>
    <w:p w:rsidR="005E5CD6" w:rsidRDefault="005E5CD6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1F4D8F" w:rsidRDefault="001F4D8F">
      <w:pPr>
        <w:jc w:val="center"/>
      </w:pPr>
    </w:p>
    <w:tbl>
      <w:tblPr>
        <w:tblW w:w="0" w:type="auto"/>
        <w:tblInd w:w="108" w:type="dxa"/>
        <w:tblLook w:val="0000"/>
      </w:tblPr>
      <w:tblGrid>
        <w:gridCol w:w="413"/>
        <w:gridCol w:w="2429"/>
        <w:gridCol w:w="1063"/>
        <w:gridCol w:w="1439"/>
        <w:gridCol w:w="3236"/>
        <w:gridCol w:w="530"/>
        <w:gridCol w:w="636"/>
      </w:tblGrid>
      <w:tr w:rsidR="004A02FA" w:rsidRPr="00A7393F" w:rsidTr="0076702E">
        <w:tc>
          <w:tcPr>
            <w:tcW w:w="415" w:type="dxa"/>
            <w:tcBorders>
              <w:bottom w:val="single" w:sz="4" w:space="0" w:color="auto"/>
            </w:tcBorders>
            <w:vAlign w:val="bottom"/>
          </w:tcPr>
          <w:p w:rsidR="004A02FA" w:rsidRPr="00A7393F" w:rsidRDefault="00316513" w:rsidP="00EF49C7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7</w:t>
            </w:r>
          </w:p>
        </w:tc>
        <w:tc>
          <w:tcPr>
            <w:tcW w:w="2470" w:type="dxa"/>
            <w:vAlign w:val="bottom"/>
          </w:tcPr>
          <w:p w:rsidR="004A02FA" w:rsidRPr="00A7393F" w:rsidRDefault="00B90F0A" w:rsidP="00EF49C7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мая</w:t>
            </w:r>
            <w:r w:rsidR="00EF49C7">
              <w:rPr>
                <w:iCs/>
                <w:sz w:val="28"/>
                <w:szCs w:val="28"/>
              </w:rPr>
              <w:t xml:space="preserve"> </w:t>
            </w:r>
            <w:r w:rsidR="004A02FA" w:rsidRPr="00A7393F">
              <w:rPr>
                <w:iCs/>
                <w:sz w:val="28"/>
                <w:szCs w:val="28"/>
              </w:rPr>
              <w:t>20</w:t>
            </w:r>
            <w:r w:rsidR="004A02FA">
              <w:rPr>
                <w:iCs/>
                <w:sz w:val="28"/>
                <w:szCs w:val="28"/>
              </w:rPr>
              <w:t>26</w:t>
            </w:r>
            <w:r w:rsidR="00EF49C7">
              <w:rPr>
                <w:iCs/>
                <w:sz w:val="28"/>
                <w:szCs w:val="28"/>
              </w:rPr>
              <w:t xml:space="preserve"> </w:t>
            </w:r>
            <w:r w:rsidR="004A02FA" w:rsidRPr="00A7393F">
              <w:rPr>
                <w:iCs/>
                <w:sz w:val="28"/>
                <w:szCs w:val="28"/>
              </w:rPr>
              <w:t>г</w:t>
            </w:r>
            <w:r w:rsidR="004A02FA"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1084" w:type="dxa"/>
            <w:vAlign w:val="bottom"/>
          </w:tcPr>
          <w:p w:rsidR="004A02FA" w:rsidRPr="00A7393F" w:rsidRDefault="004A02FA" w:rsidP="00EF49C7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451" w:type="dxa"/>
            <w:vAlign w:val="bottom"/>
          </w:tcPr>
          <w:p w:rsidR="004A02FA" w:rsidRPr="0076702E" w:rsidRDefault="004A02FA" w:rsidP="00EF49C7">
            <w:pPr>
              <w:jc w:val="center"/>
              <w:rPr>
                <w:iCs/>
                <w:sz w:val="28"/>
                <w:szCs w:val="22"/>
              </w:rPr>
            </w:pPr>
            <w:proofErr w:type="gramStart"/>
            <w:r w:rsidRPr="0076702E">
              <w:rPr>
                <w:iCs/>
                <w:sz w:val="28"/>
                <w:szCs w:val="22"/>
              </w:rPr>
              <w:t>с</w:t>
            </w:r>
            <w:proofErr w:type="gramEnd"/>
            <w:r w:rsidRPr="0076702E">
              <w:rPr>
                <w:iCs/>
                <w:sz w:val="28"/>
                <w:szCs w:val="22"/>
              </w:rPr>
              <w:t>.</w:t>
            </w:r>
            <w:r w:rsidR="00EF49C7" w:rsidRPr="0076702E">
              <w:rPr>
                <w:iCs/>
                <w:sz w:val="28"/>
                <w:szCs w:val="22"/>
              </w:rPr>
              <w:t xml:space="preserve"> </w:t>
            </w:r>
            <w:r w:rsidRPr="0076702E">
              <w:rPr>
                <w:iCs/>
                <w:sz w:val="28"/>
                <w:szCs w:val="22"/>
              </w:rPr>
              <w:t>Курья</w:t>
            </w:r>
          </w:p>
        </w:tc>
        <w:tc>
          <w:tcPr>
            <w:tcW w:w="3311" w:type="dxa"/>
            <w:vAlign w:val="bottom"/>
          </w:tcPr>
          <w:p w:rsidR="004A02FA" w:rsidRPr="00A7393F" w:rsidRDefault="004A02FA" w:rsidP="00EF49C7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4A02FA" w:rsidRPr="00A7393F" w:rsidRDefault="004A02FA" w:rsidP="0076702E">
            <w:pPr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377" w:type="dxa"/>
            <w:tcBorders>
              <w:bottom w:val="single" w:sz="4" w:space="0" w:color="auto"/>
            </w:tcBorders>
            <w:vAlign w:val="bottom"/>
          </w:tcPr>
          <w:p w:rsidR="004A02FA" w:rsidRPr="00A7393F" w:rsidRDefault="00316513" w:rsidP="00EF49C7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165</w:t>
            </w:r>
          </w:p>
        </w:tc>
      </w:tr>
    </w:tbl>
    <w:p w:rsidR="004A02FA" w:rsidRPr="00857C98" w:rsidRDefault="004A02FA" w:rsidP="004A02FA"/>
    <w:p w:rsidR="001F4D8F" w:rsidRPr="00C0057F" w:rsidRDefault="001F4D8F" w:rsidP="007813C4">
      <w:pPr>
        <w:spacing w:line="240" w:lineRule="exact"/>
        <w:jc w:val="both"/>
        <w:rPr>
          <w:sz w:val="28"/>
          <w:szCs w:val="28"/>
        </w:rPr>
      </w:pPr>
      <w:r w:rsidRPr="00C0057F">
        <w:rPr>
          <w:sz w:val="28"/>
          <w:szCs w:val="28"/>
        </w:rPr>
        <w:t>Об</w:t>
      </w:r>
      <w:r w:rsidR="00EF49C7" w:rsidRPr="00C0057F">
        <w:rPr>
          <w:sz w:val="28"/>
          <w:szCs w:val="28"/>
        </w:rPr>
        <w:t xml:space="preserve"> </w:t>
      </w:r>
      <w:r w:rsidRPr="00C0057F">
        <w:rPr>
          <w:sz w:val="28"/>
          <w:szCs w:val="28"/>
        </w:rPr>
        <w:t>утверждении</w:t>
      </w:r>
      <w:r w:rsidR="00EF49C7" w:rsidRPr="00C0057F">
        <w:rPr>
          <w:sz w:val="28"/>
          <w:szCs w:val="28"/>
        </w:rPr>
        <w:t xml:space="preserve"> </w:t>
      </w:r>
      <w:r w:rsidR="00B90F0A" w:rsidRPr="00C0057F">
        <w:rPr>
          <w:sz w:val="28"/>
          <w:szCs w:val="28"/>
        </w:rPr>
        <w:t>Порядка уведомления муниципальными служащими Администрации Курьинского района Алтайского края представителя нанимателя (работодателя) о намерении выполнять иную оплачиваемую работу</w:t>
      </w:r>
    </w:p>
    <w:p w:rsidR="00810474" w:rsidRPr="00C0057F" w:rsidRDefault="00810474" w:rsidP="00DF3B71">
      <w:pPr>
        <w:jc w:val="both"/>
        <w:rPr>
          <w:sz w:val="28"/>
          <w:szCs w:val="28"/>
        </w:rPr>
      </w:pPr>
    </w:p>
    <w:p w:rsidR="00D3560C" w:rsidRPr="00C0057F" w:rsidRDefault="00B90F0A" w:rsidP="00B90F0A">
      <w:pPr>
        <w:ind w:firstLine="709"/>
        <w:jc w:val="both"/>
        <w:rPr>
          <w:spacing w:val="24"/>
          <w:sz w:val="28"/>
          <w:szCs w:val="28"/>
        </w:rPr>
      </w:pPr>
      <w:r w:rsidRPr="00C0057F">
        <w:rPr>
          <w:sz w:val="28"/>
          <w:szCs w:val="28"/>
        </w:rPr>
        <w:t xml:space="preserve">В соответствии с частью 2 статьи 11 Федерального закона от 02.03.2007 № 25-ФЗ «О муниципальной службе в Российской Федерации» </w:t>
      </w:r>
      <w:r w:rsidR="00235AC3" w:rsidRPr="00C0057F">
        <w:rPr>
          <w:spacing w:val="24"/>
          <w:sz w:val="28"/>
          <w:szCs w:val="28"/>
        </w:rPr>
        <w:t>ПОСТАНОВЛЯЮ:</w:t>
      </w:r>
    </w:p>
    <w:p w:rsidR="00B90F0A" w:rsidRPr="00C0057F" w:rsidRDefault="00B90F0A" w:rsidP="00EF49C7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0057F">
        <w:rPr>
          <w:sz w:val="28"/>
          <w:szCs w:val="28"/>
        </w:rPr>
        <w:t xml:space="preserve">Утвердить прилагаемый </w:t>
      </w:r>
      <w:hyperlink w:anchor="P34">
        <w:r w:rsidRPr="00C0057F">
          <w:rPr>
            <w:sz w:val="28"/>
            <w:szCs w:val="28"/>
          </w:rPr>
          <w:t>Порядок</w:t>
        </w:r>
      </w:hyperlink>
      <w:r w:rsidRPr="00C0057F">
        <w:rPr>
          <w:sz w:val="28"/>
          <w:szCs w:val="28"/>
        </w:rPr>
        <w:t xml:space="preserve"> уведомления муниципальными служащими Администрации Курьинского района Алтайского края представителя нанимателя (работодателя) о намерении выполнять иную оплачиваемую работу.</w:t>
      </w:r>
    </w:p>
    <w:p w:rsidR="00D3560C" w:rsidRPr="00C0057F" w:rsidRDefault="00340534" w:rsidP="00EF49C7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C0057F">
        <w:rPr>
          <w:sz w:val="28"/>
          <w:szCs w:val="28"/>
        </w:rPr>
        <w:t>Разместить</w:t>
      </w:r>
      <w:proofErr w:type="gramEnd"/>
      <w:r w:rsidR="00EF49C7" w:rsidRPr="00C0057F">
        <w:rPr>
          <w:sz w:val="28"/>
          <w:szCs w:val="28"/>
        </w:rPr>
        <w:t xml:space="preserve"> </w:t>
      </w:r>
      <w:r w:rsidRPr="00C0057F">
        <w:rPr>
          <w:sz w:val="28"/>
          <w:szCs w:val="28"/>
        </w:rPr>
        <w:t>настоящее</w:t>
      </w:r>
      <w:r w:rsidR="00EF49C7" w:rsidRPr="00C0057F">
        <w:rPr>
          <w:sz w:val="28"/>
          <w:szCs w:val="28"/>
        </w:rPr>
        <w:t xml:space="preserve"> </w:t>
      </w:r>
      <w:r w:rsidRPr="00C0057F">
        <w:rPr>
          <w:sz w:val="28"/>
          <w:szCs w:val="28"/>
        </w:rPr>
        <w:t>постановление</w:t>
      </w:r>
      <w:r w:rsidR="00EF49C7" w:rsidRPr="00C0057F">
        <w:rPr>
          <w:sz w:val="28"/>
          <w:szCs w:val="28"/>
        </w:rPr>
        <w:t xml:space="preserve"> на официальном сайте Администрации района в информационно-телекоммуникационной сети «Интернет»</w:t>
      </w:r>
      <w:r w:rsidR="003E4B7F" w:rsidRPr="00C0057F">
        <w:rPr>
          <w:sz w:val="28"/>
          <w:szCs w:val="28"/>
        </w:rPr>
        <w:t>.</w:t>
      </w:r>
    </w:p>
    <w:p w:rsidR="003E4B7F" w:rsidRPr="00EF49C7" w:rsidRDefault="003E4B7F" w:rsidP="00EF49C7">
      <w:pPr>
        <w:pStyle w:val="a4"/>
        <w:ind w:left="0" w:firstLine="709"/>
        <w:rPr>
          <w:sz w:val="28"/>
          <w:szCs w:val="28"/>
        </w:rPr>
      </w:pPr>
    </w:p>
    <w:p w:rsidR="003E4B7F" w:rsidRPr="00EF49C7" w:rsidRDefault="003E4B7F" w:rsidP="00EF49C7">
      <w:pPr>
        <w:jc w:val="both"/>
        <w:rPr>
          <w:sz w:val="28"/>
          <w:szCs w:val="28"/>
        </w:rPr>
      </w:pPr>
    </w:p>
    <w:p w:rsidR="003E4B7F" w:rsidRPr="00EF49C7" w:rsidRDefault="003E4B7F" w:rsidP="00EF49C7">
      <w:pPr>
        <w:jc w:val="both"/>
        <w:rPr>
          <w:sz w:val="28"/>
          <w:szCs w:val="28"/>
        </w:rPr>
      </w:pPr>
      <w:r w:rsidRPr="00EF49C7">
        <w:rPr>
          <w:sz w:val="28"/>
          <w:szCs w:val="28"/>
        </w:rPr>
        <w:t>Глава</w:t>
      </w:r>
      <w:r w:rsidR="00EF49C7">
        <w:rPr>
          <w:sz w:val="28"/>
          <w:szCs w:val="28"/>
        </w:rPr>
        <w:t xml:space="preserve"> </w:t>
      </w:r>
      <w:r w:rsidRPr="00EF49C7">
        <w:rPr>
          <w:sz w:val="28"/>
          <w:szCs w:val="28"/>
        </w:rPr>
        <w:t>района</w:t>
      </w:r>
      <w:r w:rsidR="00EF49C7">
        <w:rPr>
          <w:sz w:val="28"/>
          <w:szCs w:val="28"/>
        </w:rPr>
        <w:t xml:space="preserve">                                                                          </w:t>
      </w:r>
      <w:r w:rsidR="0076702E">
        <w:rPr>
          <w:sz w:val="28"/>
          <w:szCs w:val="28"/>
        </w:rPr>
        <w:t xml:space="preserve">     </w:t>
      </w:r>
      <w:r w:rsidR="00EF49C7">
        <w:rPr>
          <w:sz w:val="28"/>
          <w:szCs w:val="28"/>
        </w:rPr>
        <w:t xml:space="preserve">            </w:t>
      </w:r>
      <w:r w:rsidR="00F07E02" w:rsidRPr="00EF49C7">
        <w:rPr>
          <w:sz w:val="28"/>
          <w:szCs w:val="28"/>
        </w:rPr>
        <w:t>Н.В.Башкатов</w:t>
      </w:r>
    </w:p>
    <w:p w:rsidR="00546C37" w:rsidRPr="00EF49C7" w:rsidRDefault="00546C37" w:rsidP="00EF49C7">
      <w:pPr>
        <w:jc w:val="both"/>
        <w:rPr>
          <w:sz w:val="28"/>
          <w:szCs w:val="28"/>
        </w:rPr>
      </w:pPr>
    </w:p>
    <w:p w:rsidR="00546C37" w:rsidRPr="00EF49C7" w:rsidRDefault="00546C37" w:rsidP="00EF49C7">
      <w:pPr>
        <w:jc w:val="both"/>
        <w:rPr>
          <w:sz w:val="28"/>
          <w:szCs w:val="28"/>
        </w:rPr>
      </w:pPr>
    </w:p>
    <w:p w:rsidR="00546C37" w:rsidRDefault="00546C37" w:rsidP="003E4B7F">
      <w:pPr>
        <w:jc w:val="both"/>
        <w:rPr>
          <w:sz w:val="28"/>
          <w:szCs w:val="28"/>
        </w:rPr>
      </w:pPr>
    </w:p>
    <w:p w:rsidR="00546C37" w:rsidRDefault="00546C37" w:rsidP="003E4B7F">
      <w:pPr>
        <w:jc w:val="both"/>
        <w:rPr>
          <w:sz w:val="28"/>
          <w:szCs w:val="28"/>
        </w:rPr>
      </w:pPr>
    </w:p>
    <w:p w:rsidR="00546C37" w:rsidRDefault="00546C37" w:rsidP="003E4B7F">
      <w:pPr>
        <w:jc w:val="both"/>
        <w:rPr>
          <w:sz w:val="28"/>
          <w:szCs w:val="28"/>
        </w:rPr>
      </w:pPr>
    </w:p>
    <w:p w:rsidR="00546C37" w:rsidRDefault="00546C37" w:rsidP="003E4B7F">
      <w:pPr>
        <w:jc w:val="both"/>
        <w:rPr>
          <w:sz w:val="28"/>
          <w:szCs w:val="28"/>
        </w:rPr>
      </w:pPr>
    </w:p>
    <w:p w:rsidR="00042BCB" w:rsidRDefault="00042BCB" w:rsidP="003E4B7F">
      <w:pPr>
        <w:jc w:val="both"/>
        <w:rPr>
          <w:sz w:val="28"/>
          <w:szCs w:val="28"/>
        </w:rPr>
      </w:pPr>
    </w:p>
    <w:p w:rsidR="00042BCB" w:rsidRDefault="00042BCB" w:rsidP="003E4B7F">
      <w:pPr>
        <w:jc w:val="both"/>
        <w:rPr>
          <w:sz w:val="28"/>
          <w:szCs w:val="28"/>
        </w:rPr>
      </w:pPr>
    </w:p>
    <w:p w:rsidR="00042BCB" w:rsidRDefault="00042BCB" w:rsidP="003E4B7F">
      <w:pPr>
        <w:jc w:val="both"/>
        <w:rPr>
          <w:sz w:val="28"/>
          <w:szCs w:val="28"/>
        </w:rPr>
      </w:pPr>
    </w:p>
    <w:p w:rsidR="00EF49C7" w:rsidRDefault="00EF49C7" w:rsidP="005959F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EF49C7" w:rsidRDefault="00EF49C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F49C7" w:rsidRDefault="00B90F0A" w:rsidP="00EF49C7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546C37" w:rsidRDefault="00546C37" w:rsidP="00EF49C7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постановлением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="00EF49C7">
        <w:rPr>
          <w:sz w:val="28"/>
          <w:szCs w:val="28"/>
        </w:rPr>
        <w:t xml:space="preserve"> </w:t>
      </w:r>
      <w:r w:rsidR="005959F8">
        <w:rPr>
          <w:sz w:val="28"/>
          <w:szCs w:val="28"/>
        </w:rPr>
        <w:t>Курьинского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</w:t>
      </w:r>
      <w:r w:rsidR="00EF49C7">
        <w:rPr>
          <w:sz w:val="28"/>
          <w:szCs w:val="28"/>
        </w:rPr>
        <w:t xml:space="preserve"> </w:t>
      </w:r>
      <w:r w:rsidR="005959F8">
        <w:rPr>
          <w:sz w:val="28"/>
          <w:szCs w:val="28"/>
        </w:rPr>
        <w:t>Алтайского</w:t>
      </w:r>
      <w:r w:rsidR="00EF49C7">
        <w:rPr>
          <w:sz w:val="28"/>
          <w:szCs w:val="28"/>
        </w:rPr>
        <w:t xml:space="preserve"> </w:t>
      </w:r>
      <w:r w:rsidR="005959F8">
        <w:rPr>
          <w:sz w:val="28"/>
          <w:szCs w:val="28"/>
        </w:rPr>
        <w:t>края</w:t>
      </w:r>
      <w:r w:rsidR="00EF49C7">
        <w:rPr>
          <w:sz w:val="28"/>
          <w:szCs w:val="28"/>
        </w:rPr>
        <w:t xml:space="preserve"> </w:t>
      </w:r>
      <w:r w:rsidR="00290651">
        <w:rPr>
          <w:sz w:val="28"/>
          <w:szCs w:val="28"/>
        </w:rPr>
        <w:t>от</w:t>
      </w:r>
      <w:r w:rsidR="00EF49C7">
        <w:rPr>
          <w:sz w:val="28"/>
          <w:szCs w:val="28"/>
        </w:rPr>
        <w:t xml:space="preserve">  </w:t>
      </w:r>
      <w:r w:rsidR="00316513">
        <w:rPr>
          <w:sz w:val="28"/>
          <w:szCs w:val="28"/>
        </w:rPr>
        <w:t xml:space="preserve">07.05.2026 </w:t>
      </w:r>
      <w:r>
        <w:rPr>
          <w:sz w:val="28"/>
          <w:szCs w:val="28"/>
        </w:rPr>
        <w:t>№</w:t>
      </w:r>
      <w:r w:rsidR="00EF49C7">
        <w:rPr>
          <w:sz w:val="28"/>
          <w:szCs w:val="28"/>
        </w:rPr>
        <w:t xml:space="preserve"> </w:t>
      </w:r>
      <w:r w:rsidR="00316513">
        <w:rPr>
          <w:sz w:val="28"/>
          <w:szCs w:val="28"/>
        </w:rPr>
        <w:t>165</w:t>
      </w:r>
    </w:p>
    <w:p w:rsidR="004B41FF" w:rsidRDefault="004B41FF" w:rsidP="00546C37">
      <w:pPr>
        <w:jc w:val="right"/>
        <w:rPr>
          <w:sz w:val="28"/>
          <w:szCs w:val="28"/>
        </w:rPr>
      </w:pPr>
    </w:p>
    <w:p w:rsidR="004B41FF" w:rsidRDefault="004B41FF" w:rsidP="00546C37">
      <w:pPr>
        <w:jc w:val="right"/>
        <w:rPr>
          <w:sz w:val="28"/>
          <w:szCs w:val="28"/>
        </w:rPr>
      </w:pPr>
    </w:p>
    <w:p w:rsidR="00235AC3" w:rsidRDefault="004B41FF" w:rsidP="004B41FF">
      <w:pPr>
        <w:jc w:val="center"/>
        <w:rPr>
          <w:sz w:val="28"/>
          <w:szCs w:val="28"/>
        </w:rPr>
      </w:pPr>
      <w:r>
        <w:rPr>
          <w:sz w:val="28"/>
          <w:szCs w:val="28"/>
        </w:rPr>
        <w:t>ПО</w:t>
      </w:r>
      <w:r w:rsidR="00B90F0A">
        <w:rPr>
          <w:sz w:val="28"/>
          <w:szCs w:val="28"/>
        </w:rPr>
        <w:t>РЯДОК</w:t>
      </w:r>
    </w:p>
    <w:p w:rsidR="004B41FF" w:rsidRDefault="00B90F0A" w:rsidP="00B90F0A">
      <w:pPr>
        <w:jc w:val="center"/>
        <w:rPr>
          <w:sz w:val="28"/>
          <w:szCs w:val="28"/>
        </w:rPr>
      </w:pPr>
      <w:r w:rsidRPr="00B90F0A">
        <w:rPr>
          <w:sz w:val="28"/>
          <w:szCs w:val="28"/>
        </w:rPr>
        <w:t>уведомления муниципальными служащими Администрации Курьинского района Алтайского края представителя нанимателя (работодателя) о намерении выполнять иную оплачиваемую работу</w:t>
      </w:r>
    </w:p>
    <w:p w:rsidR="00B90F0A" w:rsidRPr="00B90F0A" w:rsidRDefault="00B90F0A" w:rsidP="00B90F0A">
      <w:pPr>
        <w:jc w:val="center"/>
        <w:rPr>
          <w:sz w:val="28"/>
          <w:szCs w:val="28"/>
        </w:rPr>
      </w:pPr>
    </w:p>
    <w:p w:rsidR="00B90F0A" w:rsidRPr="00B90F0A" w:rsidRDefault="00B90F0A" w:rsidP="00B90F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F0A">
        <w:rPr>
          <w:rFonts w:ascii="Times New Roman" w:hAnsi="Times New Roman" w:cs="Times New Roman"/>
          <w:sz w:val="28"/>
          <w:szCs w:val="28"/>
        </w:rPr>
        <w:t>1. Настоящий Порядок определяет процедуру уведомления муниципальными служащими в Администрации  Курьинского района Алтайского края  (далее – муниципальный служащий) о намерении выполнять иную оплачиваемую работу.</w:t>
      </w:r>
    </w:p>
    <w:p w:rsidR="00B90F0A" w:rsidRPr="00B90F0A" w:rsidRDefault="00B90F0A" w:rsidP="00B90F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F0A">
        <w:rPr>
          <w:rFonts w:ascii="Times New Roman" w:hAnsi="Times New Roman" w:cs="Times New Roman"/>
          <w:sz w:val="28"/>
          <w:szCs w:val="28"/>
        </w:rPr>
        <w:t>2. Уведомление о намерении выполнять иную оплачиваемую работу (далее – уведомление) подается представителю нанимателя (работодателю) до начала выполнения иной оплачиваемой работы.</w:t>
      </w:r>
    </w:p>
    <w:p w:rsidR="00B90F0A" w:rsidRPr="00B90F0A" w:rsidRDefault="00B90F0A" w:rsidP="00B90F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F0A">
        <w:rPr>
          <w:rFonts w:ascii="Times New Roman" w:hAnsi="Times New Roman" w:cs="Times New Roman"/>
          <w:sz w:val="28"/>
          <w:szCs w:val="28"/>
        </w:rPr>
        <w:t>В случае если гражданин при поступлении на муниципальную службу уже выполняет иную оплачиваемую работу, он направляет уведомление представителю нанимателя в день назначения на соответствующую должность.</w:t>
      </w:r>
    </w:p>
    <w:p w:rsidR="00B90F0A" w:rsidRPr="00B90F0A" w:rsidRDefault="00B90F0A" w:rsidP="00B90F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F0A">
        <w:rPr>
          <w:rFonts w:ascii="Times New Roman" w:hAnsi="Times New Roman" w:cs="Times New Roman"/>
          <w:sz w:val="28"/>
          <w:szCs w:val="28"/>
        </w:rPr>
        <w:t>3. </w:t>
      </w:r>
      <w:hyperlink w:anchor="P80">
        <w:r w:rsidRPr="00B90F0A">
          <w:rPr>
            <w:rFonts w:ascii="Times New Roman" w:hAnsi="Times New Roman" w:cs="Times New Roman"/>
            <w:sz w:val="28"/>
            <w:szCs w:val="28"/>
          </w:rPr>
          <w:t>Уведомление</w:t>
        </w:r>
      </w:hyperlink>
      <w:r w:rsidRPr="00B90F0A">
        <w:rPr>
          <w:rFonts w:ascii="Times New Roman" w:hAnsi="Times New Roman" w:cs="Times New Roman"/>
          <w:sz w:val="28"/>
          <w:szCs w:val="28"/>
        </w:rPr>
        <w:t xml:space="preserve"> подается в письменном виде по форме согласно приложению к настоящему Порядку.</w:t>
      </w:r>
    </w:p>
    <w:p w:rsidR="00B90F0A" w:rsidRPr="00B90F0A" w:rsidRDefault="00B90F0A" w:rsidP="00B90F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F0A">
        <w:rPr>
          <w:rFonts w:ascii="Times New Roman" w:hAnsi="Times New Roman" w:cs="Times New Roman"/>
          <w:sz w:val="28"/>
          <w:szCs w:val="28"/>
        </w:rPr>
        <w:t xml:space="preserve">4. Иная оплачиваемая работа может осуществляться муниципальным служащим на условиях трудового договора и (или) гражданско-правового договора. Заключение трудового договора в этом случае осуществляется с учетом правил, предусмотренных </w:t>
      </w:r>
      <w:hyperlink r:id="rId7">
        <w:r w:rsidRPr="00B90F0A">
          <w:rPr>
            <w:rFonts w:ascii="Times New Roman" w:hAnsi="Times New Roman" w:cs="Times New Roman"/>
            <w:sz w:val="28"/>
            <w:szCs w:val="28"/>
          </w:rPr>
          <w:t>главой 44</w:t>
        </w:r>
      </w:hyperlink>
      <w:r w:rsidRPr="00B90F0A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Федерации.</w:t>
      </w:r>
    </w:p>
    <w:p w:rsidR="00B90F0A" w:rsidRPr="00B90F0A" w:rsidRDefault="00B90F0A" w:rsidP="00B90F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F0A">
        <w:rPr>
          <w:rFonts w:ascii="Times New Roman" w:hAnsi="Times New Roman" w:cs="Times New Roman"/>
          <w:sz w:val="28"/>
          <w:szCs w:val="28"/>
        </w:rPr>
        <w:t>5. Муниципальный служащий при выполнении иной оплачиваемой работы обязан соблюдать следующие требования:</w:t>
      </w:r>
    </w:p>
    <w:p w:rsidR="00B90F0A" w:rsidRPr="00B90F0A" w:rsidRDefault="00B90F0A" w:rsidP="00B90F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F0A">
        <w:rPr>
          <w:rFonts w:ascii="Times New Roman" w:hAnsi="Times New Roman" w:cs="Times New Roman"/>
          <w:sz w:val="28"/>
          <w:szCs w:val="28"/>
        </w:rPr>
        <w:t>исключать случаи возникновения личной заинтересованности, которая приводит или может привести к конфликту интересов;</w:t>
      </w:r>
    </w:p>
    <w:p w:rsidR="00B90F0A" w:rsidRPr="00B90F0A" w:rsidRDefault="00B90F0A" w:rsidP="00B90F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F0A">
        <w:rPr>
          <w:rFonts w:ascii="Times New Roman" w:hAnsi="Times New Roman" w:cs="Times New Roman"/>
          <w:sz w:val="28"/>
          <w:szCs w:val="28"/>
        </w:rPr>
        <w:t>соблюдать требования, предусмотренные статьями 14 и 14.2 Федерального закона от 02.03.2007 № 25-ФЗ «О муниципальной службе в Российской Федерации».</w:t>
      </w:r>
    </w:p>
    <w:p w:rsidR="00B90F0A" w:rsidRPr="00B90F0A" w:rsidRDefault="00792CD7" w:rsidP="00B90F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90F0A" w:rsidRPr="00B90F0A">
        <w:rPr>
          <w:rFonts w:ascii="Times New Roman" w:hAnsi="Times New Roman" w:cs="Times New Roman"/>
          <w:sz w:val="28"/>
          <w:szCs w:val="28"/>
        </w:rPr>
        <w:t>. Уведомление с отметкой об ознакомлении (подпись представителя нанимателя (работодателя), дата) возвращается специалисту, ответственному за работу по профилактике коррупционных и иных правонарушений, не позднее двух рабочих дней со дня его поступления представителю нанимателя (работодателю).</w:t>
      </w:r>
    </w:p>
    <w:p w:rsidR="00B90F0A" w:rsidRPr="00B90F0A" w:rsidRDefault="00792CD7" w:rsidP="00B90F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90F0A" w:rsidRPr="00B90F0A">
        <w:rPr>
          <w:rFonts w:ascii="Times New Roman" w:hAnsi="Times New Roman" w:cs="Times New Roman"/>
          <w:sz w:val="28"/>
          <w:szCs w:val="28"/>
        </w:rPr>
        <w:t>. Представитель нанимателя (работодатель) вправе запрашивать у муниципального служащего дополнительную инфо</w:t>
      </w:r>
      <w:bookmarkStart w:id="0" w:name="_GoBack"/>
      <w:bookmarkEnd w:id="0"/>
      <w:r w:rsidR="00B90F0A" w:rsidRPr="00B90F0A">
        <w:rPr>
          <w:rFonts w:ascii="Times New Roman" w:hAnsi="Times New Roman" w:cs="Times New Roman"/>
          <w:sz w:val="28"/>
          <w:szCs w:val="28"/>
        </w:rPr>
        <w:t>рмацию об условиях иной оплачиваемой работы для исключения конфликта интересов.</w:t>
      </w:r>
    </w:p>
    <w:p w:rsidR="00B90F0A" w:rsidRPr="00B90F0A" w:rsidRDefault="00792CD7" w:rsidP="00B90F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90F0A" w:rsidRPr="00B90F0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90F0A" w:rsidRPr="00B90F0A">
        <w:rPr>
          <w:rFonts w:ascii="Times New Roman" w:hAnsi="Times New Roman" w:cs="Times New Roman"/>
          <w:sz w:val="28"/>
          <w:szCs w:val="28"/>
        </w:rPr>
        <w:t xml:space="preserve">В случае усмотрения представителем нанимателя (работодателем) возможности возникновения конфликта интересов при выполнении </w:t>
      </w:r>
      <w:r w:rsidR="00B90F0A" w:rsidRPr="00B90F0A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муниципальным служащим иной оплачиваемой работы уведомление подлежит направлению в течение двух рабочих дней в комиссию по соблюдению требований к служебному поведению муниципальных служащих </w:t>
      </w:r>
      <w:r w:rsidR="00B90F0A">
        <w:rPr>
          <w:rFonts w:ascii="Times New Roman" w:hAnsi="Times New Roman" w:cs="Times New Roman"/>
          <w:sz w:val="28"/>
          <w:szCs w:val="28"/>
        </w:rPr>
        <w:t>Администрации Курьинского района Алтайского края</w:t>
      </w:r>
      <w:r w:rsidR="00B90F0A" w:rsidRPr="00B90F0A">
        <w:rPr>
          <w:rFonts w:ascii="Times New Roman" w:hAnsi="Times New Roman" w:cs="Times New Roman"/>
          <w:sz w:val="28"/>
          <w:szCs w:val="28"/>
        </w:rPr>
        <w:t>, и урегулированию конфликта интересов в соответствии с Положением об этой комиссии.</w:t>
      </w:r>
      <w:proofErr w:type="gramEnd"/>
    </w:p>
    <w:p w:rsidR="00B90F0A" w:rsidRPr="00B90F0A" w:rsidRDefault="00792CD7" w:rsidP="00B90F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90F0A" w:rsidRPr="00B90F0A">
        <w:rPr>
          <w:rFonts w:ascii="Times New Roman" w:hAnsi="Times New Roman" w:cs="Times New Roman"/>
          <w:sz w:val="28"/>
          <w:szCs w:val="28"/>
        </w:rPr>
        <w:t>. Копия зарегистрированного уведомления по запросу выдается муниципальному  служащему на руки, оригинал уведомления приобщается к его личному делу.</w:t>
      </w:r>
    </w:p>
    <w:p w:rsidR="00B90F0A" w:rsidRDefault="00792CD7" w:rsidP="00B90F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B90F0A" w:rsidRPr="00B90F0A">
        <w:rPr>
          <w:rFonts w:ascii="Times New Roman" w:hAnsi="Times New Roman" w:cs="Times New Roman"/>
          <w:sz w:val="28"/>
          <w:szCs w:val="28"/>
        </w:rPr>
        <w:t>. В случае изменения графика выполнения иной оплачиваемой работы, а также иных обстоятельств, связанных с выполнением такой работы, муниципальный служащий уведомляет представителя нанимателя (работодателя) в соответствии с настоящим Порядком не позднее пятнадцати дней со дня возникновения таких изменений и обстоятельств.</w:t>
      </w:r>
    </w:p>
    <w:p w:rsidR="00B90F0A" w:rsidRDefault="00B90F0A" w:rsidP="00B90F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B90F0A" w:rsidSect="00C0057F">
          <w:headerReference w:type="default" r:id="rId8"/>
          <w:pgSz w:w="11906" w:h="16838"/>
          <w:pgMar w:top="1134" w:right="567" w:bottom="1134" w:left="1701" w:header="720" w:footer="720" w:gutter="0"/>
          <w:pgNumType w:start="0"/>
          <w:cols w:space="708"/>
          <w:titlePg/>
          <w:docGrid w:linePitch="360"/>
        </w:sectPr>
      </w:pPr>
    </w:p>
    <w:p w:rsidR="003228E8" w:rsidRDefault="003228E8" w:rsidP="001655A1">
      <w:pPr>
        <w:ind w:left="3402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B90F0A">
        <w:rPr>
          <w:sz w:val="28"/>
          <w:szCs w:val="28"/>
        </w:rPr>
        <w:t xml:space="preserve"> </w:t>
      </w:r>
    </w:p>
    <w:p w:rsidR="00B90F0A" w:rsidRDefault="00B90F0A" w:rsidP="001655A1">
      <w:pPr>
        <w:ind w:left="340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Порядку </w:t>
      </w:r>
      <w:r w:rsidRPr="00B90F0A">
        <w:rPr>
          <w:sz w:val="28"/>
          <w:szCs w:val="28"/>
        </w:rPr>
        <w:t>уведомления муниципальными служащими Администрации Курьинского района Алтайского края представителя нанимателя (работодателя) о намерении выполнять иную оплачиваемую работу</w:t>
      </w:r>
    </w:p>
    <w:p w:rsidR="00B90F0A" w:rsidRDefault="00B90F0A" w:rsidP="001655A1">
      <w:pPr>
        <w:rPr>
          <w:sz w:val="28"/>
          <w:szCs w:val="28"/>
        </w:rPr>
      </w:pPr>
    </w:p>
    <w:p w:rsidR="001655A1" w:rsidRPr="003050F7" w:rsidRDefault="003228E8" w:rsidP="001655A1">
      <w:pPr>
        <w:pStyle w:val="ConsPlusNonformat"/>
        <w:ind w:firstLine="5103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Главе района</w:t>
      </w:r>
    </w:p>
    <w:p w:rsidR="001655A1" w:rsidRPr="003050F7" w:rsidRDefault="001655A1" w:rsidP="001655A1">
      <w:pPr>
        <w:pStyle w:val="ConsPlusNonformat"/>
        <w:jc w:val="right"/>
        <w:rPr>
          <w:rFonts w:ascii="PT Astra Serif" w:hAnsi="PT Astra Serif"/>
          <w:sz w:val="28"/>
          <w:szCs w:val="28"/>
        </w:rPr>
      </w:pPr>
      <w:r w:rsidRPr="003050F7">
        <w:rPr>
          <w:rFonts w:ascii="PT Astra Serif" w:hAnsi="PT Astra Serif"/>
          <w:sz w:val="28"/>
          <w:szCs w:val="28"/>
        </w:rPr>
        <w:t>________________________________</w:t>
      </w:r>
    </w:p>
    <w:p w:rsidR="001655A1" w:rsidRPr="003050F7" w:rsidRDefault="001655A1" w:rsidP="001655A1">
      <w:pPr>
        <w:pStyle w:val="ConsPlusNonformat"/>
        <w:jc w:val="right"/>
        <w:rPr>
          <w:rFonts w:ascii="PT Astra Serif" w:hAnsi="PT Astra Serif"/>
          <w:sz w:val="28"/>
          <w:szCs w:val="28"/>
        </w:rPr>
      </w:pPr>
      <w:r w:rsidRPr="003050F7">
        <w:rPr>
          <w:rFonts w:ascii="PT Astra Serif" w:hAnsi="PT Astra Serif"/>
          <w:sz w:val="28"/>
          <w:szCs w:val="28"/>
        </w:rPr>
        <w:t>________________________________</w:t>
      </w:r>
    </w:p>
    <w:p w:rsidR="001655A1" w:rsidRDefault="001655A1" w:rsidP="001655A1">
      <w:pPr>
        <w:pStyle w:val="ConsPlusNonformat"/>
        <w:spacing w:line="240" w:lineRule="exact"/>
        <w:ind w:left="5387"/>
        <w:jc w:val="center"/>
        <w:rPr>
          <w:rFonts w:ascii="PT Astra Serif" w:hAnsi="PT Astra Serif"/>
          <w:sz w:val="24"/>
          <w:szCs w:val="24"/>
        </w:rPr>
      </w:pPr>
      <w:proofErr w:type="gramStart"/>
      <w:r w:rsidRPr="003050F7">
        <w:rPr>
          <w:rFonts w:ascii="PT Astra Serif" w:hAnsi="PT Astra Serif"/>
          <w:sz w:val="24"/>
          <w:szCs w:val="24"/>
        </w:rPr>
        <w:t>(наименование должности, фамилия,</w:t>
      </w:r>
      <w:proofErr w:type="gramEnd"/>
    </w:p>
    <w:p w:rsidR="001655A1" w:rsidRPr="001655A1" w:rsidRDefault="001655A1" w:rsidP="001655A1">
      <w:pPr>
        <w:pStyle w:val="ConsPlusNonformat"/>
        <w:spacing w:line="240" w:lineRule="exact"/>
        <w:ind w:left="5387"/>
        <w:jc w:val="center"/>
        <w:rPr>
          <w:rFonts w:ascii="PT Astra Serif" w:hAnsi="PT Astra Serif"/>
          <w:sz w:val="24"/>
          <w:szCs w:val="24"/>
        </w:rPr>
      </w:pPr>
      <w:r w:rsidRPr="003050F7">
        <w:rPr>
          <w:rFonts w:ascii="PT Astra Serif" w:hAnsi="PT Astra Serif"/>
          <w:sz w:val="24"/>
          <w:szCs w:val="24"/>
        </w:rPr>
        <w:t>инициалы представителя нанимателя (работодателя))</w:t>
      </w:r>
    </w:p>
    <w:p w:rsidR="00B90F0A" w:rsidRDefault="001655A1" w:rsidP="001655A1">
      <w:pPr>
        <w:ind w:left="5103"/>
        <w:jc w:val="center"/>
        <w:rPr>
          <w:sz w:val="28"/>
          <w:szCs w:val="28"/>
        </w:rPr>
      </w:pPr>
      <w:proofErr w:type="gramStart"/>
      <w:r w:rsidRPr="003050F7">
        <w:rPr>
          <w:rFonts w:ascii="PT Astra Serif" w:hAnsi="PT Astra Serif"/>
          <w:sz w:val="28"/>
          <w:szCs w:val="28"/>
        </w:rPr>
        <w:t>от</w:t>
      </w:r>
      <w:proofErr w:type="gramEnd"/>
      <w:r w:rsidRPr="003050F7">
        <w:rPr>
          <w:rFonts w:ascii="PT Astra Serif" w:hAnsi="PT Astra Serif"/>
          <w:sz w:val="28"/>
          <w:szCs w:val="28"/>
        </w:rPr>
        <w:t xml:space="preserve"> _____________________________                             ________________________________________________________________ </w:t>
      </w:r>
      <w:r w:rsidRPr="003050F7">
        <w:rPr>
          <w:rFonts w:ascii="PT Astra Serif" w:hAnsi="PT Astra Serif"/>
        </w:rPr>
        <w:t>(</w:t>
      </w:r>
      <w:proofErr w:type="gramStart"/>
      <w:r w:rsidRPr="003050F7">
        <w:rPr>
          <w:rFonts w:ascii="PT Astra Serif" w:hAnsi="PT Astra Serif"/>
        </w:rPr>
        <w:t>наименование</w:t>
      </w:r>
      <w:proofErr w:type="gramEnd"/>
      <w:r w:rsidRPr="003050F7">
        <w:rPr>
          <w:rFonts w:ascii="PT Astra Serif" w:hAnsi="PT Astra Serif"/>
        </w:rPr>
        <w:t xml:space="preserve"> должности, фамилия, инициалы муниципального служащего)</w:t>
      </w:r>
    </w:p>
    <w:p w:rsidR="00B90F0A" w:rsidRDefault="00B90F0A" w:rsidP="00B90F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55A1" w:rsidRDefault="001655A1" w:rsidP="00B90F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55A1" w:rsidRDefault="001655A1" w:rsidP="00B90F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55A1" w:rsidRPr="001655A1" w:rsidRDefault="001655A1" w:rsidP="001655A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655A1">
        <w:rPr>
          <w:rFonts w:ascii="Times New Roman" w:hAnsi="Times New Roman" w:cs="Times New Roman"/>
          <w:sz w:val="28"/>
          <w:szCs w:val="28"/>
        </w:rPr>
        <w:t>УВЕДОМЛЕНИЕ</w:t>
      </w:r>
    </w:p>
    <w:p w:rsidR="001655A1" w:rsidRPr="001655A1" w:rsidRDefault="001655A1" w:rsidP="001655A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655A1">
        <w:rPr>
          <w:rFonts w:ascii="Times New Roman" w:hAnsi="Times New Roman" w:cs="Times New Roman"/>
          <w:sz w:val="28"/>
          <w:szCs w:val="28"/>
        </w:rPr>
        <w:t>о намерении выполнять иную оплачиваемую работу</w:t>
      </w:r>
    </w:p>
    <w:p w:rsidR="001655A1" w:rsidRPr="001655A1" w:rsidRDefault="001655A1" w:rsidP="001655A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655A1" w:rsidRPr="001655A1" w:rsidRDefault="001655A1" w:rsidP="001655A1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5A1">
        <w:rPr>
          <w:rFonts w:ascii="Times New Roman" w:hAnsi="Times New Roman" w:cs="Times New Roman"/>
          <w:sz w:val="28"/>
          <w:szCs w:val="28"/>
        </w:rPr>
        <w:t xml:space="preserve">В  соответствии  с </w:t>
      </w:r>
      <w:hyperlink r:id="rId9">
        <w:r w:rsidRPr="001655A1">
          <w:rPr>
            <w:rFonts w:ascii="Times New Roman" w:hAnsi="Times New Roman" w:cs="Times New Roman"/>
            <w:sz w:val="28"/>
            <w:szCs w:val="28"/>
          </w:rPr>
          <w:t>частью 2 статьи 11</w:t>
        </w:r>
      </w:hyperlink>
      <w:r w:rsidRPr="001655A1">
        <w:rPr>
          <w:rFonts w:ascii="Times New Roman" w:hAnsi="Times New Roman" w:cs="Times New Roman"/>
          <w:sz w:val="28"/>
          <w:szCs w:val="28"/>
        </w:rPr>
        <w:t xml:space="preserve"> Федерального закона от 02.03.2007 № 25-ФЗ «О муниципальной службе в Российской Федерации» уведомляю о том, что я намере</w:t>
      </w:r>
      <w:proofErr w:type="gramStart"/>
      <w:r w:rsidRPr="001655A1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Pr="001655A1">
        <w:rPr>
          <w:rFonts w:ascii="Times New Roman" w:hAnsi="Times New Roman" w:cs="Times New Roman"/>
          <w:sz w:val="28"/>
          <w:szCs w:val="28"/>
        </w:rPr>
        <w:t>а) выполнять иную оплачиваемую работу</w:t>
      </w:r>
    </w:p>
    <w:p w:rsidR="001655A1" w:rsidRPr="001655A1" w:rsidRDefault="001655A1" w:rsidP="001655A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655A1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1655A1" w:rsidRPr="001655A1" w:rsidRDefault="001655A1" w:rsidP="001655A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655A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655A1" w:rsidRPr="001655A1" w:rsidRDefault="001655A1" w:rsidP="001655A1">
      <w:pPr>
        <w:pStyle w:val="ConsPlusNonformat"/>
        <w:spacing w:line="22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1655A1">
        <w:rPr>
          <w:rFonts w:ascii="Times New Roman" w:hAnsi="Times New Roman" w:cs="Times New Roman"/>
          <w:sz w:val="28"/>
          <w:szCs w:val="28"/>
        </w:rPr>
        <w:t>(указать сведения о деятельности, которую собирается осуществлять муниципальный служащий (место работы, юридический адрес и телефон организации, должность, должностные обязанности), сроке, в течение которого будет осуществляться соответствующая деятельность)</w:t>
      </w:r>
    </w:p>
    <w:p w:rsidR="001655A1" w:rsidRPr="001655A1" w:rsidRDefault="001655A1" w:rsidP="001655A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1655A1" w:rsidRPr="001655A1" w:rsidRDefault="001655A1" w:rsidP="001655A1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5A1">
        <w:rPr>
          <w:rFonts w:ascii="Times New Roman" w:hAnsi="Times New Roman" w:cs="Times New Roman"/>
          <w:sz w:val="28"/>
          <w:szCs w:val="28"/>
        </w:rPr>
        <w:t xml:space="preserve">Выполнение иной оплачиваемой работы не повлечет за собой конфликт интересов и будет осуществляться </w:t>
      </w:r>
      <w:proofErr w:type="gramStart"/>
      <w:r w:rsidRPr="001655A1">
        <w:rPr>
          <w:rFonts w:ascii="Times New Roman" w:hAnsi="Times New Roman" w:cs="Times New Roman"/>
          <w:sz w:val="28"/>
          <w:szCs w:val="28"/>
        </w:rPr>
        <w:t>во внерабочее время в соответствии с требованиями трудового законодательства о работе по совместительству</w:t>
      </w:r>
      <w:proofErr w:type="gramEnd"/>
      <w:r w:rsidRPr="001655A1">
        <w:rPr>
          <w:rFonts w:ascii="Times New Roman" w:hAnsi="Times New Roman" w:cs="Times New Roman"/>
          <w:sz w:val="28"/>
          <w:szCs w:val="28"/>
        </w:rPr>
        <w:t>.</w:t>
      </w:r>
    </w:p>
    <w:p w:rsidR="001655A1" w:rsidRPr="001655A1" w:rsidRDefault="001655A1" w:rsidP="001655A1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5A1">
        <w:rPr>
          <w:rFonts w:ascii="Times New Roman" w:hAnsi="Times New Roman" w:cs="Times New Roman"/>
          <w:sz w:val="28"/>
          <w:szCs w:val="28"/>
        </w:rPr>
        <w:t xml:space="preserve">При выполнении указанной работы обязуюсь соблюдать требования, предусмотренные </w:t>
      </w:r>
      <w:hyperlink r:id="rId10">
        <w:r w:rsidRPr="001655A1">
          <w:rPr>
            <w:rFonts w:ascii="Times New Roman" w:hAnsi="Times New Roman" w:cs="Times New Roman"/>
            <w:sz w:val="28"/>
            <w:szCs w:val="28"/>
          </w:rPr>
          <w:t>статьями 14</w:t>
        </w:r>
      </w:hyperlink>
      <w:r w:rsidRPr="001655A1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1">
        <w:r w:rsidRPr="001655A1">
          <w:rPr>
            <w:rFonts w:ascii="Times New Roman" w:hAnsi="Times New Roman" w:cs="Times New Roman"/>
            <w:sz w:val="28"/>
            <w:szCs w:val="28"/>
          </w:rPr>
          <w:t>14.2</w:t>
        </w:r>
      </w:hyperlink>
      <w:r w:rsidRPr="001655A1">
        <w:rPr>
          <w:rFonts w:ascii="Times New Roman" w:hAnsi="Times New Roman" w:cs="Times New Roman"/>
          <w:sz w:val="28"/>
          <w:szCs w:val="28"/>
        </w:rPr>
        <w:t xml:space="preserve"> Федерального закона от 02.03.2007                 № 25-ФЗ «О муниципальной службе в Российской Федерации».</w:t>
      </w:r>
    </w:p>
    <w:p w:rsidR="001655A1" w:rsidRPr="001655A1" w:rsidRDefault="001655A1" w:rsidP="001655A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655A1" w:rsidRPr="001655A1" w:rsidRDefault="001655A1" w:rsidP="001655A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655A1" w:rsidRPr="001655A1" w:rsidRDefault="001655A1" w:rsidP="001655A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655A1">
        <w:rPr>
          <w:rFonts w:ascii="Times New Roman" w:hAnsi="Times New Roman" w:cs="Times New Roman"/>
          <w:sz w:val="28"/>
          <w:szCs w:val="28"/>
        </w:rPr>
        <w:t xml:space="preserve">    ________________                        _______________________________</w:t>
      </w:r>
    </w:p>
    <w:p w:rsidR="001655A1" w:rsidRPr="001655A1" w:rsidRDefault="001655A1" w:rsidP="001655A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655A1">
        <w:rPr>
          <w:rFonts w:ascii="Times New Roman" w:hAnsi="Times New Roman" w:cs="Times New Roman"/>
          <w:sz w:val="28"/>
          <w:szCs w:val="28"/>
        </w:rPr>
        <w:t xml:space="preserve">          (подпись)                           </w:t>
      </w:r>
      <w:r w:rsidR="00792CD7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1655A1">
        <w:rPr>
          <w:rFonts w:ascii="Times New Roman" w:hAnsi="Times New Roman" w:cs="Times New Roman"/>
          <w:sz w:val="28"/>
          <w:szCs w:val="28"/>
        </w:rPr>
        <w:t xml:space="preserve"> (инициалы, фамилия)</w:t>
      </w:r>
    </w:p>
    <w:p w:rsidR="00792CD7" w:rsidRDefault="00792CD7" w:rsidP="001655A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</w:p>
    <w:p w:rsidR="005E5CD6" w:rsidRPr="004504AB" w:rsidRDefault="00792CD7" w:rsidP="004504AB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  <w:r w:rsidR="001655A1" w:rsidRPr="001655A1">
        <w:rPr>
          <w:rFonts w:ascii="Times New Roman" w:hAnsi="Times New Roman" w:cs="Times New Roman"/>
          <w:sz w:val="28"/>
          <w:szCs w:val="28"/>
        </w:rPr>
        <w:t>Дата</w:t>
      </w:r>
    </w:p>
    <w:sectPr w:rsidR="005E5CD6" w:rsidRPr="004504AB" w:rsidSect="00EF49C7">
      <w:pgSz w:w="11906" w:h="16838"/>
      <w:pgMar w:top="1134" w:right="567" w:bottom="1134" w:left="1701" w:header="720" w:footer="72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F28" w:rsidRDefault="00F54F28" w:rsidP="00EF49C7">
      <w:r>
        <w:separator/>
      </w:r>
    </w:p>
  </w:endnote>
  <w:endnote w:type="continuationSeparator" w:id="0">
    <w:p w:rsidR="00F54F28" w:rsidRDefault="00F54F28" w:rsidP="00EF49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F28" w:rsidRDefault="00F54F28" w:rsidP="00EF49C7">
      <w:r>
        <w:separator/>
      </w:r>
    </w:p>
  </w:footnote>
  <w:footnote w:type="continuationSeparator" w:id="0">
    <w:p w:rsidR="00F54F28" w:rsidRDefault="00F54F28" w:rsidP="00EF49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48016"/>
      <w:docPartObj>
        <w:docPartGallery w:val="Page Numbers (Top of Page)"/>
        <w:docPartUnique/>
      </w:docPartObj>
    </w:sdtPr>
    <w:sdtContent>
      <w:p w:rsidR="00E80655" w:rsidRDefault="00941F23" w:rsidP="00EF49C7">
        <w:pPr>
          <w:pStyle w:val="a6"/>
          <w:jc w:val="center"/>
        </w:pPr>
        <w:fldSimple w:instr=" PAGE   \* MERGEFORMAT ">
          <w:r w:rsidR="00316513">
            <w:rPr>
              <w:noProof/>
            </w:rPr>
            <w:t>1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6F5F2C"/>
    <w:multiLevelType w:val="hybridMultilevel"/>
    <w:tmpl w:val="30FCB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081614"/>
    <w:multiLevelType w:val="hybridMultilevel"/>
    <w:tmpl w:val="670A8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4721B"/>
    <w:multiLevelType w:val="hybridMultilevel"/>
    <w:tmpl w:val="670A8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attachedTemplate r:id="rId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4D8F"/>
    <w:rsid w:val="00010BF1"/>
    <w:rsid w:val="00023C2F"/>
    <w:rsid w:val="00042BCB"/>
    <w:rsid w:val="00051D58"/>
    <w:rsid w:val="00113D7A"/>
    <w:rsid w:val="00125F60"/>
    <w:rsid w:val="001348E9"/>
    <w:rsid w:val="00151C2B"/>
    <w:rsid w:val="001655A1"/>
    <w:rsid w:val="0018515A"/>
    <w:rsid w:val="001F4311"/>
    <w:rsid w:val="001F4D8F"/>
    <w:rsid w:val="00200F1A"/>
    <w:rsid w:val="00235AC3"/>
    <w:rsid w:val="002459B0"/>
    <w:rsid w:val="0026360F"/>
    <w:rsid w:val="00290651"/>
    <w:rsid w:val="002D6E29"/>
    <w:rsid w:val="002E2613"/>
    <w:rsid w:val="00311562"/>
    <w:rsid w:val="00316513"/>
    <w:rsid w:val="003228E8"/>
    <w:rsid w:val="00340534"/>
    <w:rsid w:val="003419A3"/>
    <w:rsid w:val="00347AB0"/>
    <w:rsid w:val="00364D24"/>
    <w:rsid w:val="00383F46"/>
    <w:rsid w:val="003E4B7F"/>
    <w:rsid w:val="00410374"/>
    <w:rsid w:val="004277F3"/>
    <w:rsid w:val="00443CE5"/>
    <w:rsid w:val="004504AB"/>
    <w:rsid w:val="004852CE"/>
    <w:rsid w:val="004A02FA"/>
    <w:rsid w:val="004A7E18"/>
    <w:rsid w:val="004B41FF"/>
    <w:rsid w:val="00501EA6"/>
    <w:rsid w:val="0051484C"/>
    <w:rsid w:val="005277E8"/>
    <w:rsid w:val="00546C37"/>
    <w:rsid w:val="00573D13"/>
    <w:rsid w:val="005959F8"/>
    <w:rsid w:val="005A3187"/>
    <w:rsid w:val="005C6A23"/>
    <w:rsid w:val="005D778B"/>
    <w:rsid w:val="005E5CD6"/>
    <w:rsid w:val="005F4A4F"/>
    <w:rsid w:val="005F7A0B"/>
    <w:rsid w:val="00615D90"/>
    <w:rsid w:val="00634FEC"/>
    <w:rsid w:val="0067760B"/>
    <w:rsid w:val="00685382"/>
    <w:rsid w:val="006C0499"/>
    <w:rsid w:val="006F1D5C"/>
    <w:rsid w:val="0070480A"/>
    <w:rsid w:val="00713C07"/>
    <w:rsid w:val="0072554E"/>
    <w:rsid w:val="0076702E"/>
    <w:rsid w:val="007813C4"/>
    <w:rsid w:val="00792CD7"/>
    <w:rsid w:val="007A5739"/>
    <w:rsid w:val="007C196D"/>
    <w:rsid w:val="007C5B8D"/>
    <w:rsid w:val="007F5994"/>
    <w:rsid w:val="00810474"/>
    <w:rsid w:val="00826D73"/>
    <w:rsid w:val="00941F23"/>
    <w:rsid w:val="00950D43"/>
    <w:rsid w:val="009A4CD2"/>
    <w:rsid w:val="009C6ABA"/>
    <w:rsid w:val="009D5372"/>
    <w:rsid w:val="009F740E"/>
    <w:rsid w:val="00A11CD8"/>
    <w:rsid w:val="00A72F62"/>
    <w:rsid w:val="00A86F46"/>
    <w:rsid w:val="00AB2929"/>
    <w:rsid w:val="00AB7139"/>
    <w:rsid w:val="00AF2850"/>
    <w:rsid w:val="00B05E58"/>
    <w:rsid w:val="00B107BF"/>
    <w:rsid w:val="00B13399"/>
    <w:rsid w:val="00B449DC"/>
    <w:rsid w:val="00B45D91"/>
    <w:rsid w:val="00B90F0A"/>
    <w:rsid w:val="00C0057F"/>
    <w:rsid w:val="00C07A0C"/>
    <w:rsid w:val="00C141E0"/>
    <w:rsid w:val="00C15EA4"/>
    <w:rsid w:val="00C25618"/>
    <w:rsid w:val="00C32031"/>
    <w:rsid w:val="00C32CE8"/>
    <w:rsid w:val="00C40D64"/>
    <w:rsid w:val="00C85C72"/>
    <w:rsid w:val="00C912B8"/>
    <w:rsid w:val="00CF34AD"/>
    <w:rsid w:val="00CF5AF5"/>
    <w:rsid w:val="00D3560C"/>
    <w:rsid w:val="00D568D7"/>
    <w:rsid w:val="00D96BAC"/>
    <w:rsid w:val="00DA66E7"/>
    <w:rsid w:val="00DC3F5B"/>
    <w:rsid w:val="00DE29E9"/>
    <w:rsid w:val="00DF3B71"/>
    <w:rsid w:val="00E561A2"/>
    <w:rsid w:val="00E80655"/>
    <w:rsid w:val="00E87731"/>
    <w:rsid w:val="00EA6395"/>
    <w:rsid w:val="00ED7D44"/>
    <w:rsid w:val="00EE1CB5"/>
    <w:rsid w:val="00EF49C7"/>
    <w:rsid w:val="00F07E02"/>
    <w:rsid w:val="00F11F77"/>
    <w:rsid w:val="00F20252"/>
    <w:rsid w:val="00F31A3E"/>
    <w:rsid w:val="00F534E8"/>
    <w:rsid w:val="00F54F28"/>
    <w:rsid w:val="00F91F64"/>
    <w:rsid w:val="00F94D64"/>
    <w:rsid w:val="00FA4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2C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4852CE"/>
    <w:rPr>
      <w:rFonts w:ascii="Courier New" w:hAnsi="Courier New"/>
      <w:sz w:val="20"/>
    </w:rPr>
  </w:style>
  <w:style w:type="paragraph" w:styleId="a4">
    <w:name w:val="List Paragraph"/>
    <w:basedOn w:val="a"/>
    <w:uiPriority w:val="34"/>
    <w:qFormat/>
    <w:rsid w:val="003E4B7F"/>
    <w:pPr>
      <w:ind w:left="708"/>
    </w:pPr>
  </w:style>
  <w:style w:type="character" w:styleId="a5">
    <w:name w:val="Hyperlink"/>
    <w:basedOn w:val="a0"/>
    <w:uiPriority w:val="99"/>
    <w:semiHidden/>
    <w:unhideWhenUsed/>
    <w:rsid w:val="00010BF1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EF49C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F49C7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EF49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F49C7"/>
    <w:rPr>
      <w:sz w:val="24"/>
      <w:szCs w:val="24"/>
    </w:rPr>
  </w:style>
  <w:style w:type="paragraph" w:customStyle="1" w:styleId="ConsPlusNormal">
    <w:name w:val="ConsPlusNormal"/>
    <w:rsid w:val="00B90F0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B90F0A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a">
    <w:name w:val="Table Grid"/>
    <w:basedOn w:val="a1"/>
    <w:uiPriority w:val="59"/>
    <w:rsid w:val="00B90F0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19026&amp;dst=10169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523293&amp;dst=100179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login.consultant.ru/link/?req=doc&amp;base=LAW&amp;n=523293&amp;dst=10015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23293&amp;dst=10012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Application%20Data\Microsoft\&#1064;&#1072;&#1073;&#1083;&#1086;&#1085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2011.dot</Template>
  <TotalTime>31</TotalTime>
  <Pages>4</Pages>
  <Words>605</Words>
  <Characters>5719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6312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456</cp:lastModifiedBy>
  <cp:revision>8</cp:revision>
  <cp:lastPrinted>2026-05-07T01:59:00Z</cp:lastPrinted>
  <dcterms:created xsi:type="dcterms:W3CDTF">2026-05-04T08:45:00Z</dcterms:created>
  <dcterms:modified xsi:type="dcterms:W3CDTF">2026-05-07T02:36:00Z</dcterms:modified>
</cp:coreProperties>
</file>