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3A4CE" w14:textId="77777777" w:rsidR="00575788" w:rsidRPr="00A127DE" w:rsidRDefault="00575788" w:rsidP="00575788">
      <w:pPr>
        <w:jc w:val="right"/>
      </w:pPr>
      <w:r w:rsidRPr="00A127DE">
        <w:t>УТВЕРЖДЕН</w:t>
      </w:r>
    </w:p>
    <w:p w14:paraId="3C465571" w14:textId="77777777" w:rsidR="00CD4DBA" w:rsidRDefault="00575788" w:rsidP="00575788">
      <w:pPr>
        <w:jc w:val="right"/>
      </w:pPr>
      <w:r w:rsidRPr="00A127DE">
        <w:t xml:space="preserve">экономическим советом </w:t>
      </w:r>
    </w:p>
    <w:p w14:paraId="7148AB63" w14:textId="77777777" w:rsidR="00575788" w:rsidRPr="00A127DE" w:rsidRDefault="00575788" w:rsidP="00575788">
      <w:pPr>
        <w:jc w:val="right"/>
      </w:pPr>
      <w:r w:rsidRPr="00A127DE">
        <w:t xml:space="preserve">Курьинского района </w:t>
      </w:r>
    </w:p>
    <w:p w14:paraId="0BE3DEEB" w14:textId="64913EBE" w:rsidR="00575788" w:rsidRPr="00A127DE" w:rsidRDefault="00575788" w:rsidP="00575788">
      <w:pPr>
        <w:jc w:val="right"/>
      </w:pPr>
      <w:r w:rsidRPr="00A127DE">
        <w:t>протокол №</w:t>
      </w:r>
      <w:r>
        <w:t xml:space="preserve"> 1</w:t>
      </w:r>
      <w:r w:rsidRPr="00A127DE">
        <w:t xml:space="preserve"> от </w:t>
      </w:r>
      <w:r w:rsidRPr="006848C4">
        <w:t>2</w:t>
      </w:r>
      <w:r w:rsidR="00715AD2">
        <w:t>8</w:t>
      </w:r>
      <w:r w:rsidRPr="001F02C8">
        <w:t>.02.20</w:t>
      </w:r>
      <w:r w:rsidR="0097320C" w:rsidRPr="001F02C8">
        <w:t>2</w:t>
      </w:r>
      <w:r w:rsidR="00715AD2">
        <w:t>5</w:t>
      </w:r>
    </w:p>
    <w:p w14:paraId="3FEB8ADA" w14:textId="77777777" w:rsidR="00664844" w:rsidRPr="00575788" w:rsidRDefault="00664844" w:rsidP="00664844">
      <w:pPr>
        <w:jc w:val="center"/>
        <w:rPr>
          <w:b/>
          <w:sz w:val="28"/>
          <w:szCs w:val="28"/>
        </w:rPr>
      </w:pPr>
      <w:r w:rsidRPr="00575788">
        <w:rPr>
          <w:b/>
          <w:sz w:val="28"/>
          <w:szCs w:val="28"/>
        </w:rPr>
        <w:t xml:space="preserve">План </w:t>
      </w:r>
    </w:p>
    <w:p w14:paraId="4A3AB0DA" w14:textId="77777777" w:rsidR="00664844" w:rsidRPr="00575788" w:rsidRDefault="00664844" w:rsidP="00664844">
      <w:pPr>
        <w:jc w:val="center"/>
        <w:rPr>
          <w:b/>
          <w:sz w:val="28"/>
          <w:szCs w:val="28"/>
        </w:rPr>
      </w:pPr>
      <w:r w:rsidRPr="00575788">
        <w:rPr>
          <w:b/>
          <w:sz w:val="28"/>
          <w:szCs w:val="28"/>
        </w:rPr>
        <w:t xml:space="preserve">создания транспортной, инженерной и социальной инфраструктуры </w:t>
      </w:r>
    </w:p>
    <w:p w14:paraId="489F6500" w14:textId="2EDC289E" w:rsidR="00664844" w:rsidRPr="00575788" w:rsidRDefault="00664844" w:rsidP="00664844">
      <w:pPr>
        <w:jc w:val="center"/>
        <w:rPr>
          <w:b/>
          <w:sz w:val="28"/>
          <w:szCs w:val="28"/>
        </w:rPr>
      </w:pPr>
      <w:r w:rsidRPr="00575788">
        <w:rPr>
          <w:b/>
          <w:sz w:val="28"/>
          <w:szCs w:val="28"/>
        </w:rPr>
        <w:t>в Курьинском районе на 20</w:t>
      </w:r>
      <w:r w:rsidR="0097320C">
        <w:rPr>
          <w:b/>
          <w:sz w:val="28"/>
          <w:szCs w:val="28"/>
        </w:rPr>
        <w:t>2</w:t>
      </w:r>
      <w:r w:rsidR="0075155A">
        <w:rPr>
          <w:b/>
          <w:sz w:val="28"/>
          <w:szCs w:val="28"/>
        </w:rPr>
        <w:t>5</w:t>
      </w:r>
      <w:r w:rsidRPr="00575788">
        <w:rPr>
          <w:b/>
          <w:sz w:val="28"/>
          <w:szCs w:val="28"/>
        </w:rPr>
        <w:t xml:space="preserve"> год</w:t>
      </w:r>
    </w:p>
    <w:p w14:paraId="25F2879E" w14:textId="77777777" w:rsidR="00664844" w:rsidRPr="00575788" w:rsidRDefault="00664844" w:rsidP="00664844">
      <w:pPr>
        <w:rPr>
          <w:sz w:val="28"/>
          <w:szCs w:val="28"/>
        </w:rPr>
      </w:pPr>
    </w:p>
    <w:p w14:paraId="64499156" w14:textId="77777777" w:rsidR="002C4FD5" w:rsidRPr="00561E4C" w:rsidRDefault="00664844" w:rsidP="00561E4C">
      <w:pPr>
        <w:pStyle w:val="a9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575788">
        <w:rPr>
          <w:rFonts w:ascii="Times New Roman" w:hAnsi="Times New Roman"/>
          <w:sz w:val="28"/>
          <w:szCs w:val="28"/>
        </w:rPr>
        <w:t>Объекты транспортной инфраструктуры</w:t>
      </w:r>
    </w:p>
    <w:tbl>
      <w:tblPr>
        <w:tblW w:w="148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2409"/>
        <w:gridCol w:w="1560"/>
        <w:gridCol w:w="1417"/>
        <w:gridCol w:w="1276"/>
        <w:gridCol w:w="1134"/>
        <w:gridCol w:w="1134"/>
        <w:gridCol w:w="1276"/>
        <w:gridCol w:w="1885"/>
      </w:tblGrid>
      <w:tr w:rsidR="00664844" w:rsidRPr="00936DF7" w14:paraId="7C4B71E1" w14:textId="77777777" w:rsidTr="00AF7F4F">
        <w:trPr>
          <w:trHeight w:val="1273"/>
        </w:trPr>
        <w:tc>
          <w:tcPr>
            <w:tcW w:w="534" w:type="dxa"/>
            <w:vAlign w:val="center"/>
          </w:tcPr>
          <w:p w14:paraId="75598162" w14:textId="77777777" w:rsidR="00664844" w:rsidRPr="00936DF7" w:rsidRDefault="00664844" w:rsidP="00CF3CBD">
            <w:pPr>
              <w:jc w:val="center"/>
            </w:pPr>
            <w:r w:rsidRPr="00936DF7">
              <w:t>№</w:t>
            </w:r>
          </w:p>
        </w:tc>
        <w:tc>
          <w:tcPr>
            <w:tcW w:w="2268" w:type="dxa"/>
            <w:vAlign w:val="center"/>
          </w:tcPr>
          <w:p w14:paraId="05C57116" w14:textId="77777777" w:rsidR="00664844" w:rsidRPr="00936DF7" w:rsidRDefault="00664844" w:rsidP="00CF3CBD">
            <w:pPr>
              <w:jc w:val="center"/>
            </w:pPr>
            <w:r w:rsidRPr="00936DF7">
              <w:t>Наименование объекта</w:t>
            </w:r>
          </w:p>
        </w:tc>
        <w:tc>
          <w:tcPr>
            <w:tcW w:w="2409" w:type="dxa"/>
            <w:vAlign w:val="center"/>
          </w:tcPr>
          <w:p w14:paraId="028FFC70" w14:textId="77777777" w:rsidR="00664844" w:rsidRPr="00936DF7" w:rsidRDefault="00664844" w:rsidP="00CF3CBD">
            <w:pPr>
              <w:jc w:val="center"/>
            </w:pPr>
            <w:r w:rsidRPr="00936DF7">
              <w:t>Местонахождение объектов</w:t>
            </w:r>
          </w:p>
        </w:tc>
        <w:tc>
          <w:tcPr>
            <w:tcW w:w="1560" w:type="dxa"/>
            <w:vAlign w:val="center"/>
          </w:tcPr>
          <w:p w14:paraId="68D404F0" w14:textId="77777777" w:rsidR="00664844" w:rsidRPr="00936DF7" w:rsidRDefault="00664844" w:rsidP="00494FAD">
            <w:pPr>
              <w:jc w:val="center"/>
            </w:pPr>
            <w:r w:rsidRPr="00936DF7">
              <w:t>Источники</w:t>
            </w:r>
          </w:p>
          <w:p w14:paraId="28CE6A7F" w14:textId="77777777" w:rsidR="00664844" w:rsidRPr="00936DF7" w:rsidRDefault="00664844" w:rsidP="00CF3CBD">
            <w:pPr>
              <w:jc w:val="center"/>
            </w:pPr>
            <w:proofErr w:type="spellStart"/>
            <w:r w:rsidRPr="00936DF7">
              <w:t>финанси-рования</w:t>
            </w:r>
            <w:proofErr w:type="spellEnd"/>
          </w:p>
        </w:tc>
        <w:tc>
          <w:tcPr>
            <w:tcW w:w="1417" w:type="dxa"/>
            <w:vAlign w:val="center"/>
          </w:tcPr>
          <w:p w14:paraId="11D8458F" w14:textId="77777777" w:rsidR="00664844" w:rsidRPr="00936DF7" w:rsidRDefault="00664844" w:rsidP="00CF3CBD">
            <w:pPr>
              <w:jc w:val="center"/>
            </w:pPr>
            <w:r w:rsidRPr="00936DF7">
              <w:t xml:space="preserve">Полная стоимость </w:t>
            </w:r>
            <w:proofErr w:type="gramStart"/>
            <w:r w:rsidRPr="00936DF7">
              <w:t>строитель-</w:t>
            </w:r>
            <w:proofErr w:type="spellStart"/>
            <w:r w:rsidRPr="00936DF7">
              <w:t>ства</w:t>
            </w:r>
            <w:proofErr w:type="spellEnd"/>
            <w:proofErr w:type="gramEnd"/>
          </w:p>
          <w:p w14:paraId="30F13400" w14:textId="77777777" w:rsidR="00664844" w:rsidRPr="00936DF7" w:rsidRDefault="00664844" w:rsidP="00CF3CBD">
            <w:pPr>
              <w:jc w:val="center"/>
            </w:pPr>
            <w:r w:rsidRPr="00936DF7">
              <w:t>(тыс. руб</w:t>
            </w:r>
            <w:r>
              <w:t>.</w:t>
            </w:r>
            <w:r w:rsidRPr="00936DF7">
              <w:t>)</w:t>
            </w:r>
          </w:p>
        </w:tc>
        <w:tc>
          <w:tcPr>
            <w:tcW w:w="1276" w:type="dxa"/>
            <w:vAlign w:val="center"/>
          </w:tcPr>
          <w:p w14:paraId="3064AE8E" w14:textId="77777777" w:rsidR="00664844" w:rsidRPr="00936DF7" w:rsidRDefault="00664844" w:rsidP="00DD5457">
            <w:r w:rsidRPr="00936DF7">
              <w:t>Освоено</w:t>
            </w:r>
          </w:p>
          <w:p w14:paraId="21894D29" w14:textId="636D0593" w:rsidR="00664844" w:rsidRPr="00936DF7" w:rsidRDefault="00664844" w:rsidP="00DA3C2A">
            <w:pPr>
              <w:jc w:val="center"/>
            </w:pPr>
            <w:r w:rsidRPr="00936DF7">
              <w:t>в 2014</w:t>
            </w:r>
            <w:r>
              <w:t>-20</w:t>
            </w:r>
            <w:r w:rsidR="00A23FF7">
              <w:t>2</w:t>
            </w:r>
            <w:r w:rsidR="0075155A">
              <w:t>3</w:t>
            </w:r>
            <w:r w:rsidRPr="00936DF7">
              <w:t xml:space="preserve"> г</w:t>
            </w:r>
            <w:r>
              <w:t>г.</w:t>
            </w:r>
          </w:p>
        </w:tc>
        <w:tc>
          <w:tcPr>
            <w:tcW w:w="1134" w:type="dxa"/>
            <w:vAlign w:val="center"/>
          </w:tcPr>
          <w:p w14:paraId="2B61F3FD" w14:textId="6E9C8D3C" w:rsidR="00664844" w:rsidRPr="006C0FE2" w:rsidRDefault="00664844" w:rsidP="00DA3C2A">
            <w:pPr>
              <w:jc w:val="center"/>
            </w:pPr>
            <w:r w:rsidRPr="006C0FE2">
              <w:t>Освоено в 20</w:t>
            </w:r>
            <w:r w:rsidR="00DA3C2A">
              <w:t>2</w:t>
            </w:r>
            <w:r w:rsidR="0075155A">
              <w:t>4</w:t>
            </w:r>
            <w:r w:rsidRPr="006C0FE2">
              <w:t xml:space="preserve"> году</w:t>
            </w:r>
          </w:p>
        </w:tc>
        <w:tc>
          <w:tcPr>
            <w:tcW w:w="1134" w:type="dxa"/>
            <w:vAlign w:val="center"/>
          </w:tcPr>
          <w:p w14:paraId="67D9FF6F" w14:textId="77777777" w:rsidR="00664844" w:rsidRPr="006C0FE2" w:rsidRDefault="00664844" w:rsidP="00CF3CBD">
            <w:pPr>
              <w:jc w:val="center"/>
            </w:pPr>
            <w:r w:rsidRPr="006C0FE2">
              <w:t xml:space="preserve">План на </w:t>
            </w:r>
            <w:proofErr w:type="gramStart"/>
            <w:r w:rsidRPr="006C0FE2">
              <w:t>после-дующие</w:t>
            </w:r>
            <w:proofErr w:type="gramEnd"/>
          </w:p>
          <w:p w14:paraId="31292CF4" w14:textId="77777777" w:rsidR="00664844" w:rsidRPr="006C0FE2" w:rsidRDefault="00664844" w:rsidP="00CF3CBD">
            <w:pPr>
              <w:jc w:val="center"/>
            </w:pPr>
            <w:r w:rsidRPr="006C0FE2">
              <w:t>годы</w:t>
            </w:r>
          </w:p>
        </w:tc>
        <w:tc>
          <w:tcPr>
            <w:tcW w:w="1276" w:type="dxa"/>
            <w:vAlign w:val="center"/>
          </w:tcPr>
          <w:p w14:paraId="13AE4823" w14:textId="77777777" w:rsidR="00664844" w:rsidRPr="006C0FE2" w:rsidRDefault="00664844" w:rsidP="00CF3CBD">
            <w:pPr>
              <w:jc w:val="center"/>
            </w:pPr>
            <w:r w:rsidRPr="006C0FE2">
              <w:t>Планируемые сроки строительства</w:t>
            </w:r>
          </w:p>
        </w:tc>
        <w:tc>
          <w:tcPr>
            <w:tcW w:w="1885" w:type="dxa"/>
            <w:vAlign w:val="center"/>
          </w:tcPr>
          <w:p w14:paraId="201222BC" w14:textId="77777777" w:rsidR="00664844" w:rsidRPr="00936DF7" w:rsidRDefault="00664844" w:rsidP="00CF3CBD">
            <w:pPr>
              <w:jc w:val="center"/>
            </w:pPr>
            <w:r w:rsidRPr="00936DF7">
              <w:t>Мероприятия капитального характера</w:t>
            </w:r>
          </w:p>
          <w:p w14:paraId="72CB4CBA" w14:textId="77777777" w:rsidR="00664844" w:rsidRPr="00936DF7" w:rsidRDefault="00664844" w:rsidP="00CF3CBD">
            <w:pPr>
              <w:jc w:val="center"/>
            </w:pPr>
          </w:p>
        </w:tc>
      </w:tr>
      <w:tr w:rsidR="00273328" w:rsidRPr="00936DF7" w14:paraId="679295C9" w14:textId="77777777" w:rsidTr="00AF7F4F">
        <w:trPr>
          <w:trHeight w:val="1058"/>
        </w:trPr>
        <w:tc>
          <w:tcPr>
            <w:tcW w:w="534" w:type="dxa"/>
            <w:vAlign w:val="center"/>
          </w:tcPr>
          <w:p w14:paraId="755CBDBF" w14:textId="77777777" w:rsidR="00273328" w:rsidRPr="0009516F" w:rsidRDefault="00273328" w:rsidP="00CF3CBD">
            <w:pPr>
              <w:jc w:val="center"/>
            </w:pPr>
            <w:r w:rsidRPr="0009516F">
              <w:t>1</w:t>
            </w:r>
          </w:p>
        </w:tc>
        <w:tc>
          <w:tcPr>
            <w:tcW w:w="2268" w:type="dxa"/>
            <w:vAlign w:val="center"/>
          </w:tcPr>
          <w:p w14:paraId="01E82FB8" w14:textId="77777777" w:rsidR="00273328" w:rsidRPr="0009516F" w:rsidRDefault="00273328" w:rsidP="00CF3CBD">
            <w:pPr>
              <w:jc w:val="center"/>
            </w:pPr>
            <w:r w:rsidRPr="0009516F">
              <w:t>А/д Курья-Колывань-</w:t>
            </w:r>
            <w:proofErr w:type="spellStart"/>
            <w:r w:rsidRPr="0009516F">
              <w:t>Бугрышиха</w:t>
            </w:r>
            <w:proofErr w:type="spellEnd"/>
          </w:p>
        </w:tc>
        <w:tc>
          <w:tcPr>
            <w:tcW w:w="2409" w:type="dxa"/>
            <w:vAlign w:val="center"/>
          </w:tcPr>
          <w:p w14:paraId="437B458A" w14:textId="77777777" w:rsidR="00273328" w:rsidRPr="00AF3BF5" w:rsidRDefault="00273328" w:rsidP="00CF3CBD">
            <w:pPr>
              <w:jc w:val="center"/>
            </w:pPr>
            <w:r w:rsidRPr="00AF3BF5">
              <w:t>км</w:t>
            </w:r>
            <w:r>
              <w:t xml:space="preserve"> 17+00</w:t>
            </w:r>
            <w:r w:rsidRPr="00AF3BF5">
              <w:t>0</w:t>
            </w:r>
            <w:r>
              <w:t xml:space="preserve"> </w:t>
            </w:r>
            <w:r w:rsidRPr="00AF3BF5">
              <w:t>-</w:t>
            </w:r>
            <w:r>
              <w:t xml:space="preserve"> км 27</w:t>
            </w:r>
            <w:r w:rsidRPr="00AF3BF5">
              <w:t>+</w:t>
            </w:r>
            <w:r>
              <w:t>400</w:t>
            </w:r>
          </w:p>
        </w:tc>
        <w:tc>
          <w:tcPr>
            <w:tcW w:w="1560" w:type="dxa"/>
            <w:vAlign w:val="center"/>
          </w:tcPr>
          <w:p w14:paraId="6B27929A" w14:textId="77777777" w:rsidR="00273328" w:rsidRDefault="00273328" w:rsidP="00CF3CBD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14:paraId="68301C1F" w14:textId="77777777" w:rsidR="00273328" w:rsidRDefault="003176B0" w:rsidP="002D70A3">
            <w:pPr>
              <w:jc w:val="center"/>
            </w:pPr>
            <w:r>
              <w:t>103144,84</w:t>
            </w:r>
          </w:p>
        </w:tc>
        <w:tc>
          <w:tcPr>
            <w:tcW w:w="1276" w:type="dxa"/>
            <w:vAlign w:val="center"/>
          </w:tcPr>
          <w:p w14:paraId="18B3CCF9" w14:textId="378FFC69" w:rsidR="00273328" w:rsidRDefault="0075155A" w:rsidP="00CF3CBD">
            <w:pPr>
              <w:jc w:val="center"/>
            </w:pPr>
            <w:r>
              <w:t>103144,84</w:t>
            </w:r>
          </w:p>
        </w:tc>
        <w:tc>
          <w:tcPr>
            <w:tcW w:w="1134" w:type="dxa"/>
            <w:vAlign w:val="center"/>
          </w:tcPr>
          <w:p w14:paraId="44CB1BA9" w14:textId="06E31A75" w:rsidR="00273328" w:rsidRPr="006C0FE2" w:rsidRDefault="00273328" w:rsidP="0027332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EF10CDE" w14:textId="77777777" w:rsidR="00273328" w:rsidRDefault="00273328" w:rsidP="002D70A3">
            <w:pPr>
              <w:jc w:val="center"/>
            </w:pPr>
          </w:p>
        </w:tc>
        <w:tc>
          <w:tcPr>
            <w:tcW w:w="1276" w:type="dxa"/>
            <w:vAlign w:val="center"/>
          </w:tcPr>
          <w:p w14:paraId="40877EC2" w14:textId="77777777" w:rsidR="00273328" w:rsidRDefault="00273328" w:rsidP="00A641EF">
            <w:pPr>
              <w:jc w:val="center"/>
            </w:pPr>
            <w:r>
              <w:t>2022-202</w:t>
            </w:r>
            <w:r w:rsidR="00A641EF">
              <w:t>4</w:t>
            </w:r>
          </w:p>
        </w:tc>
        <w:tc>
          <w:tcPr>
            <w:tcW w:w="1885" w:type="dxa"/>
            <w:vAlign w:val="center"/>
          </w:tcPr>
          <w:p w14:paraId="2916B7B6" w14:textId="77777777" w:rsidR="00273328" w:rsidRPr="00273328" w:rsidRDefault="00273328" w:rsidP="0064702C">
            <w:pPr>
              <w:jc w:val="center"/>
            </w:pPr>
            <w:r w:rsidRPr="00273328">
              <w:t>Восстановление верхних слоев покрытия, ремонт автодороги</w:t>
            </w:r>
          </w:p>
        </w:tc>
      </w:tr>
      <w:tr w:rsidR="00273328" w:rsidRPr="00936DF7" w14:paraId="076A3D13" w14:textId="77777777" w:rsidTr="00AF7F4F">
        <w:trPr>
          <w:trHeight w:val="1058"/>
        </w:trPr>
        <w:tc>
          <w:tcPr>
            <w:tcW w:w="534" w:type="dxa"/>
            <w:vAlign w:val="center"/>
          </w:tcPr>
          <w:p w14:paraId="7D892399" w14:textId="77777777" w:rsidR="00273328" w:rsidRPr="0009516F" w:rsidRDefault="00273328" w:rsidP="00CF3CBD">
            <w:pPr>
              <w:jc w:val="center"/>
            </w:pPr>
            <w:r w:rsidRPr="0009516F">
              <w:t>2</w:t>
            </w:r>
          </w:p>
        </w:tc>
        <w:tc>
          <w:tcPr>
            <w:tcW w:w="2268" w:type="dxa"/>
            <w:vAlign w:val="center"/>
          </w:tcPr>
          <w:p w14:paraId="11278DC9" w14:textId="77777777" w:rsidR="00273328" w:rsidRPr="0009516F" w:rsidRDefault="00273328" w:rsidP="00CF3CBD">
            <w:pPr>
              <w:jc w:val="center"/>
            </w:pPr>
            <w:r w:rsidRPr="0009516F">
              <w:t>Поспелиха - Курья - Третьяково - граница Республики Казахстан, в Курьинском районе (устройство площадки под АПВГК)</w:t>
            </w:r>
          </w:p>
        </w:tc>
        <w:tc>
          <w:tcPr>
            <w:tcW w:w="2409" w:type="dxa"/>
            <w:vAlign w:val="center"/>
          </w:tcPr>
          <w:p w14:paraId="35770C65" w14:textId="77777777" w:rsidR="00273328" w:rsidRPr="00AF3BF5" w:rsidRDefault="003176B0" w:rsidP="00CF3CBD">
            <w:pPr>
              <w:jc w:val="center"/>
            </w:pPr>
            <w:r w:rsidRPr="00AB2572">
              <w:t>км 59+500</w:t>
            </w:r>
          </w:p>
        </w:tc>
        <w:tc>
          <w:tcPr>
            <w:tcW w:w="1560" w:type="dxa"/>
            <w:vAlign w:val="center"/>
          </w:tcPr>
          <w:p w14:paraId="33235742" w14:textId="77777777" w:rsidR="00273328" w:rsidRDefault="003176B0" w:rsidP="00CF3CBD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14:paraId="6DD74D46" w14:textId="77777777" w:rsidR="00273328" w:rsidRDefault="003176B0" w:rsidP="002D70A3">
            <w:pPr>
              <w:jc w:val="center"/>
            </w:pPr>
            <w:r>
              <w:t>3922,963</w:t>
            </w:r>
          </w:p>
        </w:tc>
        <w:tc>
          <w:tcPr>
            <w:tcW w:w="1276" w:type="dxa"/>
            <w:vAlign w:val="center"/>
          </w:tcPr>
          <w:p w14:paraId="77BC6F83" w14:textId="77777777" w:rsidR="00273328" w:rsidRDefault="00DA3C2A" w:rsidP="00CF3CBD">
            <w:pPr>
              <w:jc w:val="center"/>
            </w:pPr>
            <w:r>
              <w:t>3922,963</w:t>
            </w:r>
          </w:p>
        </w:tc>
        <w:tc>
          <w:tcPr>
            <w:tcW w:w="1134" w:type="dxa"/>
            <w:vAlign w:val="center"/>
          </w:tcPr>
          <w:p w14:paraId="130EE2D0" w14:textId="77777777" w:rsidR="00273328" w:rsidRPr="006C0FE2" w:rsidRDefault="00273328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D200088" w14:textId="77777777" w:rsidR="00273328" w:rsidRDefault="00273328" w:rsidP="002D70A3">
            <w:pPr>
              <w:jc w:val="center"/>
            </w:pPr>
          </w:p>
        </w:tc>
        <w:tc>
          <w:tcPr>
            <w:tcW w:w="1276" w:type="dxa"/>
            <w:vAlign w:val="center"/>
          </w:tcPr>
          <w:p w14:paraId="0FC13960" w14:textId="77777777" w:rsidR="00273328" w:rsidRDefault="00CC3518" w:rsidP="00736E6E">
            <w:pPr>
              <w:jc w:val="center"/>
            </w:pPr>
            <w:r>
              <w:t>2022</w:t>
            </w:r>
          </w:p>
        </w:tc>
        <w:tc>
          <w:tcPr>
            <w:tcW w:w="1885" w:type="dxa"/>
            <w:vAlign w:val="center"/>
          </w:tcPr>
          <w:p w14:paraId="02C2D4CC" w14:textId="77777777" w:rsidR="00273328" w:rsidRDefault="003176B0" w:rsidP="0064702C">
            <w:pPr>
              <w:jc w:val="center"/>
            </w:pPr>
            <w:r w:rsidRPr="00273328">
              <w:t>Восстановление верхних слоев покрытия, ремонт автодороги</w:t>
            </w:r>
          </w:p>
        </w:tc>
      </w:tr>
      <w:tr w:rsidR="00CC3518" w:rsidRPr="00936DF7" w14:paraId="7DCFE69D" w14:textId="77777777" w:rsidTr="00AF7F4F">
        <w:trPr>
          <w:trHeight w:val="1058"/>
        </w:trPr>
        <w:tc>
          <w:tcPr>
            <w:tcW w:w="534" w:type="dxa"/>
            <w:vAlign w:val="center"/>
          </w:tcPr>
          <w:p w14:paraId="11B5C6C4" w14:textId="77777777" w:rsidR="00CC3518" w:rsidRPr="0009516F" w:rsidRDefault="00CC3518" w:rsidP="00CC3518">
            <w:pPr>
              <w:jc w:val="center"/>
            </w:pPr>
            <w:r w:rsidRPr="0009516F">
              <w:t>3</w:t>
            </w:r>
          </w:p>
        </w:tc>
        <w:tc>
          <w:tcPr>
            <w:tcW w:w="2268" w:type="dxa"/>
            <w:vAlign w:val="center"/>
          </w:tcPr>
          <w:p w14:paraId="059714E7" w14:textId="77777777" w:rsidR="00CC3518" w:rsidRPr="0009516F" w:rsidRDefault="00CC3518" w:rsidP="00CC3518">
            <w:pPr>
              <w:jc w:val="center"/>
            </w:pPr>
            <w:r w:rsidRPr="0009516F">
              <w:t>Подъезд к с. Кузнецово</w:t>
            </w:r>
          </w:p>
        </w:tc>
        <w:tc>
          <w:tcPr>
            <w:tcW w:w="2409" w:type="dxa"/>
            <w:vAlign w:val="center"/>
          </w:tcPr>
          <w:p w14:paraId="1009A5FE" w14:textId="77777777" w:rsidR="00CC3518" w:rsidRPr="00AF3BF5" w:rsidRDefault="00CC3518" w:rsidP="00CC3518">
            <w:pPr>
              <w:jc w:val="center"/>
            </w:pPr>
            <w:r w:rsidRPr="00AF3BF5">
              <w:t xml:space="preserve">км </w:t>
            </w:r>
            <w:r>
              <w:t>12</w:t>
            </w:r>
            <w:r w:rsidRPr="00AF3BF5">
              <w:t>+</w:t>
            </w:r>
            <w:r>
              <w:t>500</w:t>
            </w:r>
            <w:r w:rsidRPr="00AF3BF5">
              <w:t>-</w:t>
            </w:r>
            <w:r>
              <w:t xml:space="preserve"> </w:t>
            </w:r>
            <w:r w:rsidRPr="00AF3BF5">
              <w:t>км</w:t>
            </w:r>
            <w:r>
              <w:t xml:space="preserve"> 15+500</w:t>
            </w:r>
          </w:p>
        </w:tc>
        <w:tc>
          <w:tcPr>
            <w:tcW w:w="1560" w:type="dxa"/>
            <w:vAlign w:val="center"/>
          </w:tcPr>
          <w:p w14:paraId="5D31C8B7" w14:textId="77777777"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14:paraId="59EE08F5" w14:textId="77777777" w:rsidR="00CC3518" w:rsidRDefault="00CC3518" w:rsidP="00CC3518">
            <w:pPr>
              <w:jc w:val="center"/>
            </w:pPr>
            <w:r>
              <w:t>21792,23</w:t>
            </w:r>
          </w:p>
        </w:tc>
        <w:tc>
          <w:tcPr>
            <w:tcW w:w="1276" w:type="dxa"/>
            <w:vAlign w:val="center"/>
          </w:tcPr>
          <w:p w14:paraId="1BDA7387" w14:textId="7E183617" w:rsidR="00CC3518" w:rsidRDefault="0075155A" w:rsidP="00CC3518">
            <w:pPr>
              <w:jc w:val="center"/>
            </w:pPr>
            <w:r>
              <w:t>21792,23</w:t>
            </w:r>
          </w:p>
        </w:tc>
        <w:tc>
          <w:tcPr>
            <w:tcW w:w="1134" w:type="dxa"/>
            <w:vAlign w:val="center"/>
          </w:tcPr>
          <w:p w14:paraId="268EB153" w14:textId="517A9E18" w:rsidR="00CC3518" w:rsidRPr="006C0FE2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4B35883B" w14:textId="77777777" w:rsidR="00CC3518" w:rsidRDefault="00CC3518" w:rsidP="00CC3518">
            <w:pPr>
              <w:jc w:val="center"/>
            </w:pPr>
          </w:p>
        </w:tc>
        <w:tc>
          <w:tcPr>
            <w:tcW w:w="1276" w:type="dxa"/>
            <w:vAlign w:val="center"/>
          </w:tcPr>
          <w:p w14:paraId="5FB8196C" w14:textId="77777777" w:rsidR="00CC3518" w:rsidRDefault="00CC3518" w:rsidP="00CC3518">
            <w:pPr>
              <w:jc w:val="center"/>
            </w:pPr>
            <w:r>
              <w:t>2022-2023</w:t>
            </w:r>
          </w:p>
        </w:tc>
        <w:tc>
          <w:tcPr>
            <w:tcW w:w="1885" w:type="dxa"/>
            <w:vAlign w:val="center"/>
          </w:tcPr>
          <w:p w14:paraId="34B423D8" w14:textId="77777777" w:rsidR="00CC3518" w:rsidRDefault="00CC3518" w:rsidP="00CC3518">
            <w:pPr>
              <w:jc w:val="center"/>
            </w:pPr>
            <w:r w:rsidRPr="00273328">
              <w:t>Восста</w:t>
            </w:r>
            <w:r>
              <w:t>новление верхних слоев покрытия</w:t>
            </w:r>
            <w:r w:rsidRPr="00273328">
              <w:t xml:space="preserve"> автодороги</w:t>
            </w:r>
          </w:p>
        </w:tc>
      </w:tr>
      <w:tr w:rsidR="00CC3518" w:rsidRPr="00936DF7" w14:paraId="3A833E7D" w14:textId="77777777" w:rsidTr="00AF7F4F">
        <w:trPr>
          <w:trHeight w:val="1058"/>
        </w:trPr>
        <w:tc>
          <w:tcPr>
            <w:tcW w:w="534" w:type="dxa"/>
            <w:vAlign w:val="center"/>
          </w:tcPr>
          <w:p w14:paraId="2BCF0A60" w14:textId="77777777" w:rsidR="00CC3518" w:rsidRPr="0009516F" w:rsidRDefault="00CC3518" w:rsidP="00CC3518">
            <w:pPr>
              <w:jc w:val="center"/>
            </w:pPr>
            <w:r w:rsidRPr="0009516F">
              <w:t>4</w:t>
            </w:r>
          </w:p>
        </w:tc>
        <w:tc>
          <w:tcPr>
            <w:tcW w:w="2268" w:type="dxa"/>
            <w:vAlign w:val="center"/>
          </w:tcPr>
          <w:p w14:paraId="40CDC9BC" w14:textId="77777777" w:rsidR="00CC3518" w:rsidRPr="0009516F" w:rsidRDefault="00CC3518" w:rsidP="00CC3518">
            <w:pPr>
              <w:jc w:val="center"/>
            </w:pPr>
            <w:r w:rsidRPr="0009516F">
              <w:t>А/д Курья-Трусово-</w:t>
            </w:r>
            <w:proofErr w:type="spellStart"/>
            <w:r w:rsidRPr="0009516F">
              <w:t>Калмацкий</w:t>
            </w:r>
            <w:proofErr w:type="spellEnd"/>
          </w:p>
        </w:tc>
        <w:tc>
          <w:tcPr>
            <w:tcW w:w="2409" w:type="dxa"/>
            <w:vAlign w:val="center"/>
          </w:tcPr>
          <w:p w14:paraId="31C1085D" w14:textId="77777777" w:rsidR="00CC3518" w:rsidRPr="00AF3BF5" w:rsidRDefault="00CC3518" w:rsidP="00CC3518">
            <w:pPr>
              <w:jc w:val="center"/>
            </w:pPr>
            <w:r w:rsidRPr="008D4ED1">
              <w:t>км 11+422 - км 14+422</w:t>
            </w:r>
          </w:p>
        </w:tc>
        <w:tc>
          <w:tcPr>
            <w:tcW w:w="1560" w:type="dxa"/>
            <w:vAlign w:val="center"/>
          </w:tcPr>
          <w:p w14:paraId="556AB42C" w14:textId="77777777"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14:paraId="798ED466" w14:textId="77777777" w:rsidR="00CC3518" w:rsidRDefault="00736E6E" w:rsidP="00CC3518">
            <w:pPr>
              <w:jc w:val="center"/>
            </w:pPr>
            <w:r>
              <w:t>21734,19</w:t>
            </w:r>
          </w:p>
        </w:tc>
        <w:tc>
          <w:tcPr>
            <w:tcW w:w="1276" w:type="dxa"/>
            <w:vAlign w:val="center"/>
          </w:tcPr>
          <w:p w14:paraId="777733C7" w14:textId="09CE1D41" w:rsidR="00CC3518" w:rsidRDefault="0075155A" w:rsidP="00CC3518">
            <w:pPr>
              <w:jc w:val="center"/>
            </w:pPr>
            <w:r>
              <w:t>21734,19</w:t>
            </w:r>
          </w:p>
        </w:tc>
        <w:tc>
          <w:tcPr>
            <w:tcW w:w="1134" w:type="dxa"/>
            <w:vAlign w:val="center"/>
          </w:tcPr>
          <w:p w14:paraId="330A5AB2" w14:textId="680FE345" w:rsidR="00CC3518" w:rsidRPr="006C0FE2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F462CD1" w14:textId="77777777" w:rsidR="00CC3518" w:rsidRDefault="00CC3518" w:rsidP="00CC3518">
            <w:pPr>
              <w:jc w:val="center"/>
            </w:pPr>
          </w:p>
        </w:tc>
        <w:tc>
          <w:tcPr>
            <w:tcW w:w="1276" w:type="dxa"/>
            <w:vAlign w:val="center"/>
          </w:tcPr>
          <w:p w14:paraId="323212B6" w14:textId="77777777" w:rsidR="00CC3518" w:rsidRDefault="00CC3518" w:rsidP="00CC3518">
            <w:pPr>
              <w:jc w:val="center"/>
            </w:pPr>
            <w:r>
              <w:t>2022-2023</w:t>
            </w:r>
          </w:p>
        </w:tc>
        <w:tc>
          <w:tcPr>
            <w:tcW w:w="1885" w:type="dxa"/>
            <w:vAlign w:val="center"/>
          </w:tcPr>
          <w:p w14:paraId="4604A037" w14:textId="77777777" w:rsidR="00CC3518" w:rsidRDefault="00CC3518" w:rsidP="00CC3518">
            <w:pPr>
              <w:jc w:val="center"/>
            </w:pPr>
            <w:r w:rsidRPr="00273328">
              <w:t xml:space="preserve">Восстановление верхних слоев </w:t>
            </w:r>
            <w:r>
              <w:t xml:space="preserve">покрытия </w:t>
            </w:r>
            <w:r w:rsidRPr="00273328">
              <w:t>автодороги</w:t>
            </w:r>
          </w:p>
        </w:tc>
      </w:tr>
      <w:tr w:rsidR="00CC3518" w:rsidRPr="00936DF7" w14:paraId="4324DFF0" w14:textId="77777777" w:rsidTr="00AF7F4F">
        <w:trPr>
          <w:trHeight w:val="1058"/>
        </w:trPr>
        <w:tc>
          <w:tcPr>
            <w:tcW w:w="534" w:type="dxa"/>
            <w:vAlign w:val="center"/>
          </w:tcPr>
          <w:p w14:paraId="58011973" w14:textId="77777777" w:rsidR="00CC3518" w:rsidRPr="0009516F" w:rsidRDefault="00CC3518" w:rsidP="00CC3518">
            <w:pPr>
              <w:jc w:val="center"/>
            </w:pPr>
            <w:r w:rsidRPr="0009516F">
              <w:lastRenderedPageBreak/>
              <w:t>5</w:t>
            </w:r>
          </w:p>
        </w:tc>
        <w:tc>
          <w:tcPr>
            <w:tcW w:w="2268" w:type="dxa"/>
            <w:vAlign w:val="center"/>
          </w:tcPr>
          <w:p w14:paraId="3D3A3B07" w14:textId="77777777" w:rsidR="00CC3518" w:rsidRPr="0009516F" w:rsidRDefault="00CC3518" w:rsidP="00CC3518">
            <w:pPr>
              <w:jc w:val="center"/>
            </w:pPr>
            <w:r w:rsidRPr="0009516F">
              <w:t>Курья - Ивановка - Таловка</w:t>
            </w:r>
          </w:p>
        </w:tc>
        <w:tc>
          <w:tcPr>
            <w:tcW w:w="2409" w:type="dxa"/>
            <w:vAlign w:val="center"/>
          </w:tcPr>
          <w:p w14:paraId="7DF744BF" w14:textId="77777777" w:rsidR="00CC3518" w:rsidRDefault="00CC3518" w:rsidP="00CC3518">
            <w:pPr>
              <w:jc w:val="center"/>
            </w:pPr>
            <w:r w:rsidRPr="008D4ED1">
              <w:t>км 37+030 - км 38+030</w:t>
            </w:r>
          </w:p>
        </w:tc>
        <w:tc>
          <w:tcPr>
            <w:tcW w:w="1560" w:type="dxa"/>
            <w:vAlign w:val="center"/>
          </w:tcPr>
          <w:p w14:paraId="12153EFD" w14:textId="77777777"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14:paraId="541E1D17" w14:textId="77777777" w:rsidR="00CC3518" w:rsidRDefault="00CC3518" w:rsidP="00CC3518">
            <w:pPr>
              <w:jc w:val="center"/>
            </w:pPr>
            <w:r>
              <w:t>7397,18</w:t>
            </w:r>
          </w:p>
        </w:tc>
        <w:tc>
          <w:tcPr>
            <w:tcW w:w="1276" w:type="dxa"/>
            <w:vAlign w:val="center"/>
          </w:tcPr>
          <w:p w14:paraId="224EE981" w14:textId="77777777" w:rsidR="00CC3518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4860ADCA" w14:textId="2687401D" w:rsidR="00CC3518" w:rsidRPr="006C0FE2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FF7F380" w14:textId="77777777" w:rsidR="00CC3518" w:rsidRDefault="00CC3518" w:rsidP="00CC3518">
            <w:pPr>
              <w:jc w:val="center"/>
            </w:pPr>
          </w:p>
        </w:tc>
        <w:tc>
          <w:tcPr>
            <w:tcW w:w="1276" w:type="dxa"/>
            <w:vAlign w:val="center"/>
          </w:tcPr>
          <w:p w14:paraId="26455C87" w14:textId="77777777" w:rsidR="00CC3518" w:rsidRDefault="00CC3518" w:rsidP="00CC3518">
            <w:pPr>
              <w:jc w:val="center"/>
            </w:pPr>
            <w:r>
              <w:t>2022</w:t>
            </w:r>
          </w:p>
        </w:tc>
        <w:tc>
          <w:tcPr>
            <w:tcW w:w="1885" w:type="dxa"/>
            <w:vAlign w:val="center"/>
          </w:tcPr>
          <w:p w14:paraId="4DFB7784" w14:textId="77777777" w:rsidR="00CC3518" w:rsidRDefault="00CC3518" w:rsidP="00CC3518">
            <w:pPr>
              <w:jc w:val="center"/>
            </w:pPr>
            <w:r w:rsidRPr="00273328">
              <w:t>Восстановление верхних слоев покрытия, ремонт автодороги</w:t>
            </w:r>
          </w:p>
        </w:tc>
      </w:tr>
      <w:tr w:rsidR="00CC3518" w:rsidRPr="00936DF7" w14:paraId="546B5B1F" w14:textId="77777777" w:rsidTr="00AF7F4F">
        <w:trPr>
          <w:trHeight w:val="1058"/>
        </w:trPr>
        <w:tc>
          <w:tcPr>
            <w:tcW w:w="534" w:type="dxa"/>
            <w:vAlign w:val="center"/>
          </w:tcPr>
          <w:p w14:paraId="78AFE3FC" w14:textId="77777777" w:rsidR="00CC3518" w:rsidRPr="0009516F" w:rsidRDefault="00CC3518" w:rsidP="00CC3518">
            <w:pPr>
              <w:jc w:val="center"/>
            </w:pPr>
            <w:r w:rsidRPr="0009516F">
              <w:t>6</w:t>
            </w:r>
          </w:p>
        </w:tc>
        <w:tc>
          <w:tcPr>
            <w:tcW w:w="2268" w:type="dxa"/>
            <w:vAlign w:val="center"/>
          </w:tcPr>
          <w:p w14:paraId="0ECA26AC" w14:textId="77777777" w:rsidR="00CC3518" w:rsidRPr="0009516F" w:rsidRDefault="00CC3518" w:rsidP="00CC3518">
            <w:pPr>
              <w:jc w:val="center"/>
            </w:pPr>
            <w:r w:rsidRPr="0009516F">
              <w:t xml:space="preserve">Подъезд к с. </w:t>
            </w:r>
            <w:proofErr w:type="spellStart"/>
            <w:r w:rsidRPr="0009516F">
              <w:t>Новофирсово</w:t>
            </w:r>
            <w:proofErr w:type="spellEnd"/>
          </w:p>
        </w:tc>
        <w:tc>
          <w:tcPr>
            <w:tcW w:w="2409" w:type="dxa"/>
            <w:vAlign w:val="center"/>
          </w:tcPr>
          <w:p w14:paraId="7C3A4C27" w14:textId="77777777" w:rsidR="00CC3518" w:rsidRPr="00AF3BF5" w:rsidRDefault="00CC3518" w:rsidP="00CC3518">
            <w:pPr>
              <w:jc w:val="center"/>
            </w:pPr>
            <w:r w:rsidRPr="00AF3BF5">
              <w:t xml:space="preserve">км </w:t>
            </w:r>
            <w:r>
              <w:t>0</w:t>
            </w:r>
            <w:r w:rsidRPr="00AF3BF5">
              <w:t>+</w:t>
            </w:r>
            <w:r>
              <w:t>000</w:t>
            </w:r>
            <w:r w:rsidRPr="00AF3BF5">
              <w:t>-</w:t>
            </w:r>
            <w:r>
              <w:t xml:space="preserve"> </w:t>
            </w:r>
            <w:r w:rsidRPr="00AF3BF5">
              <w:t>км</w:t>
            </w:r>
            <w:r>
              <w:t xml:space="preserve"> 1+700</w:t>
            </w:r>
          </w:p>
        </w:tc>
        <w:tc>
          <w:tcPr>
            <w:tcW w:w="1560" w:type="dxa"/>
            <w:vAlign w:val="center"/>
          </w:tcPr>
          <w:p w14:paraId="638872CC" w14:textId="77777777"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14:paraId="04A8D50E" w14:textId="77777777" w:rsidR="00CC3518" w:rsidRDefault="00CC3518" w:rsidP="00CC3518">
            <w:pPr>
              <w:jc w:val="center"/>
            </w:pPr>
            <w:r>
              <w:t>12344,03</w:t>
            </w:r>
          </w:p>
        </w:tc>
        <w:tc>
          <w:tcPr>
            <w:tcW w:w="1276" w:type="dxa"/>
            <w:vAlign w:val="center"/>
          </w:tcPr>
          <w:p w14:paraId="5C021E80" w14:textId="024830DD" w:rsidR="00CC3518" w:rsidRDefault="0075155A" w:rsidP="00CC3518">
            <w:pPr>
              <w:jc w:val="center"/>
            </w:pPr>
            <w:r>
              <w:t>12344,03</w:t>
            </w:r>
          </w:p>
        </w:tc>
        <w:tc>
          <w:tcPr>
            <w:tcW w:w="1134" w:type="dxa"/>
            <w:vAlign w:val="center"/>
          </w:tcPr>
          <w:p w14:paraId="5858F8FA" w14:textId="2DB36A5C" w:rsidR="00CC3518" w:rsidRPr="006C0FE2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8547EE9" w14:textId="77777777" w:rsidR="00CC3518" w:rsidRDefault="00CC3518" w:rsidP="00CC3518">
            <w:pPr>
              <w:jc w:val="center"/>
            </w:pPr>
          </w:p>
        </w:tc>
        <w:tc>
          <w:tcPr>
            <w:tcW w:w="1276" w:type="dxa"/>
            <w:vAlign w:val="center"/>
          </w:tcPr>
          <w:p w14:paraId="0C95A6A9" w14:textId="77777777" w:rsidR="00CC3518" w:rsidRDefault="00CC3518" w:rsidP="00CC3518">
            <w:pPr>
              <w:jc w:val="center"/>
            </w:pPr>
            <w:r>
              <w:t>2022-2023</w:t>
            </w:r>
          </w:p>
        </w:tc>
        <w:tc>
          <w:tcPr>
            <w:tcW w:w="1885" w:type="dxa"/>
            <w:vAlign w:val="center"/>
          </w:tcPr>
          <w:p w14:paraId="64275817" w14:textId="77777777" w:rsidR="00CC3518" w:rsidRDefault="00CC3518" w:rsidP="00CC3518">
            <w:pPr>
              <w:jc w:val="center"/>
            </w:pPr>
            <w:r w:rsidRPr="00273328">
              <w:t>Восстановление верхних слоев покрытия, ремонт автодороги</w:t>
            </w:r>
          </w:p>
        </w:tc>
      </w:tr>
      <w:tr w:rsidR="00CC3518" w:rsidRPr="00936DF7" w14:paraId="734FD751" w14:textId="77777777" w:rsidTr="00AF7F4F">
        <w:trPr>
          <w:trHeight w:val="1058"/>
        </w:trPr>
        <w:tc>
          <w:tcPr>
            <w:tcW w:w="534" w:type="dxa"/>
            <w:vAlign w:val="center"/>
          </w:tcPr>
          <w:p w14:paraId="35939C43" w14:textId="77777777" w:rsidR="00CC3518" w:rsidRPr="0009516F" w:rsidRDefault="00CC3518" w:rsidP="00CC3518">
            <w:pPr>
              <w:jc w:val="center"/>
            </w:pPr>
            <w:r w:rsidRPr="0009516F">
              <w:t>7</w:t>
            </w:r>
          </w:p>
        </w:tc>
        <w:tc>
          <w:tcPr>
            <w:tcW w:w="2268" w:type="dxa"/>
            <w:vAlign w:val="center"/>
          </w:tcPr>
          <w:p w14:paraId="7ADE94AC" w14:textId="77777777" w:rsidR="00CC3518" w:rsidRPr="0009516F" w:rsidRDefault="00CC3518" w:rsidP="00CC3518">
            <w:pPr>
              <w:jc w:val="center"/>
            </w:pPr>
            <w:r w:rsidRPr="0009516F">
              <w:t>А/д Курья-Ивановка-Таловка</w:t>
            </w:r>
          </w:p>
        </w:tc>
        <w:tc>
          <w:tcPr>
            <w:tcW w:w="2409" w:type="dxa"/>
            <w:vAlign w:val="center"/>
          </w:tcPr>
          <w:p w14:paraId="47FA7EA0" w14:textId="77777777" w:rsidR="00CC3518" w:rsidRPr="00AF3BF5" w:rsidRDefault="00CC3518" w:rsidP="00CC3518">
            <w:pPr>
              <w:jc w:val="center"/>
            </w:pPr>
            <w:r w:rsidRPr="008D4ED1">
              <w:t>км 3+000 - км 8+000</w:t>
            </w:r>
          </w:p>
        </w:tc>
        <w:tc>
          <w:tcPr>
            <w:tcW w:w="1560" w:type="dxa"/>
            <w:vAlign w:val="center"/>
          </w:tcPr>
          <w:p w14:paraId="6FD88894" w14:textId="77777777"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14:paraId="60FC8867" w14:textId="77777777" w:rsidR="00CC3518" w:rsidRDefault="00CC3518" w:rsidP="00CC3518">
            <w:pPr>
              <w:jc w:val="center"/>
            </w:pPr>
            <w:r>
              <w:t>36768,6</w:t>
            </w:r>
          </w:p>
        </w:tc>
        <w:tc>
          <w:tcPr>
            <w:tcW w:w="1276" w:type="dxa"/>
            <w:vAlign w:val="center"/>
          </w:tcPr>
          <w:p w14:paraId="5309D453" w14:textId="4CBF05D3" w:rsidR="00CC3518" w:rsidRDefault="0075155A" w:rsidP="00CC3518">
            <w:pPr>
              <w:jc w:val="center"/>
            </w:pPr>
            <w:r>
              <w:t>36768,6</w:t>
            </w:r>
          </w:p>
        </w:tc>
        <w:tc>
          <w:tcPr>
            <w:tcW w:w="1134" w:type="dxa"/>
            <w:vAlign w:val="center"/>
          </w:tcPr>
          <w:p w14:paraId="3B234620" w14:textId="574F4A9D" w:rsidR="00CC3518" w:rsidRPr="006C0FE2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3460886" w14:textId="77777777" w:rsidR="00CC3518" w:rsidRDefault="00CC3518" w:rsidP="00CC3518">
            <w:pPr>
              <w:jc w:val="center"/>
            </w:pPr>
          </w:p>
        </w:tc>
        <w:tc>
          <w:tcPr>
            <w:tcW w:w="1276" w:type="dxa"/>
            <w:vAlign w:val="center"/>
          </w:tcPr>
          <w:p w14:paraId="40C1E0C9" w14:textId="77777777" w:rsidR="00CC3518" w:rsidRDefault="00CC3518" w:rsidP="00CC3518">
            <w:pPr>
              <w:jc w:val="center"/>
            </w:pPr>
            <w:r>
              <w:t>2022-2023</w:t>
            </w:r>
          </w:p>
        </w:tc>
        <w:tc>
          <w:tcPr>
            <w:tcW w:w="1885" w:type="dxa"/>
            <w:vAlign w:val="center"/>
          </w:tcPr>
          <w:p w14:paraId="68D94C45" w14:textId="77777777" w:rsidR="00CC3518" w:rsidRDefault="00CC3518" w:rsidP="00CC3518">
            <w:pPr>
              <w:jc w:val="center"/>
            </w:pPr>
            <w:r w:rsidRPr="00273328">
              <w:t>Восстановление верхних слоев покрытия, ремонт автодороги</w:t>
            </w:r>
          </w:p>
        </w:tc>
      </w:tr>
      <w:tr w:rsidR="00CC3518" w:rsidRPr="00936DF7" w14:paraId="0BAC8181" w14:textId="77777777" w:rsidTr="00AF7F4F">
        <w:trPr>
          <w:trHeight w:val="1058"/>
        </w:trPr>
        <w:tc>
          <w:tcPr>
            <w:tcW w:w="534" w:type="dxa"/>
            <w:vAlign w:val="center"/>
          </w:tcPr>
          <w:p w14:paraId="59043FFA" w14:textId="77777777" w:rsidR="00CC3518" w:rsidRPr="00754EC8" w:rsidRDefault="00CC3518" w:rsidP="00CC3518">
            <w:pPr>
              <w:jc w:val="center"/>
            </w:pPr>
            <w:r>
              <w:t>8</w:t>
            </w:r>
          </w:p>
        </w:tc>
        <w:tc>
          <w:tcPr>
            <w:tcW w:w="2268" w:type="dxa"/>
            <w:vAlign w:val="center"/>
          </w:tcPr>
          <w:p w14:paraId="131735E9" w14:textId="77777777" w:rsidR="00CC3518" w:rsidRDefault="00CC3518" w:rsidP="00CC3518">
            <w:pPr>
              <w:jc w:val="center"/>
            </w:pPr>
            <w:r>
              <w:t>А/д Курья-Колывань-</w:t>
            </w:r>
            <w:proofErr w:type="spellStart"/>
            <w:r>
              <w:t>Бугрышиха</w:t>
            </w:r>
            <w:proofErr w:type="spellEnd"/>
          </w:p>
        </w:tc>
        <w:tc>
          <w:tcPr>
            <w:tcW w:w="2409" w:type="dxa"/>
            <w:vAlign w:val="center"/>
          </w:tcPr>
          <w:p w14:paraId="7C7BE82F" w14:textId="77777777" w:rsidR="00CC3518" w:rsidRPr="00936DF7" w:rsidRDefault="00CC3518" w:rsidP="00CC3518">
            <w:pPr>
              <w:jc w:val="center"/>
            </w:pPr>
            <w:r w:rsidRPr="00AF3BF5">
              <w:t>км 1+020-км 1+424, км 2+050-км 2+758, км 3+640-км 4+485, км 4+880-км 5+406, км 6+369- км 6+867, км 8+856-км 8+991, км 9+523-км 9+641, км 12+102-км 12+334</w:t>
            </w:r>
          </w:p>
        </w:tc>
        <w:tc>
          <w:tcPr>
            <w:tcW w:w="1560" w:type="dxa"/>
            <w:vAlign w:val="center"/>
          </w:tcPr>
          <w:p w14:paraId="38874A49" w14:textId="77777777"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14:paraId="3939AC0F" w14:textId="77777777" w:rsidR="00CC3518" w:rsidRPr="006C0FE2" w:rsidRDefault="00CC3518" w:rsidP="00CC3518">
            <w:pPr>
              <w:jc w:val="center"/>
            </w:pPr>
            <w:r>
              <w:t>17980,75</w:t>
            </w:r>
          </w:p>
        </w:tc>
        <w:tc>
          <w:tcPr>
            <w:tcW w:w="1276" w:type="dxa"/>
            <w:vAlign w:val="center"/>
          </w:tcPr>
          <w:p w14:paraId="748A979C" w14:textId="77777777" w:rsidR="00CC3518" w:rsidRDefault="00CC3518" w:rsidP="00CC3518">
            <w:pPr>
              <w:jc w:val="center"/>
            </w:pPr>
          </w:p>
          <w:p w14:paraId="03E7258D" w14:textId="77777777" w:rsidR="00CC3518" w:rsidRDefault="00CC3518" w:rsidP="00CC3518">
            <w:pPr>
              <w:jc w:val="center"/>
            </w:pPr>
            <w:r>
              <w:t>17980,75</w:t>
            </w:r>
          </w:p>
          <w:p w14:paraId="559838A9" w14:textId="77777777" w:rsidR="00CC3518" w:rsidRPr="006C0FE2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4BC28C34" w14:textId="77777777" w:rsidR="00CC3518" w:rsidRPr="006C0FE2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1897472" w14:textId="77777777" w:rsidR="00CC3518" w:rsidRPr="006C0FE2" w:rsidRDefault="00CC3518" w:rsidP="00CC3518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1144ECD1" w14:textId="77777777" w:rsidR="00CC3518" w:rsidRDefault="00CC3518" w:rsidP="00CC3518">
            <w:pPr>
              <w:jc w:val="center"/>
            </w:pPr>
            <w:r>
              <w:t>2016-2020</w:t>
            </w:r>
          </w:p>
        </w:tc>
        <w:tc>
          <w:tcPr>
            <w:tcW w:w="1885" w:type="dxa"/>
            <w:vAlign w:val="center"/>
          </w:tcPr>
          <w:p w14:paraId="1C3DD8A2" w14:textId="77777777" w:rsidR="00CC3518" w:rsidRDefault="00CC3518" w:rsidP="00CC3518">
            <w:pPr>
              <w:jc w:val="center"/>
            </w:pPr>
            <w:r>
              <w:t>Восстановление верхних слоев покрытия, ремонт автодороги</w:t>
            </w:r>
          </w:p>
        </w:tc>
      </w:tr>
      <w:tr w:rsidR="00CC3518" w:rsidRPr="00936DF7" w14:paraId="37A7E810" w14:textId="77777777" w:rsidTr="00AF7F4F">
        <w:trPr>
          <w:trHeight w:val="1058"/>
        </w:trPr>
        <w:tc>
          <w:tcPr>
            <w:tcW w:w="534" w:type="dxa"/>
            <w:vAlign w:val="center"/>
          </w:tcPr>
          <w:p w14:paraId="73F0E7FF" w14:textId="77777777" w:rsidR="00CC3518" w:rsidRPr="00754EC8" w:rsidRDefault="00CC3518" w:rsidP="00CC3518">
            <w:pPr>
              <w:jc w:val="center"/>
            </w:pPr>
            <w:r>
              <w:t>9</w:t>
            </w:r>
          </w:p>
        </w:tc>
        <w:tc>
          <w:tcPr>
            <w:tcW w:w="2268" w:type="dxa"/>
            <w:vAlign w:val="center"/>
          </w:tcPr>
          <w:p w14:paraId="7C0117AF" w14:textId="77777777" w:rsidR="00CC3518" w:rsidRDefault="00CC3518" w:rsidP="00CC3518">
            <w:pPr>
              <w:jc w:val="center"/>
            </w:pPr>
            <w:r>
              <w:t>А/д Курья-Трусово-</w:t>
            </w:r>
            <w:proofErr w:type="spellStart"/>
            <w:r>
              <w:t>Калмацкий</w:t>
            </w:r>
            <w:proofErr w:type="spellEnd"/>
          </w:p>
        </w:tc>
        <w:tc>
          <w:tcPr>
            <w:tcW w:w="2409" w:type="dxa"/>
            <w:vAlign w:val="center"/>
          </w:tcPr>
          <w:p w14:paraId="50F68856" w14:textId="77777777" w:rsidR="00CC3518" w:rsidRPr="00AF3BF5" w:rsidRDefault="00CC3518" w:rsidP="00CC3518">
            <w:pPr>
              <w:jc w:val="center"/>
            </w:pPr>
            <w:r w:rsidRPr="00AF3BF5">
              <w:t>км 1</w:t>
            </w:r>
            <w:r>
              <w:t>6</w:t>
            </w:r>
            <w:r w:rsidRPr="00AF3BF5">
              <w:t>+</w:t>
            </w:r>
            <w:r>
              <w:t>300</w:t>
            </w:r>
            <w:r w:rsidRPr="00AF3BF5">
              <w:t>-</w:t>
            </w:r>
            <w:r>
              <w:t xml:space="preserve"> по </w:t>
            </w:r>
            <w:r w:rsidRPr="00AF3BF5">
              <w:t>км</w:t>
            </w:r>
            <w:r>
              <w:t>17+800</w:t>
            </w:r>
          </w:p>
        </w:tc>
        <w:tc>
          <w:tcPr>
            <w:tcW w:w="1560" w:type="dxa"/>
            <w:vAlign w:val="center"/>
          </w:tcPr>
          <w:p w14:paraId="1CD93D83" w14:textId="77777777"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14:paraId="55197E24" w14:textId="77777777" w:rsidR="00CC3518" w:rsidRDefault="00CC3518" w:rsidP="00CC3518">
            <w:pPr>
              <w:jc w:val="center"/>
            </w:pPr>
            <w:r>
              <w:t>6693,50</w:t>
            </w:r>
          </w:p>
        </w:tc>
        <w:tc>
          <w:tcPr>
            <w:tcW w:w="1276" w:type="dxa"/>
            <w:vAlign w:val="center"/>
          </w:tcPr>
          <w:p w14:paraId="4E0903B8" w14:textId="77777777" w:rsidR="00CC3518" w:rsidRPr="006C0FE2" w:rsidRDefault="00CC3518" w:rsidP="00CC3518">
            <w:pPr>
              <w:jc w:val="center"/>
            </w:pPr>
            <w:r>
              <w:t>6693,5</w:t>
            </w:r>
          </w:p>
        </w:tc>
        <w:tc>
          <w:tcPr>
            <w:tcW w:w="1134" w:type="dxa"/>
            <w:vAlign w:val="center"/>
          </w:tcPr>
          <w:p w14:paraId="4AE07F1D" w14:textId="77777777" w:rsidR="00CC3518" w:rsidRPr="006C0FE2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1794A23" w14:textId="77777777" w:rsidR="00CC3518" w:rsidRDefault="00CC3518" w:rsidP="00CC3518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451DE8F2" w14:textId="77777777" w:rsidR="00CC3518" w:rsidRDefault="00CC3518" w:rsidP="00CC3518">
            <w:pPr>
              <w:jc w:val="center"/>
            </w:pPr>
            <w:r>
              <w:t>2020</w:t>
            </w:r>
          </w:p>
        </w:tc>
        <w:tc>
          <w:tcPr>
            <w:tcW w:w="1885" w:type="dxa"/>
            <w:vAlign w:val="center"/>
          </w:tcPr>
          <w:p w14:paraId="277E69A7" w14:textId="77777777" w:rsidR="00CC3518" w:rsidRDefault="00CC3518" w:rsidP="00CC3518">
            <w:pPr>
              <w:jc w:val="center"/>
            </w:pPr>
            <w:r>
              <w:t>Восстановление верхних слоев покрытия, ремонт автодороги</w:t>
            </w:r>
          </w:p>
        </w:tc>
      </w:tr>
      <w:tr w:rsidR="00CC3518" w:rsidRPr="00936DF7" w14:paraId="5E297C1E" w14:textId="77777777" w:rsidTr="00AF7F4F">
        <w:trPr>
          <w:trHeight w:val="1058"/>
        </w:trPr>
        <w:tc>
          <w:tcPr>
            <w:tcW w:w="534" w:type="dxa"/>
            <w:vAlign w:val="center"/>
          </w:tcPr>
          <w:p w14:paraId="3F7E70B9" w14:textId="77777777" w:rsidR="00CC3518" w:rsidRPr="00754EC8" w:rsidRDefault="00CC3518" w:rsidP="00CC3518">
            <w:pPr>
              <w:jc w:val="center"/>
            </w:pPr>
            <w:r>
              <w:t>10</w:t>
            </w:r>
          </w:p>
        </w:tc>
        <w:tc>
          <w:tcPr>
            <w:tcW w:w="2268" w:type="dxa"/>
            <w:vAlign w:val="center"/>
          </w:tcPr>
          <w:p w14:paraId="70B74AE9" w14:textId="77777777" w:rsidR="00CC3518" w:rsidRPr="00936DF7" w:rsidRDefault="00CC3518" w:rsidP="00CC3518">
            <w:pPr>
              <w:jc w:val="center"/>
            </w:pPr>
            <w:r>
              <w:t xml:space="preserve">Подъезд к с. </w:t>
            </w:r>
            <w:proofErr w:type="spellStart"/>
            <w:r>
              <w:t>Горновка</w:t>
            </w:r>
            <w:proofErr w:type="spellEnd"/>
          </w:p>
        </w:tc>
        <w:tc>
          <w:tcPr>
            <w:tcW w:w="2409" w:type="dxa"/>
            <w:vAlign w:val="center"/>
          </w:tcPr>
          <w:p w14:paraId="42C1C774" w14:textId="77777777" w:rsidR="00CC3518" w:rsidRDefault="00CC3518" w:rsidP="00CC3518">
            <w:pPr>
              <w:jc w:val="center"/>
            </w:pPr>
            <w:r w:rsidRPr="00AF3BF5">
              <w:t xml:space="preserve">км </w:t>
            </w:r>
            <w:r>
              <w:t>6</w:t>
            </w:r>
            <w:r w:rsidRPr="00AF3BF5">
              <w:t>+</w:t>
            </w:r>
            <w:r>
              <w:t>850</w:t>
            </w:r>
            <w:r w:rsidRPr="00AF3BF5">
              <w:t>-</w:t>
            </w:r>
            <w:r>
              <w:t xml:space="preserve"> </w:t>
            </w:r>
            <w:r w:rsidRPr="00AF3BF5">
              <w:t>км</w:t>
            </w:r>
            <w:r>
              <w:t>8+850</w:t>
            </w:r>
          </w:p>
        </w:tc>
        <w:tc>
          <w:tcPr>
            <w:tcW w:w="1560" w:type="dxa"/>
            <w:vAlign w:val="center"/>
          </w:tcPr>
          <w:p w14:paraId="1F0D7BE5" w14:textId="77777777"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14:paraId="6356AFFE" w14:textId="77777777" w:rsidR="00CC3518" w:rsidRDefault="00CC3518" w:rsidP="00CC3518">
            <w:pPr>
              <w:jc w:val="center"/>
            </w:pPr>
            <w:r>
              <w:t>6238,716</w:t>
            </w:r>
          </w:p>
        </w:tc>
        <w:tc>
          <w:tcPr>
            <w:tcW w:w="1276" w:type="dxa"/>
            <w:vAlign w:val="center"/>
          </w:tcPr>
          <w:p w14:paraId="0FAA9F22" w14:textId="77777777" w:rsidR="00CC3518" w:rsidRDefault="00CC3518" w:rsidP="00CC3518">
            <w:pPr>
              <w:jc w:val="center"/>
            </w:pPr>
            <w:r>
              <w:t>6238,716</w:t>
            </w:r>
          </w:p>
        </w:tc>
        <w:tc>
          <w:tcPr>
            <w:tcW w:w="1134" w:type="dxa"/>
            <w:vAlign w:val="center"/>
          </w:tcPr>
          <w:p w14:paraId="1FA7987F" w14:textId="77777777" w:rsidR="00CC3518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7B91FC00" w14:textId="77777777" w:rsidR="00CC3518" w:rsidRPr="00F70326" w:rsidRDefault="00CC3518" w:rsidP="00CC3518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2A7D9139" w14:textId="77777777" w:rsidR="00CC3518" w:rsidRPr="002A3DBC" w:rsidRDefault="00CC3518" w:rsidP="00CC3518">
            <w:pPr>
              <w:jc w:val="center"/>
            </w:pPr>
            <w:r>
              <w:t>2020</w:t>
            </w:r>
          </w:p>
        </w:tc>
        <w:tc>
          <w:tcPr>
            <w:tcW w:w="1885" w:type="dxa"/>
            <w:vAlign w:val="center"/>
          </w:tcPr>
          <w:p w14:paraId="2E39100D" w14:textId="77777777" w:rsidR="00CC3518" w:rsidRPr="002A3DBC" w:rsidRDefault="00CC3518" w:rsidP="00CC3518">
            <w:pPr>
              <w:jc w:val="center"/>
            </w:pPr>
            <w:r>
              <w:t>Восстановление верхних слоев покрытия автодороги</w:t>
            </w:r>
          </w:p>
        </w:tc>
      </w:tr>
      <w:tr w:rsidR="00CC3518" w:rsidRPr="00936DF7" w14:paraId="41B439BB" w14:textId="77777777" w:rsidTr="00AF7F4F">
        <w:trPr>
          <w:trHeight w:val="1058"/>
        </w:trPr>
        <w:tc>
          <w:tcPr>
            <w:tcW w:w="534" w:type="dxa"/>
            <w:vAlign w:val="center"/>
          </w:tcPr>
          <w:p w14:paraId="788B69FB" w14:textId="77777777" w:rsidR="00CC3518" w:rsidRPr="00754EC8" w:rsidRDefault="00CC3518" w:rsidP="00CC3518">
            <w:pPr>
              <w:jc w:val="center"/>
            </w:pPr>
            <w:r>
              <w:t>11</w:t>
            </w:r>
          </w:p>
        </w:tc>
        <w:tc>
          <w:tcPr>
            <w:tcW w:w="2268" w:type="dxa"/>
            <w:vAlign w:val="center"/>
          </w:tcPr>
          <w:p w14:paraId="176DAF48" w14:textId="77777777" w:rsidR="00CC3518" w:rsidRDefault="00CC3518" w:rsidP="00CC3518">
            <w:pPr>
              <w:jc w:val="center"/>
            </w:pPr>
            <w:r>
              <w:t>А/д Курья-Колывань-</w:t>
            </w:r>
            <w:proofErr w:type="spellStart"/>
            <w:r>
              <w:t>Бугрышиха</w:t>
            </w:r>
            <w:proofErr w:type="spellEnd"/>
          </w:p>
        </w:tc>
        <w:tc>
          <w:tcPr>
            <w:tcW w:w="2409" w:type="dxa"/>
            <w:vAlign w:val="center"/>
          </w:tcPr>
          <w:p w14:paraId="65EA229D" w14:textId="77777777" w:rsidR="00CC3518" w:rsidRPr="00AF3BF5" w:rsidRDefault="00CC3518" w:rsidP="00CC3518">
            <w:pPr>
              <w:jc w:val="center"/>
            </w:pPr>
            <w:r w:rsidRPr="00AF3BF5">
              <w:t xml:space="preserve">км </w:t>
            </w:r>
            <w:r>
              <w:t>0</w:t>
            </w:r>
            <w:r w:rsidRPr="00AF3BF5">
              <w:t>+0</w:t>
            </w:r>
            <w:r>
              <w:t>0</w:t>
            </w:r>
            <w:r w:rsidRPr="00AF3BF5">
              <w:t>0-км 1</w:t>
            </w:r>
            <w:r>
              <w:t>7</w:t>
            </w:r>
            <w:r w:rsidRPr="00AF3BF5">
              <w:t>+</w:t>
            </w:r>
            <w:r>
              <w:t>000</w:t>
            </w:r>
          </w:p>
        </w:tc>
        <w:tc>
          <w:tcPr>
            <w:tcW w:w="1560" w:type="dxa"/>
            <w:vAlign w:val="center"/>
          </w:tcPr>
          <w:p w14:paraId="623EC97C" w14:textId="77777777"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14:paraId="1DC47BD5" w14:textId="77777777" w:rsidR="00CC3518" w:rsidRDefault="00CC3518" w:rsidP="00CC3518">
            <w:pPr>
              <w:jc w:val="center"/>
            </w:pPr>
            <w:r>
              <w:t>251004,84</w:t>
            </w:r>
          </w:p>
        </w:tc>
        <w:tc>
          <w:tcPr>
            <w:tcW w:w="1276" w:type="dxa"/>
            <w:vAlign w:val="center"/>
          </w:tcPr>
          <w:p w14:paraId="15CF4F6E" w14:textId="77777777" w:rsidR="00CC3518" w:rsidRDefault="00CC3518" w:rsidP="00CC3518">
            <w:pPr>
              <w:jc w:val="center"/>
            </w:pPr>
            <w:r>
              <w:t>251004,84</w:t>
            </w:r>
          </w:p>
        </w:tc>
        <w:tc>
          <w:tcPr>
            <w:tcW w:w="1134" w:type="dxa"/>
            <w:vAlign w:val="center"/>
          </w:tcPr>
          <w:p w14:paraId="4D26F984" w14:textId="77777777" w:rsidR="00CC3518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B3F0C86" w14:textId="77777777" w:rsidR="00CC3518" w:rsidRPr="00F70326" w:rsidRDefault="00CC3518" w:rsidP="00CC3518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6CD06D22" w14:textId="77777777" w:rsidR="00CC3518" w:rsidRDefault="00CC3518" w:rsidP="00CC3518">
            <w:pPr>
              <w:jc w:val="center"/>
            </w:pPr>
          </w:p>
        </w:tc>
        <w:tc>
          <w:tcPr>
            <w:tcW w:w="1885" w:type="dxa"/>
            <w:vAlign w:val="center"/>
          </w:tcPr>
          <w:p w14:paraId="12F7A651" w14:textId="77777777" w:rsidR="00CC3518" w:rsidRDefault="00CC3518" w:rsidP="00CC3518">
            <w:pPr>
              <w:jc w:val="center"/>
            </w:pPr>
            <w:r>
              <w:t>Восстановление верхних слоев покрытия, ремонт автодороги</w:t>
            </w:r>
          </w:p>
        </w:tc>
      </w:tr>
      <w:tr w:rsidR="00CC3518" w:rsidRPr="00936DF7" w14:paraId="262CB767" w14:textId="77777777" w:rsidTr="00AF7F4F">
        <w:trPr>
          <w:trHeight w:val="1058"/>
        </w:trPr>
        <w:tc>
          <w:tcPr>
            <w:tcW w:w="534" w:type="dxa"/>
            <w:vAlign w:val="center"/>
          </w:tcPr>
          <w:p w14:paraId="3A179FA3" w14:textId="77777777" w:rsidR="00CC3518" w:rsidRPr="00754EC8" w:rsidRDefault="00CC3518" w:rsidP="00CC3518">
            <w:pPr>
              <w:jc w:val="center"/>
            </w:pPr>
            <w:r>
              <w:lastRenderedPageBreak/>
              <w:t>12</w:t>
            </w:r>
          </w:p>
        </w:tc>
        <w:tc>
          <w:tcPr>
            <w:tcW w:w="2268" w:type="dxa"/>
            <w:vAlign w:val="center"/>
          </w:tcPr>
          <w:p w14:paraId="37540EDA" w14:textId="77777777" w:rsidR="00CC3518" w:rsidRDefault="00CC3518" w:rsidP="00CC3518">
            <w:pPr>
              <w:jc w:val="center"/>
            </w:pPr>
            <w:r>
              <w:t>А/д Поспелиха-Курья-Третьяково-гр. Республики Казахстан</w:t>
            </w:r>
          </w:p>
        </w:tc>
        <w:tc>
          <w:tcPr>
            <w:tcW w:w="2409" w:type="dxa"/>
            <w:vAlign w:val="center"/>
          </w:tcPr>
          <w:p w14:paraId="2ECA847B" w14:textId="77777777" w:rsidR="00CC3518" w:rsidRPr="00AF3BF5" w:rsidRDefault="00CC3518" w:rsidP="00CC3518">
            <w:pPr>
              <w:jc w:val="center"/>
            </w:pPr>
            <w:r w:rsidRPr="00AF3BF5">
              <w:t xml:space="preserve">км </w:t>
            </w:r>
            <w:r>
              <w:t>76</w:t>
            </w:r>
            <w:r w:rsidRPr="00AF3BF5">
              <w:t>+</w:t>
            </w:r>
            <w:r>
              <w:t>623</w:t>
            </w:r>
            <w:r w:rsidRPr="00AF3BF5">
              <w:t xml:space="preserve">-км </w:t>
            </w:r>
            <w:r>
              <w:t>82</w:t>
            </w:r>
            <w:r w:rsidRPr="00AF3BF5">
              <w:t>+</w:t>
            </w:r>
            <w:r>
              <w:t>961</w:t>
            </w:r>
          </w:p>
        </w:tc>
        <w:tc>
          <w:tcPr>
            <w:tcW w:w="1560" w:type="dxa"/>
            <w:vAlign w:val="center"/>
          </w:tcPr>
          <w:p w14:paraId="2A4940DF" w14:textId="77777777"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14:paraId="574A6AD9" w14:textId="77777777" w:rsidR="00CC3518" w:rsidRDefault="00CC3518" w:rsidP="00CC3518">
            <w:pPr>
              <w:jc w:val="center"/>
            </w:pPr>
            <w:r>
              <w:t>65323,694</w:t>
            </w:r>
          </w:p>
        </w:tc>
        <w:tc>
          <w:tcPr>
            <w:tcW w:w="1276" w:type="dxa"/>
            <w:vAlign w:val="center"/>
          </w:tcPr>
          <w:p w14:paraId="5CF1FDBE" w14:textId="77777777" w:rsidR="00CC3518" w:rsidRDefault="00CC3518" w:rsidP="00CC3518">
            <w:pPr>
              <w:jc w:val="center"/>
            </w:pPr>
            <w:r>
              <w:t>65323,694</w:t>
            </w:r>
          </w:p>
        </w:tc>
        <w:tc>
          <w:tcPr>
            <w:tcW w:w="1134" w:type="dxa"/>
            <w:vAlign w:val="center"/>
          </w:tcPr>
          <w:p w14:paraId="4AA045FA" w14:textId="77777777" w:rsidR="00CC3518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1A96D81" w14:textId="77777777" w:rsidR="00CC3518" w:rsidRDefault="00CC3518" w:rsidP="00CC3518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5BDA8DA2" w14:textId="77777777" w:rsidR="00CC3518" w:rsidRDefault="00CC3518" w:rsidP="00CC3518">
            <w:pPr>
              <w:jc w:val="center"/>
            </w:pPr>
          </w:p>
        </w:tc>
        <w:tc>
          <w:tcPr>
            <w:tcW w:w="1885" w:type="dxa"/>
            <w:vAlign w:val="center"/>
          </w:tcPr>
          <w:p w14:paraId="6A785A4A" w14:textId="77777777" w:rsidR="00CC3518" w:rsidRDefault="00CC3518" w:rsidP="00CC3518">
            <w:pPr>
              <w:jc w:val="center"/>
            </w:pPr>
            <w:r>
              <w:t>Восстановление верхних слоев покрытия, ремонт автодороги</w:t>
            </w:r>
          </w:p>
        </w:tc>
      </w:tr>
      <w:tr w:rsidR="00CC3518" w:rsidRPr="00936DF7" w14:paraId="1425B479" w14:textId="77777777" w:rsidTr="00AF7F4F">
        <w:trPr>
          <w:trHeight w:val="1058"/>
        </w:trPr>
        <w:tc>
          <w:tcPr>
            <w:tcW w:w="534" w:type="dxa"/>
            <w:vAlign w:val="center"/>
          </w:tcPr>
          <w:p w14:paraId="1C84C130" w14:textId="77777777" w:rsidR="00CC3518" w:rsidRPr="00754EC8" w:rsidRDefault="00CC3518" w:rsidP="00CC3518">
            <w:pPr>
              <w:jc w:val="center"/>
            </w:pPr>
            <w:r>
              <w:t>13</w:t>
            </w:r>
          </w:p>
        </w:tc>
        <w:tc>
          <w:tcPr>
            <w:tcW w:w="2268" w:type="dxa"/>
            <w:vAlign w:val="center"/>
          </w:tcPr>
          <w:p w14:paraId="2BF40EF4" w14:textId="77777777" w:rsidR="00CC3518" w:rsidRPr="00936DF7" w:rsidRDefault="00CC3518" w:rsidP="00CC3518">
            <w:pPr>
              <w:jc w:val="center"/>
            </w:pPr>
            <w:r>
              <w:t>Подъезд к с. Кузнецово</w:t>
            </w:r>
          </w:p>
        </w:tc>
        <w:tc>
          <w:tcPr>
            <w:tcW w:w="2409" w:type="dxa"/>
            <w:vAlign w:val="center"/>
          </w:tcPr>
          <w:p w14:paraId="4CEE692D" w14:textId="77777777" w:rsidR="00CC3518" w:rsidRDefault="00CC3518" w:rsidP="00CC3518">
            <w:pPr>
              <w:jc w:val="center"/>
            </w:pPr>
            <w:r w:rsidRPr="00AF3BF5">
              <w:t xml:space="preserve">км </w:t>
            </w:r>
            <w:r>
              <w:t>12</w:t>
            </w:r>
            <w:r w:rsidRPr="00AF3BF5">
              <w:t>+</w:t>
            </w:r>
            <w:r>
              <w:t>500</w:t>
            </w:r>
            <w:r w:rsidRPr="00AF3BF5">
              <w:t>-</w:t>
            </w:r>
            <w:r>
              <w:t xml:space="preserve"> </w:t>
            </w:r>
            <w:r w:rsidRPr="00AF3BF5">
              <w:t>км</w:t>
            </w:r>
            <w:r>
              <w:t>15+500</w:t>
            </w:r>
          </w:p>
        </w:tc>
        <w:tc>
          <w:tcPr>
            <w:tcW w:w="1560" w:type="dxa"/>
            <w:vAlign w:val="center"/>
          </w:tcPr>
          <w:p w14:paraId="7145C893" w14:textId="77777777"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14:paraId="1D2C9874" w14:textId="77777777" w:rsidR="00CC3518" w:rsidRDefault="00CC3518" w:rsidP="00CC3518">
            <w:pPr>
              <w:jc w:val="center"/>
            </w:pPr>
            <w:r>
              <w:t>14387,572</w:t>
            </w:r>
          </w:p>
        </w:tc>
        <w:tc>
          <w:tcPr>
            <w:tcW w:w="1276" w:type="dxa"/>
            <w:vAlign w:val="center"/>
          </w:tcPr>
          <w:p w14:paraId="52E16717" w14:textId="77777777" w:rsidR="00CC3518" w:rsidRDefault="00CC3518" w:rsidP="00CC3518">
            <w:pPr>
              <w:jc w:val="center"/>
            </w:pPr>
            <w:r>
              <w:t>14387,572</w:t>
            </w:r>
          </w:p>
        </w:tc>
        <w:tc>
          <w:tcPr>
            <w:tcW w:w="1134" w:type="dxa"/>
            <w:vAlign w:val="center"/>
          </w:tcPr>
          <w:p w14:paraId="2C3CCC1A" w14:textId="77777777" w:rsidR="00CC3518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36EC6C1" w14:textId="77777777" w:rsidR="00CC3518" w:rsidRDefault="00CC3518" w:rsidP="00CC3518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3BCBB4A1" w14:textId="77777777" w:rsidR="00CC3518" w:rsidRDefault="00CC3518" w:rsidP="00CC3518">
            <w:pPr>
              <w:jc w:val="center"/>
            </w:pPr>
          </w:p>
        </w:tc>
        <w:tc>
          <w:tcPr>
            <w:tcW w:w="1885" w:type="dxa"/>
            <w:vAlign w:val="center"/>
          </w:tcPr>
          <w:p w14:paraId="10DD4827" w14:textId="77777777" w:rsidR="00CC3518" w:rsidRDefault="00CC3518" w:rsidP="00CC3518">
            <w:pPr>
              <w:jc w:val="center"/>
            </w:pPr>
            <w:r>
              <w:t>Восстановление верхних слоев покрытия автодороги</w:t>
            </w:r>
          </w:p>
        </w:tc>
      </w:tr>
      <w:tr w:rsidR="00CC3518" w:rsidRPr="00936DF7" w14:paraId="1EE295F2" w14:textId="77777777" w:rsidTr="00AF7F4F">
        <w:trPr>
          <w:trHeight w:val="1058"/>
        </w:trPr>
        <w:tc>
          <w:tcPr>
            <w:tcW w:w="534" w:type="dxa"/>
            <w:vAlign w:val="center"/>
          </w:tcPr>
          <w:p w14:paraId="05893132" w14:textId="77777777" w:rsidR="00CC3518" w:rsidRPr="00754EC8" w:rsidRDefault="00CC3518" w:rsidP="00CC3518">
            <w:pPr>
              <w:jc w:val="center"/>
            </w:pPr>
            <w:r>
              <w:t>14</w:t>
            </w:r>
          </w:p>
        </w:tc>
        <w:tc>
          <w:tcPr>
            <w:tcW w:w="2268" w:type="dxa"/>
            <w:vAlign w:val="center"/>
          </w:tcPr>
          <w:p w14:paraId="7B30F738" w14:textId="77777777" w:rsidR="00CC3518" w:rsidRDefault="00CC3518" w:rsidP="00CC3518">
            <w:pPr>
              <w:jc w:val="center"/>
            </w:pPr>
            <w:r>
              <w:t>А/д Курья-Трусово-</w:t>
            </w:r>
            <w:proofErr w:type="spellStart"/>
            <w:r>
              <w:t>Калмацкий</w:t>
            </w:r>
            <w:proofErr w:type="spellEnd"/>
          </w:p>
        </w:tc>
        <w:tc>
          <w:tcPr>
            <w:tcW w:w="2409" w:type="dxa"/>
            <w:vAlign w:val="center"/>
          </w:tcPr>
          <w:p w14:paraId="2089180E" w14:textId="77777777" w:rsidR="00CC3518" w:rsidRPr="00AF3BF5" w:rsidRDefault="00CC3518" w:rsidP="00CC3518">
            <w:pPr>
              <w:jc w:val="center"/>
            </w:pPr>
            <w:r w:rsidRPr="00AF3BF5">
              <w:t xml:space="preserve">км </w:t>
            </w:r>
            <w:r>
              <w:t>3</w:t>
            </w:r>
            <w:r w:rsidRPr="00AF3BF5">
              <w:t>+</w:t>
            </w:r>
            <w:r>
              <w:t>000</w:t>
            </w:r>
            <w:r w:rsidRPr="00AF3BF5">
              <w:t>-</w:t>
            </w:r>
            <w:r>
              <w:t xml:space="preserve"> </w:t>
            </w:r>
            <w:r w:rsidRPr="00AF3BF5">
              <w:t>км</w:t>
            </w:r>
            <w:r>
              <w:t xml:space="preserve"> 6+500</w:t>
            </w:r>
          </w:p>
        </w:tc>
        <w:tc>
          <w:tcPr>
            <w:tcW w:w="1560" w:type="dxa"/>
            <w:vAlign w:val="center"/>
          </w:tcPr>
          <w:p w14:paraId="466C9C8A" w14:textId="77777777"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14:paraId="4FBE3099" w14:textId="77777777" w:rsidR="00CC3518" w:rsidRDefault="001F0AF7" w:rsidP="00CC3518">
            <w:pPr>
              <w:jc w:val="center"/>
            </w:pPr>
            <w:r>
              <w:t>9242,0</w:t>
            </w:r>
          </w:p>
          <w:p w14:paraId="4E5B4EF3" w14:textId="77777777" w:rsidR="00CC3518" w:rsidRDefault="00CC3518" w:rsidP="00CC3518">
            <w:pPr>
              <w:jc w:val="center"/>
            </w:pPr>
          </w:p>
        </w:tc>
        <w:tc>
          <w:tcPr>
            <w:tcW w:w="1276" w:type="dxa"/>
            <w:vAlign w:val="center"/>
          </w:tcPr>
          <w:p w14:paraId="1FF0934D" w14:textId="77777777" w:rsidR="00CC3518" w:rsidRDefault="00CC3518" w:rsidP="00CC3518">
            <w:pPr>
              <w:jc w:val="center"/>
            </w:pPr>
            <w:r>
              <w:t>9242,0</w:t>
            </w:r>
          </w:p>
        </w:tc>
        <w:tc>
          <w:tcPr>
            <w:tcW w:w="1134" w:type="dxa"/>
            <w:vAlign w:val="center"/>
          </w:tcPr>
          <w:p w14:paraId="6B4FAE56" w14:textId="77777777" w:rsidR="00CC3518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AE01060" w14:textId="77777777" w:rsidR="00CC3518" w:rsidRDefault="001F0AF7" w:rsidP="00CC3518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30E12BE3" w14:textId="77777777" w:rsidR="00CC3518" w:rsidRDefault="00CC3518" w:rsidP="00CC3518">
            <w:pPr>
              <w:jc w:val="center"/>
            </w:pPr>
            <w:r>
              <w:t>2022</w:t>
            </w:r>
          </w:p>
        </w:tc>
        <w:tc>
          <w:tcPr>
            <w:tcW w:w="1885" w:type="dxa"/>
            <w:vAlign w:val="center"/>
          </w:tcPr>
          <w:p w14:paraId="495D646D" w14:textId="77777777" w:rsidR="00CC3518" w:rsidRDefault="00CC3518" w:rsidP="00CC3518">
            <w:pPr>
              <w:jc w:val="center"/>
            </w:pPr>
            <w:r>
              <w:t>Восстановление верхних слоев покрытия автодороги</w:t>
            </w:r>
          </w:p>
        </w:tc>
      </w:tr>
      <w:tr w:rsidR="00715AD2" w:rsidRPr="00936DF7" w14:paraId="07303C1D" w14:textId="77777777" w:rsidTr="00AF7F4F">
        <w:trPr>
          <w:trHeight w:val="1058"/>
        </w:trPr>
        <w:tc>
          <w:tcPr>
            <w:tcW w:w="534" w:type="dxa"/>
            <w:vAlign w:val="center"/>
          </w:tcPr>
          <w:p w14:paraId="188F601D" w14:textId="4CC6FC33" w:rsidR="00715AD2" w:rsidRDefault="00715AD2" w:rsidP="00CC3518">
            <w:pPr>
              <w:jc w:val="center"/>
            </w:pPr>
            <w:r>
              <w:t>15</w:t>
            </w:r>
          </w:p>
        </w:tc>
        <w:tc>
          <w:tcPr>
            <w:tcW w:w="2268" w:type="dxa"/>
            <w:vAlign w:val="center"/>
          </w:tcPr>
          <w:p w14:paraId="4F670A95" w14:textId="03B0CBE2" w:rsidR="00715AD2" w:rsidRDefault="00715AD2" w:rsidP="00CC3518">
            <w:pPr>
              <w:jc w:val="center"/>
            </w:pPr>
            <w:r>
              <w:t>А/д Шипуново-Краснощеково- Курья</w:t>
            </w:r>
          </w:p>
        </w:tc>
        <w:tc>
          <w:tcPr>
            <w:tcW w:w="2409" w:type="dxa"/>
            <w:vAlign w:val="center"/>
          </w:tcPr>
          <w:p w14:paraId="3F0DCBFF" w14:textId="38C8F173" w:rsidR="00715AD2" w:rsidRPr="00AF3BF5" w:rsidRDefault="00715AD2" w:rsidP="00CC3518">
            <w:pPr>
              <w:jc w:val="center"/>
            </w:pPr>
            <w:r w:rsidRPr="008D4ED1">
              <w:t xml:space="preserve">км </w:t>
            </w:r>
            <w:r>
              <w:t>140</w:t>
            </w:r>
            <w:r w:rsidRPr="008D4ED1">
              <w:t>+0</w:t>
            </w:r>
            <w:r>
              <w:t>55</w:t>
            </w:r>
            <w:r w:rsidRPr="008D4ED1">
              <w:t xml:space="preserve"> - км </w:t>
            </w:r>
            <w:r>
              <w:t>146</w:t>
            </w:r>
            <w:r w:rsidRPr="008D4ED1">
              <w:t>+</w:t>
            </w:r>
            <w:r>
              <w:t>757</w:t>
            </w:r>
          </w:p>
        </w:tc>
        <w:tc>
          <w:tcPr>
            <w:tcW w:w="1560" w:type="dxa"/>
            <w:vAlign w:val="center"/>
          </w:tcPr>
          <w:p w14:paraId="0F57D5A0" w14:textId="2CC76213" w:rsidR="00715AD2" w:rsidRDefault="00715AD2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14:paraId="37AB0263" w14:textId="5122EB56" w:rsidR="00715AD2" w:rsidRDefault="00715AD2" w:rsidP="00CC3518">
            <w:pPr>
              <w:jc w:val="center"/>
            </w:pPr>
            <w:r>
              <w:t>215625,6</w:t>
            </w:r>
          </w:p>
        </w:tc>
        <w:tc>
          <w:tcPr>
            <w:tcW w:w="1276" w:type="dxa"/>
            <w:vAlign w:val="center"/>
          </w:tcPr>
          <w:p w14:paraId="368770B3" w14:textId="77777777" w:rsidR="00715AD2" w:rsidRDefault="00715AD2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4FB499D" w14:textId="43AB1F4E" w:rsidR="00715AD2" w:rsidRPr="00EF68B8" w:rsidRDefault="00300FC3" w:rsidP="00CC3518">
            <w:pPr>
              <w:jc w:val="center"/>
            </w:pPr>
            <w:r w:rsidRPr="00EF68B8">
              <w:t>215625,6</w:t>
            </w:r>
          </w:p>
        </w:tc>
        <w:tc>
          <w:tcPr>
            <w:tcW w:w="1134" w:type="dxa"/>
            <w:vAlign w:val="center"/>
          </w:tcPr>
          <w:p w14:paraId="3743C38F" w14:textId="77777777" w:rsidR="00715AD2" w:rsidRDefault="00715AD2" w:rsidP="00CC3518">
            <w:pPr>
              <w:jc w:val="center"/>
            </w:pPr>
          </w:p>
        </w:tc>
        <w:tc>
          <w:tcPr>
            <w:tcW w:w="1276" w:type="dxa"/>
            <w:vAlign w:val="center"/>
          </w:tcPr>
          <w:p w14:paraId="3DB20F47" w14:textId="5DBC0F6B" w:rsidR="00715AD2" w:rsidRDefault="00715AD2" w:rsidP="00CC3518">
            <w:pPr>
              <w:jc w:val="center"/>
            </w:pPr>
            <w:r>
              <w:t>2024</w:t>
            </w:r>
          </w:p>
        </w:tc>
        <w:tc>
          <w:tcPr>
            <w:tcW w:w="1885" w:type="dxa"/>
            <w:vAlign w:val="center"/>
          </w:tcPr>
          <w:p w14:paraId="7300F7D3" w14:textId="5E7B0AD2" w:rsidR="00715AD2" w:rsidRDefault="00715AD2" w:rsidP="00CC3518">
            <w:pPr>
              <w:jc w:val="center"/>
            </w:pPr>
            <w:r>
              <w:t>Восстановление верхних слоев покрытия, ремонт автодороги</w:t>
            </w:r>
          </w:p>
        </w:tc>
      </w:tr>
      <w:tr w:rsidR="00715AD2" w:rsidRPr="00936DF7" w14:paraId="35B4C6D6" w14:textId="77777777" w:rsidTr="00AF7F4F">
        <w:trPr>
          <w:trHeight w:val="1058"/>
        </w:trPr>
        <w:tc>
          <w:tcPr>
            <w:tcW w:w="534" w:type="dxa"/>
            <w:vAlign w:val="center"/>
          </w:tcPr>
          <w:p w14:paraId="64DAF672" w14:textId="2FED50CE" w:rsidR="00715AD2" w:rsidRDefault="00715AD2" w:rsidP="00CC3518">
            <w:pPr>
              <w:jc w:val="center"/>
            </w:pPr>
            <w:r>
              <w:t>16</w:t>
            </w:r>
          </w:p>
        </w:tc>
        <w:tc>
          <w:tcPr>
            <w:tcW w:w="2268" w:type="dxa"/>
            <w:vAlign w:val="center"/>
          </w:tcPr>
          <w:p w14:paraId="3F2D4D07" w14:textId="6967A3BD" w:rsidR="00715AD2" w:rsidRDefault="00715AD2" w:rsidP="00CC3518">
            <w:pPr>
              <w:jc w:val="center"/>
            </w:pPr>
            <w:r>
              <w:t>Подъезд к с. Кузнецово</w:t>
            </w:r>
          </w:p>
        </w:tc>
        <w:tc>
          <w:tcPr>
            <w:tcW w:w="2409" w:type="dxa"/>
            <w:vAlign w:val="center"/>
          </w:tcPr>
          <w:p w14:paraId="47F0E8AC" w14:textId="183DEAD9" w:rsidR="00715AD2" w:rsidRPr="00AF3BF5" w:rsidRDefault="00715AD2" w:rsidP="00CC3518">
            <w:pPr>
              <w:jc w:val="center"/>
            </w:pPr>
            <w:r w:rsidRPr="00AF3BF5">
              <w:t xml:space="preserve">км </w:t>
            </w:r>
            <w:r>
              <w:t>12</w:t>
            </w:r>
            <w:r w:rsidRPr="00AF3BF5">
              <w:t>+</w:t>
            </w:r>
            <w:r>
              <w:t>500</w:t>
            </w:r>
            <w:r w:rsidRPr="00AF3BF5">
              <w:t>-</w:t>
            </w:r>
            <w:r>
              <w:t xml:space="preserve"> </w:t>
            </w:r>
            <w:r w:rsidRPr="00AF3BF5">
              <w:t>км</w:t>
            </w:r>
            <w:r>
              <w:t xml:space="preserve"> 15+500</w:t>
            </w:r>
          </w:p>
        </w:tc>
        <w:tc>
          <w:tcPr>
            <w:tcW w:w="1560" w:type="dxa"/>
            <w:vAlign w:val="center"/>
          </w:tcPr>
          <w:p w14:paraId="001AF43E" w14:textId="780A391B" w:rsidR="00715AD2" w:rsidRDefault="00715AD2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14:paraId="25189543" w14:textId="0D28D450" w:rsidR="00715AD2" w:rsidRDefault="00715AD2" w:rsidP="00CC3518">
            <w:pPr>
              <w:jc w:val="center"/>
            </w:pPr>
            <w:r>
              <w:t>15000,0</w:t>
            </w:r>
          </w:p>
        </w:tc>
        <w:tc>
          <w:tcPr>
            <w:tcW w:w="1276" w:type="dxa"/>
            <w:vAlign w:val="center"/>
          </w:tcPr>
          <w:p w14:paraId="3B2301A9" w14:textId="77777777" w:rsidR="00715AD2" w:rsidRDefault="00715AD2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49037BD9" w14:textId="35F02F5E" w:rsidR="00715AD2" w:rsidRDefault="00300FC3" w:rsidP="00CC3518">
            <w:pPr>
              <w:jc w:val="center"/>
            </w:pPr>
            <w:r>
              <w:t>15000,0</w:t>
            </w:r>
          </w:p>
        </w:tc>
        <w:tc>
          <w:tcPr>
            <w:tcW w:w="1134" w:type="dxa"/>
            <w:vAlign w:val="center"/>
          </w:tcPr>
          <w:p w14:paraId="25B30A4D" w14:textId="77777777" w:rsidR="00715AD2" w:rsidRDefault="00715AD2" w:rsidP="00CC3518">
            <w:pPr>
              <w:jc w:val="center"/>
            </w:pPr>
          </w:p>
        </w:tc>
        <w:tc>
          <w:tcPr>
            <w:tcW w:w="1276" w:type="dxa"/>
            <w:vAlign w:val="center"/>
          </w:tcPr>
          <w:p w14:paraId="609EF6F9" w14:textId="52F18724" w:rsidR="00715AD2" w:rsidRDefault="00715AD2" w:rsidP="00CC3518">
            <w:pPr>
              <w:jc w:val="center"/>
            </w:pPr>
            <w:r>
              <w:t>2024</w:t>
            </w:r>
          </w:p>
        </w:tc>
        <w:tc>
          <w:tcPr>
            <w:tcW w:w="1885" w:type="dxa"/>
            <w:vAlign w:val="center"/>
          </w:tcPr>
          <w:p w14:paraId="4D75A7D7" w14:textId="7A54D245" w:rsidR="00715AD2" w:rsidRDefault="00715AD2" w:rsidP="00CC3518">
            <w:pPr>
              <w:jc w:val="center"/>
            </w:pPr>
            <w:r>
              <w:t>Восстановление верхних слоев покрытия автодороги</w:t>
            </w:r>
          </w:p>
        </w:tc>
      </w:tr>
      <w:tr w:rsidR="00715AD2" w:rsidRPr="00936DF7" w14:paraId="677984BB" w14:textId="77777777" w:rsidTr="00AF7F4F">
        <w:trPr>
          <w:trHeight w:val="1058"/>
        </w:trPr>
        <w:tc>
          <w:tcPr>
            <w:tcW w:w="534" w:type="dxa"/>
            <w:vAlign w:val="center"/>
          </w:tcPr>
          <w:p w14:paraId="7B1A8C71" w14:textId="7B85F47C" w:rsidR="00715AD2" w:rsidRDefault="00715AD2" w:rsidP="00CC3518">
            <w:pPr>
              <w:jc w:val="center"/>
            </w:pPr>
            <w:r>
              <w:t>17</w:t>
            </w:r>
          </w:p>
        </w:tc>
        <w:tc>
          <w:tcPr>
            <w:tcW w:w="2268" w:type="dxa"/>
            <w:vAlign w:val="center"/>
          </w:tcPr>
          <w:p w14:paraId="448AC8E5" w14:textId="70D248F9" w:rsidR="00715AD2" w:rsidRDefault="00715AD2" w:rsidP="00CC3518">
            <w:pPr>
              <w:jc w:val="center"/>
            </w:pPr>
            <w:r>
              <w:t>А/д Курья-Ивановка-Таловка</w:t>
            </w:r>
          </w:p>
        </w:tc>
        <w:tc>
          <w:tcPr>
            <w:tcW w:w="2409" w:type="dxa"/>
            <w:vAlign w:val="center"/>
          </w:tcPr>
          <w:p w14:paraId="1B49C266" w14:textId="5D3C08B3" w:rsidR="00715AD2" w:rsidRPr="00AF3BF5" w:rsidRDefault="00715AD2" w:rsidP="00CC3518">
            <w:pPr>
              <w:jc w:val="center"/>
            </w:pPr>
            <w:r w:rsidRPr="00AF3BF5">
              <w:t xml:space="preserve">км </w:t>
            </w:r>
            <w:r>
              <w:t>3</w:t>
            </w:r>
            <w:r w:rsidRPr="00AF3BF5">
              <w:t>+</w:t>
            </w:r>
            <w:r>
              <w:t>000</w:t>
            </w:r>
            <w:r w:rsidRPr="00AF3BF5">
              <w:t>-</w:t>
            </w:r>
            <w:r>
              <w:t xml:space="preserve"> </w:t>
            </w:r>
            <w:r w:rsidRPr="00AF3BF5">
              <w:t>км</w:t>
            </w:r>
            <w:r>
              <w:t xml:space="preserve"> 8+000</w:t>
            </w:r>
          </w:p>
        </w:tc>
        <w:tc>
          <w:tcPr>
            <w:tcW w:w="1560" w:type="dxa"/>
            <w:vAlign w:val="center"/>
          </w:tcPr>
          <w:p w14:paraId="77B38849" w14:textId="3B3DC894" w:rsidR="00715AD2" w:rsidRDefault="00715AD2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14:paraId="3D80526E" w14:textId="72F67F41" w:rsidR="00715AD2" w:rsidRDefault="00715AD2" w:rsidP="00CC3518">
            <w:pPr>
              <w:jc w:val="center"/>
            </w:pPr>
            <w:r>
              <w:t>15000,0</w:t>
            </w:r>
          </w:p>
        </w:tc>
        <w:tc>
          <w:tcPr>
            <w:tcW w:w="1276" w:type="dxa"/>
            <w:vAlign w:val="center"/>
          </w:tcPr>
          <w:p w14:paraId="7EE70DD0" w14:textId="77777777" w:rsidR="00715AD2" w:rsidRDefault="00715AD2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109EC30" w14:textId="1D56D246" w:rsidR="00715AD2" w:rsidRDefault="00300FC3" w:rsidP="00CC3518">
            <w:pPr>
              <w:jc w:val="center"/>
            </w:pPr>
            <w:r>
              <w:t>15000,0</w:t>
            </w:r>
          </w:p>
        </w:tc>
        <w:tc>
          <w:tcPr>
            <w:tcW w:w="1134" w:type="dxa"/>
            <w:vAlign w:val="center"/>
          </w:tcPr>
          <w:p w14:paraId="74B69838" w14:textId="77777777" w:rsidR="00715AD2" w:rsidRDefault="00715AD2" w:rsidP="00CC3518">
            <w:pPr>
              <w:jc w:val="center"/>
            </w:pPr>
          </w:p>
        </w:tc>
        <w:tc>
          <w:tcPr>
            <w:tcW w:w="1276" w:type="dxa"/>
            <w:vAlign w:val="center"/>
          </w:tcPr>
          <w:p w14:paraId="1BFA91AF" w14:textId="5DE3FEB8" w:rsidR="00715AD2" w:rsidRDefault="00715AD2" w:rsidP="00CC3518">
            <w:pPr>
              <w:jc w:val="center"/>
            </w:pPr>
            <w:r>
              <w:t>2024</w:t>
            </w:r>
          </w:p>
        </w:tc>
        <w:tc>
          <w:tcPr>
            <w:tcW w:w="1885" w:type="dxa"/>
            <w:vAlign w:val="center"/>
          </w:tcPr>
          <w:p w14:paraId="76B3B6D2" w14:textId="29EBF1E1" w:rsidR="00715AD2" w:rsidRDefault="00715AD2" w:rsidP="00CC3518">
            <w:pPr>
              <w:jc w:val="center"/>
            </w:pPr>
            <w:r>
              <w:t>Восстановление верхних слоев покрытия, ремонт автодороги</w:t>
            </w:r>
          </w:p>
        </w:tc>
      </w:tr>
      <w:tr w:rsidR="00CC3518" w:rsidRPr="00936DF7" w14:paraId="3AC21DD8" w14:textId="77777777" w:rsidTr="00AF7F4F">
        <w:trPr>
          <w:trHeight w:val="894"/>
        </w:trPr>
        <w:tc>
          <w:tcPr>
            <w:tcW w:w="534" w:type="dxa"/>
            <w:vAlign w:val="center"/>
          </w:tcPr>
          <w:p w14:paraId="759F316A" w14:textId="10A27929" w:rsidR="00CC3518" w:rsidRPr="00936DF7" w:rsidRDefault="00CC3518" w:rsidP="00CC3518">
            <w:pPr>
              <w:jc w:val="center"/>
            </w:pPr>
            <w:r>
              <w:t>1</w:t>
            </w:r>
            <w:r w:rsidR="00715AD2">
              <w:t>8</w:t>
            </w:r>
          </w:p>
        </w:tc>
        <w:tc>
          <w:tcPr>
            <w:tcW w:w="2268" w:type="dxa"/>
            <w:vAlign w:val="center"/>
          </w:tcPr>
          <w:p w14:paraId="77379ACD" w14:textId="77777777" w:rsidR="00CC3518" w:rsidRPr="0009516F" w:rsidRDefault="00CC3518" w:rsidP="00CC3518">
            <w:pPr>
              <w:jc w:val="center"/>
            </w:pPr>
            <w:proofErr w:type="spellStart"/>
            <w:r w:rsidRPr="0009516F">
              <w:t>Внутрипоселковые</w:t>
            </w:r>
            <w:proofErr w:type="spellEnd"/>
            <w:r w:rsidRPr="0009516F">
              <w:t xml:space="preserve"> дороги</w:t>
            </w:r>
          </w:p>
        </w:tc>
        <w:tc>
          <w:tcPr>
            <w:tcW w:w="2409" w:type="dxa"/>
            <w:vAlign w:val="center"/>
          </w:tcPr>
          <w:p w14:paraId="2B3AAEDF" w14:textId="77777777" w:rsidR="00CC3518" w:rsidRPr="0009516F" w:rsidRDefault="00CC3518" w:rsidP="00CC3518">
            <w:pPr>
              <w:jc w:val="center"/>
            </w:pPr>
            <w:r w:rsidRPr="0009516F">
              <w:t>с. Курья</w:t>
            </w:r>
          </w:p>
        </w:tc>
        <w:tc>
          <w:tcPr>
            <w:tcW w:w="1560" w:type="dxa"/>
            <w:vAlign w:val="center"/>
          </w:tcPr>
          <w:p w14:paraId="0553795B" w14:textId="77777777" w:rsidR="00CC3518" w:rsidRPr="0009516F" w:rsidRDefault="00CC3518" w:rsidP="00CC3518">
            <w:pPr>
              <w:jc w:val="center"/>
            </w:pPr>
            <w:r w:rsidRPr="0009516F">
              <w:t>местный бюджет</w:t>
            </w:r>
          </w:p>
          <w:p w14:paraId="6E635173" w14:textId="77777777" w:rsidR="00CC3518" w:rsidRPr="0009516F" w:rsidRDefault="00CC3518" w:rsidP="00CC3518">
            <w:pPr>
              <w:jc w:val="center"/>
            </w:pPr>
            <w:r w:rsidRPr="0009516F">
              <w:t>краевой бюджет</w:t>
            </w:r>
          </w:p>
        </w:tc>
        <w:tc>
          <w:tcPr>
            <w:tcW w:w="1417" w:type="dxa"/>
            <w:vAlign w:val="center"/>
          </w:tcPr>
          <w:p w14:paraId="7338AE39" w14:textId="1835BE0B" w:rsidR="00CC3518" w:rsidRPr="0009516F" w:rsidRDefault="000B20C6" w:rsidP="00CC3518">
            <w:pPr>
              <w:jc w:val="center"/>
            </w:pPr>
            <w:r>
              <w:t>70916,91</w:t>
            </w:r>
          </w:p>
        </w:tc>
        <w:tc>
          <w:tcPr>
            <w:tcW w:w="1276" w:type="dxa"/>
            <w:vAlign w:val="center"/>
          </w:tcPr>
          <w:p w14:paraId="6080ADE0" w14:textId="47CF29B3" w:rsidR="00CC3518" w:rsidRPr="00936DF7" w:rsidRDefault="00E659F8" w:rsidP="00CC3518">
            <w:pPr>
              <w:jc w:val="center"/>
            </w:pPr>
            <w:r>
              <w:t>57054,39</w:t>
            </w:r>
          </w:p>
        </w:tc>
        <w:tc>
          <w:tcPr>
            <w:tcW w:w="1134" w:type="dxa"/>
            <w:vAlign w:val="center"/>
          </w:tcPr>
          <w:p w14:paraId="439B5D3D" w14:textId="29BBFF27" w:rsidR="00CC3518" w:rsidRPr="00936DF7" w:rsidRDefault="00A305DB" w:rsidP="00CC3518">
            <w:pPr>
              <w:jc w:val="center"/>
            </w:pPr>
            <w:r>
              <w:t>7768,42</w:t>
            </w:r>
          </w:p>
        </w:tc>
        <w:tc>
          <w:tcPr>
            <w:tcW w:w="1134" w:type="dxa"/>
            <w:vAlign w:val="center"/>
          </w:tcPr>
          <w:p w14:paraId="3A54D875" w14:textId="40CDFB3E" w:rsidR="00CC3518" w:rsidRPr="00F70326" w:rsidRDefault="000B20C6" w:rsidP="00CC3518">
            <w:pPr>
              <w:jc w:val="center"/>
            </w:pPr>
            <w:r>
              <w:t>6094,1</w:t>
            </w:r>
          </w:p>
        </w:tc>
        <w:tc>
          <w:tcPr>
            <w:tcW w:w="1276" w:type="dxa"/>
            <w:vAlign w:val="center"/>
          </w:tcPr>
          <w:p w14:paraId="6400DE89" w14:textId="0376A2F5" w:rsidR="00CC3518" w:rsidRPr="002A3DBC" w:rsidRDefault="00CC3518" w:rsidP="001F0AF7">
            <w:pPr>
              <w:jc w:val="center"/>
            </w:pPr>
            <w:r w:rsidRPr="002A3DBC">
              <w:t>2014-20</w:t>
            </w:r>
            <w:r>
              <w:t>2</w:t>
            </w:r>
            <w:r w:rsidR="00D41A54">
              <w:t>5</w:t>
            </w:r>
          </w:p>
        </w:tc>
        <w:tc>
          <w:tcPr>
            <w:tcW w:w="1885" w:type="dxa"/>
            <w:vAlign w:val="center"/>
          </w:tcPr>
          <w:p w14:paraId="10662C67" w14:textId="77777777" w:rsidR="00CC3518" w:rsidRPr="002A3DBC" w:rsidRDefault="00CC3518" w:rsidP="00CC3518">
            <w:pPr>
              <w:jc w:val="center"/>
            </w:pPr>
            <w:r w:rsidRPr="002A3DBC">
              <w:t xml:space="preserve">Ремонт дорожного покрытия уличной дорожной сети </w:t>
            </w:r>
          </w:p>
        </w:tc>
      </w:tr>
      <w:tr w:rsidR="00CC3518" w:rsidRPr="00936DF7" w14:paraId="19026DE5" w14:textId="77777777" w:rsidTr="00AF7F4F">
        <w:trPr>
          <w:trHeight w:val="767"/>
        </w:trPr>
        <w:tc>
          <w:tcPr>
            <w:tcW w:w="534" w:type="dxa"/>
            <w:vAlign w:val="center"/>
          </w:tcPr>
          <w:p w14:paraId="43FFCAAD" w14:textId="0559F92A" w:rsidR="00CC3518" w:rsidRPr="00936DF7" w:rsidRDefault="00CC3518" w:rsidP="00CC3518">
            <w:pPr>
              <w:jc w:val="center"/>
            </w:pPr>
            <w:r>
              <w:t>1</w:t>
            </w:r>
            <w:r w:rsidR="00715AD2">
              <w:t>9</w:t>
            </w:r>
          </w:p>
        </w:tc>
        <w:tc>
          <w:tcPr>
            <w:tcW w:w="2268" w:type="dxa"/>
            <w:vAlign w:val="center"/>
          </w:tcPr>
          <w:p w14:paraId="470F1535" w14:textId="77777777" w:rsidR="00CC3518" w:rsidRPr="0009516F" w:rsidRDefault="00CC3518" w:rsidP="00CC3518">
            <w:pPr>
              <w:jc w:val="center"/>
            </w:pPr>
            <w:proofErr w:type="spellStart"/>
            <w:r w:rsidRPr="0009516F">
              <w:t>Внутрипоселковые</w:t>
            </w:r>
            <w:proofErr w:type="spellEnd"/>
            <w:r w:rsidRPr="0009516F">
              <w:t xml:space="preserve"> дороги</w:t>
            </w:r>
          </w:p>
        </w:tc>
        <w:tc>
          <w:tcPr>
            <w:tcW w:w="2409" w:type="dxa"/>
            <w:vAlign w:val="center"/>
          </w:tcPr>
          <w:p w14:paraId="28AD5B3C" w14:textId="77777777" w:rsidR="00CC3518" w:rsidRPr="0009516F" w:rsidRDefault="00CC3518" w:rsidP="00CC3518">
            <w:pPr>
              <w:jc w:val="center"/>
            </w:pPr>
            <w:r w:rsidRPr="0009516F">
              <w:t>с. Ивановка</w:t>
            </w:r>
          </w:p>
          <w:p w14:paraId="1D91E37E" w14:textId="77777777" w:rsidR="00CC3518" w:rsidRPr="0009516F" w:rsidRDefault="00CC3518" w:rsidP="00CC3518">
            <w:pPr>
              <w:jc w:val="center"/>
            </w:pPr>
            <w:r w:rsidRPr="0009516F">
              <w:t xml:space="preserve">п. </w:t>
            </w:r>
            <w:proofErr w:type="spellStart"/>
            <w:r w:rsidRPr="0009516F">
              <w:t>Горновка</w:t>
            </w:r>
            <w:proofErr w:type="spellEnd"/>
          </w:p>
        </w:tc>
        <w:tc>
          <w:tcPr>
            <w:tcW w:w="1560" w:type="dxa"/>
            <w:vAlign w:val="center"/>
          </w:tcPr>
          <w:p w14:paraId="00D11253" w14:textId="77777777" w:rsidR="00CC3518" w:rsidRPr="0009516F" w:rsidRDefault="00CC3518" w:rsidP="00CC3518">
            <w:pPr>
              <w:jc w:val="center"/>
            </w:pPr>
            <w:r w:rsidRPr="0009516F">
              <w:t>местный бюджет</w:t>
            </w:r>
          </w:p>
        </w:tc>
        <w:tc>
          <w:tcPr>
            <w:tcW w:w="1417" w:type="dxa"/>
            <w:vAlign w:val="center"/>
          </w:tcPr>
          <w:p w14:paraId="6FB89A72" w14:textId="5810C65F" w:rsidR="00CC3518" w:rsidRPr="0009516F" w:rsidRDefault="000B20C6" w:rsidP="00CC3518">
            <w:pPr>
              <w:jc w:val="center"/>
            </w:pPr>
            <w:r>
              <w:t>5234,09</w:t>
            </w:r>
          </w:p>
        </w:tc>
        <w:tc>
          <w:tcPr>
            <w:tcW w:w="1276" w:type="dxa"/>
            <w:vAlign w:val="center"/>
          </w:tcPr>
          <w:p w14:paraId="1809EC45" w14:textId="196DC3FD" w:rsidR="00CC3518" w:rsidRPr="00936DF7" w:rsidRDefault="00E659F8" w:rsidP="00CC3518">
            <w:pPr>
              <w:jc w:val="center"/>
            </w:pPr>
            <w:r>
              <w:t>4066,44</w:t>
            </w:r>
          </w:p>
        </w:tc>
        <w:tc>
          <w:tcPr>
            <w:tcW w:w="1134" w:type="dxa"/>
            <w:vAlign w:val="center"/>
          </w:tcPr>
          <w:p w14:paraId="4FB9E4D0" w14:textId="7C50E38F" w:rsidR="00CC3518" w:rsidRPr="00936DF7" w:rsidRDefault="00A305DB" w:rsidP="00CC3518">
            <w:pPr>
              <w:jc w:val="center"/>
            </w:pPr>
            <w:r>
              <w:t>653,65</w:t>
            </w:r>
          </w:p>
        </w:tc>
        <w:tc>
          <w:tcPr>
            <w:tcW w:w="1134" w:type="dxa"/>
            <w:vAlign w:val="center"/>
          </w:tcPr>
          <w:p w14:paraId="298BDFEC" w14:textId="0333D8E4" w:rsidR="00CC3518" w:rsidRPr="003D5651" w:rsidRDefault="000B20C6" w:rsidP="00CC3518">
            <w:pPr>
              <w:jc w:val="center"/>
            </w:pPr>
            <w:r>
              <w:t>514,0</w:t>
            </w:r>
          </w:p>
        </w:tc>
        <w:tc>
          <w:tcPr>
            <w:tcW w:w="1276" w:type="dxa"/>
            <w:vAlign w:val="center"/>
          </w:tcPr>
          <w:p w14:paraId="761A2AD6" w14:textId="355E7A28" w:rsidR="00CC3518" w:rsidRPr="00936DF7" w:rsidRDefault="00CC3518" w:rsidP="001F0AF7">
            <w:pPr>
              <w:jc w:val="center"/>
            </w:pPr>
            <w:r>
              <w:t>2014-202</w:t>
            </w:r>
            <w:r w:rsidR="00D41A54">
              <w:t>5</w:t>
            </w:r>
          </w:p>
        </w:tc>
        <w:tc>
          <w:tcPr>
            <w:tcW w:w="1885" w:type="dxa"/>
            <w:vAlign w:val="center"/>
          </w:tcPr>
          <w:p w14:paraId="64EA463B" w14:textId="77777777" w:rsidR="00CC3518" w:rsidRDefault="00CC3518" w:rsidP="00CC3518">
            <w:pPr>
              <w:jc w:val="center"/>
            </w:pPr>
            <w:r>
              <w:t xml:space="preserve">Ремонт дорожного покрытия </w:t>
            </w:r>
          </w:p>
          <w:p w14:paraId="0A953442" w14:textId="77777777" w:rsidR="00CC3518" w:rsidRPr="00936DF7" w:rsidRDefault="00CC3518" w:rsidP="00CC3518">
            <w:pPr>
              <w:jc w:val="center"/>
            </w:pPr>
          </w:p>
        </w:tc>
      </w:tr>
      <w:tr w:rsidR="00CC3518" w:rsidRPr="00936DF7" w14:paraId="246A0C3E" w14:textId="77777777" w:rsidTr="00AF7F4F">
        <w:tc>
          <w:tcPr>
            <w:tcW w:w="534" w:type="dxa"/>
            <w:vAlign w:val="center"/>
          </w:tcPr>
          <w:p w14:paraId="0D3E9A39" w14:textId="4F1641F7" w:rsidR="00CC3518" w:rsidRPr="00936DF7" w:rsidRDefault="00715AD2" w:rsidP="00CC3518">
            <w:pPr>
              <w:jc w:val="center"/>
            </w:pPr>
            <w:r>
              <w:t>20</w:t>
            </w:r>
          </w:p>
        </w:tc>
        <w:tc>
          <w:tcPr>
            <w:tcW w:w="2268" w:type="dxa"/>
            <w:vAlign w:val="center"/>
          </w:tcPr>
          <w:p w14:paraId="35AF40BE" w14:textId="77777777" w:rsidR="00CC3518" w:rsidRPr="0009516F" w:rsidRDefault="00CC3518" w:rsidP="00CC3518">
            <w:pPr>
              <w:jc w:val="center"/>
            </w:pPr>
            <w:proofErr w:type="spellStart"/>
            <w:r w:rsidRPr="0009516F">
              <w:t>Внутрипоселковые</w:t>
            </w:r>
            <w:proofErr w:type="spellEnd"/>
            <w:r w:rsidRPr="0009516F">
              <w:t xml:space="preserve"> дороги</w:t>
            </w:r>
          </w:p>
        </w:tc>
        <w:tc>
          <w:tcPr>
            <w:tcW w:w="2409" w:type="dxa"/>
            <w:vAlign w:val="center"/>
          </w:tcPr>
          <w:p w14:paraId="1F53902B" w14:textId="77777777" w:rsidR="00CC3518" w:rsidRPr="0009516F" w:rsidRDefault="00CC3518" w:rsidP="00CC3518">
            <w:pPr>
              <w:jc w:val="center"/>
            </w:pPr>
            <w:proofErr w:type="spellStart"/>
            <w:r w:rsidRPr="0009516F">
              <w:t>с.Колывань</w:t>
            </w:r>
            <w:proofErr w:type="spellEnd"/>
            <w:r w:rsidRPr="0009516F">
              <w:t>,</w:t>
            </w:r>
          </w:p>
          <w:p w14:paraId="63CE7E9C" w14:textId="77777777" w:rsidR="00CC3518" w:rsidRPr="0009516F" w:rsidRDefault="00CC3518" w:rsidP="00CC3518">
            <w:pPr>
              <w:jc w:val="center"/>
            </w:pPr>
            <w:r w:rsidRPr="0009516F">
              <w:t xml:space="preserve">п. </w:t>
            </w:r>
            <w:proofErr w:type="spellStart"/>
            <w:r w:rsidRPr="0009516F">
              <w:t>Подхоз</w:t>
            </w:r>
            <w:proofErr w:type="spellEnd"/>
            <w:r w:rsidRPr="0009516F">
              <w:t>,</w:t>
            </w:r>
          </w:p>
          <w:p w14:paraId="03DC2155" w14:textId="77777777" w:rsidR="00CC3518" w:rsidRPr="0009516F" w:rsidRDefault="00CC3518" w:rsidP="00CC3518">
            <w:pPr>
              <w:jc w:val="center"/>
            </w:pPr>
            <w:r w:rsidRPr="0009516F">
              <w:t>п. им. 8 Марта</w:t>
            </w:r>
          </w:p>
        </w:tc>
        <w:tc>
          <w:tcPr>
            <w:tcW w:w="1560" w:type="dxa"/>
            <w:vAlign w:val="center"/>
          </w:tcPr>
          <w:p w14:paraId="2EF77A9E" w14:textId="77777777" w:rsidR="00CC3518" w:rsidRPr="0009516F" w:rsidRDefault="00CC3518" w:rsidP="00CC3518">
            <w:pPr>
              <w:jc w:val="center"/>
            </w:pPr>
            <w:r w:rsidRPr="0009516F">
              <w:t>местный бюджет</w:t>
            </w:r>
          </w:p>
        </w:tc>
        <w:tc>
          <w:tcPr>
            <w:tcW w:w="1417" w:type="dxa"/>
            <w:vAlign w:val="center"/>
          </w:tcPr>
          <w:p w14:paraId="6727D6D6" w14:textId="3FF96E79" w:rsidR="00CC3518" w:rsidRPr="0009516F" w:rsidRDefault="000B20C6" w:rsidP="00CC3518">
            <w:pPr>
              <w:jc w:val="center"/>
            </w:pPr>
            <w:r>
              <w:t>5653,24</w:t>
            </w:r>
          </w:p>
        </w:tc>
        <w:tc>
          <w:tcPr>
            <w:tcW w:w="1276" w:type="dxa"/>
            <w:vAlign w:val="center"/>
          </w:tcPr>
          <w:p w14:paraId="7E69CEF8" w14:textId="1313A6CC" w:rsidR="00CC3518" w:rsidRPr="00936DF7" w:rsidRDefault="00E659F8" w:rsidP="00CC3518">
            <w:pPr>
              <w:jc w:val="center"/>
            </w:pPr>
            <w:r>
              <w:t>4118,53</w:t>
            </w:r>
          </w:p>
        </w:tc>
        <w:tc>
          <w:tcPr>
            <w:tcW w:w="1134" w:type="dxa"/>
            <w:vAlign w:val="center"/>
          </w:tcPr>
          <w:p w14:paraId="3C35EA45" w14:textId="63B9A691" w:rsidR="00CC3518" w:rsidRPr="00936DF7" w:rsidRDefault="00A305DB" w:rsidP="00CC3518">
            <w:pPr>
              <w:jc w:val="center"/>
            </w:pPr>
            <w:r>
              <w:t>843,11</w:t>
            </w:r>
          </w:p>
        </w:tc>
        <w:tc>
          <w:tcPr>
            <w:tcW w:w="1134" w:type="dxa"/>
            <w:vAlign w:val="center"/>
          </w:tcPr>
          <w:p w14:paraId="7B691B60" w14:textId="223A3EF9" w:rsidR="00CC3518" w:rsidRPr="003D5651" w:rsidRDefault="000B20C6" w:rsidP="00CC3518">
            <w:pPr>
              <w:jc w:val="center"/>
            </w:pPr>
            <w:r>
              <w:t>691,6</w:t>
            </w:r>
          </w:p>
        </w:tc>
        <w:tc>
          <w:tcPr>
            <w:tcW w:w="1276" w:type="dxa"/>
            <w:vAlign w:val="center"/>
          </w:tcPr>
          <w:p w14:paraId="0A4C2891" w14:textId="69493B6F" w:rsidR="00CC3518" w:rsidRPr="00936DF7" w:rsidRDefault="00CC3518" w:rsidP="001F0AF7">
            <w:pPr>
              <w:jc w:val="center"/>
            </w:pPr>
            <w:r>
              <w:t>2014-202</w:t>
            </w:r>
            <w:r w:rsidR="00D41A54">
              <w:t>5</w:t>
            </w:r>
          </w:p>
        </w:tc>
        <w:tc>
          <w:tcPr>
            <w:tcW w:w="1885" w:type="dxa"/>
          </w:tcPr>
          <w:p w14:paraId="26BCEB5D" w14:textId="77777777" w:rsidR="00CC3518" w:rsidRDefault="00CC3518" w:rsidP="00CC3518">
            <w:pPr>
              <w:jc w:val="center"/>
            </w:pPr>
            <w:r w:rsidRPr="001D52C3">
              <w:t xml:space="preserve">Ремонт дорожного покрытия </w:t>
            </w:r>
          </w:p>
          <w:p w14:paraId="389E1A77" w14:textId="77777777" w:rsidR="00CC3518" w:rsidRDefault="00CC3518" w:rsidP="00CC3518">
            <w:pPr>
              <w:jc w:val="center"/>
            </w:pPr>
          </w:p>
        </w:tc>
      </w:tr>
      <w:tr w:rsidR="00CC3518" w:rsidRPr="00936DF7" w14:paraId="6CA7B6F3" w14:textId="77777777" w:rsidTr="00AF7F4F">
        <w:tc>
          <w:tcPr>
            <w:tcW w:w="534" w:type="dxa"/>
            <w:vAlign w:val="center"/>
          </w:tcPr>
          <w:p w14:paraId="1364652B" w14:textId="258472E4" w:rsidR="00CC3518" w:rsidRPr="00936DF7" w:rsidRDefault="00715AD2" w:rsidP="00CC3518">
            <w:pPr>
              <w:jc w:val="center"/>
            </w:pPr>
            <w:r>
              <w:lastRenderedPageBreak/>
              <w:t>21</w:t>
            </w:r>
          </w:p>
        </w:tc>
        <w:tc>
          <w:tcPr>
            <w:tcW w:w="2268" w:type="dxa"/>
            <w:vAlign w:val="center"/>
          </w:tcPr>
          <w:p w14:paraId="0D89D068" w14:textId="77777777" w:rsidR="00CC3518" w:rsidRPr="0009516F" w:rsidRDefault="00CC3518" w:rsidP="00CC3518">
            <w:pPr>
              <w:jc w:val="center"/>
            </w:pPr>
            <w:proofErr w:type="spellStart"/>
            <w:r w:rsidRPr="0009516F">
              <w:t>Внутрипоселковые</w:t>
            </w:r>
            <w:proofErr w:type="spellEnd"/>
            <w:r w:rsidRPr="0009516F">
              <w:t xml:space="preserve"> дороги</w:t>
            </w:r>
          </w:p>
        </w:tc>
        <w:tc>
          <w:tcPr>
            <w:tcW w:w="2409" w:type="dxa"/>
            <w:vAlign w:val="center"/>
          </w:tcPr>
          <w:p w14:paraId="7B0CD894" w14:textId="77777777" w:rsidR="00CC3518" w:rsidRPr="0009516F" w:rsidRDefault="00CC3518" w:rsidP="00CC3518">
            <w:pPr>
              <w:jc w:val="center"/>
            </w:pPr>
            <w:r w:rsidRPr="0009516F">
              <w:t>с. Кузнецово</w:t>
            </w:r>
          </w:p>
        </w:tc>
        <w:tc>
          <w:tcPr>
            <w:tcW w:w="1560" w:type="dxa"/>
            <w:vAlign w:val="center"/>
          </w:tcPr>
          <w:p w14:paraId="36DDABD0" w14:textId="77777777" w:rsidR="00CC3518" w:rsidRPr="0009516F" w:rsidRDefault="00CC3518" w:rsidP="00CC3518">
            <w:pPr>
              <w:jc w:val="center"/>
            </w:pPr>
            <w:r w:rsidRPr="0009516F">
              <w:t>местный бюджет</w:t>
            </w:r>
          </w:p>
        </w:tc>
        <w:tc>
          <w:tcPr>
            <w:tcW w:w="1417" w:type="dxa"/>
            <w:vAlign w:val="center"/>
          </w:tcPr>
          <w:p w14:paraId="711522C0" w14:textId="6FBFFF80" w:rsidR="00CC3518" w:rsidRPr="0009516F" w:rsidRDefault="000B20C6" w:rsidP="00CC3518">
            <w:pPr>
              <w:jc w:val="center"/>
            </w:pPr>
            <w:r>
              <w:t>3950,31</w:t>
            </w:r>
          </w:p>
        </w:tc>
        <w:tc>
          <w:tcPr>
            <w:tcW w:w="1276" w:type="dxa"/>
            <w:vAlign w:val="center"/>
          </w:tcPr>
          <w:p w14:paraId="52E317EF" w14:textId="3C45EDA0" w:rsidR="00CC3518" w:rsidRPr="00936DF7" w:rsidRDefault="00E659F8" w:rsidP="00CC3518">
            <w:pPr>
              <w:jc w:val="center"/>
            </w:pPr>
            <w:r>
              <w:t>3039,57</w:t>
            </w:r>
          </w:p>
        </w:tc>
        <w:tc>
          <w:tcPr>
            <w:tcW w:w="1134" w:type="dxa"/>
            <w:vAlign w:val="center"/>
          </w:tcPr>
          <w:p w14:paraId="6D1A1326" w14:textId="35C59847" w:rsidR="00CC3518" w:rsidRPr="00936DF7" w:rsidRDefault="00A305DB" w:rsidP="00CC3518">
            <w:pPr>
              <w:jc w:val="center"/>
            </w:pPr>
            <w:r>
              <w:t>488,34</w:t>
            </w:r>
          </w:p>
        </w:tc>
        <w:tc>
          <w:tcPr>
            <w:tcW w:w="1134" w:type="dxa"/>
            <w:vAlign w:val="center"/>
          </w:tcPr>
          <w:p w14:paraId="1C5D8527" w14:textId="698D9BD6" w:rsidR="00CC3518" w:rsidRPr="003D5651" w:rsidRDefault="000B20C6" w:rsidP="00CC3518">
            <w:pPr>
              <w:jc w:val="center"/>
            </w:pPr>
            <w:r>
              <w:t>422,4</w:t>
            </w:r>
          </w:p>
        </w:tc>
        <w:tc>
          <w:tcPr>
            <w:tcW w:w="1276" w:type="dxa"/>
            <w:vAlign w:val="center"/>
          </w:tcPr>
          <w:p w14:paraId="4AC9F5D2" w14:textId="172B05D1" w:rsidR="00CC3518" w:rsidRPr="00936DF7" w:rsidRDefault="00CC3518" w:rsidP="001F0AF7">
            <w:pPr>
              <w:jc w:val="center"/>
            </w:pPr>
            <w:r>
              <w:t>2014-202</w:t>
            </w:r>
            <w:r w:rsidR="00D41A54">
              <w:t>5</w:t>
            </w:r>
          </w:p>
        </w:tc>
        <w:tc>
          <w:tcPr>
            <w:tcW w:w="1885" w:type="dxa"/>
          </w:tcPr>
          <w:p w14:paraId="40E84C29" w14:textId="77777777" w:rsidR="00CC3518" w:rsidRDefault="00CC3518" w:rsidP="00CC3518">
            <w:pPr>
              <w:jc w:val="center"/>
            </w:pPr>
            <w:r w:rsidRPr="001D52C3">
              <w:t xml:space="preserve">Ремонт дорожного покрытия </w:t>
            </w:r>
          </w:p>
          <w:p w14:paraId="2ABE96B0" w14:textId="77777777" w:rsidR="00CC3518" w:rsidRDefault="00CC3518" w:rsidP="00CC3518">
            <w:pPr>
              <w:jc w:val="center"/>
            </w:pPr>
          </w:p>
        </w:tc>
      </w:tr>
      <w:tr w:rsidR="00CC3518" w:rsidRPr="00936DF7" w14:paraId="2DCD7072" w14:textId="77777777" w:rsidTr="00AF7F4F">
        <w:tc>
          <w:tcPr>
            <w:tcW w:w="534" w:type="dxa"/>
            <w:vAlign w:val="center"/>
          </w:tcPr>
          <w:p w14:paraId="79228062" w14:textId="642D5FF2" w:rsidR="00CC3518" w:rsidRPr="00936DF7" w:rsidRDefault="00715AD2" w:rsidP="00CC3518">
            <w:pPr>
              <w:jc w:val="center"/>
            </w:pPr>
            <w:r>
              <w:t>22</w:t>
            </w:r>
          </w:p>
        </w:tc>
        <w:tc>
          <w:tcPr>
            <w:tcW w:w="2268" w:type="dxa"/>
            <w:vAlign w:val="center"/>
          </w:tcPr>
          <w:p w14:paraId="3BA43666" w14:textId="77777777" w:rsidR="00CC3518" w:rsidRPr="0009516F" w:rsidRDefault="00CC3518" w:rsidP="00CC3518">
            <w:pPr>
              <w:jc w:val="center"/>
            </w:pPr>
            <w:proofErr w:type="spellStart"/>
            <w:r w:rsidRPr="0009516F">
              <w:t>Внутрипоселковые</w:t>
            </w:r>
            <w:proofErr w:type="spellEnd"/>
            <w:r w:rsidRPr="0009516F">
              <w:t xml:space="preserve"> дороги</w:t>
            </w:r>
          </w:p>
        </w:tc>
        <w:tc>
          <w:tcPr>
            <w:tcW w:w="2409" w:type="dxa"/>
            <w:vAlign w:val="center"/>
          </w:tcPr>
          <w:p w14:paraId="25C7B834" w14:textId="77777777" w:rsidR="00CC3518" w:rsidRPr="0009516F" w:rsidRDefault="00CC3518" w:rsidP="00CC3518">
            <w:pPr>
              <w:jc w:val="center"/>
            </w:pPr>
            <w:r w:rsidRPr="0009516F">
              <w:t>с. Трусово,</w:t>
            </w:r>
          </w:p>
          <w:p w14:paraId="79F271DD" w14:textId="77777777" w:rsidR="00CC3518" w:rsidRPr="0009516F" w:rsidRDefault="00CC3518" w:rsidP="00CC3518">
            <w:pPr>
              <w:jc w:val="center"/>
            </w:pPr>
            <w:r w:rsidRPr="0009516F">
              <w:t xml:space="preserve">п. </w:t>
            </w:r>
            <w:proofErr w:type="spellStart"/>
            <w:r w:rsidRPr="0009516F">
              <w:t>Калмацкий</w:t>
            </w:r>
            <w:proofErr w:type="spellEnd"/>
            <w:r w:rsidRPr="0009516F">
              <w:t>,</w:t>
            </w:r>
          </w:p>
          <w:p w14:paraId="6507165B" w14:textId="77777777" w:rsidR="00CC3518" w:rsidRPr="0009516F" w:rsidRDefault="00CC3518" w:rsidP="00CC3518">
            <w:pPr>
              <w:jc w:val="center"/>
            </w:pPr>
            <w:r w:rsidRPr="0009516F">
              <w:t xml:space="preserve">п. </w:t>
            </w:r>
            <w:proofErr w:type="spellStart"/>
            <w:r w:rsidRPr="0009516F">
              <w:t>Подзаймище</w:t>
            </w:r>
            <w:proofErr w:type="spellEnd"/>
          </w:p>
        </w:tc>
        <w:tc>
          <w:tcPr>
            <w:tcW w:w="1560" w:type="dxa"/>
            <w:vAlign w:val="center"/>
          </w:tcPr>
          <w:p w14:paraId="5BF190A0" w14:textId="77777777" w:rsidR="00CC3518" w:rsidRPr="0009516F" w:rsidRDefault="00CC3518" w:rsidP="00CC3518">
            <w:pPr>
              <w:jc w:val="center"/>
            </w:pPr>
            <w:r w:rsidRPr="0009516F">
              <w:t>местный бюджет</w:t>
            </w:r>
          </w:p>
        </w:tc>
        <w:tc>
          <w:tcPr>
            <w:tcW w:w="1417" w:type="dxa"/>
            <w:vAlign w:val="center"/>
          </w:tcPr>
          <w:p w14:paraId="5D4635B8" w14:textId="7CFCA1B4" w:rsidR="00CC3518" w:rsidRPr="0009516F" w:rsidRDefault="000B20C6" w:rsidP="00CC3518">
            <w:pPr>
              <w:jc w:val="center"/>
            </w:pPr>
            <w:r>
              <w:t>6794,37</w:t>
            </w:r>
          </w:p>
        </w:tc>
        <w:tc>
          <w:tcPr>
            <w:tcW w:w="1276" w:type="dxa"/>
            <w:vAlign w:val="center"/>
          </w:tcPr>
          <w:p w14:paraId="6987CDC0" w14:textId="20E35442" w:rsidR="00CC3518" w:rsidRPr="00936DF7" w:rsidRDefault="00E659F8" w:rsidP="00CC3518">
            <w:pPr>
              <w:jc w:val="center"/>
            </w:pPr>
            <w:r>
              <w:t>5699,73</w:t>
            </w:r>
          </w:p>
        </w:tc>
        <w:tc>
          <w:tcPr>
            <w:tcW w:w="1134" w:type="dxa"/>
            <w:vAlign w:val="center"/>
          </w:tcPr>
          <w:p w14:paraId="19ED2CE6" w14:textId="71517C37" w:rsidR="00CC3518" w:rsidRPr="00936DF7" w:rsidRDefault="00A305DB" w:rsidP="00CC3518">
            <w:pPr>
              <w:jc w:val="center"/>
            </w:pPr>
            <w:r>
              <w:t>696,54</w:t>
            </w:r>
          </w:p>
        </w:tc>
        <w:tc>
          <w:tcPr>
            <w:tcW w:w="1134" w:type="dxa"/>
            <w:vAlign w:val="center"/>
          </w:tcPr>
          <w:p w14:paraId="3AE0277B" w14:textId="31BA1509" w:rsidR="00CC3518" w:rsidRPr="003D5651" w:rsidRDefault="000B20C6" w:rsidP="00CC3518">
            <w:pPr>
              <w:jc w:val="center"/>
            </w:pPr>
            <w:r>
              <w:t>398,1</w:t>
            </w:r>
          </w:p>
        </w:tc>
        <w:tc>
          <w:tcPr>
            <w:tcW w:w="1276" w:type="dxa"/>
            <w:vAlign w:val="center"/>
          </w:tcPr>
          <w:p w14:paraId="44576ECD" w14:textId="34DF3618" w:rsidR="00CC3518" w:rsidRPr="00936DF7" w:rsidRDefault="00CC3518" w:rsidP="001F0AF7">
            <w:pPr>
              <w:jc w:val="center"/>
            </w:pPr>
            <w:r>
              <w:t>2014-202</w:t>
            </w:r>
            <w:r w:rsidR="00D41A54">
              <w:t>5</w:t>
            </w:r>
          </w:p>
        </w:tc>
        <w:tc>
          <w:tcPr>
            <w:tcW w:w="1885" w:type="dxa"/>
          </w:tcPr>
          <w:p w14:paraId="6942957F" w14:textId="77777777" w:rsidR="00CC3518" w:rsidRDefault="00CC3518" w:rsidP="00CC3518">
            <w:pPr>
              <w:jc w:val="center"/>
            </w:pPr>
            <w:r w:rsidRPr="001D52C3">
              <w:t>Ремонт дорожного покрытия</w:t>
            </w:r>
          </w:p>
          <w:p w14:paraId="3A6E1FF9" w14:textId="77777777" w:rsidR="00CC3518" w:rsidRDefault="00CC3518" w:rsidP="00CC3518">
            <w:pPr>
              <w:jc w:val="center"/>
            </w:pPr>
          </w:p>
        </w:tc>
      </w:tr>
      <w:tr w:rsidR="00CC3518" w:rsidRPr="00936DF7" w14:paraId="2796C0C1" w14:textId="77777777" w:rsidTr="00AF7F4F">
        <w:tc>
          <w:tcPr>
            <w:tcW w:w="534" w:type="dxa"/>
            <w:vAlign w:val="center"/>
          </w:tcPr>
          <w:p w14:paraId="3D5F88DA" w14:textId="518CF5B1" w:rsidR="00CC3518" w:rsidRPr="00936DF7" w:rsidRDefault="00CC3518" w:rsidP="00CC3518">
            <w:pPr>
              <w:jc w:val="center"/>
            </w:pPr>
            <w:r>
              <w:t>2</w:t>
            </w:r>
            <w:r w:rsidR="00715AD2">
              <w:t>3</w:t>
            </w:r>
          </w:p>
        </w:tc>
        <w:tc>
          <w:tcPr>
            <w:tcW w:w="2268" w:type="dxa"/>
            <w:vAlign w:val="center"/>
          </w:tcPr>
          <w:p w14:paraId="1511D8F5" w14:textId="77777777" w:rsidR="00CC3518" w:rsidRPr="0009516F" w:rsidRDefault="00CC3518" w:rsidP="00CC3518">
            <w:pPr>
              <w:jc w:val="center"/>
            </w:pPr>
            <w:proofErr w:type="spellStart"/>
            <w:r w:rsidRPr="0009516F">
              <w:t>Внутрипоселковые</w:t>
            </w:r>
            <w:proofErr w:type="spellEnd"/>
            <w:r w:rsidRPr="0009516F">
              <w:t xml:space="preserve"> дороги</w:t>
            </w:r>
          </w:p>
        </w:tc>
        <w:tc>
          <w:tcPr>
            <w:tcW w:w="2409" w:type="dxa"/>
            <w:vAlign w:val="center"/>
          </w:tcPr>
          <w:p w14:paraId="68BCE699" w14:textId="77777777" w:rsidR="00CC3518" w:rsidRPr="0009516F" w:rsidRDefault="00CC3518" w:rsidP="00CC3518">
            <w:pPr>
              <w:jc w:val="center"/>
            </w:pPr>
            <w:r w:rsidRPr="0009516F">
              <w:t xml:space="preserve">с. </w:t>
            </w:r>
            <w:proofErr w:type="spellStart"/>
            <w:r w:rsidRPr="0009516F">
              <w:t>Усть</w:t>
            </w:r>
            <w:proofErr w:type="spellEnd"/>
            <w:r w:rsidRPr="0009516F">
              <w:t>-Таловка</w:t>
            </w:r>
          </w:p>
        </w:tc>
        <w:tc>
          <w:tcPr>
            <w:tcW w:w="1560" w:type="dxa"/>
            <w:vAlign w:val="center"/>
          </w:tcPr>
          <w:p w14:paraId="31E7733E" w14:textId="77777777" w:rsidR="00CC3518" w:rsidRPr="0009516F" w:rsidRDefault="00CC3518" w:rsidP="00CC3518">
            <w:pPr>
              <w:jc w:val="center"/>
            </w:pPr>
            <w:r w:rsidRPr="0009516F">
              <w:t>местный бюджет</w:t>
            </w:r>
          </w:p>
        </w:tc>
        <w:tc>
          <w:tcPr>
            <w:tcW w:w="1417" w:type="dxa"/>
            <w:vAlign w:val="center"/>
          </w:tcPr>
          <w:p w14:paraId="173CEE70" w14:textId="396FCC02" w:rsidR="00CC3518" w:rsidRPr="0009516F" w:rsidRDefault="000B20C6" w:rsidP="00043C20">
            <w:pPr>
              <w:jc w:val="center"/>
            </w:pPr>
            <w:r>
              <w:t>5200,29</w:t>
            </w:r>
          </w:p>
        </w:tc>
        <w:tc>
          <w:tcPr>
            <w:tcW w:w="1276" w:type="dxa"/>
            <w:vAlign w:val="center"/>
          </w:tcPr>
          <w:p w14:paraId="1793FB28" w14:textId="061166EF" w:rsidR="00CC3518" w:rsidRPr="00936DF7" w:rsidRDefault="00E659F8" w:rsidP="00CC3518">
            <w:pPr>
              <w:jc w:val="center"/>
            </w:pPr>
            <w:r>
              <w:t>4848,07</w:t>
            </w:r>
          </w:p>
        </w:tc>
        <w:tc>
          <w:tcPr>
            <w:tcW w:w="1134" w:type="dxa"/>
            <w:vAlign w:val="center"/>
          </w:tcPr>
          <w:p w14:paraId="2316F76A" w14:textId="5886B2DB" w:rsidR="00CC3518" w:rsidRPr="00936DF7" w:rsidRDefault="00A305DB" w:rsidP="00CC3518">
            <w:pPr>
              <w:jc w:val="center"/>
            </w:pPr>
            <w:r>
              <w:t>415,62</w:t>
            </w:r>
          </w:p>
        </w:tc>
        <w:tc>
          <w:tcPr>
            <w:tcW w:w="1134" w:type="dxa"/>
            <w:vAlign w:val="center"/>
          </w:tcPr>
          <w:p w14:paraId="431E54BB" w14:textId="0AFDB390" w:rsidR="00CC3518" w:rsidRPr="003D5651" w:rsidRDefault="000B20C6" w:rsidP="00CC3518">
            <w:pPr>
              <w:jc w:val="center"/>
            </w:pPr>
            <w:r>
              <w:t>536,6</w:t>
            </w:r>
          </w:p>
        </w:tc>
        <w:tc>
          <w:tcPr>
            <w:tcW w:w="1276" w:type="dxa"/>
            <w:vAlign w:val="center"/>
          </w:tcPr>
          <w:p w14:paraId="7DA55EC0" w14:textId="78C833E3" w:rsidR="00CC3518" w:rsidRPr="00936DF7" w:rsidRDefault="00CC3518" w:rsidP="001F0AF7">
            <w:pPr>
              <w:jc w:val="center"/>
            </w:pPr>
            <w:r>
              <w:t>2014-202</w:t>
            </w:r>
            <w:r w:rsidR="00D41A54">
              <w:t>5</w:t>
            </w:r>
          </w:p>
        </w:tc>
        <w:tc>
          <w:tcPr>
            <w:tcW w:w="1885" w:type="dxa"/>
          </w:tcPr>
          <w:p w14:paraId="4C30DD44" w14:textId="77777777" w:rsidR="00CC3518" w:rsidRDefault="00CC3518" w:rsidP="00CC3518">
            <w:pPr>
              <w:jc w:val="center"/>
            </w:pPr>
            <w:r w:rsidRPr="001D52C3">
              <w:t xml:space="preserve">Ремонт дорожного покрытия </w:t>
            </w:r>
          </w:p>
          <w:p w14:paraId="09A55ABD" w14:textId="77777777" w:rsidR="00CC3518" w:rsidRDefault="00CC3518" w:rsidP="00CC3518">
            <w:pPr>
              <w:jc w:val="center"/>
            </w:pPr>
          </w:p>
        </w:tc>
      </w:tr>
      <w:tr w:rsidR="00CC3518" w:rsidRPr="00936DF7" w14:paraId="52880CC2" w14:textId="77777777" w:rsidTr="00AF7F4F">
        <w:trPr>
          <w:trHeight w:val="793"/>
        </w:trPr>
        <w:tc>
          <w:tcPr>
            <w:tcW w:w="534" w:type="dxa"/>
            <w:vAlign w:val="center"/>
          </w:tcPr>
          <w:p w14:paraId="5D6D7983" w14:textId="3821463A" w:rsidR="00CC3518" w:rsidRPr="00936DF7" w:rsidRDefault="00CC3518" w:rsidP="00CC3518">
            <w:pPr>
              <w:jc w:val="center"/>
            </w:pPr>
            <w:r>
              <w:t>2</w:t>
            </w:r>
            <w:r w:rsidR="00715AD2">
              <w:t>4</w:t>
            </w:r>
          </w:p>
        </w:tc>
        <w:tc>
          <w:tcPr>
            <w:tcW w:w="2268" w:type="dxa"/>
            <w:vAlign w:val="center"/>
          </w:tcPr>
          <w:p w14:paraId="4BDB88C8" w14:textId="77777777" w:rsidR="00CC3518" w:rsidRPr="00936DF7" w:rsidRDefault="00CC3518" w:rsidP="00CC3518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09" w:type="dxa"/>
            <w:vAlign w:val="center"/>
          </w:tcPr>
          <w:p w14:paraId="401B339A" w14:textId="77777777" w:rsidR="00CC3518" w:rsidRDefault="00CC3518" w:rsidP="00CC3518">
            <w:pPr>
              <w:jc w:val="center"/>
            </w:pPr>
            <w:r>
              <w:t xml:space="preserve">с. Казанцево, </w:t>
            </w:r>
          </w:p>
          <w:p w14:paraId="6E9777B4" w14:textId="77777777" w:rsidR="00CC3518" w:rsidRDefault="00CC3518" w:rsidP="00CC3518">
            <w:pPr>
              <w:jc w:val="center"/>
            </w:pPr>
            <w:r>
              <w:t xml:space="preserve">с. </w:t>
            </w:r>
            <w:proofErr w:type="spellStart"/>
            <w:r>
              <w:t>Ручьево</w:t>
            </w:r>
            <w:proofErr w:type="spellEnd"/>
            <w:r>
              <w:t>,</w:t>
            </w:r>
          </w:p>
          <w:p w14:paraId="43D82FA6" w14:textId="77777777" w:rsidR="00CC3518" w:rsidRDefault="00CC3518" w:rsidP="00CC3518">
            <w:pPr>
              <w:jc w:val="center"/>
            </w:pPr>
            <w:r>
              <w:t xml:space="preserve">п. </w:t>
            </w:r>
            <w:proofErr w:type="spellStart"/>
            <w:r>
              <w:t>Рудовозово</w:t>
            </w:r>
            <w:proofErr w:type="spellEnd"/>
            <w:r>
              <w:t>,</w:t>
            </w:r>
          </w:p>
          <w:p w14:paraId="57A8C580" w14:textId="77777777" w:rsidR="00CC3518" w:rsidRPr="00936DF7" w:rsidRDefault="00CC3518" w:rsidP="00CC3518">
            <w:pPr>
              <w:jc w:val="center"/>
            </w:pPr>
            <w:r>
              <w:t>п. Каменка</w:t>
            </w:r>
          </w:p>
        </w:tc>
        <w:tc>
          <w:tcPr>
            <w:tcW w:w="1560" w:type="dxa"/>
            <w:vAlign w:val="center"/>
          </w:tcPr>
          <w:p w14:paraId="00ADA34F" w14:textId="77777777" w:rsidR="00CC3518" w:rsidRPr="00791E0F" w:rsidRDefault="00CC3518" w:rsidP="00CC3518">
            <w:pPr>
              <w:jc w:val="center"/>
            </w:pPr>
            <w:r>
              <w:t>м</w:t>
            </w:r>
            <w:r w:rsidRPr="00791E0F">
              <w:t>естный бюджет</w:t>
            </w:r>
          </w:p>
        </w:tc>
        <w:tc>
          <w:tcPr>
            <w:tcW w:w="1417" w:type="dxa"/>
            <w:vAlign w:val="center"/>
          </w:tcPr>
          <w:p w14:paraId="205EBF14" w14:textId="3BA1B784" w:rsidR="00CC3518" w:rsidRPr="0009516F" w:rsidRDefault="000B20C6" w:rsidP="00CC3518">
            <w:pPr>
              <w:jc w:val="center"/>
            </w:pPr>
            <w:r>
              <w:t>2739,53</w:t>
            </w:r>
          </w:p>
        </w:tc>
        <w:tc>
          <w:tcPr>
            <w:tcW w:w="1276" w:type="dxa"/>
            <w:vAlign w:val="center"/>
          </w:tcPr>
          <w:p w14:paraId="6DD530A4" w14:textId="68352968" w:rsidR="00CC3518" w:rsidRPr="00936DF7" w:rsidRDefault="00E659F8" w:rsidP="00CC3518">
            <w:pPr>
              <w:jc w:val="center"/>
            </w:pPr>
            <w:r>
              <w:t>1965,07</w:t>
            </w:r>
          </w:p>
        </w:tc>
        <w:tc>
          <w:tcPr>
            <w:tcW w:w="1134" w:type="dxa"/>
            <w:vAlign w:val="center"/>
          </w:tcPr>
          <w:p w14:paraId="26B7E8C5" w14:textId="33D2F721" w:rsidR="00CC3518" w:rsidRPr="00936DF7" w:rsidRDefault="00A305DB" w:rsidP="00CC3518">
            <w:pPr>
              <w:jc w:val="center"/>
            </w:pPr>
            <w:r>
              <w:t>309,76</w:t>
            </w:r>
          </w:p>
        </w:tc>
        <w:tc>
          <w:tcPr>
            <w:tcW w:w="1134" w:type="dxa"/>
            <w:vAlign w:val="center"/>
          </w:tcPr>
          <w:p w14:paraId="7869A00F" w14:textId="710EBAFD" w:rsidR="00CC3518" w:rsidRPr="003D5651" w:rsidRDefault="000B20C6" w:rsidP="00CC3518">
            <w:pPr>
              <w:jc w:val="center"/>
            </w:pPr>
            <w:r>
              <w:t>464,7</w:t>
            </w:r>
          </w:p>
        </w:tc>
        <w:tc>
          <w:tcPr>
            <w:tcW w:w="1276" w:type="dxa"/>
            <w:vAlign w:val="center"/>
          </w:tcPr>
          <w:p w14:paraId="072E5F21" w14:textId="521959D2" w:rsidR="00CC3518" w:rsidRPr="00936DF7" w:rsidRDefault="00CC3518" w:rsidP="001F0AF7">
            <w:pPr>
              <w:jc w:val="center"/>
            </w:pPr>
            <w:r>
              <w:t>2014-202</w:t>
            </w:r>
            <w:r w:rsidR="00D41A54">
              <w:t>5</w:t>
            </w:r>
          </w:p>
        </w:tc>
        <w:tc>
          <w:tcPr>
            <w:tcW w:w="1885" w:type="dxa"/>
          </w:tcPr>
          <w:p w14:paraId="19043C3F" w14:textId="77777777" w:rsidR="00CC3518" w:rsidRDefault="00CC3518" w:rsidP="00CC3518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CC3518" w:rsidRPr="00936DF7" w14:paraId="4DA064DC" w14:textId="77777777" w:rsidTr="00AF7F4F">
        <w:tc>
          <w:tcPr>
            <w:tcW w:w="534" w:type="dxa"/>
            <w:vAlign w:val="center"/>
          </w:tcPr>
          <w:p w14:paraId="485E6071" w14:textId="024F88AE" w:rsidR="00CC3518" w:rsidRPr="00936DF7" w:rsidRDefault="00CC3518" w:rsidP="00CC3518">
            <w:pPr>
              <w:jc w:val="center"/>
            </w:pPr>
            <w:r>
              <w:t>2</w:t>
            </w:r>
            <w:r w:rsidR="00715AD2">
              <w:t>5</w:t>
            </w:r>
          </w:p>
        </w:tc>
        <w:tc>
          <w:tcPr>
            <w:tcW w:w="2268" w:type="dxa"/>
            <w:vAlign w:val="center"/>
          </w:tcPr>
          <w:p w14:paraId="67A6B374" w14:textId="77777777" w:rsidR="00CC3518" w:rsidRPr="00936DF7" w:rsidRDefault="00CC3518" w:rsidP="00CC3518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09" w:type="dxa"/>
            <w:vAlign w:val="center"/>
          </w:tcPr>
          <w:p w14:paraId="013F5245" w14:textId="77777777" w:rsidR="00CC3518" w:rsidRPr="00791E0F" w:rsidRDefault="00CC3518" w:rsidP="00CC3518">
            <w:pPr>
              <w:jc w:val="center"/>
            </w:pPr>
            <w:r w:rsidRPr="00791E0F">
              <w:t xml:space="preserve">с. </w:t>
            </w:r>
            <w:proofErr w:type="spellStart"/>
            <w:r w:rsidRPr="00791E0F">
              <w:t>Краснознаменка</w:t>
            </w:r>
            <w:proofErr w:type="spellEnd"/>
            <w:r w:rsidRPr="00791E0F">
              <w:t>,</w:t>
            </w:r>
          </w:p>
          <w:p w14:paraId="7543CE78" w14:textId="77777777" w:rsidR="00CC3518" w:rsidRPr="00791E0F" w:rsidRDefault="00CC3518" w:rsidP="00CC3518">
            <w:pPr>
              <w:jc w:val="center"/>
            </w:pPr>
            <w:r w:rsidRPr="00791E0F">
              <w:t>п. Краснознаменский,</w:t>
            </w:r>
          </w:p>
          <w:p w14:paraId="4554D4A5" w14:textId="77777777" w:rsidR="00CC3518" w:rsidRPr="00936DF7" w:rsidRDefault="00CC3518" w:rsidP="00CC3518">
            <w:pPr>
              <w:jc w:val="center"/>
            </w:pPr>
            <w:r w:rsidRPr="00791E0F">
              <w:t xml:space="preserve">п. </w:t>
            </w:r>
            <w:proofErr w:type="spellStart"/>
            <w:r w:rsidRPr="00791E0F">
              <w:t>Новознаменк</w:t>
            </w:r>
            <w:r>
              <w:t>а</w:t>
            </w:r>
            <w:proofErr w:type="spellEnd"/>
          </w:p>
        </w:tc>
        <w:tc>
          <w:tcPr>
            <w:tcW w:w="1560" w:type="dxa"/>
            <w:vAlign w:val="center"/>
          </w:tcPr>
          <w:p w14:paraId="626E977B" w14:textId="77777777" w:rsidR="00CC3518" w:rsidRPr="00791E0F" w:rsidRDefault="00CC3518" w:rsidP="00CC3518">
            <w:pPr>
              <w:jc w:val="center"/>
            </w:pPr>
            <w:r>
              <w:t>м</w:t>
            </w:r>
            <w:r w:rsidRPr="00791E0F">
              <w:t>естный бюджет</w:t>
            </w:r>
          </w:p>
        </w:tc>
        <w:tc>
          <w:tcPr>
            <w:tcW w:w="1417" w:type="dxa"/>
            <w:vAlign w:val="center"/>
          </w:tcPr>
          <w:p w14:paraId="47B625D8" w14:textId="1FC37AC1" w:rsidR="00CC3518" w:rsidRPr="0009516F" w:rsidRDefault="000B20C6" w:rsidP="00CC3518">
            <w:pPr>
              <w:jc w:val="center"/>
            </w:pPr>
            <w:r>
              <w:t>4843,48</w:t>
            </w:r>
          </w:p>
        </w:tc>
        <w:tc>
          <w:tcPr>
            <w:tcW w:w="1276" w:type="dxa"/>
            <w:vAlign w:val="center"/>
          </w:tcPr>
          <w:p w14:paraId="31D6B958" w14:textId="13905C7B" w:rsidR="00CC3518" w:rsidRPr="00936DF7" w:rsidRDefault="00E659F8" w:rsidP="00B617FB">
            <w:pPr>
              <w:jc w:val="center"/>
            </w:pPr>
            <w:r>
              <w:t>3784,41</w:t>
            </w:r>
          </w:p>
        </w:tc>
        <w:tc>
          <w:tcPr>
            <w:tcW w:w="1134" w:type="dxa"/>
            <w:vAlign w:val="center"/>
          </w:tcPr>
          <w:p w14:paraId="159131B3" w14:textId="7005F7ED" w:rsidR="00CC3518" w:rsidRPr="00936DF7" w:rsidRDefault="00A305DB" w:rsidP="00CC3518">
            <w:pPr>
              <w:jc w:val="center"/>
            </w:pPr>
            <w:r>
              <w:t>537,57</w:t>
            </w:r>
          </w:p>
        </w:tc>
        <w:tc>
          <w:tcPr>
            <w:tcW w:w="1134" w:type="dxa"/>
            <w:vAlign w:val="center"/>
          </w:tcPr>
          <w:p w14:paraId="7E2C5380" w14:textId="6AFC9691" w:rsidR="00CC3518" w:rsidRPr="003D5651" w:rsidRDefault="000B20C6" w:rsidP="00CC3518">
            <w:pPr>
              <w:jc w:val="center"/>
            </w:pPr>
            <w:r>
              <w:t>521,5</w:t>
            </w:r>
          </w:p>
        </w:tc>
        <w:tc>
          <w:tcPr>
            <w:tcW w:w="1276" w:type="dxa"/>
            <w:vAlign w:val="center"/>
          </w:tcPr>
          <w:p w14:paraId="058C4D8A" w14:textId="217AB418" w:rsidR="00CC3518" w:rsidRPr="00936DF7" w:rsidRDefault="00CC3518" w:rsidP="00B617FB">
            <w:pPr>
              <w:jc w:val="center"/>
            </w:pPr>
            <w:r>
              <w:t>2014-202</w:t>
            </w:r>
            <w:r w:rsidR="00D41A54">
              <w:t>5</w:t>
            </w:r>
          </w:p>
        </w:tc>
        <w:tc>
          <w:tcPr>
            <w:tcW w:w="1885" w:type="dxa"/>
          </w:tcPr>
          <w:p w14:paraId="72875A4E" w14:textId="77777777" w:rsidR="00CC3518" w:rsidRDefault="00CC3518" w:rsidP="00CC3518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CC3518" w:rsidRPr="00936DF7" w14:paraId="682C2E10" w14:textId="77777777" w:rsidTr="00AF7F4F">
        <w:trPr>
          <w:trHeight w:val="486"/>
        </w:trPr>
        <w:tc>
          <w:tcPr>
            <w:tcW w:w="534" w:type="dxa"/>
            <w:vAlign w:val="center"/>
          </w:tcPr>
          <w:p w14:paraId="1D4A35F3" w14:textId="3B525267" w:rsidR="00CC3518" w:rsidRPr="00936DF7" w:rsidRDefault="00CC3518" w:rsidP="00CC3518">
            <w:pPr>
              <w:jc w:val="center"/>
            </w:pPr>
            <w:r>
              <w:t>2</w:t>
            </w:r>
            <w:r w:rsidR="00715AD2">
              <w:t>6</w:t>
            </w:r>
          </w:p>
        </w:tc>
        <w:tc>
          <w:tcPr>
            <w:tcW w:w="2268" w:type="dxa"/>
            <w:vAlign w:val="center"/>
          </w:tcPr>
          <w:p w14:paraId="43045F94" w14:textId="77777777" w:rsidR="00CC3518" w:rsidRPr="00936DF7" w:rsidRDefault="00CC3518" w:rsidP="00CC3518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09" w:type="dxa"/>
            <w:vAlign w:val="center"/>
          </w:tcPr>
          <w:p w14:paraId="19D3825D" w14:textId="77777777" w:rsidR="00CC3518" w:rsidRPr="00936DF7" w:rsidRDefault="00CC3518" w:rsidP="00CC3518">
            <w:pPr>
              <w:jc w:val="center"/>
            </w:pPr>
            <w:r>
              <w:t xml:space="preserve">с. </w:t>
            </w:r>
            <w:proofErr w:type="spellStart"/>
            <w:r>
              <w:t>Новофирсово</w:t>
            </w:r>
            <w:proofErr w:type="spellEnd"/>
          </w:p>
        </w:tc>
        <w:tc>
          <w:tcPr>
            <w:tcW w:w="1560" w:type="dxa"/>
            <w:vAlign w:val="center"/>
          </w:tcPr>
          <w:p w14:paraId="623CFC34" w14:textId="77777777" w:rsidR="00CC3518" w:rsidRPr="00791E0F" w:rsidRDefault="00CC3518" w:rsidP="00CC3518">
            <w:pPr>
              <w:jc w:val="center"/>
            </w:pPr>
            <w:r>
              <w:t>м</w:t>
            </w:r>
            <w:r w:rsidRPr="00791E0F">
              <w:t>естный бюджет</w:t>
            </w:r>
          </w:p>
        </w:tc>
        <w:tc>
          <w:tcPr>
            <w:tcW w:w="1417" w:type="dxa"/>
            <w:vAlign w:val="center"/>
          </w:tcPr>
          <w:p w14:paraId="58A44F99" w14:textId="306C32D9" w:rsidR="00CC3518" w:rsidRPr="0009516F" w:rsidRDefault="000B20C6" w:rsidP="00CC3518">
            <w:pPr>
              <w:jc w:val="center"/>
            </w:pPr>
            <w:r>
              <w:t>1767,3</w:t>
            </w:r>
          </w:p>
        </w:tc>
        <w:tc>
          <w:tcPr>
            <w:tcW w:w="1276" w:type="dxa"/>
            <w:vAlign w:val="center"/>
          </w:tcPr>
          <w:p w14:paraId="328E9253" w14:textId="55BE9177" w:rsidR="00CC3518" w:rsidRPr="00936DF7" w:rsidRDefault="00E659F8" w:rsidP="00CC3518">
            <w:pPr>
              <w:jc w:val="center"/>
            </w:pPr>
            <w:r>
              <w:t>1127,64</w:t>
            </w:r>
          </w:p>
        </w:tc>
        <w:tc>
          <w:tcPr>
            <w:tcW w:w="1134" w:type="dxa"/>
            <w:vAlign w:val="center"/>
          </w:tcPr>
          <w:p w14:paraId="229049A7" w14:textId="38337014" w:rsidR="00CC3518" w:rsidRPr="00936DF7" w:rsidRDefault="00A305DB" w:rsidP="00CC3518">
            <w:pPr>
              <w:jc w:val="center"/>
            </w:pPr>
            <w:r>
              <w:t>295,76</w:t>
            </w:r>
          </w:p>
        </w:tc>
        <w:tc>
          <w:tcPr>
            <w:tcW w:w="1134" w:type="dxa"/>
            <w:vAlign w:val="center"/>
          </w:tcPr>
          <w:p w14:paraId="14665ACC" w14:textId="4F5C63E6" w:rsidR="00CC3518" w:rsidRPr="003D5651" w:rsidRDefault="000B20C6" w:rsidP="00CC3518">
            <w:pPr>
              <w:jc w:val="center"/>
            </w:pPr>
            <w:r>
              <w:t>343,9</w:t>
            </w:r>
          </w:p>
        </w:tc>
        <w:tc>
          <w:tcPr>
            <w:tcW w:w="1276" w:type="dxa"/>
            <w:vAlign w:val="center"/>
          </w:tcPr>
          <w:p w14:paraId="35B5F065" w14:textId="0A631EBB" w:rsidR="00CC3518" w:rsidRPr="00936DF7" w:rsidRDefault="00CC3518" w:rsidP="00B617FB">
            <w:pPr>
              <w:jc w:val="center"/>
            </w:pPr>
            <w:r>
              <w:t>2014-202</w:t>
            </w:r>
            <w:r w:rsidR="00D41A54">
              <w:t>5</w:t>
            </w:r>
          </w:p>
        </w:tc>
        <w:tc>
          <w:tcPr>
            <w:tcW w:w="1885" w:type="dxa"/>
          </w:tcPr>
          <w:p w14:paraId="1FD41395" w14:textId="77777777" w:rsidR="00CC3518" w:rsidRDefault="00CC3518" w:rsidP="00CC3518">
            <w:pPr>
              <w:jc w:val="center"/>
            </w:pPr>
            <w:r w:rsidRPr="001D52C3">
              <w:t xml:space="preserve">Ремонт дорожного покрытия </w:t>
            </w:r>
          </w:p>
          <w:p w14:paraId="25FFFA25" w14:textId="77777777" w:rsidR="00CC3518" w:rsidRDefault="00CC3518" w:rsidP="00CC3518">
            <w:pPr>
              <w:jc w:val="center"/>
            </w:pPr>
          </w:p>
        </w:tc>
      </w:tr>
      <w:tr w:rsidR="00CC3518" w:rsidRPr="00936DF7" w14:paraId="0CE41373" w14:textId="77777777" w:rsidTr="00AF7F4F">
        <w:trPr>
          <w:trHeight w:val="693"/>
        </w:trPr>
        <w:tc>
          <w:tcPr>
            <w:tcW w:w="534" w:type="dxa"/>
            <w:vAlign w:val="center"/>
          </w:tcPr>
          <w:p w14:paraId="01F006BD" w14:textId="2F347E97" w:rsidR="00CC3518" w:rsidRPr="00936DF7" w:rsidRDefault="00CC3518" w:rsidP="00CC3518">
            <w:pPr>
              <w:jc w:val="center"/>
            </w:pPr>
            <w:r>
              <w:t>2</w:t>
            </w:r>
            <w:r w:rsidR="00715AD2">
              <w:t>7</w:t>
            </w:r>
          </w:p>
        </w:tc>
        <w:tc>
          <w:tcPr>
            <w:tcW w:w="2268" w:type="dxa"/>
            <w:vAlign w:val="center"/>
          </w:tcPr>
          <w:p w14:paraId="703F3BDA" w14:textId="77777777" w:rsidR="00CC3518" w:rsidRPr="00936DF7" w:rsidRDefault="00CC3518" w:rsidP="00CC3518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09" w:type="dxa"/>
            <w:vAlign w:val="center"/>
          </w:tcPr>
          <w:p w14:paraId="44E80712" w14:textId="77777777" w:rsidR="00CC3518" w:rsidRDefault="00CC3518" w:rsidP="00CC3518">
            <w:pPr>
              <w:jc w:val="center"/>
            </w:pPr>
            <w:r>
              <w:t xml:space="preserve">с. </w:t>
            </w:r>
            <w:proofErr w:type="spellStart"/>
            <w:r>
              <w:t>Бугрышиха</w:t>
            </w:r>
            <w:proofErr w:type="spellEnd"/>
            <w:r>
              <w:t xml:space="preserve">, </w:t>
            </w:r>
          </w:p>
          <w:p w14:paraId="14640519" w14:textId="77777777" w:rsidR="00CC3518" w:rsidRPr="00936DF7" w:rsidRDefault="00CC3518" w:rsidP="00CC3518">
            <w:pPr>
              <w:jc w:val="center"/>
            </w:pPr>
            <w:r>
              <w:t xml:space="preserve">п. </w:t>
            </w:r>
            <w:proofErr w:type="spellStart"/>
            <w:r>
              <w:t>Подпалатцы</w:t>
            </w:r>
            <w:proofErr w:type="spellEnd"/>
          </w:p>
        </w:tc>
        <w:tc>
          <w:tcPr>
            <w:tcW w:w="1560" w:type="dxa"/>
            <w:vAlign w:val="center"/>
          </w:tcPr>
          <w:p w14:paraId="5C245577" w14:textId="77777777" w:rsidR="00CC3518" w:rsidRPr="00791E0F" w:rsidRDefault="00CC3518" w:rsidP="00CC3518">
            <w:pPr>
              <w:jc w:val="center"/>
            </w:pPr>
            <w:r>
              <w:t>м</w:t>
            </w:r>
            <w:r w:rsidRPr="00791E0F">
              <w:t>естный бюджет</w:t>
            </w:r>
          </w:p>
        </w:tc>
        <w:tc>
          <w:tcPr>
            <w:tcW w:w="1417" w:type="dxa"/>
            <w:vAlign w:val="center"/>
          </w:tcPr>
          <w:p w14:paraId="78EF97B6" w14:textId="1498B7B8" w:rsidR="00CC3518" w:rsidRPr="0009516F" w:rsidRDefault="000B20C6" w:rsidP="00CC3518">
            <w:pPr>
              <w:jc w:val="center"/>
            </w:pPr>
            <w:r>
              <w:t>309,6</w:t>
            </w:r>
          </w:p>
        </w:tc>
        <w:tc>
          <w:tcPr>
            <w:tcW w:w="1276" w:type="dxa"/>
            <w:vAlign w:val="center"/>
          </w:tcPr>
          <w:p w14:paraId="1A9C0706" w14:textId="058897F1" w:rsidR="00CC3518" w:rsidRPr="00936DF7" w:rsidRDefault="00E659F8" w:rsidP="00CC3518">
            <w:pPr>
              <w:jc w:val="center"/>
            </w:pPr>
            <w:r>
              <w:t>167,5</w:t>
            </w:r>
          </w:p>
        </w:tc>
        <w:tc>
          <w:tcPr>
            <w:tcW w:w="1134" w:type="dxa"/>
            <w:vAlign w:val="center"/>
          </w:tcPr>
          <w:p w14:paraId="6EC625DA" w14:textId="6F7E9ED0" w:rsidR="00CC3518" w:rsidRPr="00936DF7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42A710A2" w14:textId="3CA489D7" w:rsidR="00CC3518" w:rsidRPr="003D5651" w:rsidRDefault="000B20C6" w:rsidP="00CC3518">
            <w:pPr>
              <w:jc w:val="center"/>
            </w:pPr>
            <w:r>
              <w:t>142,1</w:t>
            </w:r>
          </w:p>
        </w:tc>
        <w:tc>
          <w:tcPr>
            <w:tcW w:w="1276" w:type="dxa"/>
            <w:vAlign w:val="center"/>
          </w:tcPr>
          <w:p w14:paraId="1E35FB2F" w14:textId="3E2AB03A" w:rsidR="00CC3518" w:rsidRPr="00936DF7" w:rsidRDefault="00CC3518" w:rsidP="00B617FB">
            <w:pPr>
              <w:jc w:val="center"/>
            </w:pPr>
            <w:r>
              <w:t>2014-202</w:t>
            </w:r>
            <w:r w:rsidR="00D41A54">
              <w:t>5</w:t>
            </w:r>
          </w:p>
        </w:tc>
        <w:tc>
          <w:tcPr>
            <w:tcW w:w="1885" w:type="dxa"/>
          </w:tcPr>
          <w:p w14:paraId="17F1F5DF" w14:textId="77777777" w:rsidR="00CC3518" w:rsidRDefault="00CC3518" w:rsidP="00CC3518">
            <w:pPr>
              <w:jc w:val="center"/>
            </w:pPr>
            <w:r w:rsidRPr="001D52C3">
              <w:t xml:space="preserve">Ремонт дорожного покрытия </w:t>
            </w:r>
          </w:p>
          <w:p w14:paraId="38721D8A" w14:textId="77777777" w:rsidR="00CC3518" w:rsidRDefault="00CC3518" w:rsidP="00CC3518">
            <w:pPr>
              <w:jc w:val="center"/>
            </w:pPr>
          </w:p>
        </w:tc>
      </w:tr>
    </w:tbl>
    <w:p w14:paraId="24CACDDD" w14:textId="77777777" w:rsidR="00D8115B" w:rsidRDefault="00D8115B" w:rsidP="00664844">
      <w:pPr>
        <w:rPr>
          <w:sz w:val="32"/>
          <w:szCs w:val="32"/>
        </w:rPr>
      </w:pPr>
    </w:p>
    <w:p w14:paraId="48C1006B" w14:textId="77777777" w:rsidR="00FB3160" w:rsidRDefault="00FB3160" w:rsidP="00664844">
      <w:pPr>
        <w:rPr>
          <w:sz w:val="32"/>
          <w:szCs w:val="32"/>
        </w:rPr>
      </w:pPr>
    </w:p>
    <w:p w14:paraId="5A84943F" w14:textId="77777777" w:rsidR="00FB3160" w:rsidRDefault="00FB3160" w:rsidP="00664844">
      <w:pPr>
        <w:rPr>
          <w:sz w:val="32"/>
          <w:szCs w:val="32"/>
        </w:rPr>
      </w:pPr>
    </w:p>
    <w:p w14:paraId="20C4E54E" w14:textId="77777777" w:rsidR="00FB3160" w:rsidRDefault="00FB3160" w:rsidP="00664844">
      <w:pPr>
        <w:rPr>
          <w:sz w:val="32"/>
          <w:szCs w:val="32"/>
        </w:rPr>
      </w:pPr>
    </w:p>
    <w:p w14:paraId="068D8847" w14:textId="77777777" w:rsidR="00FB3160" w:rsidRDefault="00FB3160" w:rsidP="00664844">
      <w:pPr>
        <w:rPr>
          <w:sz w:val="32"/>
          <w:szCs w:val="32"/>
        </w:rPr>
      </w:pPr>
    </w:p>
    <w:p w14:paraId="057C1ACD" w14:textId="77777777" w:rsidR="00FB3160" w:rsidRDefault="00FB3160" w:rsidP="00664844">
      <w:pPr>
        <w:rPr>
          <w:sz w:val="32"/>
          <w:szCs w:val="32"/>
        </w:rPr>
      </w:pPr>
    </w:p>
    <w:p w14:paraId="3F02CA62" w14:textId="77777777" w:rsidR="00FB3160" w:rsidRDefault="00FB3160" w:rsidP="00664844">
      <w:pPr>
        <w:rPr>
          <w:sz w:val="32"/>
          <w:szCs w:val="32"/>
        </w:rPr>
      </w:pPr>
    </w:p>
    <w:p w14:paraId="0A47E784" w14:textId="691AD842" w:rsidR="00FB3160" w:rsidRPr="007D4351" w:rsidRDefault="00664844" w:rsidP="00664844">
      <w:pPr>
        <w:rPr>
          <w:sz w:val="32"/>
          <w:szCs w:val="32"/>
        </w:rPr>
      </w:pPr>
      <w:r w:rsidRPr="00F90723">
        <w:rPr>
          <w:sz w:val="32"/>
          <w:szCs w:val="32"/>
        </w:rPr>
        <w:lastRenderedPageBreak/>
        <w:t>2</w:t>
      </w:r>
      <w:r w:rsidRPr="007D4351">
        <w:rPr>
          <w:sz w:val="32"/>
          <w:szCs w:val="32"/>
        </w:rPr>
        <w:t>. Об</w:t>
      </w:r>
      <w:r>
        <w:rPr>
          <w:sz w:val="32"/>
          <w:szCs w:val="32"/>
        </w:rPr>
        <w:t>ъекты инженерной инфраструктуры</w:t>
      </w: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3"/>
        <w:gridCol w:w="2410"/>
        <w:gridCol w:w="17"/>
        <w:gridCol w:w="2395"/>
        <w:gridCol w:w="1417"/>
        <w:gridCol w:w="1276"/>
        <w:gridCol w:w="1134"/>
        <w:gridCol w:w="1276"/>
        <w:gridCol w:w="1134"/>
        <w:gridCol w:w="1276"/>
        <w:gridCol w:w="1842"/>
      </w:tblGrid>
      <w:tr w:rsidR="00664844" w:rsidRPr="00936DF7" w14:paraId="258C75FB" w14:textId="77777777" w:rsidTr="003A2501">
        <w:trPr>
          <w:trHeight w:val="1410"/>
          <w:tblHeader/>
        </w:trPr>
        <w:tc>
          <w:tcPr>
            <w:tcW w:w="673" w:type="dxa"/>
            <w:vAlign w:val="center"/>
          </w:tcPr>
          <w:p w14:paraId="59F56F27" w14:textId="77777777" w:rsidR="00664844" w:rsidRPr="00936DF7" w:rsidRDefault="00664844" w:rsidP="00CF3CBD">
            <w:pPr>
              <w:jc w:val="center"/>
            </w:pPr>
            <w:r w:rsidRPr="00936DF7">
              <w:t>№</w:t>
            </w:r>
          </w:p>
        </w:tc>
        <w:tc>
          <w:tcPr>
            <w:tcW w:w="2410" w:type="dxa"/>
            <w:vAlign w:val="center"/>
          </w:tcPr>
          <w:p w14:paraId="37B61C29" w14:textId="77777777" w:rsidR="00664844" w:rsidRPr="00936DF7" w:rsidRDefault="00664844" w:rsidP="00CF3CBD">
            <w:pPr>
              <w:jc w:val="center"/>
            </w:pPr>
            <w:r w:rsidRPr="00936DF7">
              <w:t>Наименование объекта</w:t>
            </w:r>
          </w:p>
        </w:tc>
        <w:tc>
          <w:tcPr>
            <w:tcW w:w="2412" w:type="dxa"/>
            <w:gridSpan w:val="2"/>
            <w:vAlign w:val="center"/>
          </w:tcPr>
          <w:p w14:paraId="6063276F" w14:textId="77777777" w:rsidR="00664844" w:rsidRPr="00936DF7" w:rsidRDefault="00664844" w:rsidP="00CF3CBD">
            <w:pPr>
              <w:jc w:val="center"/>
            </w:pPr>
            <w:r w:rsidRPr="00936DF7">
              <w:t>Местонахождение объектов</w:t>
            </w:r>
          </w:p>
        </w:tc>
        <w:tc>
          <w:tcPr>
            <w:tcW w:w="1417" w:type="dxa"/>
            <w:vAlign w:val="center"/>
          </w:tcPr>
          <w:p w14:paraId="56ECC5A8" w14:textId="77777777" w:rsidR="00664844" w:rsidRPr="00936DF7" w:rsidRDefault="00664844" w:rsidP="007211F9">
            <w:r w:rsidRPr="00936DF7">
              <w:t>Источники</w:t>
            </w:r>
          </w:p>
          <w:p w14:paraId="5467B34B" w14:textId="77777777" w:rsidR="00664844" w:rsidRPr="00936DF7" w:rsidRDefault="00664844" w:rsidP="00CF3CBD">
            <w:pPr>
              <w:jc w:val="center"/>
            </w:pPr>
            <w:r w:rsidRPr="00936DF7">
              <w:t>финансирования</w:t>
            </w:r>
          </w:p>
        </w:tc>
        <w:tc>
          <w:tcPr>
            <w:tcW w:w="1276" w:type="dxa"/>
            <w:vAlign w:val="center"/>
          </w:tcPr>
          <w:p w14:paraId="2956285A" w14:textId="77777777" w:rsidR="00664844" w:rsidRPr="00936DF7" w:rsidRDefault="00664844" w:rsidP="00CF3CBD">
            <w:pPr>
              <w:jc w:val="center"/>
            </w:pPr>
            <w:r w:rsidRPr="00936DF7">
              <w:t>Полная стоимость строительства</w:t>
            </w:r>
          </w:p>
          <w:p w14:paraId="6956D1F2" w14:textId="77777777" w:rsidR="00664844" w:rsidRPr="00936DF7" w:rsidRDefault="003A2501" w:rsidP="003A2501">
            <w:r>
              <w:t>(</w:t>
            </w:r>
            <w:proofErr w:type="spellStart"/>
            <w:r>
              <w:t>тыс.</w:t>
            </w:r>
            <w:r w:rsidR="00664844" w:rsidRPr="00936DF7">
              <w:t>руб</w:t>
            </w:r>
            <w:proofErr w:type="spellEnd"/>
            <w:r w:rsidR="00664844">
              <w:t>.</w:t>
            </w:r>
            <w:r w:rsidR="00664844" w:rsidRPr="00936DF7">
              <w:t>)</w:t>
            </w:r>
          </w:p>
        </w:tc>
        <w:tc>
          <w:tcPr>
            <w:tcW w:w="1134" w:type="dxa"/>
            <w:vAlign w:val="center"/>
          </w:tcPr>
          <w:p w14:paraId="42C1152B" w14:textId="77777777"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14:paraId="0455EDD0" w14:textId="5A45B5EC" w:rsidR="00664844" w:rsidRPr="00936DF7" w:rsidRDefault="00664844" w:rsidP="00DA3C2A">
            <w:pPr>
              <w:jc w:val="center"/>
            </w:pPr>
            <w:r w:rsidRPr="00936DF7">
              <w:t>в 201</w:t>
            </w:r>
            <w:r>
              <w:t>4-20</w:t>
            </w:r>
            <w:r w:rsidR="00A23FF7">
              <w:t>2</w:t>
            </w:r>
            <w:r w:rsidR="00E659F8">
              <w:t>3</w:t>
            </w:r>
            <w:r w:rsidR="00AF7F4F">
              <w:t xml:space="preserve"> </w:t>
            </w:r>
            <w:r w:rsidRPr="00936DF7">
              <w:t>году</w:t>
            </w:r>
          </w:p>
        </w:tc>
        <w:tc>
          <w:tcPr>
            <w:tcW w:w="1276" w:type="dxa"/>
            <w:vAlign w:val="center"/>
          </w:tcPr>
          <w:p w14:paraId="6F90FA35" w14:textId="77777777"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14:paraId="27DBC58E" w14:textId="0712E6BB" w:rsidR="00664844" w:rsidRPr="00936DF7" w:rsidRDefault="00664844" w:rsidP="00DA3C2A">
            <w:pPr>
              <w:jc w:val="center"/>
            </w:pPr>
            <w:r w:rsidRPr="00936DF7">
              <w:t>в 20</w:t>
            </w:r>
            <w:r w:rsidR="00D43F28">
              <w:t>2</w:t>
            </w:r>
            <w:r w:rsidR="00E659F8">
              <w:t>4</w:t>
            </w:r>
            <w:r w:rsidRPr="00936DF7">
              <w:t xml:space="preserve"> год</w:t>
            </w:r>
            <w:r>
              <w:t>у</w:t>
            </w:r>
          </w:p>
        </w:tc>
        <w:tc>
          <w:tcPr>
            <w:tcW w:w="1134" w:type="dxa"/>
            <w:vAlign w:val="center"/>
          </w:tcPr>
          <w:p w14:paraId="3536ADA1" w14:textId="77777777" w:rsidR="00664844" w:rsidRPr="00936DF7" w:rsidRDefault="00664844" w:rsidP="00CF3CBD">
            <w:pPr>
              <w:jc w:val="center"/>
            </w:pPr>
            <w:r w:rsidRPr="00936DF7">
              <w:t xml:space="preserve">План на </w:t>
            </w:r>
            <w:proofErr w:type="gramStart"/>
            <w:r w:rsidRPr="00936DF7">
              <w:t>после-дующие</w:t>
            </w:r>
            <w:proofErr w:type="gramEnd"/>
          </w:p>
          <w:p w14:paraId="0DAFD98D" w14:textId="77777777" w:rsidR="00664844" w:rsidRPr="00936DF7" w:rsidRDefault="00664844" w:rsidP="00CF3CBD">
            <w:pPr>
              <w:jc w:val="center"/>
            </w:pPr>
            <w:r w:rsidRPr="00936DF7">
              <w:t>годы</w:t>
            </w:r>
          </w:p>
        </w:tc>
        <w:tc>
          <w:tcPr>
            <w:tcW w:w="1276" w:type="dxa"/>
            <w:vAlign w:val="center"/>
          </w:tcPr>
          <w:p w14:paraId="2E39A474" w14:textId="77777777" w:rsidR="00664844" w:rsidRPr="00936DF7" w:rsidRDefault="00664844" w:rsidP="00CF3CBD">
            <w:pPr>
              <w:jc w:val="center"/>
            </w:pPr>
            <w:r w:rsidRPr="00936DF7">
              <w:t>Планируемые сро</w:t>
            </w:r>
            <w:r>
              <w:t>ки строи</w:t>
            </w:r>
            <w:r w:rsidRPr="00936DF7">
              <w:t>тельства</w:t>
            </w:r>
          </w:p>
        </w:tc>
        <w:tc>
          <w:tcPr>
            <w:tcW w:w="1842" w:type="dxa"/>
            <w:vAlign w:val="center"/>
          </w:tcPr>
          <w:p w14:paraId="7466D2C0" w14:textId="77777777" w:rsidR="00664844" w:rsidRPr="00936DF7" w:rsidRDefault="00664844" w:rsidP="00CF3CBD">
            <w:pPr>
              <w:jc w:val="center"/>
            </w:pPr>
            <w:r w:rsidRPr="00936DF7">
              <w:t>Мероприятия капитального характера</w:t>
            </w:r>
          </w:p>
          <w:p w14:paraId="27AFFD12" w14:textId="77777777" w:rsidR="00664844" w:rsidRPr="00936DF7" w:rsidRDefault="00664844" w:rsidP="00CF3CBD">
            <w:pPr>
              <w:jc w:val="center"/>
            </w:pPr>
          </w:p>
        </w:tc>
      </w:tr>
      <w:tr w:rsidR="00664844" w:rsidRPr="00936DF7" w14:paraId="6E57A228" w14:textId="77777777" w:rsidTr="0064702C">
        <w:tc>
          <w:tcPr>
            <w:tcW w:w="14850" w:type="dxa"/>
            <w:gridSpan w:val="11"/>
          </w:tcPr>
          <w:p w14:paraId="1896DAE1" w14:textId="77777777" w:rsidR="00664844" w:rsidRPr="007947A8" w:rsidRDefault="00664844" w:rsidP="00CF3CBD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947A8">
              <w:rPr>
                <w:rFonts w:ascii="Times New Roman" w:hAnsi="Times New Roman"/>
                <w:b/>
                <w:sz w:val="28"/>
                <w:szCs w:val="28"/>
              </w:rPr>
              <w:t>Теплоснабжение</w:t>
            </w:r>
          </w:p>
        </w:tc>
      </w:tr>
      <w:tr w:rsidR="00664844" w:rsidRPr="00936DF7" w14:paraId="2B33A7EB" w14:textId="77777777" w:rsidTr="003A2501">
        <w:tc>
          <w:tcPr>
            <w:tcW w:w="673" w:type="dxa"/>
            <w:vAlign w:val="center"/>
          </w:tcPr>
          <w:p w14:paraId="32F4D01E" w14:textId="77777777" w:rsidR="00664844" w:rsidRPr="00936DF7" w:rsidRDefault="00664844" w:rsidP="00CF3CBD">
            <w:pPr>
              <w:jc w:val="center"/>
            </w:pPr>
            <w:r w:rsidRPr="00936DF7">
              <w:t>1.1</w:t>
            </w:r>
          </w:p>
        </w:tc>
        <w:tc>
          <w:tcPr>
            <w:tcW w:w="2410" w:type="dxa"/>
            <w:vAlign w:val="center"/>
          </w:tcPr>
          <w:p w14:paraId="74E0E4D7" w14:textId="77777777"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№ 1</w:t>
            </w:r>
          </w:p>
        </w:tc>
        <w:tc>
          <w:tcPr>
            <w:tcW w:w="2412" w:type="dxa"/>
            <w:gridSpan w:val="2"/>
            <w:vAlign w:val="center"/>
          </w:tcPr>
          <w:p w14:paraId="72B7F30E" w14:textId="77777777" w:rsidR="007D3863" w:rsidRDefault="00664844" w:rsidP="00CF3CBD">
            <w:pPr>
              <w:jc w:val="center"/>
            </w:pPr>
            <w:r>
              <w:t xml:space="preserve">с. Курья, </w:t>
            </w:r>
          </w:p>
          <w:p w14:paraId="15F4501B" w14:textId="77777777" w:rsidR="00664844" w:rsidRPr="00936DF7" w:rsidRDefault="00664844" w:rsidP="00CF3CBD">
            <w:pPr>
              <w:jc w:val="center"/>
            </w:pPr>
            <w:r>
              <w:t>ул. Юбилейная</w:t>
            </w:r>
          </w:p>
        </w:tc>
        <w:tc>
          <w:tcPr>
            <w:tcW w:w="1417" w:type="dxa"/>
            <w:vAlign w:val="center"/>
          </w:tcPr>
          <w:p w14:paraId="58B1E490" w14:textId="77777777" w:rsidR="00664844" w:rsidRPr="00936DF7" w:rsidRDefault="006848C4" w:rsidP="00CF3CBD">
            <w:pPr>
              <w:jc w:val="center"/>
            </w:pPr>
            <w:r>
              <w:t>в</w:t>
            </w:r>
            <w:r w:rsidR="00664844">
              <w:t>небюджетные средства</w:t>
            </w:r>
          </w:p>
        </w:tc>
        <w:tc>
          <w:tcPr>
            <w:tcW w:w="1276" w:type="dxa"/>
            <w:vAlign w:val="center"/>
          </w:tcPr>
          <w:p w14:paraId="3B9A5077" w14:textId="77777777" w:rsidR="00664844" w:rsidRPr="00936DF7" w:rsidRDefault="00DD1AA6" w:rsidP="00CF3CBD">
            <w:pPr>
              <w:jc w:val="center"/>
            </w:pPr>
            <w:r>
              <w:t>1198,2</w:t>
            </w:r>
          </w:p>
        </w:tc>
        <w:tc>
          <w:tcPr>
            <w:tcW w:w="1134" w:type="dxa"/>
            <w:vAlign w:val="center"/>
          </w:tcPr>
          <w:p w14:paraId="2A0DAB24" w14:textId="77777777" w:rsidR="00664844" w:rsidRPr="00936DF7" w:rsidRDefault="00AF7F4F" w:rsidP="00CF3CBD">
            <w:pPr>
              <w:jc w:val="center"/>
            </w:pPr>
            <w:r>
              <w:t>1198,2</w:t>
            </w:r>
          </w:p>
        </w:tc>
        <w:tc>
          <w:tcPr>
            <w:tcW w:w="1276" w:type="dxa"/>
            <w:vAlign w:val="center"/>
          </w:tcPr>
          <w:p w14:paraId="696B499C" w14:textId="77777777"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3F3D517" w14:textId="77777777" w:rsidR="00664844" w:rsidRPr="00936DF7" w:rsidRDefault="00BA185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4C42B104" w14:textId="77777777" w:rsidR="00664844" w:rsidRPr="00936DF7" w:rsidRDefault="00664844" w:rsidP="00D43F28">
            <w:pPr>
              <w:jc w:val="center"/>
            </w:pPr>
            <w:r>
              <w:t>2016-20</w:t>
            </w:r>
            <w:r w:rsidR="005F7D22">
              <w:t>2</w:t>
            </w:r>
            <w:r w:rsidR="00D43F28">
              <w:t>1</w:t>
            </w:r>
          </w:p>
        </w:tc>
        <w:tc>
          <w:tcPr>
            <w:tcW w:w="1842" w:type="dxa"/>
            <w:vAlign w:val="center"/>
          </w:tcPr>
          <w:p w14:paraId="358DC23E" w14:textId="77777777" w:rsidR="00664844" w:rsidRDefault="00664844" w:rsidP="00EA1F59">
            <w:pPr>
              <w:jc w:val="center"/>
            </w:pPr>
            <w:r>
              <w:t>Ремонт оборудования замена котлов</w:t>
            </w:r>
          </w:p>
          <w:p w14:paraId="1A618B8F" w14:textId="77777777" w:rsidR="00C329AA" w:rsidRPr="00936DF7" w:rsidRDefault="00C329AA" w:rsidP="00EA1F59">
            <w:pPr>
              <w:jc w:val="center"/>
            </w:pPr>
          </w:p>
        </w:tc>
      </w:tr>
      <w:tr w:rsidR="00664844" w:rsidRPr="00936DF7" w14:paraId="3188D380" w14:textId="77777777" w:rsidTr="00E3606E">
        <w:trPr>
          <w:trHeight w:val="1417"/>
        </w:trPr>
        <w:tc>
          <w:tcPr>
            <w:tcW w:w="673" w:type="dxa"/>
            <w:vAlign w:val="center"/>
          </w:tcPr>
          <w:p w14:paraId="77BDBA55" w14:textId="77777777" w:rsidR="00664844" w:rsidRPr="00936DF7" w:rsidRDefault="00664844" w:rsidP="00CF3CBD">
            <w:pPr>
              <w:jc w:val="center"/>
            </w:pPr>
            <w:r w:rsidRPr="00936DF7">
              <w:t>1.2</w:t>
            </w:r>
          </w:p>
        </w:tc>
        <w:tc>
          <w:tcPr>
            <w:tcW w:w="2410" w:type="dxa"/>
            <w:vAlign w:val="center"/>
          </w:tcPr>
          <w:p w14:paraId="44A25886" w14:textId="77777777" w:rsidR="00664844" w:rsidRPr="00E3606E" w:rsidRDefault="00664844" w:rsidP="00E3606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МКОУ «Колыванская СОШ»</w:t>
            </w:r>
          </w:p>
        </w:tc>
        <w:tc>
          <w:tcPr>
            <w:tcW w:w="2412" w:type="dxa"/>
            <w:gridSpan w:val="2"/>
            <w:vAlign w:val="center"/>
          </w:tcPr>
          <w:p w14:paraId="232ADA15" w14:textId="77777777" w:rsidR="00664844" w:rsidRPr="00936DF7" w:rsidRDefault="00664844" w:rsidP="00CF3CBD">
            <w:pPr>
              <w:jc w:val="center"/>
            </w:pPr>
            <w:r>
              <w:t>с. Колывань</w:t>
            </w:r>
          </w:p>
        </w:tc>
        <w:tc>
          <w:tcPr>
            <w:tcW w:w="1417" w:type="dxa"/>
            <w:vAlign w:val="center"/>
          </w:tcPr>
          <w:p w14:paraId="3DFD2375" w14:textId="77777777" w:rsidR="00664844" w:rsidRPr="006526E4" w:rsidRDefault="006848C4" w:rsidP="00CF3CBD">
            <w:pPr>
              <w:jc w:val="center"/>
            </w:pPr>
            <w:r>
              <w:t>м</w:t>
            </w:r>
            <w:r w:rsidR="00664844" w:rsidRPr="006526E4">
              <w:t>естный бюджет</w:t>
            </w:r>
          </w:p>
        </w:tc>
        <w:tc>
          <w:tcPr>
            <w:tcW w:w="1276" w:type="dxa"/>
            <w:vAlign w:val="center"/>
          </w:tcPr>
          <w:p w14:paraId="33461273" w14:textId="798E8BD1" w:rsidR="00664844" w:rsidRPr="00936DF7" w:rsidRDefault="00A61ABC" w:rsidP="00CF3CBD">
            <w:pPr>
              <w:jc w:val="center"/>
            </w:pPr>
            <w:r>
              <w:t>1120,465</w:t>
            </w:r>
          </w:p>
        </w:tc>
        <w:tc>
          <w:tcPr>
            <w:tcW w:w="1134" w:type="dxa"/>
            <w:vAlign w:val="center"/>
          </w:tcPr>
          <w:p w14:paraId="223EA28A" w14:textId="31BA19A1" w:rsidR="00664844" w:rsidRPr="00936DF7" w:rsidRDefault="00E659F8" w:rsidP="00CF3CBD">
            <w:pPr>
              <w:jc w:val="center"/>
            </w:pPr>
            <w:r>
              <w:t>806,85</w:t>
            </w:r>
          </w:p>
        </w:tc>
        <w:tc>
          <w:tcPr>
            <w:tcW w:w="1276" w:type="dxa"/>
            <w:vAlign w:val="center"/>
          </w:tcPr>
          <w:p w14:paraId="57EE5D07" w14:textId="41C9A2EA" w:rsidR="00664844" w:rsidRPr="00936DF7" w:rsidRDefault="00A61ABC" w:rsidP="00CF3CBD">
            <w:pPr>
              <w:jc w:val="center"/>
            </w:pPr>
            <w:r>
              <w:t>313,615</w:t>
            </w:r>
          </w:p>
        </w:tc>
        <w:tc>
          <w:tcPr>
            <w:tcW w:w="1134" w:type="dxa"/>
            <w:vAlign w:val="center"/>
          </w:tcPr>
          <w:p w14:paraId="6E73A7A9" w14:textId="77777777" w:rsidR="00664844" w:rsidRPr="00936DF7" w:rsidRDefault="00A2236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65F40198" w14:textId="718B492D" w:rsidR="00664844" w:rsidRPr="00936DF7" w:rsidRDefault="00664844" w:rsidP="00602348">
            <w:pPr>
              <w:jc w:val="center"/>
            </w:pPr>
            <w:r>
              <w:t>2014-20</w:t>
            </w:r>
            <w:r w:rsidR="005F7D22">
              <w:t>2</w:t>
            </w:r>
            <w:r w:rsidR="00A61ABC">
              <w:t>4</w:t>
            </w:r>
          </w:p>
        </w:tc>
        <w:tc>
          <w:tcPr>
            <w:tcW w:w="1842" w:type="dxa"/>
            <w:vAlign w:val="center"/>
          </w:tcPr>
          <w:p w14:paraId="5CEE0028" w14:textId="0956F4E7" w:rsidR="00E3606E" w:rsidRPr="00936DF7" w:rsidRDefault="00664844" w:rsidP="00E3606E">
            <w:pPr>
              <w:jc w:val="center"/>
            </w:pPr>
            <w:r>
              <w:t>Капитальный ремонт котлов, замена тепловых сетей</w:t>
            </w:r>
            <w:r w:rsidR="00A61ABC">
              <w:t>, приобретение оборудования</w:t>
            </w:r>
          </w:p>
        </w:tc>
      </w:tr>
      <w:tr w:rsidR="00664844" w:rsidRPr="00936DF7" w14:paraId="70619D4D" w14:textId="77777777" w:rsidTr="00E3606E">
        <w:trPr>
          <w:trHeight w:val="70"/>
        </w:trPr>
        <w:tc>
          <w:tcPr>
            <w:tcW w:w="673" w:type="dxa"/>
            <w:vAlign w:val="center"/>
          </w:tcPr>
          <w:p w14:paraId="6926AE96" w14:textId="77777777" w:rsidR="00664844" w:rsidRPr="00936DF7" w:rsidRDefault="00664844" w:rsidP="00FC7543">
            <w:pPr>
              <w:jc w:val="center"/>
            </w:pPr>
            <w:r w:rsidRPr="00936DF7">
              <w:t>1.</w:t>
            </w:r>
            <w:r w:rsidR="00FC7543">
              <w:t>3</w:t>
            </w:r>
          </w:p>
        </w:tc>
        <w:tc>
          <w:tcPr>
            <w:tcW w:w="2410" w:type="dxa"/>
            <w:vAlign w:val="center"/>
          </w:tcPr>
          <w:p w14:paraId="0C04AF93" w14:textId="77777777" w:rsidR="00E3606E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МКОУ «Ивановская </w:t>
            </w:r>
          </w:p>
          <w:p w14:paraId="2AD05047" w14:textId="77777777" w:rsidR="00E3606E" w:rsidRDefault="00E3606E" w:rsidP="00CF3CBD">
            <w:pPr>
              <w:jc w:val="center"/>
              <w:rPr>
                <w:bCs/>
                <w:color w:val="000000"/>
              </w:rPr>
            </w:pPr>
          </w:p>
          <w:p w14:paraId="14A47E46" w14:textId="77777777"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СОШ»</w:t>
            </w:r>
          </w:p>
        </w:tc>
        <w:tc>
          <w:tcPr>
            <w:tcW w:w="2412" w:type="dxa"/>
            <w:gridSpan w:val="2"/>
            <w:vAlign w:val="center"/>
          </w:tcPr>
          <w:p w14:paraId="058D0C0A" w14:textId="77777777" w:rsidR="00664844" w:rsidRPr="00936DF7" w:rsidRDefault="00664844" w:rsidP="00CF3CBD">
            <w:pPr>
              <w:jc w:val="center"/>
            </w:pPr>
            <w:r>
              <w:t>с. Ивановка</w:t>
            </w:r>
          </w:p>
        </w:tc>
        <w:tc>
          <w:tcPr>
            <w:tcW w:w="1417" w:type="dxa"/>
            <w:vAlign w:val="center"/>
          </w:tcPr>
          <w:p w14:paraId="0F138F7D" w14:textId="77777777" w:rsidR="00E3606E" w:rsidRDefault="006848C4" w:rsidP="00CF3CBD">
            <w:pPr>
              <w:jc w:val="center"/>
            </w:pPr>
            <w:r>
              <w:t>м</w:t>
            </w:r>
            <w:r w:rsidR="00664844" w:rsidRPr="000B74F1">
              <w:t xml:space="preserve">естный </w:t>
            </w:r>
          </w:p>
          <w:p w14:paraId="7C745632" w14:textId="77777777" w:rsidR="00E3606E" w:rsidRDefault="00E3606E" w:rsidP="00CF3CBD">
            <w:pPr>
              <w:jc w:val="center"/>
            </w:pPr>
          </w:p>
          <w:p w14:paraId="161BA750" w14:textId="77777777" w:rsidR="00664844" w:rsidRPr="000B74F1" w:rsidRDefault="00664844" w:rsidP="00CF3CBD">
            <w:pPr>
              <w:jc w:val="center"/>
            </w:pPr>
            <w:r w:rsidRPr="000B74F1">
              <w:t>бюджет</w:t>
            </w:r>
          </w:p>
        </w:tc>
        <w:tc>
          <w:tcPr>
            <w:tcW w:w="1276" w:type="dxa"/>
            <w:vAlign w:val="center"/>
          </w:tcPr>
          <w:p w14:paraId="3DEE7850" w14:textId="77777777" w:rsidR="00664844" w:rsidRPr="00936DF7" w:rsidRDefault="00BA1858" w:rsidP="00CF3CBD">
            <w:pPr>
              <w:jc w:val="center"/>
            </w:pPr>
            <w:r>
              <w:t>947,065</w:t>
            </w:r>
          </w:p>
        </w:tc>
        <w:tc>
          <w:tcPr>
            <w:tcW w:w="1134" w:type="dxa"/>
            <w:vAlign w:val="center"/>
          </w:tcPr>
          <w:p w14:paraId="008A5D26" w14:textId="77777777" w:rsidR="00664844" w:rsidRPr="00936DF7" w:rsidRDefault="00AF7F4F" w:rsidP="00CF3CBD">
            <w:pPr>
              <w:jc w:val="center"/>
            </w:pPr>
            <w:r>
              <w:t>947,065</w:t>
            </w:r>
          </w:p>
        </w:tc>
        <w:tc>
          <w:tcPr>
            <w:tcW w:w="1276" w:type="dxa"/>
            <w:vAlign w:val="center"/>
          </w:tcPr>
          <w:p w14:paraId="5724243D" w14:textId="77777777"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08F2329" w14:textId="77777777" w:rsidR="00664844" w:rsidRPr="00936DF7" w:rsidRDefault="00F70326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2E44A986" w14:textId="77777777" w:rsidR="00664844" w:rsidRPr="00936DF7" w:rsidRDefault="00664844" w:rsidP="00F70326">
            <w:pPr>
              <w:jc w:val="center"/>
            </w:pPr>
            <w:r>
              <w:t>2016-20</w:t>
            </w:r>
            <w:r w:rsidR="005F7D22">
              <w:t>2</w:t>
            </w:r>
            <w:r w:rsidR="00F70326">
              <w:t>0</w:t>
            </w:r>
          </w:p>
        </w:tc>
        <w:tc>
          <w:tcPr>
            <w:tcW w:w="1842" w:type="dxa"/>
            <w:vAlign w:val="center"/>
          </w:tcPr>
          <w:p w14:paraId="1B28340D" w14:textId="5A357A9B" w:rsidR="00C329AA" w:rsidRDefault="00664844" w:rsidP="00C42AEE">
            <w:pPr>
              <w:jc w:val="center"/>
            </w:pPr>
            <w:r>
              <w:t>Ремон</w:t>
            </w:r>
            <w:r w:rsidR="00E3606E">
              <w:t xml:space="preserve">т </w:t>
            </w:r>
            <w:proofErr w:type="spellStart"/>
            <w:r w:rsidR="00E3606E">
              <w:t>внут-ренней</w:t>
            </w:r>
            <w:proofErr w:type="spellEnd"/>
            <w:r w:rsidR="00E3606E">
              <w:t xml:space="preserve"> си</w:t>
            </w:r>
            <w:r w:rsidR="00C42AEE">
              <w:t>с</w:t>
            </w:r>
            <w:r w:rsidR="00E3606E">
              <w:t>темы отопления, замена котлов</w:t>
            </w:r>
          </w:p>
        </w:tc>
      </w:tr>
      <w:tr w:rsidR="00664844" w:rsidRPr="00936DF7" w14:paraId="487CD373" w14:textId="77777777" w:rsidTr="003A2501">
        <w:tc>
          <w:tcPr>
            <w:tcW w:w="673" w:type="dxa"/>
            <w:vAlign w:val="center"/>
          </w:tcPr>
          <w:p w14:paraId="6BDC9738" w14:textId="77777777" w:rsidR="00664844" w:rsidRPr="00936DF7" w:rsidRDefault="00664844" w:rsidP="00FC7543">
            <w:pPr>
              <w:jc w:val="center"/>
            </w:pPr>
            <w:r w:rsidRPr="00936DF7">
              <w:t>1.</w:t>
            </w:r>
            <w:r w:rsidR="00FC7543">
              <w:t>4</w:t>
            </w:r>
          </w:p>
        </w:tc>
        <w:tc>
          <w:tcPr>
            <w:tcW w:w="2410" w:type="dxa"/>
            <w:vAlign w:val="center"/>
          </w:tcPr>
          <w:p w14:paraId="08A2301D" w14:textId="28DDA5FC"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№ 2</w:t>
            </w:r>
          </w:p>
        </w:tc>
        <w:tc>
          <w:tcPr>
            <w:tcW w:w="2412" w:type="dxa"/>
            <w:gridSpan w:val="2"/>
            <w:vAlign w:val="center"/>
          </w:tcPr>
          <w:p w14:paraId="511C8A3F" w14:textId="77777777" w:rsidR="007D3863" w:rsidRDefault="00664844" w:rsidP="00CF3CBD">
            <w:pPr>
              <w:jc w:val="center"/>
            </w:pPr>
            <w:r>
              <w:t xml:space="preserve">с. Курья, </w:t>
            </w:r>
          </w:p>
          <w:p w14:paraId="4EF07830" w14:textId="77777777" w:rsidR="00664844" w:rsidRPr="00936DF7" w:rsidRDefault="007D3863" w:rsidP="00CF3CBD">
            <w:pPr>
              <w:jc w:val="center"/>
            </w:pPr>
            <w:proofErr w:type="spellStart"/>
            <w:proofErr w:type="gramStart"/>
            <w:r>
              <w:t>пер.</w:t>
            </w:r>
            <w:r w:rsidR="00664844">
              <w:t>Больничный</w:t>
            </w:r>
            <w:proofErr w:type="spellEnd"/>
            <w:proofErr w:type="gramEnd"/>
          </w:p>
        </w:tc>
        <w:tc>
          <w:tcPr>
            <w:tcW w:w="1417" w:type="dxa"/>
            <w:vAlign w:val="center"/>
          </w:tcPr>
          <w:p w14:paraId="7A3FB974" w14:textId="77777777" w:rsidR="00664844" w:rsidRDefault="006848C4" w:rsidP="00CF3CBD">
            <w:pPr>
              <w:jc w:val="center"/>
            </w:pPr>
            <w:r>
              <w:t>в</w:t>
            </w:r>
            <w:r w:rsidR="00664844" w:rsidRPr="000B74F1">
              <w:t>небюджетные средства</w:t>
            </w:r>
          </w:p>
          <w:p w14:paraId="79BA862E" w14:textId="77777777" w:rsidR="00C329AA" w:rsidRPr="000B74F1" w:rsidRDefault="006848C4" w:rsidP="00444F5C">
            <w:pPr>
              <w:jc w:val="center"/>
            </w:pPr>
            <w:r>
              <w:t>м</w:t>
            </w:r>
            <w:r w:rsidR="00C351C0">
              <w:t>естный бюджет</w:t>
            </w:r>
          </w:p>
        </w:tc>
        <w:tc>
          <w:tcPr>
            <w:tcW w:w="1276" w:type="dxa"/>
            <w:vAlign w:val="center"/>
          </w:tcPr>
          <w:p w14:paraId="03BA9A69" w14:textId="77777777" w:rsidR="00664844" w:rsidRPr="00936DF7" w:rsidRDefault="00F70326" w:rsidP="00CF3CBD">
            <w:pPr>
              <w:jc w:val="center"/>
            </w:pPr>
            <w:r>
              <w:t>858,8</w:t>
            </w:r>
          </w:p>
        </w:tc>
        <w:tc>
          <w:tcPr>
            <w:tcW w:w="1134" w:type="dxa"/>
            <w:vAlign w:val="center"/>
          </w:tcPr>
          <w:p w14:paraId="28C25FD3" w14:textId="77777777" w:rsidR="00664844" w:rsidRPr="00936DF7" w:rsidRDefault="00A23FF7" w:rsidP="00CF3CBD">
            <w:pPr>
              <w:jc w:val="center"/>
            </w:pPr>
            <w:r>
              <w:t>858,8</w:t>
            </w:r>
          </w:p>
        </w:tc>
        <w:tc>
          <w:tcPr>
            <w:tcW w:w="1276" w:type="dxa"/>
            <w:vAlign w:val="center"/>
          </w:tcPr>
          <w:p w14:paraId="43E2E58A" w14:textId="77777777"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728CA856" w14:textId="77777777" w:rsidR="00664844" w:rsidRPr="00936DF7" w:rsidRDefault="00F70326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1922D6D8" w14:textId="77777777" w:rsidR="00664844" w:rsidRPr="00936DF7" w:rsidRDefault="00664844" w:rsidP="00F70326">
            <w:pPr>
              <w:jc w:val="center"/>
            </w:pPr>
            <w:r>
              <w:t>2016-20</w:t>
            </w:r>
            <w:r w:rsidR="005F7D22">
              <w:t>2</w:t>
            </w:r>
            <w:r w:rsidR="00F70326">
              <w:t>0</w:t>
            </w:r>
          </w:p>
        </w:tc>
        <w:tc>
          <w:tcPr>
            <w:tcW w:w="1842" w:type="dxa"/>
            <w:vAlign w:val="center"/>
          </w:tcPr>
          <w:p w14:paraId="6898C9A6" w14:textId="77777777" w:rsidR="00664844" w:rsidRDefault="00664844" w:rsidP="00CF3CBD">
            <w:pPr>
              <w:jc w:val="center"/>
            </w:pPr>
            <w:r w:rsidRPr="000D6469">
              <w:t>Замена котлов</w:t>
            </w:r>
          </w:p>
        </w:tc>
      </w:tr>
      <w:tr w:rsidR="00C351C0" w:rsidRPr="00936DF7" w14:paraId="4F42AAF7" w14:textId="77777777" w:rsidTr="003A2501">
        <w:tc>
          <w:tcPr>
            <w:tcW w:w="673" w:type="dxa"/>
            <w:vAlign w:val="center"/>
          </w:tcPr>
          <w:p w14:paraId="77C8BD10" w14:textId="77777777" w:rsidR="00C351C0" w:rsidRPr="00936DF7" w:rsidRDefault="00C351C0" w:rsidP="00FC7543">
            <w:pPr>
              <w:jc w:val="center"/>
            </w:pPr>
            <w:r>
              <w:t>1.5</w:t>
            </w:r>
          </w:p>
        </w:tc>
        <w:tc>
          <w:tcPr>
            <w:tcW w:w="2410" w:type="dxa"/>
            <w:vAlign w:val="center"/>
          </w:tcPr>
          <w:p w14:paraId="6B0A0A4B" w14:textId="77777777" w:rsidR="00C351C0" w:rsidRDefault="00C351C0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ДК Казанцево</w:t>
            </w:r>
          </w:p>
        </w:tc>
        <w:tc>
          <w:tcPr>
            <w:tcW w:w="2412" w:type="dxa"/>
            <w:gridSpan w:val="2"/>
            <w:vAlign w:val="center"/>
          </w:tcPr>
          <w:p w14:paraId="7B39C645" w14:textId="77777777" w:rsidR="00C351C0" w:rsidRDefault="00C351C0" w:rsidP="00C351C0">
            <w:pPr>
              <w:jc w:val="center"/>
            </w:pPr>
            <w:proofErr w:type="spellStart"/>
            <w:r>
              <w:t>с.Казанцево</w:t>
            </w:r>
            <w:proofErr w:type="spellEnd"/>
          </w:p>
        </w:tc>
        <w:tc>
          <w:tcPr>
            <w:tcW w:w="1417" w:type="dxa"/>
            <w:vAlign w:val="center"/>
          </w:tcPr>
          <w:p w14:paraId="72783BFA" w14:textId="77777777" w:rsidR="00C351C0" w:rsidRPr="000B74F1" w:rsidRDefault="006848C4" w:rsidP="00CF3CBD">
            <w:pPr>
              <w:jc w:val="center"/>
            </w:pPr>
            <w:r>
              <w:t>м</w:t>
            </w:r>
            <w:r w:rsidR="00C351C0">
              <w:t>естный бюджет</w:t>
            </w:r>
          </w:p>
        </w:tc>
        <w:tc>
          <w:tcPr>
            <w:tcW w:w="1276" w:type="dxa"/>
            <w:vAlign w:val="center"/>
          </w:tcPr>
          <w:p w14:paraId="09A1C9DA" w14:textId="77777777" w:rsidR="00C351C0" w:rsidRDefault="00C351C0" w:rsidP="00CF3CBD">
            <w:pPr>
              <w:jc w:val="center"/>
            </w:pPr>
            <w:r>
              <w:t>89,8</w:t>
            </w:r>
          </w:p>
        </w:tc>
        <w:tc>
          <w:tcPr>
            <w:tcW w:w="1134" w:type="dxa"/>
            <w:vAlign w:val="center"/>
          </w:tcPr>
          <w:p w14:paraId="1EC9768E" w14:textId="77777777" w:rsidR="00C351C0" w:rsidRDefault="00A23FF7" w:rsidP="00CF3CBD">
            <w:pPr>
              <w:jc w:val="center"/>
            </w:pPr>
            <w:r>
              <w:t>89,8</w:t>
            </w:r>
          </w:p>
        </w:tc>
        <w:tc>
          <w:tcPr>
            <w:tcW w:w="1276" w:type="dxa"/>
            <w:vAlign w:val="center"/>
          </w:tcPr>
          <w:p w14:paraId="31D5EE91" w14:textId="77777777" w:rsidR="00C351C0" w:rsidRDefault="00C351C0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772E075D" w14:textId="77777777" w:rsidR="00C351C0" w:rsidRPr="00C351C0" w:rsidRDefault="00C351C0" w:rsidP="00CF3CBD">
            <w:pPr>
              <w:jc w:val="center"/>
            </w:pPr>
            <w:r w:rsidRPr="00C351C0">
              <w:t>0</w:t>
            </w:r>
          </w:p>
        </w:tc>
        <w:tc>
          <w:tcPr>
            <w:tcW w:w="1276" w:type="dxa"/>
            <w:vAlign w:val="center"/>
          </w:tcPr>
          <w:p w14:paraId="3BDD810F" w14:textId="77777777" w:rsidR="00C351C0" w:rsidRDefault="00C351C0" w:rsidP="00D43F2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14:paraId="3BACE31B" w14:textId="77777777" w:rsidR="00C351C0" w:rsidRDefault="00C351C0" w:rsidP="00CF3CBD">
            <w:pPr>
              <w:jc w:val="center"/>
            </w:pPr>
            <w:r>
              <w:t>Установка котла длительного горения</w:t>
            </w:r>
          </w:p>
          <w:p w14:paraId="729167A9" w14:textId="77777777" w:rsidR="00C329AA" w:rsidRPr="000D6469" w:rsidRDefault="00C329AA" w:rsidP="00CF3CBD">
            <w:pPr>
              <w:jc w:val="center"/>
            </w:pPr>
          </w:p>
        </w:tc>
      </w:tr>
      <w:tr w:rsidR="00C351C0" w:rsidRPr="00936DF7" w14:paraId="552ECA58" w14:textId="77777777" w:rsidTr="003A2501">
        <w:tc>
          <w:tcPr>
            <w:tcW w:w="673" w:type="dxa"/>
            <w:tcBorders>
              <w:top w:val="nil"/>
            </w:tcBorders>
            <w:vAlign w:val="center"/>
          </w:tcPr>
          <w:p w14:paraId="4BA5A736" w14:textId="77777777" w:rsidR="00C351C0" w:rsidRPr="00936DF7" w:rsidRDefault="00C351C0" w:rsidP="00FC7543">
            <w:pPr>
              <w:jc w:val="center"/>
            </w:pPr>
            <w:r>
              <w:t>1.6</w:t>
            </w:r>
          </w:p>
        </w:tc>
        <w:tc>
          <w:tcPr>
            <w:tcW w:w="2410" w:type="dxa"/>
            <w:tcBorders>
              <w:top w:val="nil"/>
            </w:tcBorders>
            <w:vAlign w:val="center"/>
          </w:tcPr>
          <w:p w14:paraId="2D0CA885" w14:textId="77777777" w:rsidR="00C351C0" w:rsidRDefault="00C351C0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Стадион </w:t>
            </w:r>
            <w:proofErr w:type="spellStart"/>
            <w:r>
              <w:rPr>
                <w:bCs/>
                <w:color w:val="000000"/>
              </w:rPr>
              <w:t>с.Курья</w:t>
            </w:r>
            <w:proofErr w:type="spellEnd"/>
          </w:p>
        </w:tc>
        <w:tc>
          <w:tcPr>
            <w:tcW w:w="2412" w:type="dxa"/>
            <w:gridSpan w:val="2"/>
            <w:tcBorders>
              <w:top w:val="nil"/>
            </w:tcBorders>
            <w:vAlign w:val="center"/>
          </w:tcPr>
          <w:p w14:paraId="59A9D15A" w14:textId="77777777" w:rsidR="00C351C0" w:rsidRDefault="00C351C0" w:rsidP="00CF3CBD">
            <w:pPr>
              <w:jc w:val="center"/>
            </w:pPr>
            <w:proofErr w:type="spellStart"/>
            <w:r>
              <w:t>с.Курья</w:t>
            </w:r>
            <w:proofErr w:type="spellEnd"/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62D15E22" w14:textId="77777777" w:rsidR="00C351C0" w:rsidRPr="000B74F1" w:rsidRDefault="006848C4" w:rsidP="00CF3CBD">
            <w:pPr>
              <w:jc w:val="center"/>
            </w:pPr>
            <w:r>
              <w:t>м</w:t>
            </w:r>
            <w:r w:rsidR="00C351C0">
              <w:t>естный бюджет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15152289" w14:textId="77777777" w:rsidR="00C351C0" w:rsidRDefault="00C351C0" w:rsidP="00CF3CBD">
            <w:pPr>
              <w:jc w:val="center"/>
            </w:pPr>
            <w:r>
              <w:t>97,4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66DA8FA0" w14:textId="77777777" w:rsidR="00C351C0" w:rsidRDefault="00A23FF7" w:rsidP="00CF3CBD">
            <w:pPr>
              <w:jc w:val="center"/>
            </w:pPr>
            <w:r>
              <w:t>97,4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69C4CD41" w14:textId="77777777" w:rsidR="00C351C0" w:rsidRDefault="00C351C0" w:rsidP="00CF3CBD">
            <w:pPr>
              <w:jc w:val="center"/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E03388A" w14:textId="77777777" w:rsidR="00C351C0" w:rsidRPr="00C351C0" w:rsidRDefault="00C351C0" w:rsidP="00CF3CBD">
            <w:pPr>
              <w:jc w:val="center"/>
            </w:pPr>
            <w:r w:rsidRPr="00C351C0">
              <w:t>0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1C9CDEA0" w14:textId="77777777" w:rsidR="00C351C0" w:rsidRDefault="00C351C0" w:rsidP="00D43F28">
            <w:pPr>
              <w:jc w:val="center"/>
            </w:pPr>
            <w:r>
              <w:t>2020</w:t>
            </w:r>
          </w:p>
        </w:tc>
        <w:tc>
          <w:tcPr>
            <w:tcW w:w="1842" w:type="dxa"/>
            <w:tcBorders>
              <w:top w:val="nil"/>
            </w:tcBorders>
            <w:vAlign w:val="center"/>
          </w:tcPr>
          <w:p w14:paraId="49156775" w14:textId="77777777" w:rsidR="00C329AA" w:rsidRPr="000D6469" w:rsidRDefault="002A07E8" w:rsidP="00DD5457">
            <w:pPr>
              <w:jc w:val="center"/>
            </w:pPr>
            <w:r>
              <w:t>Установка котла длительного горения</w:t>
            </w:r>
          </w:p>
        </w:tc>
      </w:tr>
      <w:tr w:rsidR="00DA3C2A" w:rsidRPr="00936DF7" w14:paraId="272CAAB6" w14:textId="77777777" w:rsidTr="003A2501">
        <w:tc>
          <w:tcPr>
            <w:tcW w:w="673" w:type="dxa"/>
            <w:tcBorders>
              <w:top w:val="nil"/>
            </w:tcBorders>
            <w:vAlign w:val="center"/>
          </w:tcPr>
          <w:p w14:paraId="7F157FCF" w14:textId="77777777" w:rsidR="00DA3C2A" w:rsidRDefault="00DA3C2A" w:rsidP="00FC7543">
            <w:pPr>
              <w:jc w:val="center"/>
            </w:pPr>
            <w:r>
              <w:lastRenderedPageBreak/>
              <w:t>1.7</w:t>
            </w:r>
          </w:p>
        </w:tc>
        <w:tc>
          <w:tcPr>
            <w:tcW w:w="2410" w:type="dxa"/>
            <w:tcBorders>
              <w:top w:val="nil"/>
            </w:tcBorders>
            <w:vAlign w:val="center"/>
          </w:tcPr>
          <w:p w14:paraId="76D53357" w14:textId="77777777" w:rsidR="00DA3C2A" w:rsidRDefault="00DA3C2A" w:rsidP="00CF3CBD">
            <w:pPr>
              <w:jc w:val="center"/>
              <w:rPr>
                <w:bCs/>
                <w:color w:val="000000"/>
              </w:rPr>
            </w:pPr>
          </w:p>
          <w:p w14:paraId="6C1F7648" w14:textId="77777777" w:rsidR="00DA3C2A" w:rsidRDefault="00DA3C2A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Детский сад «Зоренька»</w:t>
            </w:r>
          </w:p>
          <w:p w14:paraId="0E0994BB" w14:textId="77777777" w:rsidR="00DA3C2A" w:rsidRDefault="00DA3C2A" w:rsidP="00CF3CBD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412" w:type="dxa"/>
            <w:gridSpan w:val="2"/>
            <w:tcBorders>
              <w:top w:val="nil"/>
            </w:tcBorders>
            <w:vAlign w:val="center"/>
          </w:tcPr>
          <w:p w14:paraId="209B850E" w14:textId="77777777" w:rsidR="00DA3C2A" w:rsidRDefault="00DA3C2A" w:rsidP="00DA3C2A">
            <w:pPr>
              <w:jc w:val="center"/>
            </w:pPr>
            <w:proofErr w:type="spellStart"/>
            <w:r>
              <w:t>с.Ивановка</w:t>
            </w:r>
            <w:proofErr w:type="spellEnd"/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094C29A1" w14:textId="77777777" w:rsidR="00DA3C2A" w:rsidRDefault="00DA3C2A" w:rsidP="00CF3CBD">
            <w:pPr>
              <w:jc w:val="center"/>
            </w:pPr>
            <w:r>
              <w:t>местный бюджет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49E5BA2A" w14:textId="77777777" w:rsidR="00DA3C2A" w:rsidRDefault="00DA3C2A" w:rsidP="00CF3CBD">
            <w:pPr>
              <w:jc w:val="center"/>
            </w:pPr>
            <w:r>
              <w:t>396,5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0D23AB56" w14:textId="2BACD5E1" w:rsidR="00DA3C2A" w:rsidRDefault="00E659F8" w:rsidP="00CF3CBD">
            <w:pPr>
              <w:jc w:val="center"/>
            </w:pPr>
            <w:r>
              <w:t>396,5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2C70C00F" w14:textId="2095D98E" w:rsidR="00DA3C2A" w:rsidRDefault="00DA3C2A" w:rsidP="00CF3CBD">
            <w:pPr>
              <w:jc w:val="center"/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7C84D3AA" w14:textId="77777777" w:rsidR="00DA3C2A" w:rsidRPr="00C351C0" w:rsidRDefault="00DA3C2A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0EB92742" w14:textId="77777777" w:rsidR="00DA3C2A" w:rsidRDefault="00DA3C2A" w:rsidP="00D43F28">
            <w:pPr>
              <w:jc w:val="center"/>
            </w:pPr>
            <w:r>
              <w:t>2023</w:t>
            </w:r>
          </w:p>
        </w:tc>
        <w:tc>
          <w:tcPr>
            <w:tcW w:w="1842" w:type="dxa"/>
            <w:tcBorders>
              <w:top w:val="nil"/>
            </w:tcBorders>
            <w:vAlign w:val="center"/>
          </w:tcPr>
          <w:p w14:paraId="7023C43F" w14:textId="77777777" w:rsidR="00DA3C2A" w:rsidRDefault="00DA3C2A" w:rsidP="00DD5457">
            <w:pPr>
              <w:jc w:val="center"/>
            </w:pPr>
            <w:r>
              <w:t>Замена котла</w:t>
            </w:r>
          </w:p>
        </w:tc>
      </w:tr>
      <w:tr w:rsidR="00DA3C2A" w:rsidRPr="00936DF7" w14:paraId="1C05A91E" w14:textId="77777777" w:rsidTr="003A2501">
        <w:tc>
          <w:tcPr>
            <w:tcW w:w="673" w:type="dxa"/>
            <w:tcBorders>
              <w:top w:val="nil"/>
            </w:tcBorders>
            <w:vAlign w:val="center"/>
          </w:tcPr>
          <w:p w14:paraId="779DCB7A" w14:textId="77777777" w:rsidR="00DA3C2A" w:rsidRDefault="00DA3C2A" w:rsidP="00FC7543">
            <w:pPr>
              <w:jc w:val="center"/>
            </w:pPr>
            <w:r>
              <w:t>1.8</w:t>
            </w:r>
          </w:p>
        </w:tc>
        <w:tc>
          <w:tcPr>
            <w:tcW w:w="2410" w:type="dxa"/>
            <w:tcBorders>
              <w:top w:val="nil"/>
            </w:tcBorders>
            <w:vAlign w:val="center"/>
          </w:tcPr>
          <w:p w14:paraId="7B93EC78" w14:textId="77777777" w:rsidR="00DA3C2A" w:rsidRDefault="00DA3C2A" w:rsidP="00DA3C2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МКОУ «Краснознаменская </w:t>
            </w:r>
          </w:p>
          <w:p w14:paraId="74E3C02F" w14:textId="77777777" w:rsidR="00DA3C2A" w:rsidRDefault="00DA3C2A" w:rsidP="00DA3C2A">
            <w:pPr>
              <w:jc w:val="center"/>
              <w:rPr>
                <w:bCs/>
                <w:color w:val="000000"/>
              </w:rPr>
            </w:pPr>
          </w:p>
          <w:p w14:paraId="6050D05F" w14:textId="77777777" w:rsidR="00DA3C2A" w:rsidRDefault="00DA3C2A" w:rsidP="00DA3C2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СОШ»</w:t>
            </w:r>
          </w:p>
        </w:tc>
        <w:tc>
          <w:tcPr>
            <w:tcW w:w="2412" w:type="dxa"/>
            <w:gridSpan w:val="2"/>
            <w:tcBorders>
              <w:top w:val="nil"/>
            </w:tcBorders>
            <w:vAlign w:val="center"/>
          </w:tcPr>
          <w:p w14:paraId="1756ABC0" w14:textId="77777777" w:rsidR="00DA3C2A" w:rsidRDefault="00DA3C2A" w:rsidP="00DA3C2A">
            <w:pPr>
              <w:jc w:val="center"/>
            </w:pPr>
            <w:proofErr w:type="spellStart"/>
            <w:r>
              <w:t>с.Краснознаменка</w:t>
            </w:r>
            <w:proofErr w:type="spellEnd"/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7307930E" w14:textId="77777777" w:rsidR="00DA3C2A" w:rsidRDefault="00DA3C2A" w:rsidP="00CF3CBD">
            <w:pPr>
              <w:jc w:val="center"/>
            </w:pPr>
            <w:r>
              <w:t xml:space="preserve">местный, </w:t>
            </w:r>
          </w:p>
          <w:p w14:paraId="04A163AB" w14:textId="77777777" w:rsidR="00DA3C2A" w:rsidRDefault="00DA3C2A" w:rsidP="00CF3CBD">
            <w:pPr>
              <w:jc w:val="center"/>
            </w:pPr>
            <w:r>
              <w:t xml:space="preserve">краевой </w:t>
            </w:r>
          </w:p>
          <w:p w14:paraId="3E795A08" w14:textId="77777777" w:rsidR="00DA3C2A" w:rsidRDefault="00DA3C2A" w:rsidP="00CF3CBD">
            <w:pPr>
              <w:jc w:val="center"/>
            </w:pPr>
            <w:r>
              <w:t>бюджет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507FC69D" w14:textId="77777777" w:rsidR="00DA3C2A" w:rsidRDefault="00602348" w:rsidP="00CF3CBD">
            <w:pPr>
              <w:jc w:val="center"/>
            </w:pPr>
            <w:r>
              <w:t>2650,0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50F3497B" w14:textId="1161451D" w:rsidR="00DA3C2A" w:rsidRDefault="00E659F8" w:rsidP="00CF3CBD">
            <w:pPr>
              <w:jc w:val="center"/>
            </w:pPr>
            <w:r>
              <w:t>2650,0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2056C25C" w14:textId="5BA5233B" w:rsidR="00DA3C2A" w:rsidRDefault="00DA3C2A" w:rsidP="00CF3CBD">
            <w:pPr>
              <w:jc w:val="center"/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B6B129F" w14:textId="77777777" w:rsidR="00DA3C2A" w:rsidRPr="00C351C0" w:rsidRDefault="00DA3C2A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15B63761" w14:textId="77777777" w:rsidR="00DA3C2A" w:rsidRDefault="00DA3C2A" w:rsidP="00D43F28">
            <w:pPr>
              <w:jc w:val="center"/>
            </w:pPr>
            <w:r>
              <w:t>2023</w:t>
            </w:r>
          </w:p>
        </w:tc>
        <w:tc>
          <w:tcPr>
            <w:tcW w:w="1842" w:type="dxa"/>
            <w:tcBorders>
              <w:top w:val="nil"/>
            </w:tcBorders>
            <w:vAlign w:val="center"/>
          </w:tcPr>
          <w:p w14:paraId="0A774102" w14:textId="77777777" w:rsidR="00DA3C2A" w:rsidRDefault="00DA3C2A" w:rsidP="00DD5457">
            <w:pPr>
              <w:jc w:val="center"/>
            </w:pPr>
            <w:r>
              <w:t>Замена котла</w:t>
            </w:r>
          </w:p>
        </w:tc>
      </w:tr>
      <w:tr w:rsidR="00A61ABC" w:rsidRPr="00936DF7" w14:paraId="764B8B0F" w14:textId="77777777" w:rsidTr="003A2501">
        <w:tc>
          <w:tcPr>
            <w:tcW w:w="673" w:type="dxa"/>
            <w:tcBorders>
              <w:top w:val="nil"/>
            </w:tcBorders>
            <w:vAlign w:val="center"/>
          </w:tcPr>
          <w:p w14:paraId="387353C7" w14:textId="70939C0D" w:rsidR="00A61ABC" w:rsidRDefault="00A61ABC" w:rsidP="00FC7543">
            <w:pPr>
              <w:jc w:val="center"/>
            </w:pPr>
            <w:r>
              <w:t>1.9</w:t>
            </w:r>
          </w:p>
        </w:tc>
        <w:tc>
          <w:tcPr>
            <w:tcW w:w="2410" w:type="dxa"/>
            <w:tcBorders>
              <w:top w:val="nil"/>
            </w:tcBorders>
            <w:vAlign w:val="center"/>
          </w:tcPr>
          <w:p w14:paraId="3B61D5C1" w14:textId="019B775A" w:rsidR="00A61ABC" w:rsidRDefault="00A61ABC" w:rsidP="00DA3C2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Филиал Кузнецовская СОШ</w:t>
            </w:r>
          </w:p>
        </w:tc>
        <w:tc>
          <w:tcPr>
            <w:tcW w:w="2412" w:type="dxa"/>
            <w:gridSpan w:val="2"/>
            <w:tcBorders>
              <w:top w:val="nil"/>
            </w:tcBorders>
            <w:vAlign w:val="center"/>
          </w:tcPr>
          <w:p w14:paraId="33522C80" w14:textId="79BD17BE" w:rsidR="00A61ABC" w:rsidRDefault="00A61ABC" w:rsidP="00DA3C2A">
            <w:pPr>
              <w:jc w:val="center"/>
            </w:pPr>
            <w:proofErr w:type="spellStart"/>
            <w:r>
              <w:t>с.Кузнецово</w:t>
            </w:r>
            <w:proofErr w:type="spellEnd"/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1A5E3295" w14:textId="6D9A9B07" w:rsidR="00A61ABC" w:rsidRDefault="00182320" w:rsidP="00CF3CBD">
            <w:pPr>
              <w:jc w:val="center"/>
            </w:pPr>
            <w:r>
              <w:t>м</w:t>
            </w:r>
            <w:r w:rsidR="00A61ABC">
              <w:t>естный</w:t>
            </w:r>
          </w:p>
          <w:p w14:paraId="7281E6BD" w14:textId="55555F34" w:rsidR="00182320" w:rsidRDefault="00182320" w:rsidP="00CF3CBD">
            <w:pPr>
              <w:jc w:val="center"/>
            </w:pPr>
            <w:r>
              <w:t>бюджет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7C7DE25C" w14:textId="3C649854" w:rsidR="00A61ABC" w:rsidRDefault="00A61ABC" w:rsidP="00CF3CBD">
            <w:pPr>
              <w:jc w:val="center"/>
            </w:pPr>
            <w:r>
              <w:t>600,7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0461CD73" w14:textId="77777777" w:rsidR="00A61ABC" w:rsidRDefault="00A61ABC" w:rsidP="00CF3CBD">
            <w:pPr>
              <w:jc w:val="center"/>
            </w:pP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37136927" w14:textId="2C2730F0" w:rsidR="00A61ABC" w:rsidRDefault="00A61ABC" w:rsidP="00CF3CBD">
            <w:pPr>
              <w:jc w:val="center"/>
            </w:pPr>
            <w:r>
              <w:t>600,7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7EB5D5BB" w14:textId="77777777" w:rsidR="00A61ABC" w:rsidRDefault="00A61ABC" w:rsidP="00CF3CBD">
            <w:pPr>
              <w:jc w:val="center"/>
            </w:pP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20D55B99" w14:textId="1AF7C7C2" w:rsidR="00A61ABC" w:rsidRDefault="00A61ABC" w:rsidP="00D43F28">
            <w:pPr>
              <w:jc w:val="center"/>
            </w:pPr>
            <w:r>
              <w:t>2024</w:t>
            </w:r>
          </w:p>
        </w:tc>
        <w:tc>
          <w:tcPr>
            <w:tcW w:w="1842" w:type="dxa"/>
            <w:tcBorders>
              <w:top w:val="nil"/>
            </w:tcBorders>
            <w:vAlign w:val="center"/>
          </w:tcPr>
          <w:p w14:paraId="3427CF61" w14:textId="4BD44785" w:rsidR="00A61ABC" w:rsidRDefault="00A61ABC" w:rsidP="00DD5457">
            <w:pPr>
              <w:jc w:val="center"/>
            </w:pPr>
            <w:r>
              <w:t>Замена котла</w:t>
            </w:r>
          </w:p>
        </w:tc>
      </w:tr>
      <w:tr w:rsidR="00A61ABC" w:rsidRPr="00936DF7" w14:paraId="690EB226" w14:textId="77777777" w:rsidTr="003A2501">
        <w:tc>
          <w:tcPr>
            <w:tcW w:w="673" w:type="dxa"/>
            <w:tcBorders>
              <w:top w:val="nil"/>
            </w:tcBorders>
            <w:vAlign w:val="center"/>
          </w:tcPr>
          <w:p w14:paraId="094D341B" w14:textId="3E600B15" w:rsidR="00A61ABC" w:rsidRDefault="00A61ABC" w:rsidP="00FC7543">
            <w:pPr>
              <w:jc w:val="center"/>
            </w:pPr>
            <w:r>
              <w:t>1.10</w:t>
            </w:r>
          </w:p>
        </w:tc>
        <w:tc>
          <w:tcPr>
            <w:tcW w:w="2410" w:type="dxa"/>
            <w:tcBorders>
              <w:top w:val="nil"/>
            </w:tcBorders>
            <w:vAlign w:val="center"/>
          </w:tcPr>
          <w:p w14:paraId="71D4B291" w14:textId="7358CDA6" w:rsidR="00A61ABC" w:rsidRDefault="00A61ABC" w:rsidP="00DA3C2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Тепловые сети Котельной № 1 </w:t>
            </w:r>
            <w:proofErr w:type="spellStart"/>
            <w:r>
              <w:rPr>
                <w:bCs/>
                <w:color w:val="000000"/>
              </w:rPr>
              <w:t>с.Курья</w:t>
            </w:r>
            <w:proofErr w:type="spellEnd"/>
          </w:p>
        </w:tc>
        <w:tc>
          <w:tcPr>
            <w:tcW w:w="2412" w:type="dxa"/>
            <w:gridSpan w:val="2"/>
            <w:tcBorders>
              <w:top w:val="nil"/>
            </w:tcBorders>
            <w:vAlign w:val="center"/>
          </w:tcPr>
          <w:p w14:paraId="07D35ED0" w14:textId="1D8C6091" w:rsidR="00A61ABC" w:rsidRDefault="00A61ABC" w:rsidP="00DA3C2A">
            <w:pPr>
              <w:jc w:val="center"/>
            </w:pPr>
            <w:proofErr w:type="spellStart"/>
            <w:r>
              <w:t>с.Курья</w:t>
            </w:r>
            <w:proofErr w:type="spellEnd"/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32968DB7" w14:textId="77777777" w:rsidR="00A61ABC" w:rsidRDefault="00A61ABC" w:rsidP="00A61ABC">
            <w:pPr>
              <w:jc w:val="center"/>
            </w:pPr>
            <w:r>
              <w:t xml:space="preserve">местный, </w:t>
            </w:r>
          </w:p>
          <w:p w14:paraId="54C766AB" w14:textId="77777777" w:rsidR="00A61ABC" w:rsidRDefault="00A61ABC" w:rsidP="00A61ABC">
            <w:pPr>
              <w:jc w:val="center"/>
            </w:pPr>
            <w:r>
              <w:t xml:space="preserve">краевой </w:t>
            </w:r>
          </w:p>
          <w:p w14:paraId="52E90809" w14:textId="00BA8903" w:rsidR="00A61ABC" w:rsidRDefault="00A61ABC" w:rsidP="00A61ABC">
            <w:pPr>
              <w:jc w:val="center"/>
            </w:pPr>
            <w:r>
              <w:t>бюджет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50E61D22" w14:textId="0FB2D981" w:rsidR="00A61ABC" w:rsidRDefault="00A61ABC" w:rsidP="00CF3CBD">
            <w:pPr>
              <w:jc w:val="center"/>
            </w:pPr>
            <w:r>
              <w:t>15074,14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6F86F5B" w14:textId="77777777" w:rsidR="00A61ABC" w:rsidRDefault="00A61ABC" w:rsidP="00CF3CBD">
            <w:pPr>
              <w:jc w:val="center"/>
            </w:pP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23D4ACE8" w14:textId="77777777" w:rsidR="00A61ABC" w:rsidRDefault="00A61ABC" w:rsidP="00CF3CBD">
            <w:pPr>
              <w:jc w:val="center"/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30FA189F" w14:textId="1F6C448E" w:rsidR="00A61ABC" w:rsidRDefault="00A61ABC" w:rsidP="00CF3CBD">
            <w:pPr>
              <w:jc w:val="center"/>
            </w:pPr>
            <w:r>
              <w:t>15074,14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058F6B86" w14:textId="29DAE183" w:rsidR="00A61ABC" w:rsidRDefault="00182320" w:rsidP="00D43F28">
            <w:pPr>
              <w:jc w:val="center"/>
            </w:pPr>
            <w:r>
              <w:t>2025</w:t>
            </w:r>
          </w:p>
        </w:tc>
        <w:tc>
          <w:tcPr>
            <w:tcW w:w="1842" w:type="dxa"/>
            <w:tcBorders>
              <w:top w:val="nil"/>
            </w:tcBorders>
            <w:vAlign w:val="center"/>
          </w:tcPr>
          <w:p w14:paraId="6A1CAC66" w14:textId="29681ABF" w:rsidR="00A61ABC" w:rsidRDefault="00A61ABC" w:rsidP="00DD5457">
            <w:pPr>
              <w:jc w:val="center"/>
            </w:pPr>
            <w:r>
              <w:t>Капитальный ремонт тепловых сетей</w:t>
            </w:r>
          </w:p>
        </w:tc>
      </w:tr>
      <w:tr w:rsidR="00182320" w:rsidRPr="00936DF7" w14:paraId="7FCD1BD0" w14:textId="77777777" w:rsidTr="003A2501">
        <w:tc>
          <w:tcPr>
            <w:tcW w:w="673" w:type="dxa"/>
            <w:tcBorders>
              <w:top w:val="nil"/>
            </w:tcBorders>
            <w:vAlign w:val="center"/>
          </w:tcPr>
          <w:p w14:paraId="47D44321" w14:textId="220B7963" w:rsidR="00182320" w:rsidRDefault="00182320" w:rsidP="00FC7543">
            <w:pPr>
              <w:jc w:val="center"/>
            </w:pPr>
            <w:r>
              <w:t>1.11</w:t>
            </w:r>
          </w:p>
        </w:tc>
        <w:tc>
          <w:tcPr>
            <w:tcW w:w="2410" w:type="dxa"/>
            <w:tcBorders>
              <w:top w:val="nil"/>
            </w:tcBorders>
            <w:vAlign w:val="center"/>
          </w:tcPr>
          <w:p w14:paraId="27BE3760" w14:textId="77777777" w:rsidR="00182320" w:rsidRDefault="00182320" w:rsidP="00DA3C2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Курьинская СОШ</w:t>
            </w:r>
          </w:p>
          <w:p w14:paraId="352034BC" w14:textId="1DB5AA01" w:rsidR="00182320" w:rsidRDefault="00182320" w:rsidP="00DA3C2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(филиал </w:t>
            </w:r>
            <w:proofErr w:type="spellStart"/>
            <w:r>
              <w:rPr>
                <w:bCs/>
                <w:color w:val="000000"/>
              </w:rPr>
              <w:t>Усть</w:t>
            </w:r>
            <w:proofErr w:type="spellEnd"/>
            <w:r>
              <w:rPr>
                <w:bCs/>
                <w:color w:val="000000"/>
              </w:rPr>
              <w:t>-Таловка)</w:t>
            </w:r>
          </w:p>
        </w:tc>
        <w:tc>
          <w:tcPr>
            <w:tcW w:w="2412" w:type="dxa"/>
            <w:gridSpan w:val="2"/>
            <w:tcBorders>
              <w:top w:val="nil"/>
            </w:tcBorders>
            <w:vAlign w:val="center"/>
          </w:tcPr>
          <w:p w14:paraId="2F93F1C8" w14:textId="102A356F" w:rsidR="00182320" w:rsidRDefault="00182320" w:rsidP="00DA3C2A">
            <w:pPr>
              <w:jc w:val="center"/>
            </w:pPr>
            <w:proofErr w:type="spellStart"/>
            <w:r>
              <w:rPr>
                <w:bCs/>
                <w:color w:val="000000"/>
              </w:rPr>
              <w:t>с.</w:t>
            </w:r>
            <w:r>
              <w:rPr>
                <w:bCs/>
                <w:color w:val="000000"/>
              </w:rPr>
              <w:t>Усть</w:t>
            </w:r>
            <w:proofErr w:type="spellEnd"/>
            <w:r>
              <w:rPr>
                <w:bCs/>
                <w:color w:val="000000"/>
              </w:rPr>
              <w:t>-Таловка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6FE3C026" w14:textId="3242944D" w:rsidR="00182320" w:rsidRDefault="00182320" w:rsidP="00182320">
            <w:pPr>
              <w:jc w:val="center"/>
            </w:pPr>
            <w:r>
              <w:t xml:space="preserve">местный </w:t>
            </w:r>
          </w:p>
          <w:p w14:paraId="59AF4532" w14:textId="7185BA22" w:rsidR="00182320" w:rsidRDefault="00182320" w:rsidP="00182320">
            <w:pPr>
              <w:jc w:val="center"/>
            </w:pPr>
            <w:r>
              <w:t>бюджет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33FE6A34" w14:textId="2A41D8FA" w:rsidR="00182320" w:rsidRDefault="00182320" w:rsidP="00CF3CBD">
            <w:pPr>
              <w:jc w:val="center"/>
            </w:pPr>
            <w:r>
              <w:t>170,0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423D1AF7" w14:textId="77777777" w:rsidR="00182320" w:rsidRDefault="00182320" w:rsidP="00CF3CBD">
            <w:pPr>
              <w:jc w:val="center"/>
            </w:pP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3D4059E9" w14:textId="1B6C5B43" w:rsidR="00182320" w:rsidRDefault="00182320" w:rsidP="00CF3CBD">
            <w:pPr>
              <w:jc w:val="center"/>
            </w:pPr>
            <w:r>
              <w:t>170,0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68C613DD" w14:textId="77777777" w:rsidR="00182320" w:rsidRDefault="00182320" w:rsidP="00CF3CBD">
            <w:pPr>
              <w:jc w:val="center"/>
            </w:pP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11F4E56C" w14:textId="629D2D10" w:rsidR="00182320" w:rsidRDefault="00182320" w:rsidP="00D43F28">
            <w:pPr>
              <w:jc w:val="center"/>
            </w:pPr>
            <w:r>
              <w:t>2024</w:t>
            </w:r>
          </w:p>
        </w:tc>
        <w:tc>
          <w:tcPr>
            <w:tcW w:w="1842" w:type="dxa"/>
            <w:tcBorders>
              <w:top w:val="nil"/>
            </w:tcBorders>
            <w:vAlign w:val="center"/>
          </w:tcPr>
          <w:p w14:paraId="7B12156E" w14:textId="065D35E4" w:rsidR="00182320" w:rsidRDefault="00182320" w:rsidP="00DD5457">
            <w:pPr>
              <w:jc w:val="center"/>
            </w:pPr>
            <w:r>
              <w:t>Ремонт участка теплотрассы</w:t>
            </w:r>
          </w:p>
        </w:tc>
      </w:tr>
      <w:tr w:rsidR="00182320" w:rsidRPr="00936DF7" w14:paraId="7769A6C5" w14:textId="77777777" w:rsidTr="003A2501">
        <w:tc>
          <w:tcPr>
            <w:tcW w:w="673" w:type="dxa"/>
            <w:tcBorders>
              <w:top w:val="nil"/>
            </w:tcBorders>
            <w:vAlign w:val="center"/>
          </w:tcPr>
          <w:p w14:paraId="76E8DC1F" w14:textId="68F2AB6F" w:rsidR="00182320" w:rsidRDefault="00182320" w:rsidP="00FC7543">
            <w:pPr>
              <w:jc w:val="center"/>
            </w:pPr>
            <w:r>
              <w:t>1.12</w:t>
            </w:r>
          </w:p>
        </w:tc>
        <w:tc>
          <w:tcPr>
            <w:tcW w:w="2410" w:type="dxa"/>
            <w:tcBorders>
              <w:top w:val="nil"/>
            </w:tcBorders>
            <w:vAlign w:val="center"/>
          </w:tcPr>
          <w:p w14:paraId="0A45397F" w14:textId="77777777" w:rsidR="00182320" w:rsidRDefault="00182320" w:rsidP="0018232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Курьинская СОШ</w:t>
            </w:r>
          </w:p>
          <w:p w14:paraId="5E5182DA" w14:textId="638AB8E0" w:rsidR="00182320" w:rsidRDefault="00182320" w:rsidP="00DA3C2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(</w:t>
            </w:r>
            <w:proofErr w:type="spellStart"/>
            <w:r>
              <w:rPr>
                <w:bCs/>
                <w:color w:val="000000"/>
              </w:rPr>
              <w:t>с.Курья</w:t>
            </w:r>
            <w:proofErr w:type="spellEnd"/>
            <w:r>
              <w:rPr>
                <w:bCs/>
                <w:color w:val="000000"/>
              </w:rPr>
              <w:t>)</w:t>
            </w:r>
          </w:p>
        </w:tc>
        <w:tc>
          <w:tcPr>
            <w:tcW w:w="2412" w:type="dxa"/>
            <w:gridSpan w:val="2"/>
            <w:tcBorders>
              <w:top w:val="nil"/>
            </w:tcBorders>
            <w:vAlign w:val="center"/>
          </w:tcPr>
          <w:p w14:paraId="7815CD1E" w14:textId="34388496" w:rsidR="00182320" w:rsidRDefault="00182320" w:rsidP="00DA3C2A">
            <w:pPr>
              <w:jc w:val="center"/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с.Курья</w:t>
            </w:r>
            <w:proofErr w:type="spellEnd"/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1E465F1E" w14:textId="77777777" w:rsidR="00182320" w:rsidRDefault="00182320" w:rsidP="00182320">
            <w:pPr>
              <w:jc w:val="center"/>
            </w:pPr>
            <w:r>
              <w:t xml:space="preserve">местный </w:t>
            </w:r>
          </w:p>
          <w:p w14:paraId="776AF5A0" w14:textId="0CBBC2DD" w:rsidR="00182320" w:rsidRDefault="00182320" w:rsidP="00182320">
            <w:pPr>
              <w:jc w:val="center"/>
            </w:pPr>
            <w:r>
              <w:t>бюджет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5D5DF389" w14:textId="0F7C6A0B" w:rsidR="00182320" w:rsidRDefault="00182320" w:rsidP="00CF3CBD">
            <w:pPr>
              <w:jc w:val="center"/>
            </w:pPr>
            <w:r>
              <w:t>475,0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7854A4B6" w14:textId="77777777" w:rsidR="00182320" w:rsidRDefault="00182320" w:rsidP="00CF3CBD">
            <w:pPr>
              <w:jc w:val="center"/>
            </w:pP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623FC111" w14:textId="23E56452" w:rsidR="00182320" w:rsidRDefault="00182320" w:rsidP="00CF3CBD">
            <w:pPr>
              <w:jc w:val="center"/>
            </w:pPr>
            <w:r>
              <w:t>475,0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42DE9932" w14:textId="77777777" w:rsidR="00182320" w:rsidRDefault="00182320" w:rsidP="00CF3CBD">
            <w:pPr>
              <w:jc w:val="center"/>
            </w:pP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70A7DBD8" w14:textId="773B5259" w:rsidR="00182320" w:rsidRDefault="00182320" w:rsidP="00D43F28">
            <w:pPr>
              <w:jc w:val="center"/>
            </w:pPr>
            <w:r>
              <w:t>2024</w:t>
            </w:r>
          </w:p>
        </w:tc>
        <w:tc>
          <w:tcPr>
            <w:tcW w:w="1842" w:type="dxa"/>
            <w:tcBorders>
              <w:top w:val="nil"/>
            </w:tcBorders>
            <w:vAlign w:val="center"/>
          </w:tcPr>
          <w:p w14:paraId="72A9CEA6" w14:textId="23C3FEB1" w:rsidR="00182320" w:rsidRDefault="00182320" w:rsidP="00DD5457">
            <w:pPr>
              <w:jc w:val="center"/>
            </w:pPr>
            <w:r>
              <w:t>Ремонт внутренней системы отопления</w:t>
            </w:r>
          </w:p>
        </w:tc>
      </w:tr>
      <w:tr w:rsidR="00664844" w:rsidRPr="00936DF7" w14:paraId="46D42351" w14:textId="77777777" w:rsidTr="0064702C">
        <w:tc>
          <w:tcPr>
            <w:tcW w:w="14850" w:type="dxa"/>
            <w:gridSpan w:val="11"/>
            <w:vAlign w:val="center"/>
          </w:tcPr>
          <w:p w14:paraId="6EF14679" w14:textId="77777777" w:rsidR="009D5D0B" w:rsidRPr="00A61ABC" w:rsidRDefault="009D5D0B" w:rsidP="00C329AA">
            <w:pPr>
              <w:jc w:val="center"/>
              <w:rPr>
                <w:b/>
                <w:sz w:val="28"/>
                <w:szCs w:val="28"/>
              </w:rPr>
            </w:pPr>
          </w:p>
          <w:p w14:paraId="2035B100" w14:textId="789B0A91" w:rsidR="00664844" w:rsidRPr="00E52CD6" w:rsidRDefault="00E52CD6" w:rsidP="00C329A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  <w:r w:rsidR="00664844" w:rsidRPr="00E52CD6">
              <w:rPr>
                <w:b/>
                <w:sz w:val="28"/>
                <w:szCs w:val="28"/>
              </w:rPr>
              <w:t>Водоснабжение</w:t>
            </w:r>
          </w:p>
        </w:tc>
      </w:tr>
      <w:tr w:rsidR="0064702C" w:rsidRPr="00936DF7" w14:paraId="24575BF3" w14:textId="77777777" w:rsidTr="003A2501">
        <w:tc>
          <w:tcPr>
            <w:tcW w:w="673" w:type="dxa"/>
            <w:vAlign w:val="center"/>
          </w:tcPr>
          <w:p w14:paraId="535BBDDB" w14:textId="77777777" w:rsidR="0064702C" w:rsidRPr="00936DF7" w:rsidRDefault="0064702C" w:rsidP="00CF3CBD">
            <w:pPr>
              <w:jc w:val="center"/>
            </w:pPr>
            <w:r>
              <w:t>2.1</w:t>
            </w:r>
          </w:p>
        </w:tc>
        <w:tc>
          <w:tcPr>
            <w:tcW w:w="2427" w:type="dxa"/>
            <w:gridSpan w:val="2"/>
            <w:vAlign w:val="center"/>
          </w:tcPr>
          <w:p w14:paraId="018F55D3" w14:textId="77777777" w:rsidR="0064702C" w:rsidRDefault="0064702C" w:rsidP="00CF3CBD">
            <w:pPr>
              <w:jc w:val="center"/>
            </w:pPr>
            <w:r>
              <w:t>Водозаборные скважины</w:t>
            </w:r>
          </w:p>
        </w:tc>
        <w:tc>
          <w:tcPr>
            <w:tcW w:w="2395" w:type="dxa"/>
            <w:vAlign w:val="center"/>
          </w:tcPr>
          <w:p w14:paraId="72DC3C44" w14:textId="77777777" w:rsidR="00782983" w:rsidRDefault="0064702C" w:rsidP="00CF3CBD">
            <w:pPr>
              <w:jc w:val="center"/>
            </w:pPr>
            <w:proofErr w:type="spellStart"/>
            <w:r>
              <w:t>с.Ивановка</w:t>
            </w:r>
            <w:proofErr w:type="spellEnd"/>
            <w:r>
              <w:t xml:space="preserve"> </w:t>
            </w:r>
          </w:p>
          <w:p w14:paraId="0600FAE3" w14:textId="77777777" w:rsidR="0064702C" w:rsidRDefault="0064702C" w:rsidP="00CF3CBD">
            <w:pPr>
              <w:jc w:val="center"/>
            </w:pPr>
            <w:r>
              <w:t>Детский сад</w:t>
            </w:r>
          </w:p>
        </w:tc>
        <w:tc>
          <w:tcPr>
            <w:tcW w:w="1417" w:type="dxa"/>
            <w:vAlign w:val="center"/>
          </w:tcPr>
          <w:p w14:paraId="6EA590FB" w14:textId="77777777" w:rsidR="0064702C" w:rsidRDefault="006848C4" w:rsidP="00CF3CBD">
            <w:pPr>
              <w:jc w:val="center"/>
            </w:pPr>
            <w:r>
              <w:t>м</w:t>
            </w:r>
            <w:r w:rsidR="00790E37">
              <w:t>естный бюджет</w:t>
            </w:r>
          </w:p>
        </w:tc>
        <w:tc>
          <w:tcPr>
            <w:tcW w:w="1276" w:type="dxa"/>
            <w:vAlign w:val="center"/>
          </w:tcPr>
          <w:p w14:paraId="60B7E810" w14:textId="77777777" w:rsidR="0064702C" w:rsidRDefault="00790E37" w:rsidP="00DD1AA6">
            <w:pPr>
              <w:jc w:val="center"/>
            </w:pPr>
            <w:r>
              <w:t>16,3</w:t>
            </w:r>
          </w:p>
        </w:tc>
        <w:tc>
          <w:tcPr>
            <w:tcW w:w="1134" w:type="dxa"/>
            <w:vAlign w:val="center"/>
          </w:tcPr>
          <w:p w14:paraId="0A4EA9D3" w14:textId="77777777" w:rsidR="0064702C" w:rsidRDefault="00A23FF7" w:rsidP="00CF3CBD">
            <w:pPr>
              <w:jc w:val="center"/>
            </w:pPr>
            <w:r>
              <w:t>16,3</w:t>
            </w:r>
          </w:p>
        </w:tc>
        <w:tc>
          <w:tcPr>
            <w:tcW w:w="1276" w:type="dxa"/>
            <w:vAlign w:val="center"/>
          </w:tcPr>
          <w:p w14:paraId="06D5A85F" w14:textId="77777777" w:rsidR="0064702C" w:rsidRPr="00936DF7" w:rsidRDefault="0064702C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4DA8F823" w14:textId="77777777" w:rsidR="0064702C" w:rsidRDefault="00790E37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66443652" w14:textId="77777777" w:rsidR="0064702C" w:rsidRDefault="00790E37" w:rsidP="00D43F2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14:paraId="61E4DF4C" w14:textId="77777777" w:rsidR="0064702C" w:rsidRDefault="00790E37" w:rsidP="00C329AA">
            <w:pPr>
              <w:jc w:val="center"/>
            </w:pPr>
            <w:r>
              <w:t>Замена насосов, установка частотных преобразователей</w:t>
            </w:r>
          </w:p>
        </w:tc>
      </w:tr>
      <w:tr w:rsidR="00664844" w:rsidRPr="00936DF7" w14:paraId="4E182DDE" w14:textId="77777777" w:rsidTr="003A2501">
        <w:tc>
          <w:tcPr>
            <w:tcW w:w="673" w:type="dxa"/>
            <w:vAlign w:val="center"/>
          </w:tcPr>
          <w:p w14:paraId="466F3DFD" w14:textId="77777777" w:rsidR="00664844" w:rsidRPr="00936DF7" w:rsidRDefault="00664844" w:rsidP="0064702C">
            <w:pPr>
              <w:jc w:val="center"/>
            </w:pPr>
            <w:r w:rsidRPr="00936DF7">
              <w:t>2.</w:t>
            </w:r>
            <w:r w:rsidR="0064702C">
              <w:t>2</w:t>
            </w:r>
          </w:p>
        </w:tc>
        <w:tc>
          <w:tcPr>
            <w:tcW w:w="2427" w:type="dxa"/>
            <w:gridSpan w:val="2"/>
            <w:vAlign w:val="center"/>
          </w:tcPr>
          <w:p w14:paraId="34A9DC0B" w14:textId="77777777" w:rsidR="00664844" w:rsidRPr="00936DF7" w:rsidRDefault="00664844" w:rsidP="00CF3CBD">
            <w:pPr>
              <w:jc w:val="center"/>
            </w:pPr>
            <w:r>
              <w:t>Водозаборные скважины</w:t>
            </w:r>
          </w:p>
        </w:tc>
        <w:tc>
          <w:tcPr>
            <w:tcW w:w="2395" w:type="dxa"/>
            <w:vAlign w:val="center"/>
          </w:tcPr>
          <w:p w14:paraId="736B5042" w14:textId="77777777" w:rsidR="00664844" w:rsidRPr="00936DF7" w:rsidRDefault="00664844" w:rsidP="00CF3CBD">
            <w:pPr>
              <w:jc w:val="center"/>
            </w:pPr>
            <w:r>
              <w:t>с. Курья</w:t>
            </w:r>
          </w:p>
        </w:tc>
        <w:tc>
          <w:tcPr>
            <w:tcW w:w="1417" w:type="dxa"/>
            <w:vAlign w:val="center"/>
          </w:tcPr>
          <w:p w14:paraId="76F2F201" w14:textId="77777777" w:rsidR="00664844" w:rsidRDefault="006848C4" w:rsidP="00CF3CBD">
            <w:pPr>
              <w:jc w:val="center"/>
            </w:pPr>
            <w:r>
              <w:t>в</w:t>
            </w:r>
            <w:r w:rsidR="00664844">
              <w:t>небюджетные средства</w:t>
            </w:r>
          </w:p>
          <w:p w14:paraId="613AFE48" w14:textId="77777777" w:rsidR="00CD4DBA" w:rsidRPr="00936DF7" w:rsidRDefault="00CD4DBA" w:rsidP="00CF3CBD">
            <w:pPr>
              <w:jc w:val="center"/>
            </w:pPr>
            <w:r>
              <w:t xml:space="preserve">краевой бюджет </w:t>
            </w:r>
            <w:r>
              <w:lastRenderedPageBreak/>
              <w:t>местный бюджет</w:t>
            </w:r>
          </w:p>
        </w:tc>
        <w:tc>
          <w:tcPr>
            <w:tcW w:w="1276" w:type="dxa"/>
            <w:vAlign w:val="center"/>
          </w:tcPr>
          <w:p w14:paraId="2F39FBFB" w14:textId="77777777" w:rsidR="00664844" w:rsidRPr="00936DF7" w:rsidRDefault="007F0FFD" w:rsidP="00DD1AA6">
            <w:pPr>
              <w:jc w:val="center"/>
            </w:pPr>
            <w:r>
              <w:lastRenderedPageBreak/>
              <w:t>2843</w:t>
            </w:r>
          </w:p>
        </w:tc>
        <w:tc>
          <w:tcPr>
            <w:tcW w:w="1134" w:type="dxa"/>
            <w:vAlign w:val="center"/>
          </w:tcPr>
          <w:p w14:paraId="5E848E45" w14:textId="77777777" w:rsidR="00664844" w:rsidRPr="00936DF7" w:rsidRDefault="007F0FFD" w:rsidP="00CF3CBD">
            <w:pPr>
              <w:jc w:val="center"/>
            </w:pPr>
            <w:r>
              <w:t>143</w:t>
            </w:r>
          </w:p>
        </w:tc>
        <w:tc>
          <w:tcPr>
            <w:tcW w:w="1276" w:type="dxa"/>
            <w:vAlign w:val="center"/>
          </w:tcPr>
          <w:p w14:paraId="1E52CEDA" w14:textId="77777777"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9D6363E" w14:textId="42FFF850" w:rsidR="00664844" w:rsidRPr="00936DF7" w:rsidRDefault="00E659F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59EBD970" w14:textId="77777777" w:rsidR="00664844" w:rsidRPr="00936DF7" w:rsidRDefault="00664844" w:rsidP="007F0FFD">
            <w:pPr>
              <w:jc w:val="center"/>
            </w:pPr>
            <w:r>
              <w:t>2017</w:t>
            </w:r>
            <w:r w:rsidR="00A0789C">
              <w:t>-20</w:t>
            </w:r>
            <w:r w:rsidR="005F7D22">
              <w:t>2</w:t>
            </w:r>
            <w:r w:rsidR="007F0FFD">
              <w:t>3</w:t>
            </w:r>
          </w:p>
        </w:tc>
        <w:tc>
          <w:tcPr>
            <w:tcW w:w="1842" w:type="dxa"/>
            <w:vAlign w:val="center"/>
          </w:tcPr>
          <w:p w14:paraId="480193A0" w14:textId="77777777" w:rsidR="00664844" w:rsidRDefault="00664844" w:rsidP="00CF3CBD">
            <w:pPr>
              <w:jc w:val="center"/>
            </w:pPr>
            <w:r>
              <w:t>Устройство ограждения на границах санитарных зон</w:t>
            </w:r>
            <w:r w:rsidR="007F0FFD">
              <w:t xml:space="preserve">, </w:t>
            </w:r>
            <w:r w:rsidR="00CD4DBA">
              <w:lastRenderedPageBreak/>
              <w:t xml:space="preserve">капитальный ремонт </w:t>
            </w:r>
            <w:r w:rsidR="007F0FFD">
              <w:t>скважин</w:t>
            </w:r>
            <w:r w:rsidR="00CD4DBA">
              <w:t>ы</w:t>
            </w:r>
          </w:p>
          <w:p w14:paraId="7F893737" w14:textId="77777777" w:rsidR="00E3606E" w:rsidRPr="00936DF7" w:rsidRDefault="00E3606E" w:rsidP="00CF3CBD">
            <w:pPr>
              <w:jc w:val="center"/>
            </w:pPr>
          </w:p>
        </w:tc>
      </w:tr>
      <w:tr w:rsidR="00664844" w:rsidRPr="00936DF7" w14:paraId="76D101CB" w14:textId="77777777" w:rsidTr="003A2501">
        <w:tc>
          <w:tcPr>
            <w:tcW w:w="673" w:type="dxa"/>
            <w:vAlign w:val="center"/>
          </w:tcPr>
          <w:p w14:paraId="10A48547" w14:textId="77777777" w:rsidR="00664844" w:rsidRPr="00936DF7" w:rsidRDefault="00664844" w:rsidP="0064702C">
            <w:pPr>
              <w:jc w:val="center"/>
            </w:pPr>
            <w:r w:rsidRPr="00936DF7">
              <w:lastRenderedPageBreak/>
              <w:t>2.</w:t>
            </w:r>
            <w:r w:rsidR="0064702C">
              <w:t>3</w:t>
            </w:r>
          </w:p>
        </w:tc>
        <w:tc>
          <w:tcPr>
            <w:tcW w:w="2427" w:type="dxa"/>
            <w:gridSpan w:val="2"/>
            <w:vAlign w:val="center"/>
          </w:tcPr>
          <w:p w14:paraId="1299B04A" w14:textId="77777777" w:rsidR="00664844" w:rsidRPr="00936DF7" w:rsidRDefault="00664844" w:rsidP="00CF3CBD">
            <w:pPr>
              <w:jc w:val="center"/>
            </w:pPr>
            <w:r>
              <w:t>Водозаборные скважины</w:t>
            </w:r>
          </w:p>
        </w:tc>
        <w:tc>
          <w:tcPr>
            <w:tcW w:w="2395" w:type="dxa"/>
            <w:vAlign w:val="center"/>
          </w:tcPr>
          <w:p w14:paraId="2D0CC2E7" w14:textId="77777777" w:rsidR="00664844" w:rsidRPr="00936DF7" w:rsidRDefault="00664844" w:rsidP="00CF3CBD">
            <w:pPr>
              <w:jc w:val="center"/>
            </w:pPr>
            <w:r>
              <w:t>с. Кузнецово</w:t>
            </w:r>
          </w:p>
        </w:tc>
        <w:tc>
          <w:tcPr>
            <w:tcW w:w="1417" w:type="dxa"/>
            <w:vAlign w:val="center"/>
          </w:tcPr>
          <w:p w14:paraId="5D9DDE59" w14:textId="77777777" w:rsidR="00664844" w:rsidRPr="00936DF7" w:rsidRDefault="006848C4" w:rsidP="00CF3CBD">
            <w:pPr>
              <w:jc w:val="center"/>
            </w:pPr>
            <w:r>
              <w:t>м</w:t>
            </w:r>
            <w:r w:rsidR="00664844">
              <w:t>естный бюджет</w:t>
            </w:r>
          </w:p>
        </w:tc>
        <w:tc>
          <w:tcPr>
            <w:tcW w:w="1276" w:type="dxa"/>
            <w:vAlign w:val="center"/>
          </w:tcPr>
          <w:p w14:paraId="0C67F2A6" w14:textId="77777777" w:rsidR="00664844" w:rsidRPr="00936DF7" w:rsidRDefault="000E7753" w:rsidP="00CF3CBD">
            <w:pPr>
              <w:jc w:val="center"/>
            </w:pPr>
            <w:r>
              <w:t>160,0</w:t>
            </w:r>
          </w:p>
        </w:tc>
        <w:tc>
          <w:tcPr>
            <w:tcW w:w="1134" w:type="dxa"/>
            <w:vAlign w:val="center"/>
          </w:tcPr>
          <w:p w14:paraId="0AD47684" w14:textId="77777777" w:rsidR="00664844" w:rsidRPr="00936DF7" w:rsidRDefault="00AF7F4F" w:rsidP="00CF3CBD">
            <w:pPr>
              <w:jc w:val="center"/>
            </w:pPr>
            <w:r>
              <w:t>160</w:t>
            </w:r>
            <w:r w:rsidR="00D43F28">
              <w:t>,0</w:t>
            </w:r>
          </w:p>
        </w:tc>
        <w:tc>
          <w:tcPr>
            <w:tcW w:w="1276" w:type="dxa"/>
            <w:vAlign w:val="center"/>
          </w:tcPr>
          <w:p w14:paraId="13D35FE0" w14:textId="77777777"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F11D783" w14:textId="77777777" w:rsidR="00664844" w:rsidRPr="00936DF7" w:rsidRDefault="00664844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5A858CD6" w14:textId="77777777" w:rsidR="00664844" w:rsidRPr="00936DF7" w:rsidRDefault="00664844" w:rsidP="00D43F28">
            <w:pPr>
              <w:jc w:val="center"/>
            </w:pPr>
            <w:r>
              <w:t>2015-20</w:t>
            </w:r>
            <w:r w:rsidR="005F7D22">
              <w:t>2</w:t>
            </w:r>
            <w:r w:rsidR="00D43F28">
              <w:t>1</w:t>
            </w:r>
          </w:p>
        </w:tc>
        <w:tc>
          <w:tcPr>
            <w:tcW w:w="1842" w:type="dxa"/>
            <w:vAlign w:val="center"/>
          </w:tcPr>
          <w:p w14:paraId="5078DC30" w14:textId="77777777" w:rsidR="00664844" w:rsidRDefault="00664844" w:rsidP="00CF3CBD">
            <w:pPr>
              <w:jc w:val="center"/>
            </w:pPr>
            <w:r>
              <w:t>Установка и замена оборудования</w:t>
            </w:r>
          </w:p>
          <w:p w14:paraId="47A3ED3C" w14:textId="77777777" w:rsidR="00A0789C" w:rsidRPr="00936DF7" w:rsidRDefault="00A0789C" w:rsidP="00CF3CBD">
            <w:pPr>
              <w:jc w:val="center"/>
            </w:pPr>
            <w:r>
              <w:t>Устройство ограждения на границах санитарных зон</w:t>
            </w:r>
          </w:p>
        </w:tc>
      </w:tr>
      <w:tr w:rsidR="00664844" w:rsidRPr="00936DF7" w14:paraId="6E407794" w14:textId="77777777" w:rsidTr="003A2501">
        <w:tc>
          <w:tcPr>
            <w:tcW w:w="673" w:type="dxa"/>
            <w:vAlign w:val="center"/>
          </w:tcPr>
          <w:p w14:paraId="4B3EB145" w14:textId="77777777" w:rsidR="00664844" w:rsidRPr="00936DF7" w:rsidRDefault="00664844" w:rsidP="0064702C">
            <w:pPr>
              <w:jc w:val="center"/>
            </w:pPr>
            <w:r w:rsidRPr="00936DF7">
              <w:t>2.</w:t>
            </w:r>
            <w:r w:rsidR="0064702C">
              <w:t>4</w:t>
            </w:r>
          </w:p>
        </w:tc>
        <w:tc>
          <w:tcPr>
            <w:tcW w:w="2427" w:type="dxa"/>
            <w:gridSpan w:val="2"/>
            <w:vAlign w:val="center"/>
          </w:tcPr>
          <w:p w14:paraId="3F238CE4" w14:textId="77777777" w:rsidR="00664844" w:rsidRPr="00936DF7" w:rsidRDefault="00A0789C" w:rsidP="00CF3CBD">
            <w:pPr>
              <w:jc w:val="center"/>
            </w:pPr>
            <w:r>
              <w:t xml:space="preserve">Водозаборные скважины </w:t>
            </w:r>
            <w:r w:rsidR="00664844">
              <w:t>Магистральный водопровод</w:t>
            </w:r>
          </w:p>
        </w:tc>
        <w:tc>
          <w:tcPr>
            <w:tcW w:w="2395" w:type="dxa"/>
            <w:vAlign w:val="center"/>
          </w:tcPr>
          <w:p w14:paraId="51E0E516" w14:textId="77777777" w:rsidR="00664844" w:rsidRPr="00936DF7" w:rsidRDefault="00664844" w:rsidP="00CF3CBD">
            <w:pPr>
              <w:jc w:val="center"/>
            </w:pPr>
            <w:r>
              <w:t>с. Ивановка</w:t>
            </w:r>
          </w:p>
        </w:tc>
        <w:tc>
          <w:tcPr>
            <w:tcW w:w="1417" w:type="dxa"/>
            <w:vAlign w:val="center"/>
          </w:tcPr>
          <w:p w14:paraId="3BC16A2A" w14:textId="77777777" w:rsidR="00053E82" w:rsidRDefault="006848C4" w:rsidP="00CF3CBD">
            <w:pPr>
              <w:jc w:val="center"/>
            </w:pPr>
            <w:r>
              <w:t>к</w:t>
            </w:r>
            <w:r w:rsidR="00053E82">
              <w:t>раевой бюджет</w:t>
            </w:r>
          </w:p>
          <w:p w14:paraId="061299B0" w14:textId="77777777" w:rsidR="00664844" w:rsidRPr="00936DF7" w:rsidRDefault="006848C4" w:rsidP="006848C4">
            <w:pPr>
              <w:jc w:val="center"/>
            </w:pPr>
            <w:r>
              <w:t>м</w:t>
            </w:r>
            <w:r w:rsidR="00664844">
              <w:t>естный бюджет</w:t>
            </w:r>
            <w:r w:rsidR="00053E82">
              <w:t xml:space="preserve"> </w:t>
            </w:r>
            <w:r>
              <w:t>в</w:t>
            </w:r>
            <w:r w:rsidR="00053E82">
              <w:t>небюджетные средства</w:t>
            </w:r>
          </w:p>
        </w:tc>
        <w:tc>
          <w:tcPr>
            <w:tcW w:w="1276" w:type="dxa"/>
            <w:vAlign w:val="center"/>
          </w:tcPr>
          <w:p w14:paraId="129EB2E8" w14:textId="41AAB77A" w:rsidR="00664844" w:rsidRPr="00936DF7" w:rsidRDefault="00A61ABC" w:rsidP="00DD1AA6">
            <w:pPr>
              <w:jc w:val="center"/>
            </w:pPr>
            <w:r>
              <w:t>1078,142</w:t>
            </w:r>
          </w:p>
        </w:tc>
        <w:tc>
          <w:tcPr>
            <w:tcW w:w="1134" w:type="dxa"/>
            <w:vAlign w:val="center"/>
          </w:tcPr>
          <w:p w14:paraId="6D422A12" w14:textId="24CE9A6F" w:rsidR="00664844" w:rsidRPr="00936DF7" w:rsidRDefault="00E659F8" w:rsidP="00CF3CBD">
            <w:pPr>
              <w:jc w:val="center"/>
            </w:pPr>
            <w:r>
              <w:t>987,6</w:t>
            </w:r>
          </w:p>
        </w:tc>
        <w:tc>
          <w:tcPr>
            <w:tcW w:w="1276" w:type="dxa"/>
            <w:vAlign w:val="center"/>
          </w:tcPr>
          <w:p w14:paraId="1E54F2CC" w14:textId="63B4857C" w:rsidR="00664844" w:rsidRPr="00936DF7" w:rsidRDefault="00A61ABC" w:rsidP="00AA41A7">
            <w:pPr>
              <w:jc w:val="center"/>
            </w:pPr>
            <w:r>
              <w:t>90,542</w:t>
            </w:r>
          </w:p>
        </w:tc>
        <w:tc>
          <w:tcPr>
            <w:tcW w:w="1134" w:type="dxa"/>
            <w:vAlign w:val="center"/>
          </w:tcPr>
          <w:p w14:paraId="3BF33222" w14:textId="77777777" w:rsidR="00664844" w:rsidRPr="00936DF7" w:rsidRDefault="00DA3C2A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7BD71AC3" w14:textId="0C981E0C" w:rsidR="00664844" w:rsidRPr="00936DF7" w:rsidRDefault="00664844" w:rsidP="00DA3C2A">
            <w:pPr>
              <w:jc w:val="center"/>
            </w:pPr>
            <w:r>
              <w:t>2015-20</w:t>
            </w:r>
            <w:r w:rsidR="005F7D22">
              <w:t>2</w:t>
            </w:r>
            <w:r w:rsidR="00A61ABC">
              <w:t>4</w:t>
            </w:r>
          </w:p>
        </w:tc>
        <w:tc>
          <w:tcPr>
            <w:tcW w:w="1842" w:type="dxa"/>
            <w:vAlign w:val="center"/>
          </w:tcPr>
          <w:p w14:paraId="062AB7EF" w14:textId="77777777" w:rsidR="00664844" w:rsidRDefault="00664844" w:rsidP="00CF3CBD">
            <w:pPr>
              <w:jc w:val="center"/>
            </w:pPr>
            <w:r>
              <w:t>Замена участков сети, устройство колодцев</w:t>
            </w:r>
            <w:r w:rsidR="00A0789C">
              <w:t xml:space="preserve">. </w:t>
            </w:r>
          </w:p>
          <w:p w14:paraId="2FDF0080" w14:textId="77777777" w:rsidR="00A0789C" w:rsidRDefault="00A0789C" w:rsidP="00CF3CBD">
            <w:pPr>
              <w:jc w:val="center"/>
            </w:pPr>
            <w:r>
              <w:t>Установка и замена оборудования</w:t>
            </w:r>
          </w:p>
          <w:p w14:paraId="1922FC94" w14:textId="77777777" w:rsidR="00053E82" w:rsidRPr="00936DF7" w:rsidRDefault="00053E82" w:rsidP="00CF3CBD">
            <w:pPr>
              <w:jc w:val="center"/>
            </w:pPr>
            <w:r>
              <w:t>Ремонт водопроводных сетей</w:t>
            </w:r>
          </w:p>
        </w:tc>
      </w:tr>
      <w:tr w:rsidR="00664844" w:rsidRPr="00936DF7" w14:paraId="2EF8E76A" w14:textId="77777777" w:rsidTr="003A2501">
        <w:tc>
          <w:tcPr>
            <w:tcW w:w="673" w:type="dxa"/>
            <w:vAlign w:val="center"/>
          </w:tcPr>
          <w:p w14:paraId="3A386359" w14:textId="77777777" w:rsidR="00D713EC" w:rsidRDefault="00D713EC" w:rsidP="00CF3CBD">
            <w:pPr>
              <w:jc w:val="center"/>
            </w:pPr>
          </w:p>
          <w:p w14:paraId="20482D78" w14:textId="77777777" w:rsidR="00664844" w:rsidRPr="00936DF7" w:rsidRDefault="00664844" w:rsidP="0064702C">
            <w:pPr>
              <w:jc w:val="center"/>
            </w:pPr>
            <w:r w:rsidRPr="00936DF7">
              <w:t>2.</w:t>
            </w:r>
            <w:r w:rsidR="0064702C">
              <w:t>5</w:t>
            </w:r>
          </w:p>
        </w:tc>
        <w:tc>
          <w:tcPr>
            <w:tcW w:w="2427" w:type="dxa"/>
            <w:gridSpan w:val="2"/>
            <w:vAlign w:val="center"/>
          </w:tcPr>
          <w:p w14:paraId="0C0509CC" w14:textId="77777777" w:rsidR="00D713EC" w:rsidRDefault="00D713EC" w:rsidP="00CF3CBD">
            <w:pPr>
              <w:jc w:val="center"/>
            </w:pPr>
          </w:p>
          <w:p w14:paraId="3855893D" w14:textId="77777777" w:rsidR="00664844" w:rsidRPr="00936DF7" w:rsidRDefault="00664844" w:rsidP="00CF3CBD">
            <w:pPr>
              <w:jc w:val="center"/>
            </w:pPr>
            <w:r>
              <w:t>Магистральный водопровод</w:t>
            </w:r>
          </w:p>
        </w:tc>
        <w:tc>
          <w:tcPr>
            <w:tcW w:w="2395" w:type="dxa"/>
            <w:vAlign w:val="center"/>
          </w:tcPr>
          <w:p w14:paraId="447EB07E" w14:textId="77777777" w:rsidR="00D713EC" w:rsidRDefault="00D713EC" w:rsidP="00CF3CBD">
            <w:pPr>
              <w:jc w:val="center"/>
            </w:pPr>
          </w:p>
          <w:p w14:paraId="4B45A89D" w14:textId="77777777" w:rsidR="00664844" w:rsidRPr="00936DF7" w:rsidRDefault="00664844" w:rsidP="00CF3CBD">
            <w:pPr>
              <w:jc w:val="center"/>
            </w:pPr>
            <w:r>
              <w:t>с. Курья</w:t>
            </w:r>
          </w:p>
        </w:tc>
        <w:tc>
          <w:tcPr>
            <w:tcW w:w="1417" w:type="dxa"/>
            <w:vAlign w:val="center"/>
          </w:tcPr>
          <w:p w14:paraId="4A627CE1" w14:textId="77777777" w:rsidR="006848C4" w:rsidRDefault="00494FAD" w:rsidP="00494FAD">
            <w:pPr>
              <w:jc w:val="center"/>
            </w:pPr>
            <w:r>
              <w:t>в</w:t>
            </w:r>
            <w:r w:rsidR="006848C4">
              <w:t>небюджетные средства и местн.</w:t>
            </w:r>
          </w:p>
          <w:p w14:paraId="3F5DA884" w14:textId="77777777" w:rsidR="00664844" w:rsidRPr="007947A8" w:rsidRDefault="00664844" w:rsidP="00494FAD">
            <w:pPr>
              <w:jc w:val="center"/>
            </w:pPr>
            <w:r w:rsidRPr="007947A8">
              <w:t>бюджет</w:t>
            </w:r>
          </w:p>
        </w:tc>
        <w:tc>
          <w:tcPr>
            <w:tcW w:w="1276" w:type="dxa"/>
            <w:vAlign w:val="center"/>
          </w:tcPr>
          <w:p w14:paraId="0716B58F" w14:textId="77777777" w:rsidR="00D713EC" w:rsidRDefault="00D713EC" w:rsidP="00DD1AA6">
            <w:pPr>
              <w:jc w:val="center"/>
            </w:pPr>
          </w:p>
          <w:p w14:paraId="0D3FEE1E" w14:textId="1559DB20" w:rsidR="00664844" w:rsidRPr="00936DF7" w:rsidRDefault="00A61ABC" w:rsidP="00DD1AA6">
            <w:pPr>
              <w:jc w:val="center"/>
            </w:pPr>
            <w:r>
              <w:t>1781,4</w:t>
            </w:r>
          </w:p>
        </w:tc>
        <w:tc>
          <w:tcPr>
            <w:tcW w:w="1134" w:type="dxa"/>
            <w:vAlign w:val="center"/>
          </w:tcPr>
          <w:p w14:paraId="689EAD18" w14:textId="77777777" w:rsidR="00D713EC" w:rsidRDefault="00D713EC" w:rsidP="00CF3CBD">
            <w:pPr>
              <w:jc w:val="center"/>
            </w:pPr>
          </w:p>
          <w:p w14:paraId="2A635467" w14:textId="12E6CFCE" w:rsidR="00664844" w:rsidRPr="00936DF7" w:rsidRDefault="00E659F8" w:rsidP="00CF3CBD">
            <w:pPr>
              <w:jc w:val="center"/>
            </w:pPr>
            <w:r>
              <w:t>1030,2</w:t>
            </w:r>
          </w:p>
        </w:tc>
        <w:tc>
          <w:tcPr>
            <w:tcW w:w="1276" w:type="dxa"/>
            <w:vAlign w:val="center"/>
          </w:tcPr>
          <w:p w14:paraId="3FA9AF5C" w14:textId="77777777" w:rsidR="006C413D" w:rsidRDefault="006C413D" w:rsidP="00CF3CBD">
            <w:pPr>
              <w:jc w:val="center"/>
            </w:pPr>
          </w:p>
          <w:p w14:paraId="6BB9423F" w14:textId="3472305D" w:rsidR="00664844" w:rsidRPr="00936DF7" w:rsidRDefault="00A61ABC" w:rsidP="00CF3CBD">
            <w:pPr>
              <w:jc w:val="center"/>
            </w:pPr>
            <w:r>
              <w:t>751,2</w:t>
            </w:r>
          </w:p>
        </w:tc>
        <w:tc>
          <w:tcPr>
            <w:tcW w:w="1134" w:type="dxa"/>
            <w:vAlign w:val="center"/>
          </w:tcPr>
          <w:p w14:paraId="3D2F6552" w14:textId="77777777" w:rsidR="00D713EC" w:rsidRDefault="00D713EC" w:rsidP="00CF3CBD">
            <w:pPr>
              <w:jc w:val="center"/>
            </w:pPr>
          </w:p>
          <w:p w14:paraId="5E4ECD22" w14:textId="77777777" w:rsidR="00664844" w:rsidRPr="00936DF7" w:rsidRDefault="00A2236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10208319" w14:textId="77777777" w:rsidR="00D713EC" w:rsidRDefault="00D713EC" w:rsidP="005F7D22">
            <w:pPr>
              <w:jc w:val="center"/>
            </w:pPr>
          </w:p>
          <w:p w14:paraId="4A51FF38" w14:textId="2939DBEB" w:rsidR="00664844" w:rsidRPr="00936DF7" w:rsidRDefault="00664844" w:rsidP="00AF645F">
            <w:pPr>
              <w:jc w:val="center"/>
            </w:pPr>
            <w:r>
              <w:t>2016-20</w:t>
            </w:r>
            <w:r w:rsidR="005F7D22">
              <w:t>2</w:t>
            </w:r>
            <w:r w:rsidR="00A61ABC">
              <w:t>4</w:t>
            </w:r>
          </w:p>
        </w:tc>
        <w:tc>
          <w:tcPr>
            <w:tcW w:w="1842" w:type="dxa"/>
            <w:vAlign w:val="center"/>
          </w:tcPr>
          <w:p w14:paraId="46B8D678" w14:textId="77777777" w:rsidR="00D713EC" w:rsidRDefault="00D713EC" w:rsidP="00CF3CBD">
            <w:pPr>
              <w:jc w:val="center"/>
            </w:pPr>
          </w:p>
          <w:p w14:paraId="3C088C3D" w14:textId="77777777" w:rsidR="00664844" w:rsidRPr="00936DF7" w:rsidRDefault="00664844" w:rsidP="00CF3CBD">
            <w:pPr>
              <w:jc w:val="center"/>
            </w:pPr>
            <w:r>
              <w:t>Прокладка новых и замена старых участков сетей</w:t>
            </w:r>
            <w:r w:rsidR="007F0FFD">
              <w:t xml:space="preserve">, прокладка водопровода по </w:t>
            </w:r>
            <w:proofErr w:type="spellStart"/>
            <w:r w:rsidR="007F0FFD">
              <w:t>ул.Ленина</w:t>
            </w:r>
            <w:proofErr w:type="spellEnd"/>
          </w:p>
        </w:tc>
      </w:tr>
      <w:tr w:rsidR="00DD1AA6" w:rsidRPr="00936DF7" w14:paraId="564659D7" w14:textId="77777777" w:rsidTr="003A2501">
        <w:tc>
          <w:tcPr>
            <w:tcW w:w="673" w:type="dxa"/>
            <w:vAlign w:val="center"/>
          </w:tcPr>
          <w:p w14:paraId="1DD28C86" w14:textId="77777777" w:rsidR="00DD1AA6" w:rsidRPr="00936DF7" w:rsidRDefault="00DD1AA6" w:rsidP="0064702C">
            <w:pPr>
              <w:jc w:val="center"/>
            </w:pPr>
            <w:r>
              <w:t>2.</w:t>
            </w:r>
            <w:r w:rsidR="0064702C">
              <w:t>6</w:t>
            </w:r>
          </w:p>
        </w:tc>
        <w:tc>
          <w:tcPr>
            <w:tcW w:w="2427" w:type="dxa"/>
            <w:gridSpan w:val="2"/>
            <w:vAlign w:val="center"/>
          </w:tcPr>
          <w:p w14:paraId="3165C14E" w14:textId="77777777" w:rsidR="00DD1AA6" w:rsidRDefault="00DD1AA6" w:rsidP="00CF3CBD">
            <w:pPr>
              <w:jc w:val="center"/>
            </w:pPr>
            <w:r>
              <w:t xml:space="preserve">Капитальный ремонт водозаборной скважины </w:t>
            </w:r>
          </w:p>
          <w:p w14:paraId="27B591E6" w14:textId="77777777" w:rsidR="00053E82" w:rsidRDefault="00053E82" w:rsidP="00CF3CBD">
            <w:pPr>
              <w:jc w:val="center"/>
            </w:pPr>
            <w:r>
              <w:t>Магистральный водопровод</w:t>
            </w:r>
          </w:p>
        </w:tc>
        <w:tc>
          <w:tcPr>
            <w:tcW w:w="2395" w:type="dxa"/>
            <w:vAlign w:val="center"/>
          </w:tcPr>
          <w:p w14:paraId="7BAADFBF" w14:textId="77777777" w:rsidR="00DD1AA6" w:rsidRDefault="00DD1AA6" w:rsidP="00CF3CBD">
            <w:pPr>
              <w:jc w:val="center"/>
            </w:pPr>
            <w:r>
              <w:t>с. Колывань</w:t>
            </w:r>
          </w:p>
        </w:tc>
        <w:tc>
          <w:tcPr>
            <w:tcW w:w="1417" w:type="dxa"/>
            <w:vAlign w:val="center"/>
          </w:tcPr>
          <w:p w14:paraId="65568F41" w14:textId="77777777" w:rsidR="00053E82" w:rsidRDefault="00494FAD" w:rsidP="00053E82">
            <w:pPr>
              <w:jc w:val="center"/>
            </w:pPr>
            <w:r>
              <w:t>к</w:t>
            </w:r>
            <w:r w:rsidR="00DD1AA6">
              <w:t>раевой бюджет</w:t>
            </w:r>
            <w:r w:rsidR="00053E82">
              <w:t xml:space="preserve"> </w:t>
            </w:r>
            <w:r>
              <w:t>м</w:t>
            </w:r>
            <w:r w:rsidR="00053E82">
              <w:t>естный бюджет</w:t>
            </w:r>
          </w:p>
          <w:p w14:paraId="44C2ADF8" w14:textId="77777777" w:rsidR="00DD1AA6" w:rsidRDefault="00494FAD" w:rsidP="00053E82">
            <w:pPr>
              <w:jc w:val="center"/>
            </w:pPr>
            <w:r>
              <w:lastRenderedPageBreak/>
              <w:t>в</w:t>
            </w:r>
            <w:r w:rsidR="00053E82">
              <w:t>небюджетные средства</w:t>
            </w:r>
          </w:p>
        </w:tc>
        <w:tc>
          <w:tcPr>
            <w:tcW w:w="1276" w:type="dxa"/>
            <w:vAlign w:val="center"/>
          </w:tcPr>
          <w:p w14:paraId="7B98D882" w14:textId="77777777" w:rsidR="00DD1AA6" w:rsidRDefault="000E7753" w:rsidP="00CF3CBD">
            <w:pPr>
              <w:jc w:val="center"/>
            </w:pPr>
            <w:r>
              <w:lastRenderedPageBreak/>
              <w:t>3614,6</w:t>
            </w:r>
          </w:p>
        </w:tc>
        <w:tc>
          <w:tcPr>
            <w:tcW w:w="1134" w:type="dxa"/>
            <w:vAlign w:val="center"/>
          </w:tcPr>
          <w:p w14:paraId="31B6F621" w14:textId="77777777" w:rsidR="00DD1AA6" w:rsidRDefault="0024773C" w:rsidP="00CF3CBD">
            <w:pPr>
              <w:jc w:val="center"/>
            </w:pPr>
            <w:r>
              <w:t>3614,6</w:t>
            </w:r>
          </w:p>
        </w:tc>
        <w:tc>
          <w:tcPr>
            <w:tcW w:w="1276" w:type="dxa"/>
            <w:vAlign w:val="center"/>
          </w:tcPr>
          <w:p w14:paraId="530D100D" w14:textId="77777777" w:rsidR="00DD1AA6" w:rsidRPr="00936DF7" w:rsidRDefault="00DD1AA6" w:rsidP="00AA41A7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72DA82D" w14:textId="77777777" w:rsidR="00DD1AA6" w:rsidRDefault="000E775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6D999DF0" w14:textId="77777777" w:rsidR="00DD1AA6" w:rsidRDefault="00DD1AA6" w:rsidP="000E7753">
            <w:pPr>
              <w:jc w:val="center"/>
            </w:pPr>
            <w:r>
              <w:t>2017-20</w:t>
            </w:r>
            <w:r w:rsidR="000E7753">
              <w:t>19</w:t>
            </w:r>
          </w:p>
        </w:tc>
        <w:tc>
          <w:tcPr>
            <w:tcW w:w="1842" w:type="dxa"/>
            <w:vAlign w:val="center"/>
          </w:tcPr>
          <w:p w14:paraId="394CE6FD" w14:textId="77777777" w:rsidR="00DD1AA6" w:rsidRDefault="00DD1AA6" w:rsidP="00CF3CBD">
            <w:pPr>
              <w:jc w:val="center"/>
            </w:pPr>
            <w:r>
              <w:t>Капитальный ремонт водозаборной скважины</w:t>
            </w:r>
            <w:r w:rsidR="00053E82">
              <w:t xml:space="preserve">, ремонт </w:t>
            </w:r>
            <w:r w:rsidR="00053E82">
              <w:lastRenderedPageBreak/>
              <w:t>водопроводных сетей</w:t>
            </w:r>
          </w:p>
        </w:tc>
      </w:tr>
      <w:tr w:rsidR="00AF645F" w:rsidRPr="00936DF7" w14:paraId="6FA01204" w14:textId="77777777" w:rsidTr="003A2501">
        <w:tc>
          <w:tcPr>
            <w:tcW w:w="673" w:type="dxa"/>
            <w:vAlign w:val="center"/>
          </w:tcPr>
          <w:p w14:paraId="63F17674" w14:textId="77777777" w:rsidR="00AF645F" w:rsidRDefault="00AF645F" w:rsidP="00AF645F">
            <w:pPr>
              <w:jc w:val="center"/>
            </w:pPr>
            <w:r>
              <w:lastRenderedPageBreak/>
              <w:t>2.7</w:t>
            </w:r>
          </w:p>
        </w:tc>
        <w:tc>
          <w:tcPr>
            <w:tcW w:w="2427" w:type="dxa"/>
            <w:gridSpan w:val="2"/>
            <w:vAlign w:val="center"/>
          </w:tcPr>
          <w:p w14:paraId="415A28D1" w14:textId="77777777" w:rsidR="00AF645F" w:rsidRDefault="00AF645F" w:rsidP="00AF645F">
            <w:pPr>
              <w:jc w:val="center"/>
            </w:pPr>
          </w:p>
          <w:p w14:paraId="3ADCAA40" w14:textId="77777777" w:rsidR="00AF645F" w:rsidRDefault="00AF645F" w:rsidP="00AF645F">
            <w:pPr>
              <w:jc w:val="center"/>
            </w:pPr>
            <w:r>
              <w:t>Магистральный водопровод</w:t>
            </w:r>
          </w:p>
          <w:p w14:paraId="3E7C284D" w14:textId="77777777" w:rsidR="00AF645F" w:rsidRPr="00936DF7" w:rsidRDefault="00AF645F" w:rsidP="00AF645F">
            <w:pPr>
              <w:jc w:val="center"/>
            </w:pPr>
          </w:p>
        </w:tc>
        <w:tc>
          <w:tcPr>
            <w:tcW w:w="2395" w:type="dxa"/>
            <w:vAlign w:val="center"/>
          </w:tcPr>
          <w:p w14:paraId="3C22DDA7" w14:textId="77777777" w:rsidR="00AF645F" w:rsidRDefault="00AF645F" w:rsidP="00AF645F">
            <w:pPr>
              <w:jc w:val="center"/>
            </w:pPr>
            <w:proofErr w:type="spellStart"/>
            <w:r>
              <w:t>с.Кузнецово</w:t>
            </w:r>
            <w:proofErr w:type="spellEnd"/>
          </w:p>
        </w:tc>
        <w:tc>
          <w:tcPr>
            <w:tcW w:w="1417" w:type="dxa"/>
            <w:vAlign w:val="center"/>
          </w:tcPr>
          <w:p w14:paraId="209E14AE" w14:textId="77777777" w:rsidR="00AF645F" w:rsidRDefault="00AF645F" w:rsidP="00AF645F">
            <w:pPr>
              <w:jc w:val="center"/>
            </w:pPr>
            <w:r>
              <w:t>местный бюджет</w:t>
            </w:r>
          </w:p>
        </w:tc>
        <w:tc>
          <w:tcPr>
            <w:tcW w:w="1276" w:type="dxa"/>
            <w:vAlign w:val="center"/>
          </w:tcPr>
          <w:p w14:paraId="6B8C15D9" w14:textId="77777777" w:rsidR="00AF645F" w:rsidRDefault="00AF645F" w:rsidP="00AF645F">
            <w:pPr>
              <w:jc w:val="center"/>
            </w:pPr>
            <w:r>
              <w:t>67,9</w:t>
            </w:r>
          </w:p>
        </w:tc>
        <w:tc>
          <w:tcPr>
            <w:tcW w:w="1134" w:type="dxa"/>
            <w:vAlign w:val="center"/>
          </w:tcPr>
          <w:p w14:paraId="782F2056" w14:textId="1A682AD2" w:rsidR="00AF645F" w:rsidRDefault="00E659F8" w:rsidP="00AF645F">
            <w:pPr>
              <w:jc w:val="center"/>
            </w:pPr>
            <w:r>
              <w:t>67,9</w:t>
            </w:r>
          </w:p>
        </w:tc>
        <w:tc>
          <w:tcPr>
            <w:tcW w:w="1276" w:type="dxa"/>
            <w:vAlign w:val="center"/>
          </w:tcPr>
          <w:p w14:paraId="42F882D8" w14:textId="293F88F7" w:rsidR="00AF645F" w:rsidRPr="00936DF7" w:rsidRDefault="00AF645F" w:rsidP="00AF645F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2C07F32" w14:textId="77777777" w:rsidR="00AF645F" w:rsidRDefault="00AF645F" w:rsidP="00AF645F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3DDC7C21" w14:textId="77777777" w:rsidR="00AF645F" w:rsidRDefault="00AF645F" w:rsidP="00AF645F">
            <w:pPr>
              <w:jc w:val="center"/>
            </w:pPr>
            <w:r>
              <w:t>2023</w:t>
            </w:r>
          </w:p>
        </w:tc>
        <w:tc>
          <w:tcPr>
            <w:tcW w:w="1842" w:type="dxa"/>
            <w:vAlign w:val="center"/>
          </w:tcPr>
          <w:p w14:paraId="4E92C518" w14:textId="77777777" w:rsidR="00AF645F" w:rsidRDefault="00AF645F" w:rsidP="00AF645F">
            <w:pPr>
              <w:jc w:val="center"/>
            </w:pPr>
            <w:r>
              <w:t xml:space="preserve">Ремонт водопроводных </w:t>
            </w:r>
          </w:p>
        </w:tc>
      </w:tr>
      <w:tr w:rsidR="00AF645F" w:rsidRPr="00936DF7" w14:paraId="2A39D3A6" w14:textId="77777777" w:rsidTr="003A2501">
        <w:tc>
          <w:tcPr>
            <w:tcW w:w="673" w:type="dxa"/>
            <w:vAlign w:val="center"/>
          </w:tcPr>
          <w:p w14:paraId="6AE01DA9" w14:textId="77777777" w:rsidR="00AF645F" w:rsidRDefault="00AF645F" w:rsidP="00AF645F">
            <w:pPr>
              <w:jc w:val="center"/>
            </w:pPr>
            <w:r>
              <w:t>2.8</w:t>
            </w:r>
          </w:p>
        </w:tc>
        <w:tc>
          <w:tcPr>
            <w:tcW w:w="2427" w:type="dxa"/>
            <w:gridSpan w:val="2"/>
            <w:vAlign w:val="center"/>
          </w:tcPr>
          <w:p w14:paraId="32DEC020" w14:textId="77777777" w:rsidR="00AF645F" w:rsidRDefault="00AF645F" w:rsidP="00AF645F">
            <w:pPr>
              <w:jc w:val="center"/>
            </w:pPr>
          </w:p>
          <w:p w14:paraId="267D5C79" w14:textId="77777777" w:rsidR="00AF645F" w:rsidRDefault="00AF645F" w:rsidP="00AF645F">
            <w:pPr>
              <w:jc w:val="center"/>
            </w:pPr>
            <w:r>
              <w:t>Магистральный водопровод</w:t>
            </w:r>
          </w:p>
          <w:p w14:paraId="3251676C" w14:textId="77777777" w:rsidR="00AF645F" w:rsidRDefault="00AF645F" w:rsidP="00AF645F">
            <w:pPr>
              <w:jc w:val="center"/>
            </w:pPr>
          </w:p>
        </w:tc>
        <w:tc>
          <w:tcPr>
            <w:tcW w:w="2395" w:type="dxa"/>
            <w:vAlign w:val="center"/>
          </w:tcPr>
          <w:p w14:paraId="77F96F6D" w14:textId="77777777" w:rsidR="00AF645F" w:rsidRDefault="00AF645F" w:rsidP="00AF645F">
            <w:pPr>
              <w:jc w:val="center"/>
            </w:pPr>
            <w:r>
              <w:t>с. Трусово</w:t>
            </w:r>
          </w:p>
        </w:tc>
        <w:tc>
          <w:tcPr>
            <w:tcW w:w="1417" w:type="dxa"/>
            <w:vAlign w:val="center"/>
          </w:tcPr>
          <w:p w14:paraId="37349698" w14:textId="77777777" w:rsidR="00AF645F" w:rsidRDefault="00AF645F" w:rsidP="00AF645F">
            <w:pPr>
              <w:jc w:val="center"/>
            </w:pPr>
            <w:r>
              <w:t>местный бюджет</w:t>
            </w:r>
          </w:p>
        </w:tc>
        <w:tc>
          <w:tcPr>
            <w:tcW w:w="1276" w:type="dxa"/>
            <w:vAlign w:val="center"/>
          </w:tcPr>
          <w:p w14:paraId="77821191" w14:textId="77777777" w:rsidR="00AF645F" w:rsidRDefault="00AF645F" w:rsidP="00AF645F">
            <w:pPr>
              <w:jc w:val="center"/>
            </w:pPr>
            <w:r>
              <w:t>128</w:t>
            </w:r>
          </w:p>
        </w:tc>
        <w:tc>
          <w:tcPr>
            <w:tcW w:w="1134" w:type="dxa"/>
            <w:vAlign w:val="center"/>
          </w:tcPr>
          <w:p w14:paraId="53E8EB66" w14:textId="79747873" w:rsidR="00AF645F" w:rsidRDefault="00E659F8" w:rsidP="00AF645F">
            <w:pPr>
              <w:jc w:val="center"/>
            </w:pPr>
            <w:r>
              <w:t>128</w:t>
            </w:r>
          </w:p>
        </w:tc>
        <w:tc>
          <w:tcPr>
            <w:tcW w:w="1276" w:type="dxa"/>
            <w:vAlign w:val="center"/>
          </w:tcPr>
          <w:p w14:paraId="299B8E7C" w14:textId="05763AEF" w:rsidR="00AF645F" w:rsidRDefault="00AF645F" w:rsidP="00AF645F">
            <w:pPr>
              <w:jc w:val="center"/>
            </w:pPr>
          </w:p>
        </w:tc>
        <w:tc>
          <w:tcPr>
            <w:tcW w:w="1134" w:type="dxa"/>
            <w:vAlign w:val="center"/>
          </w:tcPr>
          <w:p w14:paraId="4FB5EA23" w14:textId="77777777" w:rsidR="00AF645F" w:rsidRDefault="00AF645F" w:rsidP="00AF645F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10E4184F" w14:textId="77777777" w:rsidR="00AF645F" w:rsidRDefault="00AF645F" w:rsidP="00AF645F">
            <w:pPr>
              <w:jc w:val="center"/>
            </w:pPr>
            <w:r>
              <w:t>2023</w:t>
            </w:r>
          </w:p>
        </w:tc>
        <w:tc>
          <w:tcPr>
            <w:tcW w:w="1842" w:type="dxa"/>
            <w:vAlign w:val="center"/>
          </w:tcPr>
          <w:p w14:paraId="19854F24" w14:textId="77777777" w:rsidR="00AF645F" w:rsidRDefault="00AF645F" w:rsidP="00AF645F">
            <w:pPr>
              <w:jc w:val="center"/>
            </w:pPr>
            <w:r>
              <w:t>Ремонт водопроводных</w:t>
            </w:r>
          </w:p>
        </w:tc>
      </w:tr>
      <w:tr w:rsidR="00AF645F" w:rsidRPr="00936DF7" w14:paraId="03BF380F" w14:textId="77777777" w:rsidTr="003A2501">
        <w:tc>
          <w:tcPr>
            <w:tcW w:w="673" w:type="dxa"/>
            <w:vAlign w:val="center"/>
          </w:tcPr>
          <w:p w14:paraId="07794A4B" w14:textId="77777777" w:rsidR="00AF645F" w:rsidRDefault="00AF645F" w:rsidP="00AF645F">
            <w:pPr>
              <w:jc w:val="center"/>
            </w:pPr>
            <w:r>
              <w:t>2.9</w:t>
            </w:r>
          </w:p>
        </w:tc>
        <w:tc>
          <w:tcPr>
            <w:tcW w:w="2427" w:type="dxa"/>
            <w:gridSpan w:val="2"/>
            <w:vAlign w:val="center"/>
          </w:tcPr>
          <w:p w14:paraId="5323E18F" w14:textId="77777777" w:rsidR="00AF645F" w:rsidRDefault="00AF645F" w:rsidP="00AF645F">
            <w:pPr>
              <w:jc w:val="center"/>
            </w:pPr>
          </w:p>
          <w:p w14:paraId="2290FB46" w14:textId="77777777" w:rsidR="00AF645F" w:rsidRDefault="00AF645F" w:rsidP="00AF645F">
            <w:pPr>
              <w:jc w:val="center"/>
            </w:pPr>
            <w:r>
              <w:t>Магистральный водопровод</w:t>
            </w:r>
          </w:p>
          <w:p w14:paraId="2F047B7B" w14:textId="77777777" w:rsidR="00AF645F" w:rsidRDefault="00AF645F" w:rsidP="00AF645F">
            <w:pPr>
              <w:jc w:val="center"/>
            </w:pPr>
          </w:p>
        </w:tc>
        <w:tc>
          <w:tcPr>
            <w:tcW w:w="2395" w:type="dxa"/>
            <w:vAlign w:val="center"/>
          </w:tcPr>
          <w:p w14:paraId="5A01E95C" w14:textId="77777777" w:rsidR="00AF645F" w:rsidRDefault="00AF645F" w:rsidP="00AF645F">
            <w:pPr>
              <w:jc w:val="center"/>
            </w:pPr>
            <w:proofErr w:type="spellStart"/>
            <w:r>
              <w:t>с.Усть</w:t>
            </w:r>
            <w:proofErr w:type="spellEnd"/>
            <w:r>
              <w:t>-Таловка</w:t>
            </w:r>
          </w:p>
        </w:tc>
        <w:tc>
          <w:tcPr>
            <w:tcW w:w="1417" w:type="dxa"/>
            <w:vAlign w:val="center"/>
          </w:tcPr>
          <w:p w14:paraId="166259CC" w14:textId="77777777" w:rsidR="00AF645F" w:rsidRDefault="00AF645F" w:rsidP="00AF645F">
            <w:pPr>
              <w:jc w:val="center"/>
            </w:pPr>
            <w:r>
              <w:t>местный бюджет</w:t>
            </w:r>
          </w:p>
        </w:tc>
        <w:tc>
          <w:tcPr>
            <w:tcW w:w="1276" w:type="dxa"/>
            <w:vAlign w:val="center"/>
          </w:tcPr>
          <w:p w14:paraId="561BA5C0" w14:textId="1D0B56BD" w:rsidR="00AF645F" w:rsidRDefault="00A61ABC" w:rsidP="00AF645F">
            <w:pPr>
              <w:jc w:val="center"/>
            </w:pPr>
            <w:r>
              <w:t>273,3</w:t>
            </w:r>
          </w:p>
        </w:tc>
        <w:tc>
          <w:tcPr>
            <w:tcW w:w="1134" w:type="dxa"/>
            <w:vAlign w:val="center"/>
          </w:tcPr>
          <w:p w14:paraId="7DB28AE4" w14:textId="494DFB59" w:rsidR="00AF645F" w:rsidRDefault="00E659F8" w:rsidP="00AF645F">
            <w:pPr>
              <w:jc w:val="center"/>
            </w:pPr>
            <w:r>
              <w:t>147</w:t>
            </w:r>
          </w:p>
        </w:tc>
        <w:tc>
          <w:tcPr>
            <w:tcW w:w="1276" w:type="dxa"/>
            <w:vAlign w:val="center"/>
          </w:tcPr>
          <w:p w14:paraId="45874C5B" w14:textId="21525130" w:rsidR="00AF645F" w:rsidRDefault="00A61ABC" w:rsidP="00AF645F">
            <w:pPr>
              <w:jc w:val="center"/>
            </w:pPr>
            <w:r>
              <w:t>126,3</w:t>
            </w:r>
          </w:p>
        </w:tc>
        <w:tc>
          <w:tcPr>
            <w:tcW w:w="1134" w:type="dxa"/>
            <w:vAlign w:val="center"/>
          </w:tcPr>
          <w:p w14:paraId="72891EE4" w14:textId="77777777" w:rsidR="00AF645F" w:rsidRDefault="00AF645F" w:rsidP="00AF645F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1172F6E2" w14:textId="6D138AC4" w:rsidR="00AF645F" w:rsidRDefault="00AF645F" w:rsidP="00AF645F">
            <w:pPr>
              <w:jc w:val="center"/>
            </w:pPr>
            <w:r>
              <w:t>2023</w:t>
            </w:r>
            <w:r w:rsidR="00A61ABC">
              <w:t>-2024</w:t>
            </w:r>
          </w:p>
        </w:tc>
        <w:tc>
          <w:tcPr>
            <w:tcW w:w="1842" w:type="dxa"/>
            <w:vAlign w:val="center"/>
          </w:tcPr>
          <w:p w14:paraId="0275FEDE" w14:textId="77777777" w:rsidR="00AF645F" w:rsidRDefault="00AF645F" w:rsidP="00AF645F">
            <w:pPr>
              <w:jc w:val="center"/>
            </w:pPr>
            <w:proofErr w:type="spellStart"/>
            <w:r>
              <w:t>Восстановле-ние</w:t>
            </w:r>
            <w:proofErr w:type="spellEnd"/>
            <w:r>
              <w:t xml:space="preserve"> водоснабжения</w:t>
            </w:r>
          </w:p>
        </w:tc>
      </w:tr>
      <w:tr w:rsidR="007F0FFD" w:rsidRPr="00936DF7" w14:paraId="7D2D7286" w14:textId="77777777" w:rsidTr="003A2501">
        <w:tc>
          <w:tcPr>
            <w:tcW w:w="673" w:type="dxa"/>
            <w:vAlign w:val="center"/>
          </w:tcPr>
          <w:p w14:paraId="59D64DC6" w14:textId="77777777" w:rsidR="007F0FFD" w:rsidRDefault="007F0FFD" w:rsidP="00AF645F">
            <w:pPr>
              <w:jc w:val="center"/>
            </w:pPr>
            <w:r>
              <w:t>2.10</w:t>
            </w:r>
          </w:p>
        </w:tc>
        <w:tc>
          <w:tcPr>
            <w:tcW w:w="2427" w:type="dxa"/>
            <w:gridSpan w:val="2"/>
            <w:vAlign w:val="center"/>
          </w:tcPr>
          <w:p w14:paraId="0D7289DA" w14:textId="77777777" w:rsidR="007F0FFD" w:rsidRDefault="007F0FFD" w:rsidP="007F0FFD">
            <w:pPr>
              <w:jc w:val="center"/>
            </w:pPr>
          </w:p>
          <w:p w14:paraId="7E1F2E15" w14:textId="77777777" w:rsidR="007F0FFD" w:rsidRDefault="007F0FFD" w:rsidP="007F0FFD">
            <w:pPr>
              <w:jc w:val="center"/>
            </w:pPr>
            <w:r>
              <w:t>Магистральный водопровод</w:t>
            </w:r>
          </w:p>
          <w:p w14:paraId="0D37DD2F" w14:textId="77777777" w:rsidR="007F0FFD" w:rsidRDefault="007F0FFD" w:rsidP="00AF645F">
            <w:pPr>
              <w:jc w:val="center"/>
            </w:pPr>
          </w:p>
        </w:tc>
        <w:tc>
          <w:tcPr>
            <w:tcW w:w="2395" w:type="dxa"/>
            <w:vAlign w:val="center"/>
          </w:tcPr>
          <w:p w14:paraId="332D09CD" w14:textId="77777777" w:rsidR="007F0FFD" w:rsidRDefault="007F0FFD" w:rsidP="00AF645F">
            <w:pPr>
              <w:jc w:val="center"/>
            </w:pPr>
            <w:proofErr w:type="spellStart"/>
            <w:r>
              <w:t>с.Курья</w:t>
            </w:r>
            <w:proofErr w:type="spellEnd"/>
          </w:p>
        </w:tc>
        <w:tc>
          <w:tcPr>
            <w:tcW w:w="1417" w:type="dxa"/>
            <w:vAlign w:val="center"/>
          </w:tcPr>
          <w:p w14:paraId="61DDBA03" w14:textId="77777777" w:rsidR="007F0FFD" w:rsidRDefault="007F0FFD" w:rsidP="00AF645F">
            <w:pPr>
              <w:jc w:val="center"/>
            </w:pPr>
            <w:r>
              <w:t>местный бюджет</w:t>
            </w:r>
          </w:p>
          <w:p w14:paraId="1235FC4E" w14:textId="77777777" w:rsidR="007F0FFD" w:rsidRDefault="007F0FFD" w:rsidP="00AF645F">
            <w:pPr>
              <w:jc w:val="center"/>
            </w:pPr>
            <w:r>
              <w:t>внебюджетные средства</w:t>
            </w:r>
          </w:p>
        </w:tc>
        <w:tc>
          <w:tcPr>
            <w:tcW w:w="1276" w:type="dxa"/>
            <w:vAlign w:val="center"/>
          </w:tcPr>
          <w:p w14:paraId="3C1CEF70" w14:textId="2EBABE2F" w:rsidR="007F0FFD" w:rsidRDefault="00A61ABC" w:rsidP="00AF645F">
            <w:pPr>
              <w:jc w:val="center"/>
            </w:pPr>
            <w:r>
              <w:t>5028,83</w:t>
            </w:r>
          </w:p>
        </w:tc>
        <w:tc>
          <w:tcPr>
            <w:tcW w:w="1134" w:type="dxa"/>
            <w:vAlign w:val="center"/>
          </w:tcPr>
          <w:p w14:paraId="3D1A70E2" w14:textId="77777777" w:rsidR="007F0FFD" w:rsidRDefault="007F0FFD" w:rsidP="00AF645F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3A6955BC" w14:textId="4FB05B0D" w:rsidR="007F0FFD" w:rsidRDefault="007F0FFD" w:rsidP="00AF645F">
            <w:pPr>
              <w:jc w:val="center"/>
            </w:pPr>
          </w:p>
        </w:tc>
        <w:tc>
          <w:tcPr>
            <w:tcW w:w="1134" w:type="dxa"/>
            <w:vAlign w:val="center"/>
          </w:tcPr>
          <w:p w14:paraId="760AD9A5" w14:textId="16061B22" w:rsidR="007F0FFD" w:rsidRDefault="00A61ABC" w:rsidP="00AF645F">
            <w:pPr>
              <w:jc w:val="center"/>
            </w:pPr>
            <w:r>
              <w:t>5028,83</w:t>
            </w:r>
          </w:p>
        </w:tc>
        <w:tc>
          <w:tcPr>
            <w:tcW w:w="1276" w:type="dxa"/>
            <w:vAlign w:val="center"/>
          </w:tcPr>
          <w:p w14:paraId="194C92AB" w14:textId="35A86A5F" w:rsidR="007F0FFD" w:rsidRDefault="007F0FFD" w:rsidP="00AF645F">
            <w:pPr>
              <w:jc w:val="center"/>
            </w:pPr>
            <w:r>
              <w:t>202</w:t>
            </w:r>
            <w:r w:rsidR="00A61ABC">
              <w:t>5-2027</w:t>
            </w:r>
          </w:p>
        </w:tc>
        <w:tc>
          <w:tcPr>
            <w:tcW w:w="1842" w:type="dxa"/>
            <w:vAlign w:val="center"/>
          </w:tcPr>
          <w:p w14:paraId="29A36A30" w14:textId="77777777" w:rsidR="007F0FFD" w:rsidRDefault="007F0FFD" w:rsidP="00AF645F">
            <w:pPr>
              <w:jc w:val="center"/>
            </w:pPr>
            <w:r>
              <w:t>Ремонт водопровода по улицам Кавказская, 60лет Октября</w:t>
            </w:r>
          </w:p>
        </w:tc>
      </w:tr>
      <w:tr w:rsidR="00182320" w:rsidRPr="00936DF7" w14:paraId="15A3CA72" w14:textId="77777777" w:rsidTr="003A2501">
        <w:tc>
          <w:tcPr>
            <w:tcW w:w="673" w:type="dxa"/>
            <w:vAlign w:val="center"/>
          </w:tcPr>
          <w:p w14:paraId="00CAF45B" w14:textId="66DFD78D" w:rsidR="00182320" w:rsidRDefault="00182320" w:rsidP="00AF645F">
            <w:pPr>
              <w:jc w:val="center"/>
            </w:pPr>
            <w:r>
              <w:t>2.11</w:t>
            </w:r>
          </w:p>
        </w:tc>
        <w:tc>
          <w:tcPr>
            <w:tcW w:w="2427" w:type="dxa"/>
            <w:gridSpan w:val="2"/>
            <w:vAlign w:val="center"/>
          </w:tcPr>
          <w:p w14:paraId="47A1DDDC" w14:textId="77777777" w:rsidR="00182320" w:rsidRDefault="00182320" w:rsidP="00182320">
            <w:pPr>
              <w:jc w:val="center"/>
            </w:pPr>
            <w:r>
              <w:t>Магистральный водопровод</w:t>
            </w:r>
          </w:p>
          <w:p w14:paraId="050D00D5" w14:textId="77777777" w:rsidR="00182320" w:rsidRDefault="00182320" w:rsidP="007F0FFD">
            <w:pPr>
              <w:jc w:val="center"/>
            </w:pPr>
          </w:p>
        </w:tc>
        <w:tc>
          <w:tcPr>
            <w:tcW w:w="2395" w:type="dxa"/>
            <w:vAlign w:val="center"/>
          </w:tcPr>
          <w:p w14:paraId="5EE5A094" w14:textId="2BF43008" w:rsidR="00182320" w:rsidRDefault="00182320" w:rsidP="00AF645F">
            <w:pPr>
              <w:jc w:val="center"/>
            </w:pPr>
            <w:proofErr w:type="spellStart"/>
            <w:r>
              <w:t>п.Подхоз</w:t>
            </w:r>
            <w:proofErr w:type="spellEnd"/>
          </w:p>
        </w:tc>
        <w:tc>
          <w:tcPr>
            <w:tcW w:w="1417" w:type="dxa"/>
            <w:vAlign w:val="center"/>
          </w:tcPr>
          <w:p w14:paraId="35921E76" w14:textId="77777777" w:rsidR="00182320" w:rsidRDefault="00182320" w:rsidP="00182320">
            <w:pPr>
              <w:jc w:val="center"/>
            </w:pPr>
            <w:r>
              <w:t>краевой бюджет местный бюджет</w:t>
            </w:r>
          </w:p>
          <w:p w14:paraId="2A4E31C1" w14:textId="77777777" w:rsidR="00182320" w:rsidRDefault="00182320" w:rsidP="00AF645F">
            <w:pPr>
              <w:jc w:val="center"/>
            </w:pPr>
          </w:p>
        </w:tc>
        <w:tc>
          <w:tcPr>
            <w:tcW w:w="1276" w:type="dxa"/>
            <w:vAlign w:val="center"/>
          </w:tcPr>
          <w:p w14:paraId="14D7877E" w14:textId="63C19BB8" w:rsidR="00182320" w:rsidRDefault="00182320" w:rsidP="00AF645F">
            <w:pPr>
              <w:jc w:val="center"/>
            </w:pPr>
            <w:r>
              <w:t>1209,69</w:t>
            </w:r>
          </w:p>
        </w:tc>
        <w:tc>
          <w:tcPr>
            <w:tcW w:w="1134" w:type="dxa"/>
            <w:vAlign w:val="center"/>
          </w:tcPr>
          <w:p w14:paraId="2B75A01A" w14:textId="77777777" w:rsidR="00182320" w:rsidRDefault="00182320" w:rsidP="00AF645F">
            <w:pPr>
              <w:jc w:val="center"/>
            </w:pPr>
          </w:p>
        </w:tc>
        <w:tc>
          <w:tcPr>
            <w:tcW w:w="1276" w:type="dxa"/>
            <w:vAlign w:val="center"/>
          </w:tcPr>
          <w:p w14:paraId="5A8BC92E" w14:textId="48E5965F" w:rsidR="00182320" w:rsidRDefault="00182320" w:rsidP="00AF645F">
            <w:pPr>
              <w:jc w:val="center"/>
            </w:pPr>
            <w:r>
              <w:t>1209,69</w:t>
            </w:r>
          </w:p>
        </w:tc>
        <w:tc>
          <w:tcPr>
            <w:tcW w:w="1134" w:type="dxa"/>
            <w:vAlign w:val="center"/>
          </w:tcPr>
          <w:p w14:paraId="3FB1CB58" w14:textId="77777777" w:rsidR="00182320" w:rsidRDefault="00182320" w:rsidP="00AF645F">
            <w:pPr>
              <w:jc w:val="center"/>
            </w:pPr>
          </w:p>
        </w:tc>
        <w:tc>
          <w:tcPr>
            <w:tcW w:w="1276" w:type="dxa"/>
            <w:vAlign w:val="center"/>
          </w:tcPr>
          <w:p w14:paraId="22D2BC72" w14:textId="502E51BF" w:rsidR="00182320" w:rsidRDefault="00182320" w:rsidP="00AF645F">
            <w:pPr>
              <w:jc w:val="center"/>
            </w:pPr>
            <w:r>
              <w:t>2024</w:t>
            </w:r>
          </w:p>
        </w:tc>
        <w:tc>
          <w:tcPr>
            <w:tcW w:w="1842" w:type="dxa"/>
            <w:vAlign w:val="center"/>
          </w:tcPr>
          <w:p w14:paraId="09943437" w14:textId="1E5AFCAB" w:rsidR="00182320" w:rsidRDefault="00182320" w:rsidP="00AF645F">
            <w:pPr>
              <w:jc w:val="center"/>
            </w:pPr>
            <w:r>
              <w:t>Ремонт участка теплотрассы</w:t>
            </w:r>
          </w:p>
        </w:tc>
      </w:tr>
      <w:tr w:rsidR="00182320" w:rsidRPr="00936DF7" w14:paraId="60147A7F" w14:textId="77777777" w:rsidTr="003A2501">
        <w:tc>
          <w:tcPr>
            <w:tcW w:w="673" w:type="dxa"/>
            <w:vAlign w:val="center"/>
          </w:tcPr>
          <w:p w14:paraId="2ED2C577" w14:textId="733DE8CF" w:rsidR="00182320" w:rsidRDefault="00182320" w:rsidP="00AF645F">
            <w:pPr>
              <w:jc w:val="center"/>
            </w:pPr>
            <w:r>
              <w:t>2.12</w:t>
            </w:r>
          </w:p>
        </w:tc>
        <w:tc>
          <w:tcPr>
            <w:tcW w:w="2427" w:type="dxa"/>
            <w:gridSpan w:val="2"/>
            <w:vAlign w:val="center"/>
          </w:tcPr>
          <w:p w14:paraId="66EE417E" w14:textId="4ACAEE3F" w:rsidR="00182320" w:rsidRDefault="00182320" w:rsidP="007F0FFD">
            <w:pPr>
              <w:jc w:val="center"/>
            </w:pPr>
            <w:r>
              <w:t xml:space="preserve">Водонапорная башня </w:t>
            </w:r>
            <w:proofErr w:type="spellStart"/>
            <w:r>
              <w:t>с.Курья</w:t>
            </w:r>
            <w:proofErr w:type="spellEnd"/>
          </w:p>
        </w:tc>
        <w:tc>
          <w:tcPr>
            <w:tcW w:w="2395" w:type="dxa"/>
            <w:vAlign w:val="center"/>
          </w:tcPr>
          <w:p w14:paraId="5D5361C1" w14:textId="25CC5ABA" w:rsidR="00182320" w:rsidRDefault="00182320" w:rsidP="00AF645F">
            <w:pPr>
              <w:jc w:val="center"/>
            </w:pPr>
            <w:r>
              <w:t>с.</w:t>
            </w:r>
            <w:r>
              <w:t xml:space="preserve"> </w:t>
            </w:r>
            <w:r>
              <w:t>Курья</w:t>
            </w:r>
            <w:r>
              <w:t xml:space="preserve"> ул. 60лет Октября</w:t>
            </w:r>
          </w:p>
        </w:tc>
        <w:tc>
          <w:tcPr>
            <w:tcW w:w="1417" w:type="dxa"/>
            <w:vAlign w:val="center"/>
          </w:tcPr>
          <w:p w14:paraId="37D0C47E" w14:textId="77777777" w:rsidR="00182320" w:rsidRDefault="00182320" w:rsidP="00182320">
            <w:pPr>
              <w:jc w:val="center"/>
            </w:pPr>
            <w:r>
              <w:t>краевой бюджет местный бюджет</w:t>
            </w:r>
          </w:p>
          <w:p w14:paraId="62DA00ED" w14:textId="77777777" w:rsidR="00182320" w:rsidRDefault="00182320" w:rsidP="00AF645F">
            <w:pPr>
              <w:jc w:val="center"/>
            </w:pPr>
          </w:p>
        </w:tc>
        <w:tc>
          <w:tcPr>
            <w:tcW w:w="1276" w:type="dxa"/>
            <w:vAlign w:val="center"/>
          </w:tcPr>
          <w:p w14:paraId="60627FCD" w14:textId="58729611" w:rsidR="00182320" w:rsidRDefault="00182320" w:rsidP="00AF645F">
            <w:pPr>
              <w:jc w:val="center"/>
            </w:pPr>
            <w:r>
              <w:t>2701,0</w:t>
            </w:r>
          </w:p>
        </w:tc>
        <w:tc>
          <w:tcPr>
            <w:tcW w:w="1134" w:type="dxa"/>
            <w:vAlign w:val="center"/>
          </w:tcPr>
          <w:p w14:paraId="3DCDD768" w14:textId="77777777" w:rsidR="00182320" w:rsidRDefault="00182320" w:rsidP="00AF645F">
            <w:pPr>
              <w:jc w:val="center"/>
            </w:pPr>
          </w:p>
        </w:tc>
        <w:tc>
          <w:tcPr>
            <w:tcW w:w="1276" w:type="dxa"/>
            <w:vAlign w:val="center"/>
          </w:tcPr>
          <w:p w14:paraId="1CCD74E5" w14:textId="77777777" w:rsidR="00182320" w:rsidRDefault="00182320" w:rsidP="00AF645F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10A2CF1" w14:textId="7CFC0A0C" w:rsidR="00182320" w:rsidRDefault="00182320" w:rsidP="00AF645F">
            <w:pPr>
              <w:jc w:val="center"/>
            </w:pPr>
            <w:r>
              <w:t>2701,0</w:t>
            </w:r>
          </w:p>
        </w:tc>
        <w:tc>
          <w:tcPr>
            <w:tcW w:w="1276" w:type="dxa"/>
            <w:vAlign w:val="center"/>
          </w:tcPr>
          <w:p w14:paraId="4E6AD26C" w14:textId="63096EE9" w:rsidR="00182320" w:rsidRDefault="00182320" w:rsidP="00AF645F">
            <w:pPr>
              <w:jc w:val="center"/>
            </w:pPr>
            <w:r>
              <w:t>2025</w:t>
            </w:r>
          </w:p>
        </w:tc>
        <w:tc>
          <w:tcPr>
            <w:tcW w:w="1842" w:type="dxa"/>
            <w:vAlign w:val="center"/>
          </w:tcPr>
          <w:p w14:paraId="73174DE7" w14:textId="0BA7957A" w:rsidR="00182320" w:rsidRDefault="00182320" w:rsidP="00AF645F">
            <w:pPr>
              <w:jc w:val="center"/>
            </w:pPr>
            <w:r>
              <w:t>Установка водонапорной башни</w:t>
            </w:r>
          </w:p>
        </w:tc>
      </w:tr>
    </w:tbl>
    <w:p w14:paraId="538F7CA2" w14:textId="77777777" w:rsidR="00E3606E" w:rsidRDefault="00E3606E" w:rsidP="00664844">
      <w:pPr>
        <w:rPr>
          <w:sz w:val="32"/>
          <w:szCs w:val="32"/>
        </w:rPr>
      </w:pPr>
    </w:p>
    <w:p w14:paraId="31EE5370" w14:textId="77777777" w:rsidR="00182320" w:rsidRDefault="00182320" w:rsidP="00664844">
      <w:pPr>
        <w:rPr>
          <w:sz w:val="32"/>
          <w:szCs w:val="32"/>
        </w:rPr>
      </w:pPr>
    </w:p>
    <w:p w14:paraId="6FEC8AFD" w14:textId="77777777" w:rsidR="00182320" w:rsidRDefault="00182320" w:rsidP="00664844">
      <w:pPr>
        <w:rPr>
          <w:sz w:val="32"/>
          <w:szCs w:val="32"/>
        </w:rPr>
      </w:pPr>
    </w:p>
    <w:p w14:paraId="42AD39BA" w14:textId="1F03CD6D" w:rsidR="00625212" w:rsidRDefault="00664844" w:rsidP="00664844">
      <w:pPr>
        <w:rPr>
          <w:sz w:val="32"/>
          <w:szCs w:val="32"/>
        </w:rPr>
      </w:pPr>
      <w:r w:rsidRPr="00E41F95">
        <w:rPr>
          <w:sz w:val="32"/>
          <w:szCs w:val="32"/>
        </w:rPr>
        <w:lastRenderedPageBreak/>
        <w:t>3.</w:t>
      </w:r>
      <w:r>
        <w:rPr>
          <w:sz w:val="32"/>
          <w:szCs w:val="32"/>
        </w:rPr>
        <w:t xml:space="preserve"> Социальная инфраструктура и благоустройство</w:t>
      </w:r>
    </w:p>
    <w:p w14:paraId="0A8C7D79" w14:textId="77777777" w:rsidR="00C329AA" w:rsidRPr="00464079" w:rsidRDefault="00C329AA" w:rsidP="00664844">
      <w:pPr>
        <w:rPr>
          <w:sz w:val="32"/>
          <w:szCs w:val="32"/>
        </w:rPr>
      </w:pP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2399"/>
        <w:gridCol w:w="1287"/>
        <w:gridCol w:w="1400"/>
        <w:gridCol w:w="1151"/>
        <w:gridCol w:w="1276"/>
        <w:gridCol w:w="1134"/>
        <w:gridCol w:w="1276"/>
        <w:gridCol w:w="1842"/>
      </w:tblGrid>
      <w:tr w:rsidR="00664844" w:rsidRPr="00936DF7" w14:paraId="342E1278" w14:textId="77777777" w:rsidTr="00617509">
        <w:trPr>
          <w:trHeight w:val="864"/>
        </w:trPr>
        <w:tc>
          <w:tcPr>
            <w:tcW w:w="534" w:type="dxa"/>
            <w:vAlign w:val="center"/>
          </w:tcPr>
          <w:p w14:paraId="4AB649D2" w14:textId="77777777" w:rsidR="00664844" w:rsidRPr="00936DF7" w:rsidRDefault="00664844" w:rsidP="00CF3CBD">
            <w:pPr>
              <w:jc w:val="center"/>
            </w:pPr>
            <w:r w:rsidRPr="00936DF7">
              <w:t>№</w:t>
            </w:r>
          </w:p>
        </w:tc>
        <w:tc>
          <w:tcPr>
            <w:tcW w:w="2551" w:type="dxa"/>
            <w:vAlign w:val="center"/>
          </w:tcPr>
          <w:p w14:paraId="4E3AE657" w14:textId="77777777" w:rsidR="00664844" w:rsidRPr="00936DF7" w:rsidRDefault="00664844" w:rsidP="00CF3CBD">
            <w:pPr>
              <w:jc w:val="center"/>
            </w:pPr>
            <w:r w:rsidRPr="00936DF7">
              <w:t>Наименование объекта</w:t>
            </w:r>
          </w:p>
        </w:tc>
        <w:tc>
          <w:tcPr>
            <w:tcW w:w="2399" w:type="dxa"/>
            <w:vAlign w:val="center"/>
          </w:tcPr>
          <w:p w14:paraId="44A36468" w14:textId="77777777" w:rsidR="00664844" w:rsidRPr="00936DF7" w:rsidRDefault="00664844" w:rsidP="00CF3CBD">
            <w:pPr>
              <w:jc w:val="center"/>
            </w:pPr>
            <w:r>
              <w:t>Местонахожд</w:t>
            </w:r>
            <w:r w:rsidRPr="00936DF7">
              <w:t>ение объектов</w:t>
            </w:r>
          </w:p>
        </w:tc>
        <w:tc>
          <w:tcPr>
            <w:tcW w:w="1287" w:type="dxa"/>
            <w:vAlign w:val="center"/>
          </w:tcPr>
          <w:p w14:paraId="4B4FCA97" w14:textId="77777777" w:rsidR="00664844" w:rsidRPr="00936DF7" w:rsidRDefault="00664844" w:rsidP="00CF3CBD">
            <w:pPr>
              <w:jc w:val="center"/>
            </w:pPr>
            <w:r w:rsidRPr="00936DF7">
              <w:t>Источники</w:t>
            </w:r>
          </w:p>
          <w:p w14:paraId="4F1BD068" w14:textId="77777777" w:rsidR="00664844" w:rsidRPr="00936DF7" w:rsidRDefault="00664844" w:rsidP="00CF3CBD">
            <w:pPr>
              <w:jc w:val="center"/>
            </w:pPr>
            <w:r w:rsidRPr="00936DF7">
              <w:t>финансирования</w:t>
            </w:r>
          </w:p>
        </w:tc>
        <w:tc>
          <w:tcPr>
            <w:tcW w:w="1400" w:type="dxa"/>
            <w:vAlign w:val="center"/>
          </w:tcPr>
          <w:p w14:paraId="7916FF8B" w14:textId="77777777" w:rsidR="00664844" w:rsidRPr="00936DF7" w:rsidRDefault="00664844" w:rsidP="00CF3CBD">
            <w:pPr>
              <w:jc w:val="center"/>
            </w:pPr>
            <w:r w:rsidRPr="00936DF7">
              <w:t>Полная стоимость строительства</w:t>
            </w:r>
          </w:p>
          <w:p w14:paraId="02566891" w14:textId="77777777" w:rsidR="00664844" w:rsidRPr="00936DF7" w:rsidRDefault="00664844" w:rsidP="00CF3CBD">
            <w:pPr>
              <w:jc w:val="center"/>
            </w:pPr>
            <w:r w:rsidRPr="00936DF7">
              <w:t>(тыс. руб</w:t>
            </w:r>
            <w:r>
              <w:t>.</w:t>
            </w:r>
            <w:r w:rsidRPr="00936DF7">
              <w:t>)</w:t>
            </w:r>
          </w:p>
        </w:tc>
        <w:tc>
          <w:tcPr>
            <w:tcW w:w="1151" w:type="dxa"/>
            <w:vAlign w:val="center"/>
          </w:tcPr>
          <w:p w14:paraId="47F639E6" w14:textId="77777777"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14:paraId="4C180160" w14:textId="2246FEB2" w:rsidR="006170A0" w:rsidRDefault="00664844" w:rsidP="0099424B">
            <w:pPr>
              <w:jc w:val="center"/>
            </w:pPr>
            <w:r>
              <w:t>в 2014-20</w:t>
            </w:r>
            <w:r w:rsidR="00A23FF7">
              <w:t>2</w:t>
            </w:r>
            <w:r w:rsidR="00E659F8">
              <w:t>3</w:t>
            </w:r>
          </w:p>
          <w:p w14:paraId="4FF9A208" w14:textId="77777777" w:rsidR="00664844" w:rsidRPr="00936DF7" w:rsidRDefault="00664844" w:rsidP="0099424B">
            <w:pPr>
              <w:jc w:val="center"/>
            </w:pPr>
            <w:r w:rsidRPr="00936DF7">
              <w:t>году</w:t>
            </w:r>
          </w:p>
        </w:tc>
        <w:tc>
          <w:tcPr>
            <w:tcW w:w="1276" w:type="dxa"/>
            <w:vAlign w:val="center"/>
          </w:tcPr>
          <w:p w14:paraId="36C9E4CC" w14:textId="77777777"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14:paraId="7A5B426B" w14:textId="278CF19D" w:rsidR="00D43F28" w:rsidRDefault="00664844" w:rsidP="00D43F28">
            <w:pPr>
              <w:jc w:val="center"/>
            </w:pPr>
            <w:r w:rsidRPr="00936DF7">
              <w:t>в 20</w:t>
            </w:r>
            <w:r w:rsidR="00D43F28">
              <w:t>2</w:t>
            </w:r>
            <w:r w:rsidR="00E659F8">
              <w:t>4</w:t>
            </w:r>
          </w:p>
          <w:p w14:paraId="1A0FFAAF" w14:textId="77777777" w:rsidR="00664844" w:rsidRPr="00936DF7" w:rsidRDefault="00664844" w:rsidP="00D43F28">
            <w:pPr>
              <w:jc w:val="center"/>
            </w:pPr>
            <w:r w:rsidRPr="00936DF7">
              <w:t>год</w:t>
            </w:r>
            <w:r>
              <w:t>у</w:t>
            </w:r>
          </w:p>
        </w:tc>
        <w:tc>
          <w:tcPr>
            <w:tcW w:w="1134" w:type="dxa"/>
            <w:vAlign w:val="center"/>
          </w:tcPr>
          <w:p w14:paraId="7210D022" w14:textId="77777777" w:rsidR="00664844" w:rsidRPr="00936DF7" w:rsidRDefault="00664844" w:rsidP="00CF3CBD">
            <w:pPr>
              <w:jc w:val="center"/>
            </w:pPr>
            <w:r w:rsidRPr="00936DF7">
              <w:t xml:space="preserve">План на </w:t>
            </w:r>
            <w:proofErr w:type="gramStart"/>
            <w:r w:rsidRPr="00936DF7">
              <w:t>после-дующие</w:t>
            </w:r>
            <w:proofErr w:type="gramEnd"/>
          </w:p>
          <w:p w14:paraId="0A0D89E9" w14:textId="77777777" w:rsidR="00664844" w:rsidRPr="00936DF7" w:rsidRDefault="00664844" w:rsidP="00CF3CBD">
            <w:pPr>
              <w:jc w:val="center"/>
            </w:pPr>
            <w:r w:rsidRPr="00936DF7">
              <w:t>годы</w:t>
            </w:r>
          </w:p>
        </w:tc>
        <w:tc>
          <w:tcPr>
            <w:tcW w:w="1276" w:type="dxa"/>
            <w:vAlign w:val="center"/>
          </w:tcPr>
          <w:p w14:paraId="4470764D" w14:textId="77777777" w:rsidR="00664844" w:rsidRPr="00936DF7" w:rsidRDefault="00664844" w:rsidP="00CF3CBD">
            <w:pPr>
              <w:jc w:val="center"/>
            </w:pPr>
            <w:r w:rsidRPr="00936DF7">
              <w:t>Планируемые сроки строительства</w:t>
            </w:r>
          </w:p>
          <w:p w14:paraId="29774CD4" w14:textId="77777777" w:rsidR="00664844" w:rsidRPr="00936DF7" w:rsidRDefault="00664844" w:rsidP="00CF3CBD">
            <w:pPr>
              <w:jc w:val="center"/>
            </w:pPr>
          </w:p>
        </w:tc>
        <w:tc>
          <w:tcPr>
            <w:tcW w:w="1842" w:type="dxa"/>
            <w:vAlign w:val="center"/>
          </w:tcPr>
          <w:p w14:paraId="60CB2739" w14:textId="77777777" w:rsidR="00664844" w:rsidRPr="00936DF7" w:rsidRDefault="00664844" w:rsidP="00CF3CBD">
            <w:pPr>
              <w:jc w:val="center"/>
            </w:pPr>
            <w:r w:rsidRPr="00936DF7">
              <w:t>Мероприятия капитального характера</w:t>
            </w:r>
          </w:p>
          <w:p w14:paraId="6CAC971D" w14:textId="77777777" w:rsidR="00664844" w:rsidRPr="00936DF7" w:rsidRDefault="00664844" w:rsidP="00CF3CBD">
            <w:pPr>
              <w:jc w:val="center"/>
            </w:pPr>
          </w:p>
        </w:tc>
      </w:tr>
      <w:tr w:rsidR="00664844" w:rsidRPr="00936DF7" w14:paraId="7C3F1F95" w14:textId="77777777" w:rsidTr="00617509">
        <w:tc>
          <w:tcPr>
            <w:tcW w:w="534" w:type="dxa"/>
            <w:vAlign w:val="center"/>
          </w:tcPr>
          <w:p w14:paraId="668764D3" w14:textId="77777777" w:rsidR="00664844" w:rsidRPr="00936DF7" w:rsidRDefault="00FC7543" w:rsidP="00CF3CBD">
            <w:pPr>
              <w:jc w:val="center"/>
            </w:pPr>
            <w:r w:rsidRPr="00BB7538">
              <w:t>1</w:t>
            </w:r>
          </w:p>
        </w:tc>
        <w:tc>
          <w:tcPr>
            <w:tcW w:w="2551" w:type="dxa"/>
            <w:vAlign w:val="center"/>
          </w:tcPr>
          <w:p w14:paraId="7333EDAF" w14:textId="77777777" w:rsidR="007F0FFD" w:rsidRDefault="007F0FFD" w:rsidP="00CF3CBD">
            <w:pPr>
              <w:jc w:val="center"/>
            </w:pPr>
          </w:p>
          <w:p w14:paraId="2A323628" w14:textId="77777777" w:rsidR="00664844" w:rsidRDefault="00664844" w:rsidP="00CF3CBD">
            <w:pPr>
              <w:jc w:val="center"/>
            </w:pPr>
            <w:r>
              <w:t>КГБУЗ «Курьинская ЦРБ»</w:t>
            </w:r>
          </w:p>
          <w:p w14:paraId="63545F71" w14:textId="77777777" w:rsidR="007F0FFD" w:rsidRPr="00936DF7" w:rsidRDefault="007F0FFD" w:rsidP="00CF3CBD">
            <w:pPr>
              <w:jc w:val="center"/>
            </w:pPr>
          </w:p>
        </w:tc>
        <w:tc>
          <w:tcPr>
            <w:tcW w:w="2399" w:type="dxa"/>
            <w:vAlign w:val="center"/>
          </w:tcPr>
          <w:p w14:paraId="36DE53C2" w14:textId="77777777" w:rsidR="00664844" w:rsidRPr="00936DF7" w:rsidRDefault="00664844" w:rsidP="00CF3CBD">
            <w:pPr>
              <w:jc w:val="center"/>
            </w:pPr>
            <w:r>
              <w:t>с. Курья</w:t>
            </w:r>
          </w:p>
        </w:tc>
        <w:tc>
          <w:tcPr>
            <w:tcW w:w="1287" w:type="dxa"/>
            <w:vAlign w:val="center"/>
          </w:tcPr>
          <w:p w14:paraId="0A400DED" w14:textId="77777777" w:rsidR="00664844" w:rsidRPr="00936DF7" w:rsidRDefault="00494FAD" w:rsidP="00CF3CBD">
            <w:pPr>
              <w:jc w:val="center"/>
            </w:pPr>
            <w:r>
              <w:t>к</w:t>
            </w:r>
            <w:r w:rsidR="00664844">
              <w:t>раевой бюджет</w:t>
            </w:r>
          </w:p>
        </w:tc>
        <w:tc>
          <w:tcPr>
            <w:tcW w:w="1400" w:type="dxa"/>
            <w:vAlign w:val="center"/>
          </w:tcPr>
          <w:p w14:paraId="5662E568" w14:textId="77777777" w:rsidR="00664844" w:rsidRPr="00936DF7" w:rsidRDefault="00BB7538" w:rsidP="00CF3CBD">
            <w:pPr>
              <w:jc w:val="center"/>
              <w:rPr>
                <w:highlight w:val="yellow"/>
              </w:rPr>
            </w:pPr>
            <w:r>
              <w:t>113321,9</w:t>
            </w:r>
          </w:p>
        </w:tc>
        <w:tc>
          <w:tcPr>
            <w:tcW w:w="1151" w:type="dxa"/>
            <w:vAlign w:val="center"/>
          </w:tcPr>
          <w:p w14:paraId="2B07BC58" w14:textId="77777777" w:rsidR="00664844" w:rsidRPr="00936DF7" w:rsidRDefault="00AF7F4F" w:rsidP="00CF3CBD">
            <w:pPr>
              <w:jc w:val="center"/>
              <w:rPr>
                <w:highlight w:val="yellow"/>
              </w:rPr>
            </w:pPr>
            <w:r>
              <w:t>113321,9</w:t>
            </w:r>
          </w:p>
        </w:tc>
        <w:tc>
          <w:tcPr>
            <w:tcW w:w="1276" w:type="dxa"/>
            <w:vAlign w:val="center"/>
          </w:tcPr>
          <w:p w14:paraId="62D15595" w14:textId="77777777"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3CD1843" w14:textId="77777777" w:rsidR="00664844" w:rsidRPr="00936DF7" w:rsidRDefault="006C413D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3E2881BB" w14:textId="77777777" w:rsidR="00664844" w:rsidRPr="00936DF7" w:rsidRDefault="00664844" w:rsidP="00D43F28">
            <w:pPr>
              <w:jc w:val="center"/>
            </w:pPr>
            <w:r>
              <w:t>20</w:t>
            </w:r>
            <w:r w:rsidR="005F7D22">
              <w:t>2</w:t>
            </w:r>
            <w:r w:rsidR="00D43F28">
              <w:t>1</w:t>
            </w:r>
          </w:p>
        </w:tc>
        <w:tc>
          <w:tcPr>
            <w:tcW w:w="1842" w:type="dxa"/>
            <w:vAlign w:val="center"/>
          </w:tcPr>
          <w:p w14:paraId="3305B009" w14:textId="77777777" w:rsidR="00664844" w:rsidRPr="00936DF7" w:rsidRDefault="00664844" w:rsidP="0060527B">
            <w:pPr>
              <w:jc w:val="center"/>
            </w:pPr>
            <w:r>
              <w:t xml:space="preserve">Капитальный ремонт </w:t>
            </w:r>
          </w:p>
        </w:tc>
      </w:tr>
      <w:tr w:rsidR="00A114A3" w:rsidRPr="00936DF7" w14:paraId="03D8EAC6" w14:textId="77777777" w:rsidTr="00617509">
        <w:tc>
          <w:tcPr>
            <w:tcW w:w="534" w:type="dxa"/>
            <w:vAlign w:val="center"/>
          </w:tcPr>
          <w:p w14:paraId="1CABA0ED" w14:textId="77777777" w:rsidR="00A114A3" w:rsidRPr="00BB7538" w:rsidRDefault="00A114A3" w:rsidP="00CF3CBD">
            <w:pPr>
              <w:jc w:val="center"/>
            </w:pPr>
            <w:r>
              <w:t>2</w:t>
            </w:r>
          </w:p>
        </w:tc>
        <w:tc>
          <w:tcPr>
            <w:tcW w:w="2551" w:type="dxa"/>
            <w:vAlign w:val="center"/>
          </w:tcPr>
          <w:p w14:paraId="7F495912" w14:textId="77777777" w:rsidR="00A114A3" w:rsidRDefault="00A114A3" w:rsidP="00A114A3">
            <w:pPr>
              <w:jc w:val="center"/>
            </w:pPr>
            <w:r>
              <w:t xml:space="preserve">Детский сад «Зоренька </w:t>
            </w:r>
          </w:p>
        </w:tc>
        <w:tc>
          <w:tcPr>
            <w:tcW w:w="2399" w:type="dxa"/>
            <w:vAlign w:val="center"/>
          </w:tcPr>
          <w:p w14:paraId="3BEAF17D" w14:textId="77777777" w:rsidR="00A114A3" w:rsidRDefault="00A114A3" w:rsidP="00CF3CBD">
            <w:pPr>
              <w:jc w:val="center"/>
            </w:pPr>
            <w:r>
              <w:t>с. Курья</w:t>
            </w:r>
          </w:p>
        </w:tc>
        <w:tc>
          <w:tcPr>
            <w:tcW w:w="1287" w:type="dxa"/>
            <w:vAlign w:val="center"/>
          </w:tcPr>
          <w:p w14:paraId="3F3F1C41" w14:textId="77777777" w:rsidR="00A114A3" w:rsidRDefault="00494FAD" w:rsidP="00A114A3">
            <w:pPr>
              <w:jc w:val="center"/>
            </w:pPr>
            <w:r>
              <w:t>м</w:t>
            </w:r>
            <w:r w:rsidR="00A114A3">
              <w:t>естный бюджет</w:t>
            </w:r>
          </w:p>
          <w:p w14:paraId="732BCD44" w14:textId="77777777" w:rsidR="00A114A3" w:rsidRDefault="00494FAD" w:rsidP="00A114A3">
            <w:pPr>
              <w:jc w:val="center"/>
            </w:pPr>
            <w:r>
              <w:t>к</w:t>
            </w:r>
            <w:r w:rsidR="00A114A3">
              <w:t>раевой бюджет</w:t>
            </w:r>
          </w:p>
          <w:p w14:paraId="726E99DE" w14:textId="77777777" w:rsidR="00A114A3" w:rsidRDefault="00A114A3" w:rsidP="00CF3CBD">
            <w:pPr>
              <w:jc w:val="center"/>
            </w:pPr>
          </w:p>
        </w:tc>
        <w:tc>
          <w:tcPr>
            <w:tcW w:w="1400" w:type="dxa"/>
            <w:vAlign w:val="center"/>
          </w:tcPr>
          <w:p w14:paraId="1811D6B5" w14:textId="77777777" w:rsidR="00A114A3" w:rsidRDefault="00A114A3" w:rsidP="00CF3CBD">
            <w:pPr>
              <w:jc w:val="center"/>
            </w:pPr>
            <w:r>
              <w:t>50744,42</w:t>
            </w:r>
          </w:p>
        </w:tc>
        <w:tc>
          <w:tcPr>
            <w:tcW w:w="1151" w:type="dxa"/>
            <w:vAlign w:val="center"/>
          </w:tcPr>
          <w:p w14:paraId="7F66975F" w14:textId="77777777" w:rsidR="00A114A3" w:rsidRDefault="00602348" w:rsidP="00CF3CBD">
            <w:pPr>
              <w:jc w:val="center"/>
            </w:pPr>
            <w:r>
              <w:t>50744,42</w:t>
            </w:r>
          </w:p>
        </w:tc>
        <w:tc>
          <w:tcPr>
            <w:tcW w:w="1276" w:type="dxa"/>
            <w:vAlign w:val="center"/>
          </w:tcPr>
          <w:p w14:paraId="1DCA0B81" w14:textId="77777777" w:rsidR="00A114A3" w:rsidRPr="00936DF7" w:rsidRDefault="00A114A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B280E3B" w14:textId="77777777" w:rsidR="00A114A3" w:rsidRDefault="00A2236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7AB6DA60" w14:textId="77777777" w:rsidR="00A114A3" w:rsidRDefault="00736E6E" w:rsidP="00A22363">
            <w:pPr>
              <w:jc w:val="center"/>
            </w:pPr>
            <w:r>
              <w:t>2021-</w:t>
            </w:r>
            <w:r w:rsidR="00A114A3">
              <w:t>202</w:t>
            </w:r>
            <w:r w:rsidR="00A22363">
              <w:t>2</w:t>
            </w:r>
          </w:p>
        </w:tc>
        <w:tc>
          <w:tcPr>
            <w:tcW w:w="1842" w:type="dxa"/>
            <w:vAlign w:val="center"/>
          </w:tcPr>
          <w:p w14:paraId="53E49946" w14:textId="77777777" w:rsidR="00A114A3" w:rsidRDefault="00A114A3" w:rsidP="00CF3CBD">
            <w:pPr>
              <w:jc w:val="center"/>
            </w:pPr>
            <w:r>
              <w:t>Капитальный ремонт</w:t>
            </w:r>
          </w:p>
        </w:tc>
      </w:tr>
      <w:tr w:rsidR="00664844" w:rsidRPr="00936DF7" w14:paraId="411AFDB9" w14:textId="77777777" w:rsidTr="00617509">
        <w:tc>
          <w:tcPr>
            <w:tcW w:w="534" w:type="dxa"/>
            <w:vAlign w:val="center"/>
          </w:tcPr>
          <w:p w14:paraId="33B36753" w14:textId="77777777" w:rsidR="00664844" w:rsidRPr="00936DF7" w:rsidRDefault="00A114A3" w:rsidP="00CF3CBD">
            <w:pPr>
              <w:jc w:val="center"/>
            </w:pPr>
            <w:r>
              <w:t>3</w:t>
            </w:r>
          </w:p>
        </w:tc>
        <w:tc>
          <w:tcPr>
            <w:tcW w:w="2551" w:type="dxa"/>
            <w:vAlign w:val="center"/>
          </w:tcPr>
          <w:p w14:paraId="048FBA3E" w14:textId="77777777" w:rsidR="00664844" w:rsidRPr="00936DF7" w:rsidRDefault="00664844" w:rsidP="00CF3CBD">
            <w:pPr>
              <w:jc w:val="center"/>
            </w:pPr>
            <w:r>
              <w:t xml:space="preserve">Реконструкция здания-памятника </w:t>
            </w:r>
          </w:p>
        </w:tc>
        <w:tc>
          <w:tcPr>
            <w:tcW w:w="2399" w:type="dxa"/>
            <w:vAlign w:val="center"/>
          </w:tcPr>
          <w:p w14:paraId="18E87CE5" w14:textId="77777777" w:rsidR="00664844" w:rsidRPr="00936DF7" w:rsidRDefault="00664844" w:rsidP="00CF3CBD">
            <w:pPr>
              <w:jc w:val="center"/>
            </w:pPr>
            <w:r>
              <w:t>с. Курья, ул. Советская, д. 56</w:t>
            </w:r>
          </w:p>
        </w:tc>
        <w:tc>
          <w:tcPr>
            <w:tcW w:w="1287" w:type="dxa"/>
            <w:vAlign w:val="center"/>
          </w:tcPr>
          <w:p w14:paraId="2A0C22A7" w14:textId="77777777" w:rsidR="00664844" w:rsidRDefault="00494FAD" w:rsidP="00CF3CBD">
            <w:pPr>
              <w:jc w:val="center"/>
            </w:pPr>
            <w:r>
              <w:t>м</w:t>
            </w:r>
            <w:r w:rsidR="00664844">
              <w:t>естный бюджет</w:t>
            </w:r>
          </w:p>
          <w:p w14:paraId="2E9A22C2" w14:textId="77777777" w:rsidR="00A665F8" w:rsidRDefault="00494FAD" w:rsidP="00CF3CBD">
            <w:pPr>
              <w:jc w:val="center"/>
            </w:pPr>
            <w:r>
              <w:t>к</w:t>
            </w:r>
            <w:r w:rsidR="00A665F8">
              <w:t>раевой бюджет</w:t>
            </w:r>
          </w:p>
          <w:p w14:paraId="6A3427E4" w14:textId="77777777" w:rsidR="00A665F8" w:rsidRDefault="00494FAD" w:rsidP="00CF3CBD">
            <w:pPr>
              <w:jc w:val="center"/>
            </w:pPr>
            <w:r>
              <w:t>в</w:t>
            </w:r>
            <w:r w:rsidR="00A665F8">
              <w:t>небюджетные средства</w:t>
            </w:r>
          </w:p>
          <w:p w14:paraId="6DEB579A" w14:textId="77777777" w:rsidR="00C329AA" w:rsidRPr="00936DF7" w:rsidRDefault="00C329AA" w:rsidP="00CF3CBD">
            <w:pPr>
              <w:jc w:val="center"/>
            </w:pPr>
          </w:p>
        </w:tc>
        <w:tc>
          <w:tcPr>
            <w:tcW w:w="1400" w:type="dxa"/>
            <w:vAlign w:val="center"/>
          </w:tcPr>
          <w:p w14:paraId="788C9FDC" w14:textId="77777777" w:rsidR="00664844" w:rsidRPr="00936DF7" w:rsidRDefault="00BB7538" w:rsidP="00CF3CBD">
            <w:pPr>
              <w:jc w:val="center"/>
            </w:pPr>
            <w:r>
              <w:t>95201,22</w:t>
            </w:r>
          </w:p>
        </w:tc>
        <w:tc>
          <w:tcPr>
            <w:tcW w:w="1151" w:type="dxa"/>
            <w:vAlign w:val="center"/>
          </w:tcPr>
          <w:p w14:paraId="45DDB0EF" w14:textId="77777777" w:rsidR="00664844" w:rsidRPr="00936DF7" w:rsidRDefault="0024773C" w:rsidP="00CF3CBD">
            <w:pPr>
              <w:jc w:val="center"/>
            </w:pPr>
            <w:r>
              <w:t>95201,22</w:t>
            </w:r>
          </w:p>
        </w:tc>
        <w:tc>
          <w:tcPr>
            <w:tcW w:w="1276" w:type="dxa"/>
            <w:vAlign w:val="center"/>
          </w:tcPr>
          <w:p w14:paraId="64D99DF5" w14:textId="77777777"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B8DB7BE" w14:textId="77777777" w:rsidR="00664844" w:rsidRPr="00936DF7" w:rsidRDefault="00BB753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56CEB18A" w14:textId="77777777" w:rsidR="00664844" w:rsidRPr="00936DF7" w:rsidRDefault="00664844" w:rsidP="00BB7538">
            <w:pPr>
              <w:jc w:val="center"/>
            </w:pPr>
            <w:r>
              <w:t>2014-20</w:t>
            </w:r>
            <w:r w:rsidR="00BB7538">
              <w:t>19</w:t>
            </w:r>
          </w:p>
        </w:tc>
        <w:tc>
          <w:tcPr>
            <w:tcW w:w="1842" w:type="dxa"/>
            <w:vAlign w:val="center"/>
          </w:tcPr>
          <w:p w14:paraId="527DD9D7" w14:textId="77777777" w:rsidR="00664844" w:rsidRPr="00936DF7" w:rsidRDefault="00664844" w:rsidP="00CF3CBD">
            <w:pPr>
              <w:jc w:val="center"/>
            </w:pPr>
            <w:r>
              <w:t>Реконструкция здания</w:t>
            </w:r>
          </w:p>
        </w:tc>
      </w:tr>
      <w:tr w:rsidR="0052096C" w:rsidRPr="00936DF7" w14:paraId="3B71E810" w14:textId="77777777" w:rsidTr="00617509">
        <w:tc>
          <w:tcPr>
            <w:tcW w:w="534" w:type="dxa"/>
            <w:vAlign w:val="center"/>
          </w:tcPr>
          <w:p w14:paraId="43847C45" w14:textId="77777777" w:rsidR="0052096C" w:rsidRPr="00BB7538" w:rsidRDefault="00A114A3" w:rsidP="00CF3CBD">
            <w:pPr>
              <w:jc w:val="center"/>
            </w:pPr>
            <w:r>
              <w:t>4</w:t>
            </w:r>
          </w:p>
        </w:tc>
        <w:tc>
          <w:tcPr>
            <w:tcW w:w="2551" w:type="dxa"/>
            <w:vAlign w:val="center"/>
          </w:tcPr>
          <w:p w14:paraId="4CA049A5" w14:textId="77777777" w:rsidR="00344FE4" w:rsidRDefault="0052096C" w:rsidP="0052096C">
            <w:pPr>
              <w:jc w:val="center"/>
            </w:pPr>
            <w:r>
              <w:t>МБОУ «Курьинская средняя общеобразовательная школа»</w:t>
            </w:r>
          </w:p>
          <w:p w14:paraId="3C360BF8" w14:textId="77777777" w:rsidR="00344FE4" w:rsidRDefault="00344FE4" w:rsidP="0052096C">
            <w:pPr>
              <w:jc w:val="center"/>
            </w:pPr>
            <w:r>
              <w:t>и</w:t>
            </w:r>
            <w:r w:rsidR="0052096C">
              <w:t>м</w:t>
            </w:r>
            <w:r>
              <w:t>.</w:t>
            </w:r>
          </w:p>
          <w:p w14:paraId="0075F872" w14:textId="77777777" w:rsidR="0052096C" w:rsidRDefault="0052096C" w:rsidP="00344FE4">
            <w:proofErr w:type="spellStart"/>
            <w:r>
              <w:t>М.Т.Калашникова</w:t>
            </w:r>
            <w:proofErr w:type="spellEnd"/>
            <w:r>
              <w:t xml:space="preserve"> </w:t>
            </w:r>
          </w:p>
        </w:tc>
        <w:tc>
          <w:tcPr>
            <w:tcW w:w="2399" w:type="dxa"/>
            <w:vAlign w:val="center"/>
          </w:tcPr>
          <w:p w14:paraId="48C8EE9A" w14:textId="77777777" w:rsidR="00625212" w:rsidRDefault="00625212" w:rsidP="0052096C">
            <w:pPr>
              <w:jc w:val="center"/>
            </w:pPr>
          </w:p>
          <w:p w14:paraId="5F7664D5" w14:textId="77777777" w:rsidR="00625212" w:rsidRDefault="00625212" w:rsidP="0052096C">
            <w:pPr>
              <w:jc w:val="center"/>
            </w:pPr>
          </w:p>
          <w:p w14:paraId="5C073158" w14:textId="77777777" w:rsidR="0052096C" w:rsidRDefault="0052096C" w:rsidP="0052096C">
            <w:pPr>
              <w:jc w:val="center"/>
            </w:pPr>
            <w:proofErr w:type="spellStart"/>
            <w:r>
              <w:t>с.Курья</w:t>
            </w:r>
            <w:proofErr w:type="spellEnd"/>
          </w:p>
        </w:tc>
        <w:tc>
          <w:tcPr>
            <w:tcW w:w="1287" w:type="dxa"/>
            <w:vAlign w:val="center"/>
          </w:tcPr>
          <w:p w14:paraId="1AFCE160" w14:textId="77777777" w:rsidR="0052096C" w:rsidRDefault="006848C4" w:rsidP="0052096C">
            <w:pPr>
              <w:jc w:val="center"/>
            </w:pPr>
            <w:r>
              <w:t>К</w:t>
            </w:r>
            <w:r w:rsidR="0052096C">
              <w:t>раевой и местный бюджет</w:t>
            </w:r>
          </w:p>
        </w:tc>
        <w:tc>
          <w:tcPr>
            <w:tcW w:w="1400" w:type="dxa"/>
            <w:vAlign w:val="center"/>
          </w:tcPr>
          <w:p w14:paraId="725EE2A2" w14:textId="77777777" w:rsidR="00625212" w:rsidRDefault="00625212" w:rsidP="00CF3CBD">
            <w:pPr>
              <w:jc w:val="center"/>
            </w:pPr>
          </w:p>
          <w:p w14:paraId="3D295AFC" w14:textId="77777777" w:rsidR="00625212" w:rsidRDefault="00625212" w:rsidP="00CF3CBD">
            <w:pPr>
              <w:jc w:val="center"/>
            </w:pPr>
          </w:p>
          <w:p w14:paraId="76945261" w14:textId="77777777" w:rsidR="0052096C" w:rsidRDefault="007E7187" w:rsidP="00CF3CBD">
            <w:pPr>
              <w:jc w:val="center"/>
            </w:pPr>
            <w:r>
              <w:t>6033,8</w:t>
            </w:r>
          </w:p>
        </w:tc>
        <w:tc>
          <w:tcPr>
            <w:tcW w:w="1151" w:type="dxa"/>
            <w:vAlign w:val="center"/>
          </w:tcPr>
          <w:p w14:paraId="33295577" w14:textId="77777777" w:rsidR="00625212" w:rsidRDefault="00625212" w:rsidP="00CF3CBD">
            <w:pPr>
              <w:jc w:val="center"/>
            </w:pPr>
          </w:p>
          <w:p w14:paraId="53C08461" w14:textId="77777777" w:rsidR="00625212" w:rsidRDefault="00625212" w:rsidP="00CF3CBD">
            <w:pPr>
              <w:jc w:val="center"/>
            </w:pPr>
          </w:p>
          <w:p w14:paraId="1BA36863" w14:textId="77777777" w:rsidR="0052096C" w:rsidRDefault="0024773C" w:rsidP="00CF3CBD">
            <w:pPr>
              <w:jc w:val="center"/>
            </w:pPr>
            <w:r>
              <w:t>6033,8</w:t>
            </w:r>
          </w:p>
        </w:tc>
        <w:tc>
          <w:tcPr>
            <w:tcW w:w="1276" w:type="dxa"/>
            <w:vAlign w:val="center"/>
          </w:tcPr>
          <w:p w14:paraId="66E86E10" w14:textId="77777777" w:rsidR="0052096C" w:rsidRDefault="0052096C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7DD33C51" w14:textId="77777777" w:rsidR="00625212" w:rsidRDefault="00625212" w:rsidP="00CF3CBD">
            <w:pPr>
              <w:jc w:val="center"/>
            </w:pPr>
          </w:p>
          <w:p w14:paraId="2BBDEDD5" w14:textId="77777777" w:rsidR="00625212" w:rsidRDefault="00625212" w:rsidP="00CF3CBD">
            <w:pPr>
              <w:jc w:val="center"/>
            </w:pPr>
          </w:p>
          <w:p w14:paraId="3059C857" w14:textId="77777777" w:rsidR="0052096C" w:rsidRDefault="00AE7F14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7F6781C6" w14:textId="77777777" w:rsidR="00625212" w:rsidRDefault="00625212" w:rsidP="00BB7538">
            <w:pPr>
              <w:jc w:val="center"/>
            </w:pPr>
          </w:p>
          <w:p w14:paraId="40EA96C5" w14:textId="77777777" w:rsidR="00625212" w:rsidRDefault="00625212" w:rsidP="00BB7538">
            <w:pPr>
              <w:jc w:val="center"/>
            </w:pPr>
          </w:p>
          <w:p w14:paraId="02A6D791" w14:textId="77777777" w:rsidR="0052096C" w:rsidRDefault="0052096C" w:rsidP="00BB7538">
            <w:pPr>
              <w:jc w:val="center"/>
            </w:pPr>
            <w:r>
              <w:t>2018-20</w:t>
            </w:r>
            <w:r w:rsidR="00BB7538">
              <w:t>19</w:t>
            </w:r>
          </w:p>
        </w:tc>
        <w:tc>
          <w:tcPr>
            <w:tcW w:w="1842" w:type="dxa"/>
            <w:vAlign w:val="center"/>
          </w:tcPr>
          <w:p w14:paraId="55A87A8A" w14:textId="77777777" w:rsidR="0052096C" w:rsidRDefault="0052096C" w:rsidP="00CF3CBD">
            <w:pPr>
              <w:jc w:val="center"/>
            </w:pPr>
            <w:r>
              <w:t>Капитальный ремонт здания</w:t>
            </w:r>
          </w:p>
        </w:tc>
      </w:tr>
      <w:tr w:rsidR="008A3EE4" w:rsidRPr="00936DF7" w14:paraId="59ABF0A6" w14:textId="77777777" w:rsidTr="00617509">
        <w:tc>
          <w:tcPr>
            <w:tcW w:w="534" w:type="dxa"/>
            <w:vAlign w:val="center"/>
          </w:tcPr>
          <w:p w14:paraId="1BE075D2" w14:textId="77777777" w:rsidR="008A3EE4" w:rsidRPr="00ED46F3" w:rsidRDefault="00A114A3" w:rsidP="00CF3CBD">
            <w:pPr>
              <w:jc w:val="center"/>
            </w:pPr>
            <w:r>
              <w:t>5</w:t>
            </w:r>
          </w:p>
        </w:tc>
        <w:tc>
          <w:tcPr>
            <w:tcW w:w="2551" w:type="dxa"/>
            <w:vAlign w:val="center"/>
          </w:tcPr>
          <w:p w14:paraId="0D14C21F" w14:textId="77777777" w:rsidR="008A3EE4" w:rsidRDefault="009A48A5" w:rsidP="0052096C">
            <w:pPr>
              <w:jc w:val="center"/>
            </w:pPr>
            <w:r>
              <w:t xml:space="preserve">Дом культуры в </w:t>
            </w:r>
            <w:proofErr w:type="spellStart"/>
            <w:r>
              <w:t>с.Трусово</w:t>
            </w:r>
            <w:proofErr w:type="spellEnd"/>
          </w:p>
        </w:tc>
        <w:tc>
          <w:tcPr>
            <w:tcW w:w="2399" w:type="dxa"/>
            <w:vAlign w:val="center"/>
          </w:tcPr>
          <w:p w14:paraId="7067E804" w14:textId="77777777" w:rsidR="008A3EE4" w:rsidRDefault="009A48A5" w:rsidP="0052096C">
            <w:pPr>
              <w:jc w:val="center"/>
            </w:pPr>
            <w:proofErr w:type="spellStart"/>
            <w:r>
              <w:t>с.Трусово</w:t>
            </w:r>
            <w:proofErr w:type="spellEnd"/>
          </w:p>
        </w:tc>
        <w:tc>
          <w:tcPr>
            <w:tcW w:w="1287" w:type="dxa"/>
            <w:vAlign w:val="center"/>
          </w:tcPr>
          <w:p w14:paraId="5D3CC99A" w14:textId="77777777" w:rsidR="008A3EE4" w:rsidRDefault="00494FAD" w:rsidP="00053E82">
            <w:pPr>
              <w:jc w:val="center"/>
            </w:pPr>
            <w:r>
              <w:t>к</w:t>
            </w:r>
            <w:r w:rsidR="00053E82">
              <w:t xml:space="preserve">раевой и местный бюджет, </w:t>
            </w:r>
          </w:p>
          <w:p w14:paraId="000F055F" w14:textId="77777777" w:rsidR="00053E82" w:rsidRDefault="00494FAD" w:rsidP="00053E82">
            <w:pPr>
              <w:jc w:val="center"/>
            </w:pPr>
            <w:r>
              <w:t>в</w:t>
            </w:r>
            <w:r w:rsidR="00053E82">
              <w:t>небюджетные средства</w:t>
            </w:r>
          </w:p>
        </w:tc>
        <w:tc>
          <w:tcPr>
            <w:tcW w:w="1400" w:type="dxa"/>
            <w:vAlign w:val="center"/>
          </w:tcPr>
          <w:p w14:paraId="5B4DBA9E" w14:textId="77777777" w:rsidR="008A3EE4" w:rsidRDefault="006D6EC8" w:rsidP="00BB7538">
            <w:pPr>
              <w:jc w:val="center"/>
            </w:pPr>
            <w:r>
              <w:t>1142,0</w:t>
            </w:r>
          </w:p>
        </w:tc>
        <w:tc>
          <w:tcPr>
            <w:tcW w:w="1151" w:type="dxa"/>
            <w:vAlign w:val="center"/>
          </w:tcPr>
          <w:p w14:paraId="4FFD2693" w14:textId="77777777" w:rsidR="008A3EE4" w:rsidRDefault="00A23FF7" w:rsidP="00CF3CBD">
            <w:pPr>
              <w:jc w:val="center"/>
            </w:pPr>
            <w:r>
              <w:t>1142,0</w:t>
            </w:r>
          </w:p>
        </w:tc>
        <w:tc>
          <w:tcPr>
            <w:tcW w:w="1276" w:type="dxa"/>
            <w:vAlign w:val="center"/>
          </w:tcPr>
          <w:p w14:paraId="3DBDC173" w14:textId="77777777" w:rsidR="008A3EE4" w:rsidRDefault="008A3EE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3B32FC5" w14:textId="77777777" w:rsidR="008A3EE4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7C3C6DFB" w14:textId="77777777" w:rsidR="008A3EE4" w:rsidRDefault="006D6EC8" w:rsidP="00D43F28">
            <w:pPr>
              <w:jc w:val="center"/>
            </w:pPr>
            <w:r>
              <w:t>2019-</w:t>
            </w:r>
            <w:r w:rsidR="00360993">
              <w:t>202</w:t>
            </w:r>
            <w:r w:rsidR="00D43F28">
              <w:t>0</w:t>
            </w:r>
          </w:p>
        </w:tc>
        <w:tc>
          <w:tcPr>
            <w:tcW w:w="1842" w:type="dxa"/>
            <w:vAlign w:val="center"/>
          </w:tcPr>
          <w:p w14:paraId="35543916" w14:textId="77777777" w:rsidR="00E3606E" w:rsidRDefault="00E3606E" w:rsidP="00CF3CBD">
            <w:pPr>
              <w:jc w:val="center"/>
            </w:pPr>
          </w:p>
          <w:p w14:paraId="7B1EC10D" w14:textId="77777777" w:rsidR="00E3606E" w:rsidRDefault="00E3606E" w:rsidP="00CF3CBD">
            <w:pPr>
              <w:jc w:val="center"/>
            </w:pPr>
          </w:p>
          <w:p w14:paraId="65E11B89" w14:textId="77777777" w:rsidR="008A3EE4" w:rsidRDefault="009A48A5" w:rsidP="00CF3CBD">
            <w:pPr>
              <w:jc w:val="center"/>
            </w:pPr>
            <w:r>
              <w:t>Ремонт кровли</w:t>
            </w:r>
          </w:p>
          <w:p w14:paraId="07EA54E1" w14:textId="77777777" w:rsidR="00E3606E" w:rsidRDefault="00360993" w:rsidP="00E3606E">
            <w:r>
              <w:t>Ремонт здани</w:t>
            </w:r>
            <w:r w:rsidR="00E3606E">
              <w:t>я</w:t>
            </w:r>
          </w:p>
          <w:p w14:paraId="43C6E3C0" w14:textId="77777777" w:rsidR="00360993" w:rsidRDefault="00360993" w:rsidP="00CF3CBD">
            <w:pPr>
              <w:jc w:val="center"/>
            </w:pPr>
          </w:p>
          <w:p w14:paraId="401C1671" w14:textId="77777777" w:rsidR="00E3606E" w:rsidRDefault="00E3606E" w:rsidP="00CF3CBD">
            <w:pPr>
              <w:jc w:val="center"/>
            </w:pPr>
          </w:p>
          <w:p w14:paraId="1095B0CA" w14:textId="77777777" w:rsidR="00E3606E" w:rsidRDefault="00E3606E" w:rsidP="00CF3CBD">
            <w:pPr>
              <w:jc w:val="center"/>
            </w:pPr>
          </w:p>
        </w:tc>
      </w:tr>
      <w:tr w:rsidR="00053E82" w:rsidRPr="00936DF7" w14:paraId="76FFBFB6" w14:textId="77777777" w:rsidTr="00617509">
        <w:tc>
          <w:tcPr>
            <w:tcW w:w="534" w:type="dxa"/>
            <w:vAlign w:val="center"/>
          </w:tcPr>
          <w:p w14:paraId="343C0425" w14:textId="77777777" w:rsidR="00053E82" w:rsidRPr="00ED46F3" w:rsidRDefault="00A114A3" w:rsidP="00CF3CBD">
            <w:pPr>
              <w:jc w:val="center"/>
            </w:pPr>
            <w:r>
              <w:lastRenderedPageBreak/>
              <w:t>6</w:t>
            </w:r>
          </w:p>
        </w:tc>
        <w:tc>
          <w:tcPr>
            <w:tcW w:w="2551" w:type="dxa"/>
            <w:vAlign w:val="center"/>
          </w:tcPr>
          <w:p w14:paraId="7D77D23C" w14:textId="77777777" w:rsidR="00053E82" w:rsidRDefault="00821D1A" w:rsidP="0052096C">
            <w:pPr>
              <w:jc w:val="center"/>
            </w:pPr>
            <w:r>
              <w:t>Дом культуры с. Кузнецово</w:t>
            </w:r>
          </w:p>
        </w:tc>
        <w:tc>
          <w:tcPr>
            <w:tcW w:w="2399" w:type="dxa"/>
            <w:vAlign w:val="center"/>
          </w:tcPr>
          <w:p w14:paraId="78C93CFB" w14:textId="77777777" w:rsidR="00053E82" w:rsidRDefault="00821D1A" w:rsidP="0052096C">
            <w:pPr>
              <w:jc w:val="center"/>
            </w:pPr>
            <w:proofErr w:type="spellStart"/>
            <w:r>
              <w:t>с.Кузнецово</w:t>
            </w:r>
            <w:proofErr w:type="spellEnd"/>
          </w:p>
        </w:tc>
        <w:tc>
          <w:tcPr>
            <w:tcW w:w="1287" w:type="dxa"/>
            <w:vAlign w:val="center"/>
          </w:tcPr>
          <w:p w14:paraId="5B356CAE" w14:textId="77777777" w:rsidR="00821D1A" w:rsidRDefault="00821D1A" w:rsidP="00821D1A">
            <w:pPr>
              <w:jc w:val="center"/>
            </w:pPr>
            <w:r>
              <w:t xml:space="preserve">краевой и местный бюджет, </w:t>
            </w:r>
          </w:p>
          <w:p w14:paraId="2B974706" w14:textId="77777777" w:rsidR="00053E82" w:rsidRDefault="00053E82" w:rsidP="0052096C">
            <w:pPr>
              <w:jc w:val="center"/>
            </w:pPr>
          </w:p>
        </w:tc>
        <w:tc>
          <w:tcPr>
            <w:tcW w:w="1400" w:type="dxa"/>
            <w:vAlign w:val="center"/>
          </w:tcPr>
          <w:p w14:paraId="658C75AA" w14:textId="77777777" w:rsidR="00053E82" w:rsidRDefault="00BB7538" w:rsidP="00CF3CBD">
            <w:pPr>
              <w:jc w:val="center"/>
            </w:pPr>
            <w:r>
              <w:t>1692,2</w:t>
            </w:r>
          </w:p>
        </w:tc>
        <w:tc>
          <w:tcPr>
            <w:tcW w:w="1151" w:type="dxa"/>
            <w:vAlign w:val="center"/>
          </w:tcPr>
          <w:p w14:paraId="588AD558" w14:textId="77777777" w:rsidR="00053E82" w:rsidRDefault="0024773C" w:rsidP="00CF3CBD">
            <w:pPr>
              <w:jc w:val="center"/>
            </w:pPr>
            <w:r>
              <w:t>1692,2</w:t>
            </w:r>
          </w:p>
        </w:tc>
        <w:tc>
          <w:tcPr>
            <w:tcW w:w="1276" w:type="dxa"/>
            <w:vAlign w:val="center"/>
          </w:tcPr>
          <w:p w14:paraId="612781F5" w14:textId="77777777" w:rsidR="00053E82" w:rsidRDefault="00053E82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43B190E9" w14:textId="77777777" w:rsidR="00053E82" w:rsidRDefault="00BB753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0E110C9F" w14:textId="77777777" w:rsidR="00053E82" w:rsidRDefault="00821D1A" w:rsidP="00BB7538">
            <w:pPr>
              <w:jc w:val="center"/>
            </w:pPr>
            <w:r>
              <w:t>20</w:t>
            </w:r>
            <w:r w:rsidR="00BB7538">
              <w:t>19</w:t>
            </w:r>
          </w:p>
        </w:tc>
        <w:tc>
          <w:tcPr>
            <w:tcW w:w="1842" w:type="dxa"/>
            <w:vAlign w:val="center"/>
          </w:tcPr>
          <w:p w14:paraId="3F1DD84C" w14:textId="77777777" w:rsidR="00053E82" w:rsidRDefault="00821D1A" w:rsidP="00821D1A">
            <w:pPr>
              <w:jc w:val="center"/>
            </w:pPr>
            <w:r>
              <w:t>Текущий ремонт</w:t>
            </w:r>
          </w:p>
        </w:tc>
      </w:tr>
      <w:tr w:rsidR="00360993" w:rsidRPr="00936DF7" w14:paraId="344542FC" w14:textId="77777777" w:rsidTr="00617509">
        <w:tc>
          <w:tcPr>
            <w:tcW w:w="534" w:type="dxa"/>
            <w:vAlign w:val="center"/>
          </w:tcPr>
          <w:p w14:paraId="4C6A9CBB" w14:textId="77777777" w:rsidR="00360993" w:rsidRPr="00ED46F3" w:rsidRDefault="00A114A3" w:rsidP="00CF3CBD">
            <w:pPr>
              <w:jc w:val="center"/>
            </w:pPr>
            <w:r>
              <w:t>7</w:t>
            </w:r>
          </w:p>
        </w:tc>
        <w:tc>
          <w:tcPr>
            <w:tcW w:w="2551" w:type="dxa"/>
            <w:vAlign w:val="center"/>
          </w:tcPr>
          <w:p w14:paraId="310B9644" w14:textId="77777777" w:rsidR="00360993" w:rsidRDefault="00360993" w:rsidP="0052096C">
            <w:pPr>
              <w:jc w:val="center"/>
            </w:pPr>
            <w:r>
              <w:t>Колыванский сельский совет</w:t>
            </w:r>
          </w:p>
        </w:tc>
        <w:tc>
          <w:tcPr>
            <w:tcW w:w="2399" w:type="dxa"/>
            <w:vAlign w:val="center"/>
          </w:tcPr>
          <w:p w14:paraId="24906A7F" w14:textId="77777777" w:rsidR="00360993" w:rsidRDefault="00360993" w:rsidP="0052096C">
            <w:pPr>
              <w:jc w:val="center"/>
            </w:pPr>
            <w:proofErr w:type="spellStart"/>
            <w:r>
              <w:t>с.Колывань</w:t>
            </w:r>
            <w:proofErr w:type="spellEnd"/>
          </w:p>
        </w:tc>
        <w:tc>
          <w:tcPr>
            <w:tcW w:w="1287" w:type="dxa"/>
            <w:vAlign w:val="center"/>
          </w:tcPr>
          <w:p w14:paraId="53526207" w14:textId="77777777" w:rsidR="00360993" w:rsidRDefault="00360993" w:rsidP="00360993">
            <w:pPr>
              <w:jc w:val="center"/>
            </w:pPr>
            <w:r>
              <w:t xml:space="preserve">краевой и местный бюджет, </w:t>
            </w:r>
          </w:p>
          <w:p w14:paraId="0CBBA435" w14:textId="2560409A" w:rsidR="0060527B" w:rsidRPr="000B20C6" w:rsidRDefault="00360993" w:rsidP="009D5D0B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15974FE3" w14:textId="77777777" w:rsidR="00360993" w:rsidRDefault="00360993" w:rsidP="00CF3CBD">
            <w:pPr>
              <w:jc w:val="center"/>
            </w:pPr>
            <w:r>
              <w:t>347,15</w:t>
            </w:r>
          </w:p>
        </w:tc>
        <w:tc>
          <w:tcPr>
            <w:tcW w:w="1151" w:type="dxa"/>
            <w:vAlign w:val="center"/>
          </w:tcPr>
          <w:p w14:paraId="68E067A4" w14:textId="77777777" w:rsidR="00360993" w:rsidRDefault="00A23FF7" w:rsidP="00CF3CBD">
            <w:pPr>
              <w:jc w:val="center"/>
            </w:pPr>
            <w:r>
              <w:t>347,15</w:t>
            </w:r>
          </w:p>
        </w:tc>
        <w:tc>
          <w:tcPr>
            <w:tcW w:w="1276" w:type="dxa"/>
            <w:vAlign w:val="center"/>
          </w:tcPr>
          <w:p w14:paraId="03F4F6EB" w14:textId="77777777" w:rsidR="00360993" w:rsidRDefault="0036099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7B13DE8" w14:textId="77777777" w:rsidR="00360993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15A0D163" w14:textId="77777777" w:rsidR="00360993" w:rsidRDefault="00360993" w:rsidP="00BB753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14:paraId="558D9037" w14:textId="77777777" w:rsidR="00360993" w:rsidRDefault="00360993" w:rsidP="00821D1A">
            <w:pPr>
              <w:jc w:val="center"/>
            </w:pPr>
            <w:proofErr w:type="spellStart"/>
            <w:r>
              <w:t>Благоустройст</w:t>
            </w:r>
            <w:proofErr w:type="spellEnd"/>
            <w:r>
              <w:t>-</w:t>
            </w:r>
          </w:p>
          <w:p w14:paraId="32E2723C" w14:textId="77777777" w:rsidR="00360993" w:rsidRDefault="00360993" w:rsidP="00821D1A">
            <w:pPr>
              <w:jc w:val="center"/>
            </w:pPr>
            <w:r>
              <w:t>во кладбища</w:t>
            </w:r>
            <w:r w:rsidR="00FC5890">
              <w:t xml:space="preserve"> </w:t>
            </w:r>
            <w:r>
              <w:t>(ограждение)</w:t>
            </w:r>
          </w:p>
        </w:tc>
      </w:tr>
      <w:tr w:rsidR="00360993" w:rsidRPr="00936DF7" w14:paraId="1D48328F" w14:textId="77777777" w:rsidTr="00617509">
        <w:tc>
          <w:tcPr>
            <w:tcW w:w="534" w:type="dxa"/>
            <w:vAlign w:val="center"/>
          </w:tcPr>
          <w:p w14:paraId="6027998F" w14:textId="77777777" w:rsidR="00360993" w:rsidRPr="00ED46F3" w:rsidRDefault="00A114A3" w:rsidP="00CF3CBD">
            <w:pPr>
              <w:jc w:val="center"/>
            </w:pPr>
            <w:r>
              <w:t>8</w:t>
            </w:r>
          </w:p>
        </w:tc>
        <w:tc>
          <w:tcPr>
            <w:tcW w:w="2551" w:type="dxa"/>
            <w:vAlign w:val="center"/>
          </w:tcPr>
          <w:p w14:paraId="6A3ADEE2" w14:textId="77777777" w:rsidR="00360993" w:rsidRDefault="00360993" w:rsidP="0052096C">
            <w:pPr>
              <w:jc w:val="center"/>
            </w:pPr>
            <w:proofErr w:type="spellStart"/>
            <w:r>
              <w:t>Усть</w:t>
            </w:r>
            <w:proofErr w:type="spellEnd"/>
            <w:r>
              <w:t xml:space="preserve">-Таловский </w:t>
            </w:r>
          </w:p>
          <w:p w14:paraId="6F857F6E" w14:textId="77777777" w:rsidR="00360993" w:rsidRDefault="00360993" w:rsidP="0052096C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14:paraId="6F769E69" w14:textId="77777777" w:rsidR="00360993" w:rsidRDefault="00360993" w:rsidP="0052096C">
            <w:pPr>
              <w:jc w:val="center"/>
            </w:pPr>
            <w:proofErr w:type="spellStart"/>
            <w:r>
              <w:t>с.Усть</w:t>
            </w:r>
            <w:proofErr w:type="spellEnd"/>
            <w:r>
              <w:t>-Таловка</w:t>
            </w:r>
          </w:p>
        </w:tc>
        <w:tc>
          <w:tcPr>
            <w:tcW w:w="1287" w:type="dxa"/>
            <w:vAlign w:val="center"/>
          </w:tcPr>
          <w:p w14:paraId="34A8214D" w14:textId="77777777" w:rsidR="00360993" w:rsidRDefault="00360993" w:rsidP="00360993">
            <w:pPr>
              <w:jc w:val="center"/>
            </w:pPr>
            <w:r>
              <w:t xml:space="preserve">краевой и местный бюджет, </w:t>
            </w:r>
          </w:p>
          <w:p w14:paraId="311243E4" w14:textId="77777777" w:rsidR="00360993" w:rsidRDefault="00360993" w:rsidP="0036099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24C34F28" w14:textId="77777777" w:rsidR="00360993" w:rsidRDefault="00360993" w:rsidP="00CF3CBD">
            <w:pPr>
              <w:jc w:val="center"/>
            </w:pPr>
            <w:r>
              <w:t>999,33</w:t>
            </w:r>
            <w:r w:rsidR="006D6EC8">
              <w:t>2</w:t>
            </w:r>
          </w:p>
        </w:tc>
        <w:tc>
          <w:tcPr>
            <w:tcW w:w="1151" w:type="dxa"/>
            <w:vAlign w:val="center"/>
          </w:tcPr>
          <w:p w14:paraId="73C07663" w14:textId="77777777" w:rsidR="00360993" w:rsidRDefault="00A23FF7" w:rsidP="00CF3CBD">
            <w:pPr>
              <w:jc w:val="center"/>
            </w:pPr>
            <w:r>
              <w:t>999,332</w:t>
            </w:r>
          </w:p>
        </w:tc>
        <w:tc>
          <w:tcPr>
            <w:tcW w:w="1276" w:type="dxa"/>
            <w:vAlign w:val="center"/>
          </w:tcPr>
          <w:p w14:paraId="398AB165" w14:textId="77777777" w:rsidR="00360993" w:rsidRDefault="0036099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8C44C3B" w14:textId="77777777" w:rsidR="00360993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3DAD336C" w14:textId="77777777" w:rsidR="00360993" w:rsidRDefault="00360993" w:rsidP="00BB753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14:paraId="389A94B8" w14:textId="77777777" w:rsidR="00360993" w:rsidRDefault="00360993" w:rsidP="00821D1A">
            <w:pPr>
              <w:jc w:val="center"/>
            </w:pPr>
            <w:r>
              <w:t>Ремонт памятника ВОВ</w:t>
            </w:r>
          </w:p>
        </w:tc>
      </w:tr>
      <w:tr w:rsidR="00360993" w:rsidRPr="00936DF7" w14:paraId="4EBFD0D3" w14:textId="77777777" w:rsidTr="00617509">
        <w:tc>
          <w:tcPr>
            <w:tcW w:w="534" w:type="dxa"/>
            <w:vAlign w:val="center"/>
          </w:tcPr>
          <w:p w14:paraId="75C85803" w14:textId="77777777" w:rsidR="00360993" w:rsidRPr="00ED46F3" w:rsidRDefault="00A114A3" w:rsidP="00CF3CBD">
            <w:pPr>
              <w:jc w:val="center"/>
            </w:pPr>
            <w:r>
              <w:t>9</w:t>
            </w:r>
          </w:p>
        </w:tc>
        <w:tc>
          <w:tcPr>
            <w:tcW w:w="2551" w:type="dxa"/>
            <w:vAlign w:val="center"/>
          </w:tcPr>
          <w:p w14:paraId="21E5508C" w14:textId="77777777" w:rsidR="00360993" w:rsidRDefault="00360993" w:rsidP="0052096C">
            <w:pPr>
              <w:jc w:val="center"/>
            </w:pPr>
            <w:r>
              <w:t xml:space="preserve">Ивановский </w:t>
            </w:r>
          </w:p>
          <w:p w14:paraId="754FBC3C" w14:textId="77777777" w:rsidR="00360993" w:rsidRDefault="00360993" w:rsidP="0052096C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14:paraId="0EF53E8A" w14:textId="77777777" w:rsidR="00360993" w:rsidRDefault="00360993" w:rsidP="0052096C">
            <w:pPr>
              <w:jc w:val="center"/>
            </w:pPr>
            <w:proofErr w:type="spellStart"/>
            <w:r>
              <w:t>с.Ивановка</w:t>
            </w:r>
            <w:proofErr w:type="spellEnd"/>
          </w:p>
        </w:tc>
        <w:tc>
          <w:tcPr>
            <w:tcW w:w="1287" w:type="dxa"/>
            <w:vAlign w:val="center"/>
          </w:tcPr>
          <w:p w14:paraId="716CE79B" w14:textId="77777777" w:rsidR="00360993" w:rsidRDefault="000248C2" w:rsidP="00360993">
            <w:pPr>
              <w:jc w:val="center"/>
            </w:pPr>
            <w:r>
              <w:t xml:space="preserve">краевой и местный </w:t>
            </w:r>
          </w:p>
          <w:p w14:paraId="79FE1D57" w14:textId="77777777" w:rsidR="00360993" w:rsidRDefault="00360993" w:rsidP="0036099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24B89283" w14:textId="77777777" w:rsidR="00360993" w:rsidRDefault="00360993" w:rsidP="006D6EC8">
            <w:pPr>
              <w:jc w:val="center"/>
            </w:pPr>
            <w:r>
              <w:t>86</w:t>
            </w:r>
            <w:r w:rsidR="006D6EC8">
              <w:t>7</w:t>
            </w:r>
            <w:r>
              <w:t>,</w:t>
            </w:r>
            <w:r w:rsidR="006D6EC8">
              <w:t>285</w:t>
            </w:r>
          </w:p>
        </w:tc>
        <w:tc>
          <w:tcPr>
            <w:tcW w:w="1151" w:type="dxa"/>
            <w:vAlign w:val="center"/>
          </w:tcPr>
          <w:p w14:paraId="57D96176" w14:textId="77777777" w:rsidR="00360993" w:rsidRDefault="00A23FF7" w:rsidP="00CF3CBD">
            <w:pPr>
              <w:jc w:val="center"/>
            </w:pPr>
            <w:r>
              <w:t>867,285</w:t>
            </w:r>
          </w:p>
        </w:tc>
        <w:tc>
          <w:tcPr>
            <w:tcW w:w="1276" w:type="dxa"/>
            <w:vAlign w:val="center"/>
          </w:tcPr>
          <w:p w14:paraId="497CDCB5" w14:textId="77777777" w:rsidR="00360993" w:rsidRDefault="0036099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62BFAB9" w14:textId="77777777" w:rsidR="00360993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703E656B" w14:textId="77777777" w:rsidR="00360993" w:rsidRDefault="00360993" w:rsidP="00BB753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14:paraId="24C5AE63" w14:textId="77777777" w:rsidR="00360993" w:rsidRDefault="00360993" w:rsidP="00821D1A">
            <w:pPr>
              <w:jc w:val="center"/>
            </w:pPr>
            <w:r>
              <w:t>Ремонт водопровода</w:t>
            </w:r>
          </w:p>
        </w:tc>
      </w:tr>
      <w:tr w:rsidR="006D6EC8" w:rsidRPr="00936DF7" w14:paraId="6E0D53B5" w14:textId="77777777" w:rsidTr="00617509">
        <w:tc>
          <w:tcPr>
            <w:tcW w:w="534" w:type="dxa"/>
            <w:vAlign w:val="center"/>
          </w:tcPr>
          <w:p w14:paraId="2FBB05B8" w14:textId="77777777" w:rsidR="006D6EC8" w:rsidRPr="006D6EC8" w:rsidRDefault="00A114A3" w:rsidP="00CF3CBD">
            <w:pPr>
              <w:jc w:val="center"/>
            </w:pPr>
            <w:r>
              <w:t>10</w:t>
            </w:r>
          </w:p>
        </w:tc>
        <w:tc>
          <w:tcPr>
            <w:tcW w:w="2551" w:type="dxa"/>
            <w:vAlign w:val="center"/>
          </w:tcPr>
          <w:p w14:paraId="34D7403B" w14:textId="77777777" w:rsidR="006D6EC8" w:rsidRDefault="006D6EC8" w:rsidP="006D6EC8">
            <w:pPr>
              <w:jc w:val="center"/>
            </w:pPr>
            <w:r>
              <w:t>Кузнецовский сельский совет</w:t>
            </w:r>
          </w:p>
        </w:tc>
        <w:tc>
          <w:tcPr>
            <w:tcW w:w="2399" w:type="dxa"/>
            <w:vAlign w:val="center"/>
          </w:tcPr>
          <w:p w14:paraId="40C7EFD9" w14:textId="77777777" w:rsidR="006D6EC8" w:rsidRDefault="007D3863" w:rsidP="0052096C">
            <w:pPr>
              <w:jc w:val="center"/>
            </w:pPr>
            <w:proofErr w:type="spellStart"/>
            <w:r>
              <w:t>с.</w:t>
            </w:r>
            <w:r w:rsidR="006D6EC8">
              <w:t>Кузнецово</w:t>
            </w:r>
            <w:proofErr w:type="spellEnd"/>
          </w:p>
        </w:tc>
        <w:tc>
          <w:tcPr>
            <w:tcW w:w="1287" w:type="dxa"/>
            <w:vAlign w:val="center"/>
          </w:tcPr>
          <w:p w14:paraId="51493E8F" w14:textId="77777777" w:rsidR="006D6EC8" w:rsidRDefault="006D6EC8" w:rsidP="006D6EC8">
            <w:pPr>
              <w:jc w:val="center"/>
            </w:pPr>
            <w:r>
              <w:t xml:space="preserve">краевой и местный </w:t>
            </w:r>
          </w:p>
          <w:p w14:paraId="01F1CEEB" w14:textId="77777777" w:rsidR="006D6EC8" w:rsidRDefault="006D6EC8" w:rsidP="006D6EC8">
            <w:pPr>
              <w:jc w:val="center"/>
            </w:pPr>
            <w:r>
              <w:t>внебюджетные средства</w:t>
            </w:r>
          </w:p>
          <w:p w14:paraId="349BAE1E" w14:textId="77777777" w:rsidR="00C329AA" w:rsidRDefault="00C329AA" w:rsidP="006D6EC8">
            <w:pPr>
              <w:jc w:val="center"/>
            </w:pPr>
          </w:p>
        </w:tc>
        <w:tc>
          <w:tcPr>
            <w:tcW w:w="1400" w:type="dxa"/>
            <w:vAlign w:val="center"/>
          </w:tcPr>
          <w:p w14:paraId="537376D6" w14:textId="77777777" w:rsidR="006D6EC8" w:rsidRDefault="006D6EC8" w:rsidP="006D6EC8">
            <w:pPr>
              <w:jc w:val="center"/>
            </w:pPr>
            <w:r>
              <w:t>687,420</w:t>
            </w:r>
          </w:p>
        </w:tc>
        <w:tc>
          <w:tcPr>
            <w:tcW w:w="1151" w:type="dxa"/>
            <w:vAlign w:val="center"/>
          </w:tcPr>
          <w:p w14:paraId="0FA2DA98" w14:textId="77777777" w:rsidR="006D6EC8" w:rsidRDefault="00AF7F4F" w:rsidP="00CF3CBD">
            <w:pPr>
              <w:jc w:val="center"/>
            </w:pPr>
            <w:r>
              <w:t>687,42</w:t>
            </w:r>
          </w:p>
        </w:tc>
        <w:tc>
          <w:tcPr>
            <w:tcW w:w="1276" w:type="dxa"/>
            <w:vAlign w:val="center"/>
          </w:tcPr>
          <w:p w14:paraId="75A8AD71" w14:textId="77777777" w:rsidR="006D6EC8" w:rsidRDefault="006D6EC8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312B90A" w14:textId="77777777" w:rsidR="006D6EC8" w:rsidRDefault="006C413D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6051B189" w14:textId="77777777" w:rsidR="006D6EC8" w:rsidRDefault="006D6EC8" w:rsidP="00BB753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14:paraId="3914CD1B" w14:textId="77777777" w:rsidR="006D6EC8" w:rsidRDefault="006D6EC8" w:rsidP="00821D1A">
            <w:pPr>
              <w:jc w:val="center"/>
            </w:pPr>
            <w:r>
              <w:t>Ремонт водопровода</w:t>
            </w:r>
          </w:p>
        </w:tc>
      </w:tr>
      <w:tr w:rsidR="006D6EC8" w:rsidRPr="00936DF7" w14:paraId="3ADBF5A8" w14:textId="77777777" w:rsidTr="00617509">
        <w:tc>
          <w:tcPr>
            <w:tcW w:w="534" w:type="dxa"/>
            <w:vAlign w:val="center"/>
          </w:tcPr>
          <w:p w14:paraId="10512ADD" w14:textId="77777777" w:rsidR="006D6EC8" w:rsidRPr="006D6EC8" w:rsidRDefault="006D6EC8" w:rsidP="00A114A3">
            <w:pPr>
              <w:jc w:val="center"/>
            </w:pPr>
            <w:r w:rsidRPr="006D6EC8">
              <w:t>1</w:t>
            </w:r>
            <w:r w:rsidR="00A114A3">
              <w:t>1</w:t>
            </w:r>
          </w:p>
        </w:tc>
        <w:tc>
          <w:tcPr>
            <w:tcW w:w="2551" w:type="dxa"/>
            <w:vAlign w:val="center"/>
          </w:tcPr>
          <w:p w14:paraId="14E6072D" w14:textId="77777777" w:rsidR="006D6EC8" w:rsidRDefault="006D6EC8" w:rsidP="00A23FF7">
            <w:pPr>
              <w:jc w:val="center"/>
            </w:pPr>
            <w:r>
              <w:t>Колыванский сельский совет</w:t>
            </w:r>
          </w:p>
        </w:tc>
        <w:tc>
          <w:tcPr>
            <w:tcW w:w="2399" w:type="dxa"/>
            <w:vAlign w:val="center"/>
          </w:tcPr>
          <w:p w14:paraId="57AE073D" w14:textId="77777777" w:rsidR="006D6EC8" w:rsidRDefault="006D6EC8" w:rsidP="00A23FF7">
            <w:pPr>
              <w:jc w:val="center"/>
            </w:pPr>
            <w:r>
              <w:t>с.</w:t>
            </w:r>
            <w:r w:rsidR="007D3863">
              <w:t xml:space="preserve"> </w:t>
            </w:r>
            <w:r>
              <w:t>Колывань</w:t>
            </w:r>
          </w:p>
        </w:tc>
        <w:tc>
          <w:tcPr>
            <w:tcW w:w="1287" w:type="dxa"/>
            <w:vAlign w:val="center"/>
          </w:tcPr>
          <w:p w14:paraId="4A588A59" w14:textId="77777777" w:rsidR="006D6EC8" w:rsidRDefault="006D6EC8" w:rsidP="00A23FF7">
            <w:pPr>
              <w:jc w:val="center"/>
            </w:pPr>
            <w:r>
              <w:t xml:space="preserve">краевой и местный бюджет, </w:t>
            </w:r>
          </w:p>
          <w:p w14:paraId="41C05458" w14:textId="77777777" w:rsidR="006D6EC8" w:rsidRDefault="006D6EC8" w:rsidP="00A23FF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0A708FE9" w14:textId="77777777" w:rsidR="006D6EC8" w:rsidRDefault="006C413D" w:rsidP="006D6EC8">
            <w:pPr>
              <w:jc w:val="center"/>
            </w:pPr>
            <w:r>
              <w:t>1213,328</w:t>
            </w:r>
          </w:p>
        </w:tc>
        <w:tc>
          <w:tcPr>
            <w:tcW w:w="1151" w:type="dxa"/>
            <w:vAlign w:val="center"/>
          </w:tcPr>
          <w:p w14:paraId="1B4D8C41" w14:textId="77777777" w:rsidR="006D6EC8" w:rsidRDefault="00AF7F4F" w:rsidP="00CF3CBD">
            <w:pPr>
              <w:jc w:val="center"/>
            </w:pPr>
            <w:r>
              <w:t>1213,328</w:t>
            </w:r>
          </w:p>
        </w:tc>
        <w:tc>
          <w:tcPr>
            <w:tcW w:w="1276" w:type="dxa"/>
            <w:vAlign w:val="center"/>
          </w:tcPr>
          <w:p w14:paraId="090A4C58" w14:textId="77777777" w:rsidR="006D6EC8" w:rsidRDefault="006D6EC8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B1F7E51" w14:textId="77777777" w:rsidR="006D6EC8" w:rsidRDefault="006C413D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323DEC07" w14:textId="77777777" w:rsidR="006D6EC8" w:rsidRDefault="006D6EC8" w:rsidP="00BB753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14:paraId="0C94931A" w14:textId="77777777" w:rsidR="006D6EC8" w:rsidRDefault="006D6EC8" w:rsidP="00821D1A">
            <w:pPr>
              <w:jc w:val="center"/>
            </w:pPr>
            <w:r>
              <w:t>Ремонт водопровода</w:t>
            </w:r>
          </w:p>
        </w:tc>
      </w:tr>
      <w:tr w:rsidR="006D6EC8" w:rsidRPr="00936DF7" w14:paraId="15C3911D" w14:textId="77777777" w:rsidTr="00617509">
        <w:tc>
          <w:tcPr>
            <w:tcW w:w="534" w:type="dxa"/>
            <w:vAlign w:val="center"/>
          </w:tcPr>
          <w:p w14:paraId="236C0420" w14:textId="77777777" w:rsidR="006D6EC8" w:rsidRPr="00ED46F3" w:rsidRDefault="006D6EC8" w:rsidP="00A114A3">
            <w:pPr>
              <w:jc w:val="center"/>
            </w:pPr>
            <w:r w:rsidRPr="00ED46F3">
              <w:t>1</w:t>
            </w:r>
            <w:r w:rsidR="00A114A3">
              <w:t>2</w:t>
            </w:r>
          </w:p>
        </w:tc>
        <w:tc>
          <w:tcPr>
            <w:tcW w:w="2551" w:type="dxa"/>
            <w:vAlign w:val="center"/>
          </w:tcPr>
          <w:p w14:paraId="01E70E27" w14:textId="77777777" w:rsidR="006D6EC8" w:rsidRDefault="006D6EC8" w:rsidP="00ED46F3">
            <w:pPr>
              <w:jc w:val="center"/>
            </w:pPr>
            <w:proofErr w:type="spellStart"/>
            <w:r>
              <w:t>Казанцевский</w:t>
            </w:r>
            <w:proofErr w:type="spellEnd"/>
            <w:r>
              <w:t xml:space="preserve"> сельский совет</w:t>
            </w:r>
          </w:p>
        </w:tc>
        <w:tc>
          <w:tcPr>
            <w:tcW w:w="2399" w:type="dxa"/>
            <w:vAlign w:val="center"/>
          </w:tcPr>
          <w:p w14:paraId="1816AF6F" w14:textId="77777777" w:rsidR="006D6EC8" w:rsidRDefault="006D6EC8" w:rsidP="006D6EC8">
            <w:pPr>
              <w:jc w:val="center"/>
            </w:pPr>
            <w:r>
              <w:t>с.</w:t>
            </w:r>
            <w:r w:rsidR="007D3863">
              <w:t xml:space="preserve"> </w:t>
            </w:r>
            <w:r>
              <w:t>Казанцево</w:t>
            </w:r>
          </w:p>
        </w:tc>
        <w:tc>
          <w:tcPr>
            <w:tcW w:w="1287" w:type="dxa"/>
            <w:vAlign w:val="center"/>
          </w:tcPr>
          <w:p w14:paraId="3954F0D2" w14:textId="77777777" w:rsidR="006D6EC8" w:rsidRDefault="006D6EC8" w:rsidP="00A23FF7">
            <w:pPr>
              <w:jc w:val="center"/>
            </w:pPr>
            <w:r>
              <w:t xml:space="preserve">краевой и местный бюджет, </w:t>
            </w:r>
          </w:p>
          <w:p w14:paraId="0AA77B50" w14:textId="77777777" w:rsidR="006D6EC8" w:rsidRDefault="006D6EC8" w:rsidP="00A23FF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5632696E" w14:textId="77777777" w:rsidR="006D6EC8" w:rsidRDefault="00ED46F3" w:rsidP="006D6EC8">
            <w:pPr>
              <w:jc w:val="center"/>
            </w:pPr>
            <w:r>
              <w:t>515,180</w:t>
            </w:r>
          </w:p>
        </w:tc>
        <w:tc>
          <w:tcPr>
            <w:tcW w:w="1151" w:type="dxa"/>
            <w:vAlign w:val="center"/>
          </w:tcPr>
          <w:p w14:paraId="670371BB" w14:textId="77777777" w:rsidR="006D6EC8" w:rsidRDefault="00AF7F4F" w:rsidP="00CF3CBD">
            <w:pPr>
              <w:jc w:val="center"/>
            </w:pPr>
            <w:r>
              <w:t>515,18</w:t>
            </w:r>
          </w:p>
        </w:tc>
        <w:tc>
          <w:tcPr>
            <w:tcW w:w="1276" w:type="dxa"/>
            <w:vAlign w:val="center"/>
          </w:tcPr>
          <w:p w14:paraId="0A2F0BCC" w14:textId="77777777" w:rsidR="006D6EC8" w:rsidRDefault="006D6EC8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49E4440F" w14:textId="77777777" w:rsidR="006D6EC8" w:rsidRDefault="006C413D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5513E111" w14:textId="77777777" w:rsidR="006D6EC8" w:rsidRDefault="00ED46F3" w:rsidP="00BB753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14:paraId="76AE3F69" w14:textId="77777777" w:rsidR="006D6EC8" w:rsidRDefault="00ED46F3" w:rsidP="00821D1A">
            <w:pPr>
              <w:jc w:val="center"/>
            </w:pPr>
            <w:r>
              <w:t>Строительство детской площадки</w:t>
            </w:r>
          </w:p>
        </w:tc>
      </w:tr>
      <w:tr w:rsidR="00ED46F3" w:rsidRPr="00936DF7" w14:paraId="33B97DAD" w14:textId="77777777" w:rsidTr="00617509">
        <w:tc>
          <w:tcPr>
            <w:tcW w:w="534" w:type="dxa"/>
            <w:vAlign w:val="center"/>
          </w:tcPr>
          <w:p w14:paraId="0AA2C3A7" w14:textId="77777777" w:rsidR="00ED46F3" w:rsidRPr="00ED46F3" w:rsidRDefault="00ED46F3" w:rsidP="00A114A3">
            <w:pPr>
              <w:jc w:val="center"/>
            </w:pPr>
            <w:r w:rsidRPr="00ED46F3">
              <w:lastRenderedPageBreak/>
              <w:t>1</w:t>
            </w:r>
            <w:r w:rsidR="00A114A3">
              <w:t>3</w:t>
            </w:r>
          </w:p>
        </w:tc>
        <w:tc>
          <w:tcPr>
            <w:tcW w:w="2551" w:type="dxa"/>
            <w:vAlign w:val="center"/>
          </w:tcPr>
          <w:p w14:paraId="2138A766" w14:textId="77777777" w:rsidR="00ED46F3" w:rsidRDefault="00ED46F3" w:rsidP="00A23FF7">
            <w:pPr>
              <w:jc w:val="center"/>
            </w:pPr>
            <w:proofErr w:type="spellStart"/>
            <w:r>
              <w:t>Новофирсовский</w:t>
            </w:r>
            <w:proofErr w:type="spellEnd"/>
            <w:r>
              <w:t xml:space="preserve"> сельский совет</w:t>
            </w:r>
          </w:p>
        </w:tc>
        <w:tc>
          <w:tcPr>
            <w:tcW w:w="2399" w:type="dxa"/>
            <w:vAlign w:val="center"/>
          </w:tcPr>
          <w:p w14:paraId="157AC3B5" w14:textId="77777777" w:rsidR="00ED46F3" w:rsidRDefault="00ED46F3" w:rsidP="00ED46F3">
            <w:pPr>
              <w:jc w:val="center"/>
            </w:pPr>
            <w:proofErr w:type="spellStart"/>
            <w:r>
              <w:t>с.Новофирсово</w:t>
            </w:r>
            <w:proofErr w:type="spellEnd"/>
          </w:p>
        </w:tc>
        <w:tc>
          <w:tcPr>
            <w:tcW w:w="1287" w:type="dxa"/>
            <w:vAlign w:val="center"/>
          </w:tcPr>
          <w:p w14:paraId="21B2AD74" w14:textId="77777777" w:rsidR="00ED46F3" w:rsidRDefault="00ED46F3" w:rsidP="00A23FF7">
            <w:pPr>
              <w:jc w:val="center"/>
            </w:pPr>
            <w:r>
              <w:t xml:space="preserve">краевой и местный бюджет, </w:t>
            </w:r>
          </w:p>
          <w:p w14:paraId="5EB5058B" w14:textId="77777777" w:rsidR="00ED46F3" w:rsidRDefault="00ED46F3" w:rsidP="00A23FF7">
            <w:pPr>
              <w:jc w:val="center"/>
            </w:pPr>
            <w:r>
              <w:t>внебюджетные средства</w:t>
            </w:r>
          </w:p>
          <w:p w14:paraId="61A28D7F" w14:textId="77777777" w:rsidR="0060527B" w:rsidRDefault="0060527B" w:rsidP="00A23FF7">
            <w:pPr>
              <w:jc w:val="center"/>
            </w:pPr>
          </w:p>
          <w:p w14:paraId="341B1F79" w14:textId="77777777" w:rsidR="0060527B" w:rsidRDefault="0060527B" w:rsidP="00A23FF7">
            <w:pPr>
              <w:jc w:val="center"/>
            </w:pPr>
          </w:p>
          <w:p w14:paraId="0F9332BC" w14:textId="77777777" w:rsidR="0060527B" w:rsidRDefault="0060527B" w:rsidP="00A23FF7">
            <w:pPr>
              <w:jc w:val="center"/>
            </w:pPr>
          </w:p>
          <w:p w14:paraId="1D0E1E9B" w14:textId="77777777" w:rsidR="0060527B" w:rsidRDefault="0060527B" w:rsidP="00A23FF7">
            <w:pPr>
              <w:jc w:val="center"/>
            </w:pPr>
          </w:p>
        </w:tc>
        <w:tc>
          <w:tcPr>
            <w:tcW w:w="1400" w:type="dxa"/>
            <w:vAlign w:val="center"/>
          </w:tcPr>
          <w:p w14:paraId="41B8DEA6" w14:textId="77777777" w:rsidR="00ED46F3" w:rsidRDefault="00ED46F3" w:rsidP="006D6EC8">
            <w:pPr>
              <w:jc w:val="center"/>
            </w:pPr>
            <w:r>
              <w:t>725,288</w:t>
            </w:r>
          </w:p>
        </w:tc>
        <w:tc>
          <w:tcPr>
            <w:tcW w:w="1151" w:type="dxa"/>
            <w:vAlign w:val="center"/>
          </w:tcPr>
          <w:p w14:paraId="6C4264F0" w14:textId="77777777" w:rsidR="00ED46F3" w:rsidRDefault="00AF7F4F" w:rsidP="00CF3CBD">
            <w:pPr>
              <w:jc w:val="center"/>
            </w:pPr>
            <w:r>
              <w:t>725,288</w:t>
            </w:r>
          </w:p>
        </w:tc>
        <w:tc>
          <w:tcPr>
            <w:tcW w:w="1276" w:type="dxa"/>
            <w:vAlign w:val="center"/>
          </w:tcPr>
          <w:p w14:paraId="4A2734D6" w14:textId="3F7B7687" w:rsidR="00ED46F3" w:rsidRDefault="00ED46F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D22D413" w14:textId="77777777" w:rsidR="00ED46F3" w:rsidRDefault="006C413D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14:paraId="1C2ED10B" w14:textId="77777777" w:rsidR="00ED46F3" w:rsidRDefault="00ED46F3" w:rsidP="00BB753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14:paraId="4B165B4D" w14:textId="77777777" w:rsidR="00ED46F3" w:rsidRDefault="00ED46F3" w:rsidP="00821D1A">
            <w:pPr>
              <w:jc w:val="center"/>
            </w:pPr>
            <w:r>
              <w:t>Ремонт памятника ВОВ</w:t>
            </w:r>
          </w:p>
        </w:tc>
      </w:tr>
      <w:tr w:rsidR="00222404" w:rsidRPr="00936DF7" w14:paraId="0A601F40" w14:textId="77777777" w:rsidTr="00617509">
        <w:tc>
          <w:tcPr>
            <w:tcW w:w="534" w:type="dxa"/>
            <w:vAlign w:val="center"/>
          </w:tcPr>
          <w:p w14:paraId="6E17347B" w14:textId="77777777" w:rsidR="00222404" w:rsidRPr="00ED46F3" w:rsidRDefault="00222404" w:rsidP="00A114A3">
            <w:pPr>
              <w:jc w:val="center"/>
            </w:pPr>
            <w:r w:rsidRPr="00ED46F3">
              <w:t>1</w:t>
            </w:r>
            <w:r w:rsidR="00A114A3">
              <w:t>4</w:t>
            </w:r>
          </w:p>
        </w:tc>
        <w:tc>
          <w:tcPr>
            <w:tcW w:w="2551" w:type="dxa"/>
            <w:vAlign w:val="center"/>
          </w:tcPr>
          <w:p w14:paraId="0B453C56" w14:textId="77777777" w:rsidR="00222404" w:rsidRDefault="00222404" w:rsidP="00A23FF7">
            <w:pPr>
              <w:jc w:val="center"/>
            </w:pPr>
            <w:r>
              <w:t>Трусовский сельский совет</w:t>
            </w:r>
          </w:p>
        </w:tc>
        <w:tc>
          <w:tcPr>
            <w:tcW w:w="2399" w:type="dxa"/>
            <w:vAlign w:val="center"/>
          </w:tcPr>
          <w:p w14:paraId="7A286736" w14:textId="77777777" w:rsidR="00222404" w:rsidRDefault="00222404" w:rsidP="00222404">
            <w:pPr>
              <w:jc w:val="center"/>
            </w:pPr>
            <w:proofErr w:type="spellStart"/>
            <w:r>
              <w:t>с.Трусово</w:t>
            </w:r>
            <w:proofErr w:type="spellEnd"/>
          </w:p>
        </w:tc>
        <w:tc>
          <w:tcPr>
            <w:tcW w:w="1287" w:type="dxa"/>
            <w:vAlign w:val="center"/>
          </w:tcPr>
          <w:p w14:paraId="7B0C76C1" w14:textId="77777777" w:rsidR="00222404" w:rsidRDefault="00222404" w:rsidP="00A23FF7">
            <w:pPr>
              <w:jc w:val="center"/>
            </w:pPr>
            <w:r>
              <w:t xml:space="preserve">краевой и местный бюджет, </w:t>
            </w:r>
          </w:p>
          <w:p w14:paraId="2834B8EF" w14:textId="77777777" w:rsidR="00222404" w:rsidRDefault="00222404" w:rsidP="00A23FF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09A7752E" w14:textId="77777777" w:rsidR="00222404" w:rsidRDefault="006C413D" w:rsidP="006D6EC8">
            <w:pPr>
              <w:jc w:val="center"/>
            </w:pPr>
            <w:r>
              <w:t>1175,496</w:t>
            </w:r>
          </w:p>
        </w:tc>
        <w:tc>
          <w:tcPr>
            <w:tcW w:w="1151" w:type="dxa"/>
            <w:vAlign w:val="center"/>
          </w:tcPr>
          <w:p w14:paraId="78471CB5" w14:textId="77777777" w:rsidR="00222404" w:rsidRDefault="00AF7F4F" w:rsidP="00CF3CBD">
            <w:pPr>
              <w:jc w:val="center"/>
            </w:pPr>
            <w:r>
              <w:t>1175,796</w:t>
            </w:r>
          </w:p>
        </w:tc>
        <w:tc>
          <w:tcPr>
            <w:tcW w:w="1276" w:type="dxa"/>
            <w:vAlign w:val="center"/>
          </w:tcPr>
          <w:p w14:paraId="5B253208" w14:textId="7E7EE17F" w:rsidR="00222404" w:rsidRDefault="0022240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CFD347F" w14:textId="7A66414D" w:rsidR="00222404" w:rsidRDefault="00222404" w:rsidP="00CF3CBD">
            <w:pPr>
              <w:jc w:val="center"/>
            </w:pPr>
          </w:p>
        </w:tc>
        <w:tc>
          <w:tcPr>
            <w:tcW w:w="1276" w:type="dxa"/>
            <w:vAlign w:val="center"/>
          </w:tcPr>
          <w:p w14:paraId="58D3D2F0" w14:textId="77777777" w:rsidR="00222404" w:rsidRDefault="00222404" w:rsidP="00BB753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14:paraId="5150231E" w14:textId="77777777" w:rsidR="00222404" w:rsidRDefault="00222404" w:rsidP="00821D1A">
            <w:pPr>
              <w:jc w:val="center"/>
            </w:pPr>
            <w:r>
              <w:t>Ремонт водопровода</w:t>
            </w:r>
          </w:p>
        </w:tc>
      </w:tr>
      <w:tr w:rsidR="006C413D" w:rsidRPr="00936DF7" w14:paraId="3504F04C" w14:textId="77777777" w:rsidTr="00617509">
        <w:tc>
          <w:tcPr>
            <w:tcW w:w="534" w:type="dxa"/>
            <w:vAlign w:val="center"/>
          </w:tcPr>
          <w:p w14:paraId="249B9C90" w14:textId="77777777" w:rsidR="006C413D" w:rsidRPr="00ED46F3" w:rsidRDefault="006C413D" w:rsidP="00A114A3">
            <w:pPr>
              <w:jc w:val="center"/>
            </w:pPr>
            <w:r>
              <w:t>15</w:t>
            </w:r>
          </w:p>
        </w:tc>
        <w:tc>
          <w:tcPr>
            <w:tcW w:w="2551" w:type="dxa"/>
            <w:vAlign w:val="center"/>
          </w:tcPr>
          <w:p w14:paraId="00D210A4" w14:textId="77777777" w:rsidR="006C413D" w:rsidRDefault="006C413D" w:rsidP="00754EC8">
            <w:pPr>
              <w:jc w:val="center"/>
            </w:pPr>
            <w:proofErr w:type="spellStart"/>
            <w:r>
              <w:t>Казанцевский</w:t>
            </w:r>
            <w:proofErr w:type="spellEnd"/>
            <w:r>
              <w:t xml:space="preserve"> сельский совет</w:t>
            </w:r>
          </w:p>
        </w:tc>
        <w:tc>
          <w:tcPr>
            <w:tcW w:w="2399" w:type="dxa"/>
            <w:vAlign w:val="center"/>
          </w:tcPr>
          <w:p w14:paraId="15D50C44" w14:textId="77777777" w:rsidR="006C413D" w:rsidRDefault="006C413D" w:rsidP="00754EC8">
            <w:pPr>
              <w:jc w:val="center"/>
            </w:pPr>
            <w:r>
              <w:t>с. Казанцево</w:t>
            </w:r>
          </w:p>
        </w:tc>
        <w:tc>
          <w:tcPr>
            <w:tcW w:w="1287" w:type="dxa"/>
            <w:vAlign w:val="center"/>
          </w:tcPr>
          <w:p w14:paraId="29445862" w14:textId="77777777" w:rsidR="006C413D" w:rsidRDefault="006C413D" w:rsidP="00754EC8">
            <w:pPr>
              <w:jc w:val="center"/>
            </w:pPr>
            <w:r>
              <w:t xml:space="preserve">краевой и местный бюджет, </w:t>
            </w:r>
          </w:p>
          <w:p w14:paraId="3DFF781D" w14:textId="77777777" w:rsidR="006C413D" w:rsidRDefault="006C413D" w:rsidP="00754EC8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0CAFBDD4" w14:textId="77777777" w:rsidR="006C413D" w:rsidRDefault="00A22363" w:rsidP="006D6EC8">
            <w:pPr>
              <w:jc w:val="center"/>
            </w:pPr>
            <w:r>
              <w:t>794,9</w:t>
            </w:r>
          </w:p>
        </w:tc>
        <w:tc>
          <w:tcPr>
            <w:tcW w:w="1151" w:type="dxa"/>
            <w:vAlign w:val="center"/>
          </w:tcPr>
          <w:p w14:paraId="4D121C2C" w14:textId="77777777" w:rsidR="006C413D" w:rsidRDefault="00602348" w:rsidP="00CF3CBD">
            <w:pPr>
              <w:jc w:val="center"/>
            </w:pPr>
            <w:r>
              <w:t>794,9</w:t>
            </w:r>
          </w:p>
        </w:tc>
        <w:tc>
          <w:tcPr>
            <w:tcW w:w="1276" w:type="dxa"/>
            <w:vAlign w:val="center"/>
          </w:tcPr>
          <w:p w14:paraId="4ACF99A1" w14:textId="649DB7C6" w:rsidR="006C413D" w:rsidRDefault="006C413D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9458092" w14:textId="3FE4162B" w:rsidR="006C413D" w:rsidRDefault="006C413D" w:rsidP="00CF3CBD">
            <w:pPr>
              <w:jc w:val="center"/>
            </w:pPr>
          </w:p>
        </w:tc>
        <w:tc>
          <w:tcPr>
            <w:tcW w:w="1276" w:type="dxa"/>
            <w:vAlign w:val="center"/>
          </w:tcPr>
          <w:p w14:paraId="1A6214AB" w14:textId="77777777" w:rsidR="006C413D" w:rsidRDefault="00AA41A7" w:rsidP="00BB7538">
            <w:pPr>
              <w:jc w:val="center"/>
            </w:pPr>
            <w:r>
              <w:t>2022</w:t>
            </w:r>
          </w:p>
        </w:tc>
        <w:tc>
          <w:tcPr>
            <w:tcW w:w="1842" w:type="dxa"/>
            <w:vAlign w:val="center"/>
          </w:tcPr>
          <w:p w14:paraId="3FBF9D5E" w14:textId="77777777" w:rsidR="006C413D" w:rsidRDefault="006C413D" w:rsidP="00821D1A">
            <w:pPr>
              <w:jc w:val="center"/>
            </w:pPr>
            <w:proofErr w:type="spellStart"/>
            <w:proofErr w:type="gramStart"/>
            <w:r>
              <w:t>Благоустройст</w:t>
            </w:r>
            <w:proofErr w:type="spellEnd"/>
            <w:r>
              <w:t>-во</w:t>
            </w:r>
            <w:proofErr w:type="gramEnd"/>
            <w:r>
              <w:t xml:space="preserve"> кладбища</w:t>
            </w:r>
          </w:p>
        </w:tc>
      </w:tr>
      <w:tr w:rsidR="00AA41A7" w:rsidRPr="00936DF7" w14:paraId="0C38AEF9" w14:textId="77777777" w:rsidTr="00617509">
        <w:tc>
          <w:tcPr>
            <w:tcW w:w="534" w:type="dxa"/>
            <w:vAlign w:val="center"/>
          </w:tcPr>
          <w:p w14:paraId="19836296" w14:textId="77777777" w:rsidR="00AA41A7" w:rsidRPr="00ED46F3" w:rsidRDefault="00AA41A7" w:rsidP="00A114A3">
            <w:pPr>
              <w:jc w:val="center"/>
            </w:pPr>
            <w:r>
              <w:t>16</w:t>
            </w:r>
          </w:p>
        </w:tc>
        <w:tc>
          <w:tcPr>
            <w:tcW w:w="2551" w:type="dxa"/>
            <w:vAlign w:val="center"/>
          </w:tcPr>
          <w:p w14:paraId="6069D933" w14:textId="77777777" w:rsidR="00AA41A7" w:rsidRDefault="00AA41A7" w:rsidP="00754EC8">
            <w:pPr>
              <w:jc w:val="center"/>
            </w:pPr>
            <w:proofErr w:type="spellStart"/>
            <w:r>
              <w:t>Казанцевский</w:t>
            </w:r>
            <w:proofErr w:type="spellEnd"/>
            <w:r>
              <w:t xml:space="preserve"> сельский совет</w:t>
            </w:r>
          </w:p>
        </w:tc>
        <w:tc>
          <w:tcPr>
            <w:tcW w:w="2399" w:type="dxa"/>
            <w:vAlign w:val="center"/>
          </w:tcPr>
          <w:p w14:paraId="57BE6905" w14:textId="77777777" w:rsidR="00AA41A7" w:rsidRDefault="00AA41A7" w:rsidP="00AA41A7">
            <w:pPr>
              <w:jc w:val="center"/>
            </w:pPr>
            <w:r>
              <w:t xml:space="preserve">с. </w:t>
            </w:r>
            <w:proofErr w:type="spellStart"/>
            <w:r>
              <w:t>Ручьево</w:t>
            </w:r>
            <w:proofErr w:type="spellEnd"/>
          </w:p>
        </w:tc>
        <w:tc>
          <w:tcPr>
            <w:tcW w:w="1287" w:type="dxa"/>
            <w:vAlign w:val="center"/>
          </w:tcPr>
          <w:p w14:paraId="3ECFC972" w14:textId="77777777" w:rsidR="00AA41A7" w:rsidRDefault="00AA41A7" w:rsidP="00754EC8">
            <w:pPr>
              <w:jc w:val="center"/>
            </w:pPr>
            <w:r>
              <w:t xml:space="preserve">краевой и местный бюджет, </w:t>
            </w:r>
          </w:p>
          <w:p w14:paraId="446FF215" w14:textId="77777777" w:rsidR="00AA41A7" w:rsidRDefault="00AA41A7" w:rsidP="00754EC8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15A6D70A" w14:textId="77777777" w:rsidR="00AA41A7" w:rsidRDefault="00AA41A7" w:rsidP="006D6EC8">
            <w:pPr>
              <w:jc w:val="center"/>
            </w:pPr>
            <w:r>
              <w:t>661,28</w:t>
            </w:r>
          </w:p>
        </w:tc>
        <w:tc>
          <w:tcPr>
            <w:tcW w:w="1151" w:type="dxa"/>
            <w:vAlign w:val="center"/>
          </w:tcPr>
          <w:p w14:paraId="3C945215" w14:textId="77777777" w:rsidR="00AA41A7" w:rsidRDefault="00602348" w:rsidP="00CF3CBD">
            <w:pPr>
              <w:jc w:val="center"/>
            </w:pPr>
            <w:r>
              <w:t>661,28</w:t>
            </w:r>
          </w:p>
        </w:tc>
        <w:tc>
          <w:tcPr>
            <w:tcW w:w="1276" w:type="dxa"/>
            <w:vAlign w:val="center"/>
          </w:tcPr>
          <w:p w14:paraId="211DB2FE" w14:textId="77777777" w:rsidR="00AA41A7" w:rsidRDefault="00AA41A7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B687911" w14:textId="2C333861" w:rsidR="00AA41A7" w:rsidRDefault="00AA41A7" w:rsidP="00CF3CBD">
            <w:pPr>
              <w:jc w:val="center"/>
            </w:pPr>
          </w:p>
        </w:tc>
        <w:tc>
          <w:tcPr>
            <w:tcW w:w="1276" w:type="dxa"/>
            <w:vAlign w:val="center"/>
          </w:tcPr>
          <w:p w14:paraId="41F93CE5" w14:textId="77777777" w:rsidR="00AA41A7" w:rsidRDefault="00AA41A7" w:rsidP="00BB7538">
            <w:pPr>
              <w:jc w:val="center"/>
            </w:pPr>
            <w:r>
              <w:t>2022</w:t>
            </w:r>
          </w:p>
        </w:tc>
        <w:tc>
          <w:tcPr>
            <w:tcW w:w="1842" w:type="dxa"/>
            <w:vAlign w:val="center"/>
          </w:tcPr>
          <w:p w14:paraId="11A1EE1E" w14:textId="77777777" w:rsidR="00AA41A7" w:rsidRDefault="00AA41A7" w:rsidP="00821D1A">
            <w:pPr>
              <w:jc w:val="center"/>
            </w:pPr>
            <w:r>
              <w:t>Обустройство детской спортивной площадки</w:t>
            </w:r>
          </w:p>
        </w:tc>
      </w:tr>
      <w:tr w:rsidR="00AA41A7" w:rsidRPr="00936DF7" w14:paraId="4BF77E36" w14:textId="77777777" w:rsidTr="00617509">
        <w:tc>
          <w:tcPr>
            <w:tcW w:w="534" w:type="dxa"/>
            <w:vAlign w:val="center"/>
          </w:tcPr>
          <w:p w14:paraId="759D312A" w14:textId="77777777" w:rsidR="00AA41A7" w:rsidRPr="00ED46F3" w:rsidRDefault="00AA41A7" w:rsidP="00A114A3">
            <w:pPr>
              <w:jc w:val="center"/>
            </w:pPr>
            <w:r>
              <w:t>17</w:t>
            </w:r>
          </w:p>
        </w:tc>
        <w:tc>
          <w:tcPr>
            <w:tcW w:w="2551" w:type="dxa"/>
            <w:vAlign w:val="center"/>
          </w:tcPr>
          <w:p w14:paraId="2A7406A1" w14:textId="77777777" w:rsidR="00AA41A7" w:rsidRDefault="00AA41A7" w:rsidP="00A23FF7">
            <w:pPr>
              <w:jc w:val="center"/>
            </w:pPr>
            <w:r>
              <w:t xml:space="preserve">Трусовский </w:t>
            </w:r>
          </w:p>
          <w:p w14:paraId="402F1765" w14:textId="77777777" w:rsidR="00AA41A7" w:rsidRDefault="00AA41A7" w:rsidP="00A23FF7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14:paraId="69A14D6A" w14:textId="77777777" w:rsidR="00AA41A7" w:rsidRDefault="00AA41A7" w:rsidP="00222404">
            <w:pPr>
              <w:jc w:val="center"/>
            </w:pPr>
            <w:r>
              <w:t>с. Трусово</w:t>
            </w:r>
          </w:p>
        </w:tc>
        <w:tc>
          <w:tcPr>
            <w:tcW w:w="1287" w:type="dxa"/>
            <w:vAlign w:val="center"/>
          </w:tcPr>
          <w:p w14:paraId="6C23BF89" w14:textId="77777777" w:rsidR="00AA41A7" w:rsidRDefault="00AA41A7" w:rsidP="00AA41A7">
            <w:pPr>
              <w:jc w:val="center"/>
            </w:pPr>
            <w:r>
              <w:t xml:space="preserve">краевой и местный бюджет, </w:t>
            </w:r>
          </w:p>
          <w:p w14:paraId="3277D76B" w14:textId="77777777" w:rsidR="00AA41A7" w:rsidRDefault="00AA41A7" w:rsidP="00AA41A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3A8FE609" w14:textId="77777777" w:rsidR="00AA41A7" w:rsidRDefault="00AA41A7" w:rsidP="006D6EC8">
            <w:pPr>
              <w:jc w:val="center"/>
            </w:pPr>
            <w:r>
              <w:t>1183,0</w:t>
            </w:r>
          </w:p>
        </w:tc>
        <w:tc>
          <w:tcPr>
            <w:tcW w:w="1151" w:type="dxa"/>
            <w:vAlign w:val="center"/>
          </w:tcPr>
          <w:p w14:paraId="3D78A9A8" w14:textId="77777777" w:rsidR="00AA41A7" w:rsidRDefault="00602348" w:rsidP="00CF3CBD">
            <w:pPr>
              <w:jc w:val="center"/>
            </w:pPr>
            <w:r>
              <w:t>1183,0</w:t>
            </w:r>
          </w:p>
        </w:tc>
        <w:tc>
          <w:tcPr>
            <w:tcW w:w="1276" w:type="dxa"/>
            <w:vAlign w:val="center"/>
          </w:tcPr>
          <w:p w14:paraId="59116952" w14:textId="77777777" w:rsidR="00AA41A7" w:rsidRDefault="00AA41A7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C026016" w14:textId="4406A307" w:rsidR="00AA41A7" w:rsidRDefault="00AA41A7" w:rsidP="00CF3CBD">
            <w:pPr>
              <w:jc w:val="center"/>
            </w:pPr>
          </w:p>
        </w:tc>
        <w:tc>
          <w:tcPr>
            <w:tcW w:w="1276" w:type="dxa"/>
            <w:vAlign w:val="center"/>
          </w:tcPr>
          <w:p w14:paraId="522CD1AE" w14:textId="77777777" w:rsidR="00AA41A7" w:rsidRDefault="00AA41A7" w:rsidP="00BB7538">
            <w:pPr>
              <w:jc w:val="center"/>
            </w:pPr>
            <w:r>
              <w:t>2022</w:t>
            </w:r>
          </w:p>
        </w:tc>
        <w:tc>
          <w:tcPr>
            <w:tcW w:w="1842" w:type="dxa"/>
            <w:vAlign w:val="center"/>
          </w:tcPr>
          <w:p w14:paraId="1C74E810" w14:textId="77777777" w:rsidR="00AA41A7" w:rsidRDefault="005C0B07" w:rsidP="00821D1A">
            <w:pPr>
              <w:jc w:val="center"/>
            </w:pPr>
            <w:r>
              <w:t>Уличное освещение</w:t>
            </w:r>
          </w:p>
        </w:tc>
      </w:tr>
      <w:tr w:rsidR="005C0B07" w:rsidRPr="00936DF7" w14:paraId="47BF755A" w14:textId="77777777" w:rsidTr="00617509">
        <w:tc>
          <w:tcPr>
            <w:tcW w:w="534" w:type="dxa"/>
            <w:vAlign w:val="center"/>
          </w:tcPr>
          <w:p w14:paraId="70B1B3A2" w14:textId="77777777" w:rsidR="005C0B07" w:rsidRPr="00ED46F3" w:rsidRDefault="005C0B07" w:rsidP="00A114A3">
            <w:pPr>
              <w:jc w:val="center"/>
            </w:pPr>
            <w:r>
              <w:t>18</w:t>
            </w:r>
          </w:p>
        </w:tc>
        <w:tc>
          <w:tcPr>
            <w:tcW w:w="2551" w:type="dxa"/>
            <w:vAlign w:val="center"/>
          </w:tcPr>
          <w:p w14:paraId="6C453BC5" w14:textId="77777777" w:rsidR="005C0B07" w:rsidRDefault="005C0B07" w:rsidP="00754EC8">
            <w:pPr>
              <w:jc w:val="center"/>
            </w:pPr>
            <w:r>
              <w:t>Колыванский сельский совет</w:t>
            </w:r>
          </w:p>
        </w:tc>
        <w:tc>
          <w:tcPr>
            <w:tcW w:w="2399" w:type="dxa"/>
            <w:vAlign w:val="center"/>
          </w:tcPr>
          <w:p w14:paraId="3712E064" w14:textId="77777777" w:rsidR="005C0B07" w:rsidRDefault="005C0B07" w:rsidP="00754EC8">
            <w:pPr>
              <w:jc w:val="center"/>
            </w:pPr>
            <w:r>
              <w:t>с. Колывань</w:t>
            </w:r>
          </w:p>
        </w:tc>
        <w:tc>
          <w:tcPr>
            <w:tcW w:w="1287" w:type="dxa"/>
            <w:vAlign w:val="center"/>
          </w:tcPr>
          <w:p w14:paraId="6A371E7D" w14:textId="77777777" w:rsidR="005C0B07" w:rsidRDefault="005C0B07" w:rsidP="00754EC8">
            <w:pPr>
              <w:jc w:val="center"/>
            </w:pPr>
            <w:r>
              <w:t xml:space="preserve">краевой и местный бюджет, </w:t>
            </w:r>
          </w:p>
          <w:p w14:paraId="5F998A29" w14:textId="77777777" w:rsidR="005C0B07" w:rsidRDefault="005C0B07" w:rsidP="00754EC8">
            <w:pPr>
              <w:jc w:val="center"/>
            </w:pPr>
            <w:r>
              <w:lastRenderedPageBreak/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20561E30" w14:textId="77777777" w:rsidR="005C0B07" w:rsidRDefault="00A22363" w:rsidP="006D6EC8">
            <w:pPr>
              <w:jc w:val="center"/>
            </w:pPr>
            <w:r>
              <w:lastRenderedPageBreak/>
              <w:t>2055,3</w:t>
            </w:r>
          </w:p>
        </w:tc>
        <w:tc>
          <w:tcPr>
            <w:tcW w:w="1151" w:type="dxa"/>
            <w:vAlign w:val="center"/>
          </w:tcPr>
          <w:p w14:paraId="22D0E25E" w14:textId="547AE852" w:rsidR="005C0B07" w:rsidRDefault="002842BD" w:rsidP="00CF3CBD">
            <w:pPr>
              <w:jc w:val="center"/>
            </w:pPr>
            <w:r>
              <w:t>2055,3</w:t>
            </w:r>
          </w:p>
        </w:tc>
        <w:tc>
          <w:tcPr>
            <w:tcW w:w="1276" w:type="dxa"/>
            <w:vAlign w:val="center"/>
          </w:tcPr>
          <w:p w14:paraId="4288FC33" w14:textId="77777777" w:rsidR="005C0B07" w:rsidRDefault="005C0B07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C401861" w14:textId="4DA90973" w:rsidR="005C0B07" w:rsidRDefault="005C0B07" w:rsidP="00CF3CBD">
            <w:pPr>
              <w:jc w:val="center"/>
            </w:pPr>
          </w:p>
        </w:tc>
        <w:tc>
          <w:tcPr>
            <w:tcW w:w="1276" w:type="dxa"/>
            <w:vAlign w:val="center"/>
          </w:tcPr>
          <w:p w14:paraId="61F411A2" w14:textId="77777777" w:rsidR="005C0B07" w:rsidRDefault="005C0B07" w:rsidP="00BB7538">
            <w:pPr>
              <w:jc w:val="center"/>
            </w:pPr>
            <w:r>
              <w:t>2022</w:t>
            </w:r>
          </w:p>
        </w:tc>
        <w:tc>
          <w:tcPr>
            <w:tcW w:w="1842" w:type="dxa"/>
            <w:vAlign w:val="center"/>
          </w:tcPr>
          <w:p w14:paraId="6B55703B" w14:textId="77777777" w:rsidR="005C0B07" w:rsidRDefault="005C0B07" w:rsidP="00821D1A">
            <w:pPr>
              <w:jc w:val="center"/>
            </w:pPr>
            <w:r>
              <w:t>Ремонт дома культуры</w:t>
            </w:r>
          </w:p>
        </w:tc>
      </w:tr>
      <w:tr w:rsidR="005C0B07" w:rsidRPr="00936DF7" w14:paraId="723BF031" w14:textId="77777777" w:rsidTr="00617509">
        <w:tc>
          <w:tcPr>
            <w:tcW w:w="534" w:type="dxa"/>
            <w:vAlign w:val="center"/>
          </w:tcPr>
          <w:p w14:paraId="1705E985" w14:textId="77777777" w:rsidR="005C0B07" w:rsidRPr="00ED46F3" w:rsidRDefault="005C0B07" w:rsidP="00A114A3">
            <w:pPr>
              <w:jc w:val="center"/>
            </w:pPr>
            <w:r>
              <w:t>19</w:t>
            </w:r>
          </w:p>
        </w:tc>
        <w:tc>
          <w:tcPr>
            <w:tcW w:w="2551" w:type="dxa"/>
            <w:vAlign w:val="center"/>
          </w:tcPr>
          <w:p w14:paraId="58DC5567" w14:textId="77777777" w:rsidR="005C0B07" w:rsidRDefault="005C0B07" w:rsidP="00A23FF7">
            <w:pPr>
              <w:jc w:val="center"/>
            </w:pPr>
            <w:r>
              <w:t>Кузнецовский сельский совет</w:t>
            </w:r>
          </w:p>
        </w:tc>
        <w:tc>
          <w:tcPr>
            <w:tcW w:w="2399" w:type="dxa"/>
            <w:vAlign w:val="center"/>
          </w:tcPr>
          <w:p w14:paraId="17C53234" w14:textId="77777777" w:rsidR="005C0B07" w:rsidRDefault="005C0B07" w:rsidP="00222404">
            <w:pPr>
              <w:jc w:val="center"/>
            </w:pPr>
            <w:proofErr w:type="spellStart"/>
            <w:r>
              <w:t>с.Кузнецово</w:t>
            </w:r>
            <w:proofErr w:type="spellEnd"/>
          </w:p>
        </w:tc>
        <w:tc>
          <w:tcPr>
            <w:tcW w:w="1287" w:type="dxa"/>
            <w:vAlign w:val="center"/>
          </w:tcPr>
          <w:p w14:paraId="0323A9F2" w14:textId="77777777" w:rsidR="005C0B07" w:rsidRDefault="005C0B07" w:rsidP="005C0B07">
            <w:pPr>
              <w:jc w:val="center"/>
            </w:pPr>
            <w:r>
              <w:t xml:space="preserve">краевой и местный бюджет, </w:t>
            </w:r>
          </w:p>
          <w:p w14:paraId="0A3B4D1C" w14:textId="77777777" w:rsidR="005C0B07" w:rsidRDefault="005C0B07" w:rsidP="005C0B0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2009D463" w14:textId="77777777" w:rsidR="005C0B07" w:rsidRDefault="00A22363" w:rsidP="006D6EC8">
            <w:pPr>
              <w:jc w:val="center"/>
            </w:pPr>
            <w:r>
              <w:t>947,7</w:t>
            </w:r>
          </w:p>
        </w:tc>
        <w:tc>
          <w:tcPr>
            <w:tcW w:w="1151" w:type="dxa"/>
            <w:vAlign w:val="center"/>
          </w:tcPr>
          <w:p w14:paraId="3425A0B0" w14:textId="5873A215" w:rsidR="005C0B07" w:rsidRDefault="002842BD" w:rsidP="00CF3CBD">
            <w:pPr>
              <w:jc w:val="center"/>
            </w:pPr>
            <w:r>
              <w:t>947,7</w:t>
            </w:r>
          </w:p>
        </w:tc>
        <w:tc>
          <w:tcPr>
            <w:tcW w:w="1276" w:type="dxa"/>
            <w:vAlign w:val="center"/>
          </w:tcPr>
          <w:p w14:paraId="22925C83" w14:textId="77777777" w:rsidR="005C0B07" w:rsidRDefault="005C0B07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3F3E43E" w14:textId="53B098C5" w:rsidR="005C0B07" w:rsidRDefault="005C0B07" w:rsidP="007A32E0">
            <w:pPr>
              <w:jc w:val="center"/>
            </w:pPr>
          </w:p>
        </w:tc>
        <w:tc>
          <w:tcPr>
            <w:tcW w:w="1276" w:type="dxa"/>
            <w:vAlign w:val="center"/>
          </w:tcPr>
          <w:p w14:paraId="1E880E22" w14:textId="77777777" w:rsidR="005C0B07" w:rsidRDefault="005C0B07" w:rsidP="00BB7538">
            <w:pPr>
              <w:jc w:val="center"/>
            </w:pPr>
            <w:r>
              <w:t>2022</w:t>
            </w:r>
          </w:p>
        </w:tc>
        <w:tc>
          <w:tcPr>
            <w:tcW w:w="1842" w:type="dxa"/>
            <w:vAlign w:val="center"/>
          </w:tcPr>
          <w:p w14:paraId="6492E3D9" w14:textId="77777777" w:rsidR="005C0B07" w:rsidRDefault="005C0B07" w:rsidP="00821D1A">
            <w:pPr>
              <w:jc w:val="center"/>
            </w:pPr>
            <w:proofErr w:type="spellStart"/>
            <w:proofErr w:type="gramStart"/>
            <w:r>
              <w:t>Благоустройст</w:t>
            </w:r>
            <w:proofErr w:type="spellEnd"/>
            <w:r>
              <w:t>-во</w:t>
            </w:r>
            <w:proofErr w:type="gramEnd"/>
            <w:r>
              <w:t xml:space="preserve"> кладбища</w:t>
            </w:r>
          </w:p>
        </w:tc>
      </w:tr>
      <w:tr w:rsidR="00A22363" w:rsidRPr="00936DF7" w14:paraId="6655C0AA" w14:textId="77777777" w:rsidTr="00617509">
        <w:tc>
          <w:tcPr>
            <w:tcW w:w="534" w:type="dxa"/>
            <w:vAlign w:val="center"/>
          </w:tcPr>
          <w:p w14:paraId="007A8B61" w14:textId="77777777" w:rsidR="00A22363" w:rsidRDefault="00A22363" w:rsidP="00A114A3">
            <w:pPr>
              <w:jc w:val="center"/>
            </w:pPr>
            <w:r w:rsidRPr="00011576">
              <w:t>20</w:t>
            </w:r>
          </w:p>
        </w:tc>
        <w:tc>
          <w:tcPr>
            <w:tcW w:w="2551" w:type="dxa"/>
            <w:vAlign w:val="center"/>
          </w:tcPr>
          <w:p w14:paraId="7841BA36" w14:textId="77777777" w:rsidR="00A22363" w:rsidRDefault="00A22363" w:rsidP="00A23FF7">
            <w:pPr>
              <w:jc w:val="center"/>
            </w:pPr>
          </w:p>
          <w:p w14:paraId="0C91AFBE" w14:textId="77777777" w:rsidR="00A22363" w:rsidRDefault="00A22363" w:rsidP="00A23FF7">
            <w:pPr>
              <w:jc w:val="center"/>
            </w:pPr>
            <w:r>
              <w:t>Колыванский сельский совет</w:t>
            </w:r>
          </w:p>
        </w:tc>
        <w:tc>
          <w:tcPr>
            <w:tcW w:w="2399" w:type="dxa"/>
            <w:vAlign w:val="center"/>
          </w:tcPr>
          <w:p w14:paraId="4C0FD048" w14:textId="77777777" w:rsidR="00A22363" w:rsidRDefault="00A22363" w:rsidP="00222404">
            <w:pPr>
              <w:jc w:val="center"/>
            </w:pPr>
            <w:r>
              <w:t>п.им.8-е Марта</w:t>
            </w:r>
          </w:p>
        </w:tc>
        <w:tc>
          <w:tcPr>
            <w:tcW w:w="1287" w:type="dxa"/>
            <w:vAlign w:val="center"/>
          </w:tcPr>
          <w:p w14:paraId="15B64635" w14:textId="77777777" w:rsidR="00A22363" w:rsidRDefault="00A22363" w:rsidP="00A22363">
            <w:pPr>
              <w:jc w:val="center"/>
            </w:pPr>
            <w:r>
              <w:t xml:space="preserve">краевой и местный бюджет, </w:t>
            </w:r>
          </w:p>
          <w:p w14:paraId="0CB00FE3" w14:textId="77777777" w:rsidR="00A22363" w:rsidRDefault="00A22363" w:rsidP="00A2236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595E2685" w14:textId="77777777" w:rsidR="00A22363" w:rsidRDefault="009F466B" w:rsidP="006D6EC8">
            <w:pPr>
              <w:jc w:val="center"/>
            </w:pPr>
            <w:r>
              <w:t>663,76</w:t>
            </w:r>
          </w:p>
        </w:tc>
        <w:tc>
          <w:tcPr>
            <w:tcW w:w="1151" w:type="dxa"/>
            <w:vAlign w:val="center"/>
          </w:tcPr>
          <w:p w14:paraId="0BF898DB" w14:textId="0E66BF9D" w:rsidR="00A22363" w:rsidRDefault="00E659F8" w:rsidP="00CF3CBD">
            <w:pPr>
              <w:jc w:val="center"/>
            </w:pPr>
            <w:r>
              <w:t>663,76</w:t>
            </w:r>
          </w:p>
        </w:tc>
        <w:tc>
          <w:tcPr>
            <w:tcW w:w="1276" w:type="dxa"/>
            <w:vAlign w:val="center"/>
          </w:tcPr>
          <w:p w14:paraId="5B0CC98C" w14:textId="16D19306" w:rsidR="00A22363" w:rsidRDefault="00A2236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49CDE59" w14:textId="7EDD8339" w:rsidR="00A22363" w:rsidRDefault="00A22363" w:rsidP="007A32E0">
            <w:pPr>
              <w:jc w:val="center"/>
            </w:pPr>
          </w:p>
        </w:tc>
        <w:tc>
          <w:tcPr>
            <w:tcW w:w="1276" w:type="dxa"/>
            <w:vAlign w:val="center"/>
          </w:tcPr>
          <w:p w14:paraId="610AB1AE" w14:textId="77777777" w:rsidR="00A22363" w:rsidRDefault="009F466B" w:rsidP="00BB7538">
            <w:pPr>
              <w:jc w:val="center"/>
            </w:pPr>
            <w:r>
              <w:t>2023</w:t>
            </w:r>
          </w:p>
        </w:tc>
        <w:tc>
          <w:tcPr>
            <w:tcW w:w="1842" w:type="dxa"/>
            <w:vAlign w:val="center"/>
          </w:tcPr>
          <w:p w14:paraId="724F46A3" w14:textId="77777777" w:rsidR="00A22363" w:rsidRDefault="00A22363" w:rsidP="00821D1A">
            <w:pPr>
              <w:jc w:val="center"/>
            </w:pPr>
            <w:r>
              <w:t>Ремонт памятника воинам-землякам, павшим в годы Великой Отечественной войны</w:t>
            </w:r>
          </w:p>
        </w:tc>
      </w:tr>
      <w:tr w:rsidR="00A22363" w:rsidRPr="00936DF7" w14:paraId="51B20950" w14:textId="77777777" w:rsidTr="00617509">
        <w:tc>
          <w:tcPr>
            <w:tcW w:w="534" w:type="dxa"/>
            <w:vAlign w:val="center"/>
          </w:tcPr>
          <w:p w14:paraId="02CD37DE" w14:textId="77777777" w:rsidR="00A22363" w:rsidRDefault="00A22363" w:rsidP="00A114A3">
            <w:pPr>
              <w:jc w:val="center"/>
            </w:pPr>
            <w:r>
              <w:t>21</w:t>
            </w:r>
          </w:p>
        </w:tc>
        <w:tc>
          <w:tcPr>
            <w:tcW w:w="2551" w:type="dxa"/>
            <w:vAlign w:val="center"/>
          </w:tcPr>
          <w:p w14:paraId="15E4E7AA" w14:textId="77777777" w:rsidR="00A22363" w:rsidRDefault="00A22363" w:rsidP="00A23FF7">
            <w:pPr>
              <w:jc w:val="center"/>
            </w:pPr>
          </w:p>
          <w:p w14:paraId="09981817" w14:textId="77777777" w:rsidR="00A22363" w:rsidRDefault="00A22363" w:rsidP="00A23FF7">
            <w:pPr>
              <w:jc w:val="center"/>
            </w:pPr>
            <w:r>
              <w:t>К</w:t>
            </w:r>
            <w:r w:rsidR="00CD4DBA">
              <w:t>урьинский район</w:t>
            </w:r>
          </w:p>
          <w:p w14:paraId="2AE0DEBB" w14:textId="77777777" w:rsidR="00A22363" w:rsidRDefault="00A22363" w:rsidP="00A23FF7">
            <w:pPr>
              <w:jc w:val="center"/>
            </w:pPr>
          </w:p>
        </w:tc>
        <w:tc>
          <w:tcPr>
            <w:tcW w:w="2399" w:type="dxa"/>
            <w:vAlign w:val="center"/>
          </w:tcPr>
          <w:p w14:paraId="0FCD8481" w14:textId="77777777" w:rsidR="00A22363" w:rsidRDefault="00A22363" w:rsidP="00222404">
            <w:pPr>
              <w:jc w:val="center"/>
            </w:pPr>
            <w:r>
              <w:t>п.им.8-е Марта</w:t>
            </w:r>
          </w:p>
        </w:tc>
        <w:tc>
          <w:tcPr>
            <w:tcW w:w="1287" w:type="dxa"/>
            <w:vAlign w:val="center"/>
          </w:tcPr>
          <w:p w14:paraId="5A60F0CC" w14:textId="77777777" w:rsidR="00A22363" w:rsidRDefault="00A22363" w:rsidP="00A22363">
            <w:pPr>
              <w:jc w:val="center"/>
            </w:pPr>
            <w:r>
              <w:t xml:space="preserve">краевой и местный бюджет, </w:t>
            </w:r>
          </w:p>
          <w:p w14:paraId="5402BB31" w14:textId="77777777" w:rsidR="00A22363" w:rsidRDefault="00A22363" w:rsidP="00A2236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07D43506" w14:textId="77777777" w:rsidR="00A22363" w:rsidRDefault="009F466B" w:rsidP="006D6EC8">
            <w:pPr>
              <w:jc w:val="center"/>
            </w:pPr>
            <w:r>
              <w:t>2038,0</w:t>
            </w:r>
          </w:p>
        </w:tc>
        <w:tc>
          <w:tcPr>
            <w:tcW w:w="1151" w:type="dxa"/>
            <w:vAlign w:val="center"/>
          </w:tcPr>
          <w:p w14:paraId="7302E212" w14:textId="08110DB1" w:rsidR="00A22363" w:rsidRDefault="00E659F8" w:rsidP="00CF3CBD">
            <w:pPr>
              <w:jc w:val="center"/>
            </w:pPr>
            <w:r>
              <w:t>2038,0</w:t>
            </w:r>
          </w:p>
        </w:tc>
        <w:tc>
          <w:tcPr>
            <w:tcW w:w="1276" w:type="dxa"/>
            <w:vAlign w:val="center"/>
          </w:tcPr>
          <w:p w14:paraId="50A7C3E6" w14:textId="1146E3F2" w:rsidR="00A22363" w:rsidRDefault="00A2236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4F133608" w14:textId="13001420" w:rsidR="00A22363" w:rsidRDefault="00A22363" w:rsidP="007A32E0">
            <w:pPr>
              <w:jc w:val="center"/>
            </w:pPr>
          </w:p>
        </w:tc>
        <w:tc>
          <w:tcPr>
            <w:tcW w:w="1276" w:type="dxa"/>
            <w:vAlign w:val="center"/>
          </w:tcPr>
          <w:p w14:paraId="2F0CA4D4" w14:textId="77777777" w:rsidR="00A22363" w:rsidRDefault="009F466B" w:rsidP="00BB7538">
            <w:pPr>
              <w:jc w:val="center"/>
            </w:pPr>
            <w:r>
              <w:t>2023</w:t>
            </w:r>
          </w:p>
        </w:tc>
        <w:tc>
          <w:tcPr>
            <w:tcW w:w="1842" w:type="dxa"/>
            <w:vAlign w:val="center"/>
          </w:tcPr>
          <w:p w14:paraId="131C1D47" w14:textId="77777777" w:rsidR="009F466B" w:rsidRDefault="009F466B" w:rsidP="00821D1A">
            <w:pPr>
              <w:jc w:val="center"/>
            </w:pPr>
            <w:r>
              <w:t xml:space="preserve">Обустройство спортивной площадки в детском оздоровительном лагере </w:t>
            </w:r>
          </w:p>
          <w:p w14:paraId="389BF27A" w14:textId="77777777" w:rsidR="00A22363" w:rsidRDefault="009F466B" w:rsidP="00821D1A">
            <w:pPr>
              <w:jc w:val="center"/>
            </w:pPr>
            <w:r>
              <w:t>«Озеро Белое»</w:t>
            </w:r>
          </w:p>
        </w:tc>
      </w:tr>
      <w:tr w:rsidR="00A22363" w:rsidRPr="00936DF7" w14:paraId="11E77A2F" w14:textId="77777777" w:rsidTr="00617509">
        <w:tc>
          <w:tcPr>
            <w:tcW w:w="534" w:type="dxa"/>
            <w:vAlign w:val="center"/>
          </w:tcPr>
          <w:p w14:paraId="361C177B" w14:textId="77777777" w:rsidR="00A22363" w:rsidRDefault="00A22363" w:rsidP="00A114A3">
            <w:pPr>
              <w:jc w:val="center"/>
            </w:pPr>
            <w:r>
              <w:t>22</w:t>
            </w:r>
          </w:p>
        </w:tc>
        <w:tc>
          <w:tcPr>
            <w:tcW w:w="2551" w:type="dxa"/>
            <w:vAlign w:val="center"/>
          </w:tcPr>
          <w:p w14:paraId="6EBDA638" w14:textId="77777777" w:rsidR="00A22363" w:rsidRDefault="00A22363" w:rsidP="00A22363">
            <w:pPr>
              <w:jc w:val="center"/>
            </w:pPr>
            <w:r>
              <w:t xml:space="preserve">Ивановский </w:t>
            </w:r>
          </w:p>
          <w:p w14:paraId="7C9E98B1" w14:textId="77777777" w:rsidR="00A22363" w:rsidRDefault="00A22363" w:rsidP="00A22363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14:paraId="6B54C34C" w14:textId="77777777" w:rsidR="00A22363" w:rsidRDefault="00A22363" w:rsidP="00222404">
            <w:pPr>
              <w:jc w:val="center"/>
            </w:pPr>
            <w:r>
              <w:t xml:space="preserve">п. </w:t>
            </w:r>
            <w:proofErr w:type="spellStart"/>
            <w:r>
              <w:t>Горновка</w:t>
            </w:r>
            <w:proofErr w:type="spellEnd"/>
          </w:p>
        </w:tc>
        <w:tc>
          <w:tcPr>
            <w:tcW w:w="1287" w:type="dxa"/>
            <w:vAlign w:val="center"/>
          </w:tcPr>
          <w:p w14:paraId="2DD52456" w14:textId="77777777" w:rsidR="00A22363" w:rsidRDefault="00A22363" w:rsidP="00A22363">
            <w:pPr>
              <w:jc w:val="center"/>
            </w:pPr>
            <w:r>
              <w:t xml:space="preserve">краевой и местный бюджет, </w:t>
            </w:r>
          </w:p>
          <w:p w14:paraId="64DFB61B" w14:textId="77777777" w:rsidR="00A22363" w:rsidRDefault="00A22363" w:rsidP="00A2236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755A12DB" w14:textId="77777777" w:rsidR="00A22363" w:rsidRDefault="009F466B" w:rsidP="006D6EC8">
            <w:pPr>
              <w:jc w:val="center"/>
            </w:pPr>
            <w:r>
              <w:t>2040,0</w:t>
            </w:r>
          </w:p>
        </w:tc>
        <w:tc>
          <w:tcPr>
            <w:tcW w:w="1151" w:type="dxa"/>
            <w:vAlign w:val="center"/>
          </w:tcPr>
          <w:p w14:paraId="1B924EBA" w14:textId="07CB4766" w:rsidR="00A22363" w:rsidRDefault="00E659F8" w:rsidP="00CF3CBD">
            <w:pPr>
              <w:jc w:val="center"/>
            </w:pPr>
            <w:r>
              <w:t>2040,0</w:t>
            </w:r>
          </w:p>
        </w:tc>
        <w:tc>
          <w:tcPr>
            <w:tcW w:w="1276" w:type="dxa"/>
            <w:vAlign w:val="center"/>
          </w:tcPr>
          <w:p w14:paraId="56E2F017" w14:textId="1C7EBE65" w:rsidR="00A22363" w:rsidRDefault="00A2236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B2176E0" w14:textId="0510D131" w:rsidR="00A22363" w:rsidRDefault="00A22363" w:rsidP="007A32E0">
            <w:pPr>
              <w:jc w:val="center"/>
            </w:pPr>
          </w:p>
        </w:tc>
        <w:tc>
          <w:tcPr>
            <w:tcW w:w="1276" w:type="dxa"/>
            <w:vAlign w:val="center"/>
          </w:tcPr>
          <w:p w14:paraId="2DDA4505" w14:textId="77777777" w:rsidR="00A22363" w:rsidRDefault="009F466B" w:rsidP="00BB7538">
            <w:pPr>
              <w:jc w:val="center"/>
            </w:pPr>
            <w:r>
              <w:t>2023</w:t>
            </w:r>
          </w:p>
        </w:tc>
        <w:tc>
          <w:tcPr>
            <w:tcW w:w="1842" w:type="dxa"/>
            <w:vAlign w:val="center"/>
          </w:tcPr>
          <w:p w14:paraId="29969BE5" w14:textId="77777777" w:rsidR="00A22363" w:rsidRDefault="009F466B" w:rsidP="00821D1A">
            <w:pPr>
              <w:jc w:val="center"/>
            </w:pPr>
            <w:r>
              <w:t>Ремонт водопровода</w:t>
            </w:r>
          </w:p>
        </w:tc>
      </w:tr>
      <w:tr w:rsidR="00FB74E7" w:rsidRPr="00936DF7" w14:paraId="091E3CEB" w14:textId="77777777" w:rsidTr="00617509">
        <w:tc>
          <w:tcPr>
            <w:tcW w:w="534" w:type="dxa"/>
            <w:vAlign w:val="center"/>
          </w:tcPr>
          <w:p w14:paraId="1FC2F67D" w14:textId="2B73DFA3" w:rsidR="00FB74E7" w:rsidRDefault="00FB74E7" w:rsidP="00A22363">
            <w:pPr>
              <w:jc w:val="center"/>
            </w:pPr>
            <w:r>
              <w:t>23</w:t>
            </w:r>
          </w:p>
        </w:tc>
        <w:tc>
          <w:tcPr>
            <w:tcW w:w="2551" w:type="dxa"/>
            <w:vAlign w:val="center"/>
          </w:tcPr>
          <w:p w14:paraId="5EA24D80" w14:textId="77777777" w:rsidR="00FB74E7" w:rsidRDefault="00FB74E7" w:rsidP="00FB74E7">
            <w:pPr>
              <w:jc w:val="center"/>
            </w:pPr>
            <w:r>
              <w:t xml:space="preserve">Трусовский </w:t>
            </w:r>
          </w:p>
          <w:p w14:paraId="1576D62E" w14:textId="1384035D" w:rsidR="00FB74E7" w:rsidRDefault="00FB74E7" w:rsidP="00FB74E7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14:paraId="0B03621B" w14:textId="5CFA1EC3" w:rsidR="00FB74E7" w:rsidRDefault="00FB74E7" w:rsidP="00A22363">
            <w:pPr>
              <w:jc w:val="center"/>
            </w:pPr>
            <w:r>
              <w:t>с. Трусово</w:t>
            </w:r>
          </w:p>
        </w:tc>
        <w:tc>
          <w:tcPr>
            <w:tcW w:w="1287" w:type="dxa"/>
            <w:vAlign w:val="center"/>
          </w:tcPr>
          <w:p w14:paraId="1962F033" w14:textId="77777777" w:rsidR="00FB74E7" w:rsidRDefault="00FB74E7" w:rsidP="00FB74E7">
            <w:pPr>
              <w:jc w:val="center"/>
            </w:pPr>
            <w:r>
              <w:t xml:space="preserve">краевой и местный бюджет, </w:t>
            </w:r>
          </w:p>
          <w:p w14:paraId="1BD74C8D" w14:textId="03A58C47" w:rsidR="00FB74E7" w:rsidRDefault="00FB74E7" w:rsidP="00FB74E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2DA06D2E" w14:textId="3B50B5B9" w:rsidR="00FB74E7" w:rsidRDefault="00FB74E7" w:rsidP="00A22363">
            <w:pPr>
              <w:jc w:val="center"/>
            </w:pPr>
            <w:r>
              <w:t>2000,0</w:t>
            </w:r>
          </w:p>
        </w:tc>
        <w:tc>
          <w:tcPr>
            <w:tcW w:w="1151" w:type="dxa"/>
            <w:vAlign w:val="center"/>
          </w:tcPr>
          <w:p w14:paraId="7E893AC6" w14:textId="46A0BE29" w:rsidR="00FB74E7" w:rsidRDefault="00FB74E7" w:rsidP="00A22363">
            <w:pPr>
              <w:jc w:val="center"/>
            </w:pPr>
            <w:r>
              <w:t>2000,0</w:t>
            </w:r>
          </w:p>
        </w:tc>
        <w:tc>
          <w:tcPr>
            <w:tcW w:w="1276" w:type="dxa"/>
            <w:vAlign w:val="center"/>
          </w:tcPr>
          <w:p w14:paraId="71A0BF8E" w14:textId="77777777" w:rsidR="00FB74E7" w:rsidRPr="00123D8E" w:rsidRDefault="00FB74E7" w:rsidP="00A22363">
            <w:pPr>
              <w:jc w:val="center"/>
              <w:rPr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3EE18DB7" w14:textId="77777777" w:rsidR="00FB74E7" w:rsidRDefault="00FB74E7" w:rsidP="00A22363">
            <w:pPr>
              <w:jc w:val="center"/>
            </w:pPr>
          </w:p>
        </w:tc>
        <w:tc>
          <w:tcPr>
            <w:tcW w:w="1276" w:type="dxa"/>
            <w:vAlign w:val="center"/>
          </w:tcPr>
          <w:p w14:paraId="6E068B4E" w14:textId="31150CD5" w:rsidR="00FB74E7" w:rsidRDefault="00FB74E7" w:rsidP="00A22363">
            <w:pPr>
              <w:jc w:val="center"/>
            </w:pPr>
            <w:r>
              <w:t>2023</w:t>
            </w:r>
          </w:p>
        </w:tc>
        <w:tc>
          <w:tcPr>
            <w:tcW w:w="1842" w:type="dxa"/>
            <w:vAlign w:val="center"/>
          </w:tcPr>
          <w:p w14:paraId="0C1B29C6" w14:textId="4CE05E65" w:rsidR="00FB74E7" w:rsidRDefault="00FB74E7" w:rsidP="00A22363">
            <w:pPr>
              <w:jc w:val="center"/>
            </w:pPr>
            <w:r>
              <w:t>Ремонт водопровода</w:t>
            </w:r>
          </w:p>
        </w:tc>
      </w:tr>
      <w:tr w:rsidR="00A22363" w:rsidRPr="00936DF7" w14:paraId="26710A30" w14:textId="77777777" w:rsidTr="00617509">
        <w:tc>
          <w:tcPr>
            <w:tcW w:w="534" w:type="dxa"/>
            <w:vAlign w:val="center"/>
          </w:tcPr>
          <w:p w14:paraId="40077E3B" w14:textId="77777777" w:rsidR="00A22363" w:rsidRDefault="00A22363" w:rsidP="00A22363">
            <w:pPr>
              <w:jc w:val="center"/>
            </w:pPr>
            <w:r>
              <w:t>24</w:t>
            </w:r>
          </w:p>
        </w:tc>
        <w:tc>
          <w:tcPr>
            <w:tcW w:w="2551" w:type="dxa"/>
            <w:vAlign w:val="center"/>
          </w:tcPr>
          <w:p w14:paraId="2F48B8BE" w14:textId="77777777" w:rsidR="00FB74E7" w:rsidRDefault="00FB74E7" w:rsidP="00FB74E7">
            <w:pPr>
              <w:jc w:val="center"/>
            </w:pPr>
            <w:r>
              <w:t>Колыванский сельский совет</w:t>
            </w:r>
          </w:p>
          <w:p w14:paraId="7771C944" w14:textId="53B194B2" w:rsidR="00A22363" w:rsidRDefault="00A22363" w:rsidP="00A22363">
            <w:pPr>
              <w:jc w:val="center"/>
            </w:pPr>
          </w:p>
        </w:tc>
        <w:tc>
          <w:tcPr>
            <w:tcW w:w="2399" w:type="dxa"/>
            <w:vAlign w:val="center"/>
          </w:tcPr>
          <w:p w14:paraId="63433142" w14:textId="33DFB4B7" w:rsidR="00A22363" w:rsidRDefault="00FB74E7" w:rsidP="00A22363">
            <w:pPr>
              <w:jc w:val="center"/>
            </w:pPr>
            <w:proofErr w:type="spellStart"/>
            <w:r>
              <w:t>п.Подхоз</w:t>
            </w:r>
            <w:proofErr w:type="spellEnd"/>
          </w:p>
        </w:tc>
        <w:tc>
          <w:tcPr>
            <w:tcW w:w="1287" w:type="dxa"/>
            <w:vAlign w:val="center"/>
          </w:tcPr>
          <w:p w14:paraId="0B712CAF" w14:textId="77777777" w:rsidR="00FB74E7" w:rsidRDefault="00FB74E7" w:rsidP="00FB74E7">
            <w:pPr>
              <w:jc w:val="center"/>
            </w:pPr>
            <w:r>
              <w:t xml:space="preserve">краевой и местный бюджет, </w:t>
            </w:r>
          </w:p>
          <w:p w14:paraId="6F7362AD" w14:textId="0FCBE695" w:rsidR="00A22363" w:rsidRDefault="00FB74E7" w:rsidP="00FB74E7">
            <w:pPr>
              <w:jc w:val="center"/>
            </w:pPr>
            <w:r>
              <w:lastRenderedPageBreak/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389D8674" w14:textId="15F60A23" w:rsidR="00A22363" w:rsidRDefault="00FB74E7" w:rsidP="00A22363">
            <w:pPr>
              <w:jc w:val="center"/>
            </w:pPr>
            <w:r>
              <w:lastRenderedPageBreak/>
              <w:t>2793,29</w:t>
            </w:r>
          </w:p>
        </w:tc>
        <w:tc>
          <w:tcPr>
            <w:tcW w:w="1151" w:type="dxa"/>
            <w:vAlign w:val="center"/>
          </w:tcPr>
          <w:p w14:paraId="0E3BD082" w14:textId="5E76AE58" w:rsidR="00A22363" w:rsidRDefault="00FB74E7" w:rsidP="00A22363">
            <w:pPr>
              <w:jc w:val="center"/>
            </w:pPr>
            <w:r>
              <w:t>1583,59</w:t>
            </w:r>
          </w:p>
        </w:tc>
        <w:tc>
          <w:tcPr>
            <w:tcW w:w="1276" w:type="dxa"/>
            <w:vAlign w:val="center"/>
          </w:tcPr>
          <w:p w14:paraId="27BABFD4" w14:textId="67EC38D6" w:rsidR="00A22363" w:rsidRPr="009D5D0B" w:rsidRDefault="00FB74E7" w:rsidP="00A22363">
            <w:pPr>
              <w:jc w:val="center"/>
            </w:pPr>
            <w:r w:rsidRPr="009D5D0B">
              <w:t>1209,7</w:t>
            </w:r>
          </w:p>
        </w:tc>
        <w:tc>
          <w:tcPr>
            <w:tcW w:w="1134" w:type="dxa"/>
            <w:vAlign w:val="center"/>
          </w:tcPr>
          <w:p w14:paraId="425DEF1F" w14:textId="3E23B1BC" w:rsidR="00A22363" w:rsidRDefault="00A22363" w:rsidP="00A22363">
            <w:pPr>
              <w:jc w:val="center"/>
            </w:pPr>
          </w:p>
        </w:tc>
        <w:tc>
          <w:tcPr>
            <w:tcW w:w="1276" w:type="dxa"/>
            <w:vAlign w:val="center"/>
          </w:tcPr>
          <w:p w14:paraId="28AB6090" w14:textId="6D964B85" w:rsidR="00A22363" w:rsidRDefault="00FB74E7" w:rsidP="00A22363">
            <w:pPr>
              <w:jc w:val="center"/>
            </w:pPr>
            <w:r>
              <w:t>2023-2024</w:t>
            </w:r>
          </w:p>
        </w:tc>
        <w:tc>
          <w:tcPr>
            <w:tcW w:w="1842" w:type="dxa"/>
            <w:vAlign w:val="center"/>
          </w:tcPr>
          <w:p w14:paraId="51A44828" w14:textId="2417573F" w:rsidR="00A22363" w:rsidRDefault="00FB74E7" w:rsidP="00A22363">
            <w:pPr>
              <w:jc w:val="center"/>
            </w:pPr>
            <w:r>
              <w:t>Ремонт водопровода</w:t>
            </w:r>
          </w:p>
        </w:tc>
      </w:tr>
      <w:tr w:rsidR="00A56CD7" w:rsidRPr="00936DF7" w14:paraId="4CD7AE7F" w14:textId="77777777" w:rsidTr="00617509">
        <w:tc>
          <w:tcPr>
            <w:tcW w:w="534" w:type="dxa"/>
            <w:vAlign w:val="center"/>
          </w:tcPr>
          <w:p w14:paraId="59A09D3E" w14:textId="77777777" w:rsidR="00A56CD7" w:rsidRDefault="00A56CD7" w:rsidP="00A56CD7">
            <w:pPr>
              <w:jc w:val="center"/>
            </w:pPr>
            <w:r>
              <w:t>25</w:t>
            </w:r>
          </w:p>
        </w:tc>
        <w:tc>
          <w:tcPr>
            <w:tcW w:w="2551" w:type="dxa"/>
            <w:vAlign w:val="center"/>
          </w:tcPr>
          <w:p w14:paraId="01BD2A25" w14:textId="77777777" w:rsidR="00A56CD7" w:rsidRDefault="00A56CD7" w:rsidP="00A56CD7">
            <w:pPr>
              <w:jc w:val="center"/>
            </w:pPr>
            <w:r>
              <w:t>Кузнецовский сельский совет</w:t>
            </w:r>
          </w:p>
        </w:tc>
        <w:tc>
          <w:tcPr>
            <w:tcW w:w="2399" w:type="dxa"/>
            <w:vAlign w:val="center"/>
          </w:tcPr>
          <w:p w14:paraId="51068004" w14:textId="259E484E" w:rsidR="00A56CD7" w:rsidRDefault="00A56CD7" w:rsidP="00A56CD7">
            <w:pPr>
              <w:jc w:val="center"/>
            </w:pPr>
            <w:r>
              <w:t>с. Кузнецов</w:t>
            </w:r>
            <w:r w:rsidR="00662724">
              <w:t>о</w:t>
            </w:r>
          </w:p>
        </w:tc>
        <w:tc>
          <w:tcPr>
            <w:tcW w:w="1287" w:type="dxa"/>
            <w:vAlign w:val="center"/>
          </w:tcPr>
          <w:p w14:paraId="016A0A9A" w14:textId="77777777" w:rsidR="00A56CD7" w:rsidRDefault="00A56CD7" w:rsidP="00A56CD7">
            <w:pPr>
              <w:jc w:val="center"/>
            </w:pPr>
            <w:r>
              <w:t xml:space="preserve">краевой и местный бюджет, </w:t>
            </w:r>
          </w:p>
          <w:p w14:paraId="5C2564B3" w14:textId="77777777" w:rsidR="00A56CD7" w:rsidRDefault="00A56CD7" w:rsidP="00A56CD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21950E0F" w14:textId="77777777" w:rsidR="00A56CD7" w:rsidRPr="009D5D0B" w:rsidRDefault="00A56CD7" w:rsidP="00A56CD7">
            <w:pPr>
              <w:jc w:val="center"/>
            </w:pPr>
            <w:r w:rsidRPr="009D5D0B">
              <w:t>1117,02</w:t>
            </w:r>
          </w:p>
        </w:tc>
        <w:tc>
          <w:tcPr>
            <w:tcW w:w="1151" w:type="dxa"/>
            <w:vAlign w:val="center"/>
          </w:tcPr>
          <w:p w14:paraId="6E490B05" w14:textId="6E9BAD2B" w:rsidR="00A56CD7" w:rsidRDefault="00A56CD7" w:rsidP="00662724"/>
        </w:tc>
        <w:tc>
          <w:tcPr>
            <w:tcW w:w="1276" w:type="dxa"/>
            <w:vAlign w:val="center"/>
          </w:tcPr>
          <w:p w14:paraId="0338BA27" w14:textId="72848284" w:rsidR="00A56CD7" w:rsidRDefault="00011576" w:rsidP="00A56CD7">
            <w:pPr>
              <w:jc w:val="center"/>
            </w:pPr>
            <w:r>
              <w:t>1117,02</w:t>
            </w:r>
          </w:p>
        </w:tc>
        <w:tc>
          <w:tcPr>
            <w:tcW w:w="1134" w:type="dxa"/>
            <w:vAlign w:val="center"/>
          </w:tcPr>
          <w:p w14:paraId="324A1D0C" w14:textId="12F74680" w:rsidR="00A56CD7" w:rsidRDefault="00A56CD7" w:rsidP="00A56CD7">
            <w:pPr>
              <w:jc w:val="center"/>
            </w:pPr>
          </w:p>
        </w:tc>
        <w:tc>
          <w:tcPr>
            <w:tcW w:w="1276" w:type="dxa"/>
            <w:vAlign w:val="center"/>
          </w:tcPr>
          <w:p w14:paraId="604915A6" w14:textId="17353F6B" w:rsidR="00A56CD7" w:rsidRDefault="00A56CD7" w:rsidP="00A56CD7">
            <w:pPr>
              <w:jc w:val="center"/>
            </w:pPr>
            <w:r>
              <w:t>202</w:t>
            </w:r>
            <w:r w:rsidR="00011576">
              <w:t>4</w:t>
            </w:r>
          </w:p>
        </w:tc>
        <w:tc>
          <w:tcPr>
            <w:tcW w:w="1842" w:type="dxa"/>
            <w:vAlign w:val="center"/>
          </w:tcPr>
          <w:p w14:paraId="6ED06C4D" w14:textId="77777777" w:rsidR="00A56CD7" w:rsidRDefault="00A56CD7" w:rsidP="00A56CD7">
            <w:pPr>
              <w:jc w:val="center"/>
            </w:pPr>
            <w:r>
              <w:t>Ремонт памятника ВОВ</w:t>
            </w:r>
          </w:p>
        </w:tc>
      </w:tr>
      <w:tr w:rsidR="00A56CD7" w:rsidRPr="00936DF7" w14:paraId="16F9BFF1" w14:textId="77777777" w:rsidTr="00617509">
        <w:tc>
          <w:tcPr>
            <w:tcW w:w="534" w:type="dxa"/>
            <w:vAlign w:val="center"/>
          </w:tcPr>
          <w:p w14:paraId="094E26F7" w14:textId="77777777" w:rsidR="00A56CD7" w:rsidRDefault="00A56CD7" w:rsidP="00A56CD7">
            <w:pPr>
              <w:jc w:val="center"/>
            </w:pPr>
            <w:r>
              <w:t>26</w:t>
            </w:r>
          </w:p>
        </w:tc>
        <w:tc>
          <w:tcPr>
            <w:tcW w:w="2551" w:type="dxa"/>
            <w:vAlign w:val="center"/>
          </w:tcPr>
          <w:p w14:paraId="163989A1" w14:textId="77777777" w:rsidR="00A56CD7" w:rsidRDefault="00A56CD7" w:rsidP="00A56CD7">
            <w:pPr>
              <w:jc w:val="center"/>
            </w:pPr>
            <w:proofErr w:type="spellStart"/>
            <w:r>
              <w:t>Казанцевский</w:t>
            </w:r>
            <w:proofErr w:type="spellEnd"/>
            <w:r>
              <w:t xml:space="preserve"> сельский совет</w:t>
            </w:r>
          </w:p>
        </w:tc>
        <w:tc>
          <w:tcPr>
            <w:tcW w:w="2399" w:type="dxa"/>
            <w:vAlign w:val="center"/>
          </w:tcPr>
          <w:p w14:paraId="3861AC4C" w14:textId="77777777" w:rsidR="00A56CD7" w:rsidRDefault="00A56CD7" w:rsidP="00A56CD7">
            <w:pPr>
              <w:jc w:val="center"/>
            </w:pPr>
            <w:proofErr w:type="spellStart"/>
            <w:r>
              <w:t>с.Казанцево</w:t>
            </w:r>
            <w:proofErr w:type="spellEnd"/>
          </w:p>
        </w:tc>
        <w:tc>
          <w:tcPr>
            <w:tcW w:w="1287" w:type="dxa"/>
            <w:vAlign w:val="center"/>
          </w:tcPr>
          <w:p w14:paraId="161BAC0A" w14:textId="77777777" w:rsidR="00A56CD7" w:rsidRDefault="00A56CD7" w:rsidP="00A56CD7">
            <w:pPr>
              <w:jc w:val="center"/>
            </w:pPr>
            <w:r>
              <w:t xml:space="preserve">краевой и местный бюджет, </w:t>
            </w:r>
          </w:p>
          <w:p w14:paraId="3EA3B999" w14:textId="77777777" w:rsidR="00A56CD7" w:rsidRDefault="00A56CD7" w:rsidP="00A56CD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2A1404BD" w14:textId="41138556" w:rsidR="00A56CD7" w:rsidRPr="009D5D0B" w:rsidRDefault="00123D8E" w:rsidP="00A56CD7">
            <w:pPr>
              <w:jc w:val="center"/>
            </w:pPr>
            <w:r w:rsidRPr="009D5D0B">
              <w:t>1451,6</w:t>
            </w:r>
          </w:p>
        </w:tc>
        <w:tc>
          <w:tcPr>
            <w:tcW w:w="1151" w:type="dxa"/>
            <w:vAlign w:val="center"/>
          </w:tcPr>
          <w:p w14:paraId="5D069E8D" w14:textId="77777777" w:rsidR="00A56CD7" w:rsidRDefault="00A56CD7" w:rsidP="00A56CD7">
            <w:pPr>
              <w:jc w:val="center"/>
            </w:pPr>
          </w:p>
        </w:tc>
        <w:tc>
          <w:tcPr>
            <w:tcW w:w="1276" w:type="dxa"/>
            <w:vAlign w:val="center"/>
          </w:tcPr>
          <w:p w14:paraId="61FD6388" w14:textId="7869C03E" w:rsidR="00A56CD7" w:rsidRDefault="00123D8E" w:rsidP="00A56CD7">
            <w:pPr>
              <w:jc w:val="center"/>
            </w:pPr>
            <w:r>
              <w:t>1451,6</w:t>
            </w:r>
          </w:p>
        </w:tc>
        <w:tc>
          <w:tcPr>
            <w:tcW w:w="1134" w:type="dxa"/>
            <w:vAlign w:val="center"/>
          </w:tcPr>
          <w:p w14:paraId="50E05037" w14:textId="33585EAA" w:rsidR="00A56CD7" w:rsidRDefault="00A56CD7" w:rsidP="00A56CD7">
            <w:pPr>
              <w:jc w:val="center"/>
            </w:pPr>
          </w:p>
        </w:tc>
        <w:tc>
          <w:tcPr>
            <w:tcW w:w="1276" w:type="dxa"/>
            <w:vAlign w:val="center"/>
          </w:tcPr>
          <w:p w14:paraId="487238D4" w14:textId="438736B3" w:rsidR="00A56CD7" w:rsidRDefault="00A56CD7" w:rsidP="00A56CD7">
            <w:pPr>
              <w:jc w:val="center"/>
            </w:pPr>
            <w:r>
              <w:t>202</w:t>
            </w:r>
            <w:r w:rsidR="00011576">
              <w:t>4</w:t>
            </w:r>
          </w:p>
        </w:tc>
        <w:tc>
          <w:tcPr>
            <w:tcW w:w="1842" w:type="dxa"/>
            <w:vAlign w:val="center"/>
          </w:tcPr>
          <w:p w14:paraId="60FAF79A" w14:textId="77777777" w:rsidR="00A56CD7" w:rsidRDefault="00A56CD7" w:rsidP="00A56CD7">
            <w:pPr>
              <w:jc w:val="center"/>
            </w:pPr>
            <w:r>
              <w:t>Монтаж уличного освещения</w:t>
            </w:r>
          </w:p>
        </w:tc>
      </w:tr>
      <w:tr w:rsidR="00A56CD7" w:rsidRPr="00936DF7" w14:paraId="3C08BF34" w14:textId="77777777" w:rsidTr="00617509">
        <w:tc>
          <w:tcPr>
            <w:tcW w:w="534" w:type="dxa"/>
            <w:vAlign w:val="center"/>
          </w:tcPr>
          <w:p w14:paraId="064530BC" w14:textId="77777777" w:rsidR="00A56CD7" w:rsidRDefault="00A56CD7" w:rsidP="00A56CD7">
            <w:pPr>
              <w:jc w:val="center"/>
            </w:pPr>
            <w:r>
              <w:t>27</w:t>
            </w:r>
          </w:p>
        </w:tc>
        <w:tc>
          <w:tcPr>
            <w:tcW w:w="2551" w:type="dxa"/>
            <w:vAlign w:val="center"/>
          </w:tcPr>
          <w:p w14:paraId="276B47E8" w14:textId="77777777" w:rsidR="00A56CD7" w:rsidRDefault="00A56CD7" w:rsidP="00A56CD7">
            <w:pPr>
              <w:jc w:val="center"/>
            </w:pPr>
            <w:r>
              <w:t xml:space="preserve">Курьинский </w:t>
            </w:r>
          </w:p>
          <w:p w14:paraId="59B25E2E" w14:textId="77777777" w:rsidR="00A56CD7" w:rsidRDefault="00A56CD7" w:rsidP="00A56CD7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14:paraId="2AD3EED1" w14:textId="77777777" w:rsidR="00A56CD7" w:rsidRDefault="00A56CD7" w:rsidP="00A56CD7">
            <w:pPr>
              <w:jc w:val="center"/>
            </w:pPr>
            <w:r>
              <w:t>с. Курья</w:t>
            </w:r>
          </w:p>
        </w:tc>
        <w:tc>
          <w:tcPr>
            <w:tcW w:w="1287" w:type="dxa"/>
            <w:vAlign w:val="center"/>
          </w:tcPr>
          <w:p w14:paraId="1F7D952E" w14:textId="77777777" w:rsidR="00A56CD7" w:rsidRDefault="00A56CD7" w:rsidP="00A56CD7">
            <w:pPr>
              <w:jc w:val="center"/>
            </w:pPr>
            <w:r>
              <w:t xml:space="preserve">краевой и местный бюджет, </w:t>
            </w:r>
          </w:p>
          <w:p w14:paraId="2FD0C39A" w14:textId="77777777" w:rsidR="00A56CD7" w:rsidRDefault="00A56CD7" w:rsidP="00A56CD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76ECC621" w14:textId="77777777" w:rsidR="00A56CD7" w:rsidRPr="009D5D0B" w:rsidRDefault="00A56CD7" w:rsidP="00A56CD7">
            <w:pPr>
              <w:jc w:val="center"/>
            </w:pPr>
            <w:r w:rsidRPr="009D5D0B">
              <w:t>2312,0</w:t>
            </w:r>
          </w:p>
        </w:tc>
        <w:tc>
          <w:tcPr>
            <w:tcW w:w="1151" w:type="dxa"/>
            <w:vAlign w:val="center"/>
          </w:tcPr>
          <w:p w14:paraId="7479E25C" w14:textId="77777777" w:rsidR="00A56CD7" w:rsidRDefault="00A56CD7" w:rsidP="00A56CD7">
            <w:pPr>
              <w:jc w:val="center"/>
            </w:pPr>
          </w:p>
        </w:tc>
        <w:tc>
          <w:tcPr>
            <w:tcW w:w="1276" w:type="dxa"/>
            <w:vAlign w:val="center"/>
          </w:tcPr>
          <w:p w14:paraId="02EDE5BA" w14:textId="52ECC74B" w:rsidR="00A56CD7" w:rsidRDefault="00123D8E" w:rsidP="00A56CD7">
            <w:pPr>
              <w:jc w:val="center"/>
            </w:pPr>
            <w:r>
              <w:t>2312,0</w:t>
            </w:r>
          </w:p>
        </w:tc>
        <w:tc>
          <w:tcPr>
            <w:tcW w:w="1134" w:type="dxa"/>
            <w:vAlign w:val="center"/>
          </w:tcPr>
          <w:p w14:paraId="7B92BF3F" w14:textId="60346225" w:rsidR="00A56CD7" w:rsidRDefault="00A56CD7" w:rsidP="00A56CD7">
            <w:pPr>
              <w:jc w:val="center"/>
            </w:pPr>
          </w:p>
        </w:tc>
        <w:tc>
          <w:tcPr>
            <w:tcW w:w="1276" w:type="dxa"/>
            <w:vAlign w:val="center"/>
          </w:tcPr>
          <w:p w14:paraId="47BFDA4F" w14:textId="6A193725" w:rsidR="00A56CD7" w:rsidRDefault="00A56CD7" w:rsidP="00A56CD7">
            <w:pPr>
              <w:jc w:val="center"/>
            </w:pPr>
            <w:r>
              <w:t>202</w:t>
            </w:r>
            <w:r w:rsidR="00123D8E">
              <w:t>4</w:t>
            </w:r>
          </w:p>
        </w:tc>
        <w:tc>
          <w:tcPr>
            <w:tcW w:w="1842" w:type="dxa"/>
            <w:vAlign w:val="center"/>
          </w:tcPr>
          <w:p w14:paraId="2626F460" w14:textId="77777777" w:rsidR="00A56CD7" w:rsidRDefault="00A56CD7" w:rsidP="00A56CD7">
            <w:pPr>
              <w:jc w:val="center"/>
            </w:pPr>
            <w:proofErr w:type="spellStart"/>
            <w:r>
              <w:t>Благоустройст</w:t>
            </w:r>
            <w:proofErr w:type="spellEnd"/>
            <w:r>
              <w:t>-</w:t>
            </w:r>
          </w:p>
          <w:p w14:paraId="3F79BB07" w14:textId="77777777" w:rsidR="00A56CD7" w:rsidRDefault="00A56CD7" w:rsidP="00A56CD7">
            <w:pPr>
              <w:jc w:val="center"/>
            </w:pPr>
            <w:r>
              <w:t>во парка</w:t>
            </w:r>
          </w:p>
        </w:tc>
      </w:tr>
      <w:tr w:rsidR="00A56CD7" w:rsidRPr="00936DF7" w14:paraId="7E530634" w14:textId="77777777" w:rsidTr="00617509">
        <w:tc>
          <w:tcPr>
            <w:tcW w:w="534" w:type="dxa"/>
            <w:vAlign w:val="center"/>
          </w:tcPr>
          <w:p w14:paraId="369C088E" w14:textId="77777777" w:rsidR="00A56CD7" w:rsidRDefault="00A56CD7" w:rsidP="00A56CD7">
            <w:pPr>
              <w:jc w:val="center"/>
            </w:pPr>
            <w:r>
              <w:t>28</w:t>
            </w:r>
          </w:p>
        </w:tc>
        <w:tc>
          <w:tcPr>
            <w:tcW w:w="2551" w:type="dxa"/>
            <w:vAlign w:val="center"/>
          </w:tcPr>
          <w:p w14:paraId="1B01012F" w14:textId="77777777" w:rsidR="00A56CD7" w:rsidRDefault="00A56CD7" w:rsidP="00A56CD7">
            <w:pPr>
              <w:jc w:val="center"/>
            </w:pPr>
            <w:proofErr w:type="spellStart"/>
            <w:r>
              <w:t>Новофирсовский</w:t>
            </w:r>
            <w:proofErr w:type="spellEnd"/>
            <w:r>
              <w:t xml:space="preserve"> сельский совет</w:t>
            </w:r>
          </w:p>
        </w:tc>
        <w:tc>
          <w:tcPr>
            <w:tcW w:w="2399" w:type="dxa"/>
            <w:vAlign w:val="center"/>
          </w:tcPr>
          <w:p w14:paraId="10973A80" w14:textId="77777777" w:rsidR="00A56CD7" w:rsidRDefault="00A56CD7" w:rsidP="00A56CD7">
            <w:pPr>
              <w:jc w:val="center"/>
            </w:pPr>
            <w:proofErr w:type="spellStart"/>
            <w:r>
              <w:t>с.Новофирсово</w:t>
            </w:r>
            <w:proofErr w:type="spellEnd"/>
          </w:p>
        </w:tc>
        <w:tc>
          <w:tcPr>
            <w:tcW w:w="1287" w:type="dxa"/>
            <w:vAlign w:val="center"/>
          </w:tcPr>
          <w:p w14:paraId="14ABEC7C" w14:textId="77777777" w:rsidR="00A56CD7" w:rsidRDefault="00A56CD7" w:rsidP="00A56CD7">
            <w:pPr>
              <w:jc w:val="center"/>
            </w:pPr>
            <w:r>
              <w:t xml:space="preserve">краевой и местный бюджет, </w:t>
            </w:r>
          </w:p>
          <w:p w14:paraId="229C1C6D" w14:textId="77777777" w:rsidR="00A56CD7" w:rsidRDefault="00A56CD7" w:rsidP="00A56CD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59FB5118" w14:textId="77777777" w:rsidR="00A56CD7" w:rsidRPr="009D5D0B" w:rsidRDefault="00A56CD7" w:rsidP="00A56CD7">
            <w:pPr>
              <w:jc w:val="center"/>
            </w:pPr>
            <w:r w:rsidRPr="009D5D0B">
              <w:t>1775,04</w:t>
            </w:r>
          </w:p>
        </w:tc>
        <w:tc>
          <w:tcPr>
            <w:tcW w:w="1151" w:type="dxa"/>
            <w:vAlign w:val="center"/>
          </w:tcPr>
          <w:p w14:paraId="1962FB36" w14:textId="77777777" w:rsidR="00A56CD7" w:rsidRDefault="00A56CD7" w:rsidP="00A56CD7">
            <w:pPr>
              <w:jc w:val="center"/>
            </w:pPr>
          </w:p>
        </w:tc>
        <w:tc>
          <w:tcPr>
            <w:tcW w:w="1276" w:type="dxa"/>
            <w:vAlign w:val="center"/>
          </w:tcPr>
          <w:p w14:paraId="054BF2E7" w14:textId="1B176F3C" w:rsidR="00A56CD7" w:rsidRDefault="00123D8E" w:rsidP="00A56CD7">
            <w:pPr>
              <w:jc w:val="center"/>
            </w:pPr>
            <w:r>
              <w:t>1774,04</w:t>
            </w:r>
          </w:p>
        </w:tc>
        <w:tc>
          <w:tcPr>
            <w:tcW w:w="1134" w:type="dxa"/>
            <w:vAlign w:val="center"/>
          </w:tcPr>
          <w:p w14:paraId="4DB248CE" w14:textId="54A5FCBB" w:rsidR="00A56CD7" w:rsidRDefault="00A56CD7" w:rsidP="00A56CD7">
            <w:pPr>
              <w:jc w:val="center"/>
            </w:pPr>
          </w:p>
        </w:tc>
        <w:tc>
          <w:tcPr>
            <w:tcW w:w="1276" w:type="dxa"/>
            <w:vAlign w:val="center"/>
          </w:tcPr>
          <w:p w14:paraId="4B9FEC37" w14:textId="111B7AA0" w:rsidR="00A56CD7" w:rsidRDefault="00A56CD7" w:rsidP="00A56CD7">
            <w:pPr>
              <w:jc w:val="center"/>
            </w:pPr>
            <w:r>
              <w:t>202</w:t>
            </w:r>
            <w:r w:rsidR="00123D8E">
              <w:t>4</w:t>
            </w:r>
          </w:p>
        </w:tc>
        <w:tc>
          <w:tcPr>
            <w:tcW w:w="1842" w:type="dxa"/>
            <w:vAlign w:val="center"/>
          </w:tcPr>
          <w:p w14:paraId="5135CA9A" w14:textId="61129B44" w:rsidR="00A56CD7" w:rsidRDefault="00123D8E" w:rsidP="00A56CD7">
            <w:pPr>
              <w:jc w:val="center"/>
            </w:pPr>
            <w:r>
              <w:t>Обустройство с</w:t>
            </w:r>
            <w:r w:rsidR="00A56CD7">
              <w:t>портивн</w:t>
            </w:r>
            <w:r>
              <w:t>ой</w:t>
            </w:r>
            <w:r w:rsidR="00A56CD7">
              <w:t xml:space="preserve"> площадк</w:t>
            </w:r>
            <w:r>
              <w:t>и</w:t>
            </w:r>
          </w:p>
          <w:p w14:paraId="17AA60DF" w14:textId="77777777" w:rsidR="00A56CD7" w:rsidRDefault="00A56CD7" w:rsidP="00A56CD7"/>
        </w:tc>
      </w:tr>
      <w:tr w:rsidR="00123D8E" w:rsidRPr="00936DF7" w14:paraId="227F2BD9" w14:textId="77777777" w:rsidTr="00617509">
        <w:tc>
          <w:tcPr>
            <w:tcW w:w="534" w:type="dxa"/>
            <w:vAlign w:val="center"/>
          </w:tcPr>
          <w:p w14:paraId="1BC9D666" w14:textId="5701702A" w:rsidR="00123D8E" w:rsidRDefault="00123D8E" w:rsidP="00A56CD7">
            <w:pPr>
              <w:jc w:val="center"/>
            </w:pPr>
            <w:r>
              <w:t>29</w:t>
            </w:r>
          </w:p>
        </w:tc>
        <w:tc>
          <w:tcPr>
            <w:tcW w:w="2551" w:type="dxa"/>
            <w:vAlign w:val="center"/>
          </w:tcPr>
          <w:p w14:paraId="3BD8B60E" w14:textId="77777777" w:rsidR="00123D8E" w:rsidRDefault="00123D8E" w:rsidP="00123D8E">
            <w:pPr>
              <w:jc w:val="center"/>
            </w:pPr>
          </w:p>
          <w:p w14:paraId="03CD0B02" w14:textId="77777777" w:rsidR="00123D8E" w:rsidRDefault="00123D8E" w:rsidP="00123D8E">
            <w:pPr>
              <w:jc w:val="center"/>
            </w:pPr>
            <w:r>
              <w:t>Колыванский сельский совет</w:t>
            </w:r>
          </w:p>
          <w:p w14:paraId="2932CCF7" w14:textId="77777777" w:rsidR="00123D8E" w:rsidRDefault="00123D8E" w:rsidP="00A56CD7">
            <w:pPr>
              <w:jc w:val="center"/>
            </w:pPr>
          </w:p>
        </w:tc>
        <w:tc>
          <w:tcPr>
            <w:tcW w:w="2399" w:type="dxa"/>
            <w:vAlign w:val="center"/>
          </w:tcPr>
          <w:p w14:paraId="1CEDE544" w14:textId="716E2297" w:rsidR="00123D8E" w:rsidRDefault="00123D8E" w:rsidP="00A56CD7">
            <w:pPr>
              <w:jc w:val="center"/>
            </w:pPr>
            <w:r>
              <w:t>с. Колывань</w:t>
            </w:r>
          </w:p>
        </w:tc>
        <w:tc>
          <w:tcPr>
            <w:tcW w:w="1287" w:type="dxa"/>
            <w:vAlign w:val="center"/>
          </w:tcPr>
          <w:p w14:paraId="4932FDA2" w14:textId="77777777" w:rsidR="00123D8E" w:rsidRDefault="00123D8E" w:rsidP="00123D8E">
            <w:pPr>
              <w:jc w:val="center"/>
            </w:pPr>
            <w:r>
              <w:t xml:space="preserve">краевой и местный бюджет, </w:t>
            </w:r>
          </w:p>
          <w:p w14:paraId="6D812AC1" w14:textId="4439159B" w:rsidR="00123D8E" w:rsidRDefault="00123D8E" w:rsidP="00123D8E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0F523224" w14:textId="341D2317" w:rsidR="00123D8E" w:rsidRPr="009D5D0B" w:rsidRDefault="00123D8E" w:rsidP="00A56CD7">
            <w:pPr>
              <w:jc w:val="center"/>
            </w:pPr>
            <w:r w:rsidRPr="009D5D0B">
              <w:t>1857,7</w:t>
            </w:r>
          </w:p>
        </w:tc>
        <w:tc>
          <w:tcPr>
            <w:tcW w:w="1151" w:type="dxa"/>
            <w:vAlign w:val="center"/>
          </w:tcPr>
          <w:p w14:paraId="5F5A44A6" w14:textId="77777777" w:rsidR="00123D8E" w:rsidRDefault="00123D8E" w:rsidP="00A56CD7">
            <w:pPr>
              <w:jc w:val="center"/>
            </w:pPr>
          </w:p>
        </w:tc>
        <w:tc>
          <w:tcPr>
            <w:tcW w:w="1276" w:type="dxa"/>
            <w:vAlign w:val="center"/>
          </w:tcPr>
          <w:p w14:paraId="25088FA3" w14:textId="59B3F3E8" w:rsidR="00123D8E" w:rsidRDefault="00123D8E" w:rsidP="00A56CD7">
            <w:pPr>
              <w:jc w:val="center"/>
            </w:pPr>
            <w:r>
              <w:t>1857,7</w:t>
            </w:r>
          </w:p>
        </w:tc>
        <w:tc>
          <w:tcPr>
            <w:tcW w:w="1134" w:type="dxa"/>
            <w:vAlign w:val="center"/>
          </w:tcPr>
          <w:p w14:paraId="547B394E" w14:textId="77777777" w:rsidR="00123D8E" w:rsidRDefault="00123D8E" w:rsidP="00A56CD7">
            <w:pPr>
              <w:jc w:val="center"/>
            </w:pPr>
          </w:p>
        </w:tc>
        <w:tc>
          <w:tcPr>
            <w:tcW w:w="1276" w:type="dxa"/>
            <w:vAlign w:val="center"/>
          </w:tcPr>
          <w:p w14:paraId="16523E0E" w14:textId="0F3847F9" w:rsidR="00123D8E" w:rsidRDefault="00123D8E" w:rsidP="00A56CD7">
            <w:pPr>
              <w:jc w:val="center"/>
            </w:pPr>
            <w:r>
              <w:t>2024</w:t>
            </w:r>
          </w:p>
        </w:tc>
        <w:tc>
          <w:tcPr>
            <w:tcW w:w="1842" w:type="dxa"/>
            <w:vAlign w:val="center"/>
          </w:tcPr>
          <w:p w14:paraId="6C2354F5" w14:textId="14AC8838" w:rsidR="00123D8E" w:rsidRDefault="00123D8E" w:rsidP="00A56CD7">
            <w:pPr>
              <w:jc w:val="center"/>
            </w:pPr>
            <w:r>
              <w:t>Ремонт дома культуры</w:t>
            </w:r>
          </w:p>
        </w:tc>
      </w:tr>
      <w:tr w:rsidR="00123D8E" w:rsidRPr="00936DF7" w14:paraId="3A56C036" w14:textId="77777777" w:rsidTr="00617509">
        <w:tc>
          <w:tcPr>
            <w:tcW w:w="534" w:type="dxa"/>
            <w:vAlign w:val="center"/>
          </w:tcPr>
          <w:p w14:paraId="27E7833C" w14:textId="418073EC" w:rsidR="00123D8E" w:rsidRDefault="00123D8E" w:rsidP="00A56CD7">
            <w:pPr>
              <w:jc w:val="center"/>
            </w:pPr>
            <w:r>
              <w:t>30</w:t>
            </w:r>
          </w:p>
        </w:tc>
        <w:tc>
          <w:tcPr>
            <w:tcW w:w="2551" w:type="dxa"/>
            <w:vAlign w:val="center"/>
          </w:tcPr>
          <w:p w14:paraId="614BDCAC" w14:textId="77777777" w:rsidR="00123D8E" w:rsidRDefault="00123D8E" w:rsidP="00123D8E">
            <w:pPr>
              <w:jc w:val="center"/>
            </w:pPr>
            <w:r>
              <w:t>Колыванский сельский совет</w:t>
            </w:r>
          </w:p>
          <w:p w14:paraId="77A25B27" w14:textId="77777777" w:rsidR="00123D8E" w:rsidRDefault="00123D8E" w:rsidP="00A56CD7">
            <w:pPr>
              <w:jc w:val="center"/>
            </w:pPr>
          </w:p>
        </w:tc>
        <w:tc>
          <w:tcPr>
            <w:tcW w:w="2399" w:type="dxa"/>
            <w:vAlign w:val="center"/>
          </w:tcPr>
          <w:p w14:paraId="2A8FD683" w14:textId="3AFF8720" w:rsidR="00123D8E" w:rsidRDefault="00123D8E" w:rsidP="00A56CD7">
            <w:pPr>
              <w:jc w:val="center"/>
            </w:pPr>
            <w:proofErr w:type="spellStart"/>
            <w:r>
              <w:t>п.им</w:t>
            </w:r>
            <w:proofErr w:type="spellEnd"/>
            <w:r>
              <w:t>. 8 Марта</w:t>
            </w:r>
          </w:p>
        </w:tc>
        <w:tc>
          <w:tcPr>
            <w:tcW w:w="1287" w:type="dxa"/>
            <w:vAlign w:val="center"/>
          </w:tcPr>
          <w:p w14:paraId="55132412" w14:textId="77777777" w:rsidR="00123D8E" w:rsidRDefault="00123D8E" w:rsidP="00123D8E">
            <w:pPr>
              <w:jc w:val="center"/>
            </w:pPr>
            <w:r>
              <w:t xml:space="preserve">краевой и местный бюджет, </w:t>
            </w:r>
          </w:p>
          <w:p w14:paraId="6B25366E" w14:textId="5A5BACE4" w:rsidR="00123D8E" w:rsidRDefault="00123D8E" w:rsidP="00123D8E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0DA607CF" w14:textId="5A02DB83" w:rsidR="00123D8E" w:rsidRPr="009D5D0B" w:rsidRDefault="00123D8E" w:rsidP="00A56CD7">
            <w:pPr>
              <w:jc w:val="center"/>
            </w:pPr>
            <w:r w:rsidRPr="009D5D0B">
              <w:t>1214,2</w:t>
            </w:r>
          </w:p>
        </w:tc>
        <w:tc>
          <w:tcPr>
            <w:tcW w:w="1151" w:type="dxa"/>
            <w:vAlign w:val="center"/>
          </w:tcPr>
          <w:p w14:paraId="35864EC4" w14:textId="77777777" w:rsidR="00123D8E" w:rsidRDefault="00123D8E" w:rsidP="00A56CD7">
            <w:pPr>
              <w:jc w:val="center"/>
            </w:pPr>
          </w:p>
        </w:tc>
        <w:tc>
          <w:tcPr>
            <w:tcW w:w="1276" w:type="dxa"/>
            <w:vAlign w:val="center"/>
          </w:tcPr>
          <w:p w14:paraId="7C888260" w14:textId="047908A1" w:rsidR="00123D8E" w:rsidRDefault="00123D8E" w:rsidP="00A56CD7">
            <w:pPr>
              <w:jc w:val="center"/>
            </w:pPr>
            <w:r>
              <w:t>1214,2</w:t>
            </w:r>
          </w:p>
        </w:tc>
        <w:tc>
          <w:tcPr>
            <w:tcW w:w="1134" w:type="dxa"/>
            <w:vAlign w:val="center"/>
          </w:tcPr>
          <w:p w14:paraId="1BFEA087" w14:textId="77777777" w:rsidR="00123D8E" w:rsidRDefault="00123D8E" w:rsidP="00A56CD7">
            <w:pPr>
              <w:jc w:val="center"/>
            </w:pPr>
          </w:p>
        </w:tc>
        <w:tc>
          <w:tcPr>
            <w:tcW w:w="1276" w:type="dxa"/>
            <w:vAlign w:val="center"/>
          </w:tcPr>
          <w:p w14:paraId="12611411" w14:textId="511A088D" w:rsidR="00123D8E" w:rsidRDefault="00123D8E" w:rsidP="00A56CD7">
            <w:pPr>
              <w:jc w:val="center"/>
            </w:pPr>
            <w:r>
              <w:t>2024</w:t>
            </w:r>
          </w:p>
        </w:tc>
        <w:tc>
          <w:tcPr>
            <w:tcW w:w="1842" w:type="dxa"/>
            <w:vAlign w:val="center"/>
          </w:tcPr>
          <w:p w14:paraId="7EDF58AC" w14:textId="50CEC705" w:rsidR="00123D8E" w:rsidRDefault="00123D8E" w:rsidP="00123D8E">
            <w:pPr>
              <w:jc w:val="center"/>
            </w:pPr>
            <w:r>
              <w:t xml:space="preserve">Обустройство спортивной </w:t>
            </w:r>
            <w:r w:rsidR="00EA2483">
              <w:t xml:space="preserve">детской </w:t>
            </w:r>
            <w:r>
              <w:t>площадки</w:t>
            </w:r>
          </w:p>
          <w:p w14:paraId="314B8C6B" w14:textId="77777777" w:rsidR="00123D8E" w:rsidRDefault="00123D8E" w:rsidP="00A56CD7">
            <w:pPr>
              <w:jc w:val="center"/>
            </w:pPr>
          </w:p>
        </w:tc>
      </w:tr>
      <w:tr w:rsidR="00123D8E" w:rsidRPr="00936DF7" w14:paraId="620A3808" w14:textId="77777777" w:rsidTr="00617509">
        <w:tc>
          <w:tcPr>
            <w:tcW w:w="534" w:type="dxa"/>
            <w:vAlign w:val="center"/>
          </w:tcPr>
          <w:p w14:paraId="62E865D0" w14:textId="6323359D" w:rsidR="00123D8E" w:rsidRDefault="00123D8E" w:rsidP="00A56CD7">
            <w:pPr>
              <w:jc w:val="center"/>
            </w:pPr>
            <w:r>
              <w:lastRenderedPageBreak/>
              <w:t>31</w:t>
            </w:r>
          </w:p>
        </w:tc>
        <w:tc>
          <w:tcPr>
            <w:tcW w:w="2551" w:type="dxa"/>
            <w:vAlign w:val="center"/>
          </w:tcPr>
          <w:p w14:paraId="49AB927E" w14:textId="77777777" w:rsidR="00123D8E" w:rsidRDefault="00123D8E" w:rsidP="00123D8E">
            <w:pPr>
              <w:jc w:val="center"/>
            </w:pPr>
            <w:r>
              <w:t xml:space="preserve">Трусовский </w:t>
            </w:r>
          </w:p>
          <w:p w14:paraId="0896C158" w14:textId="561FC3D0" w:rsidR="00123D8E" w:rsidRDefault="00123D8E" w:rsidP="00123D8E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14:paraId="1A840C36" w14:textId="446E3ACD" w:rsidR="00123D8E" w:rsidRDefault="00123D8E" w:rsidP="00A56CD7">
            <w:pPr>
              <w:jc w:val="center"/>
            </w:pPr>
            <w:r>
              <w:t>с. Трусово</w:t>
            </w:r>
          </w:p>
        </w:tc>
        <w:tc>
          <w:tcPr>
            <w:tcW w:w="1287" w:type="dxa"/>
            <w:vAlign w:val="center"/>
          </w:tcPr>
          <w:p w14:paraId="228EA022" w14:textId="77777777" w:rsidR="00123D8E" w:rsidRDefault="00123D8E" w:rsidP="00123D8E">
            <w:pPr>
              <w:jc w:val="center"/>
            </w:pPr>
            <w:r>
              <w:t xml:space="preserve">краевой и местный бюджет, </w:t>
            </w:r>
          </w:p>
          <w:p w14:paraId="56D532C8" w14:textId="54A1F904" w:rsidR="00123D8E" w:rsidRDefault="00123D8E" w:rsidP="00123D8E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4C0A0137" w14:textId="12A76B23" w:rsidR="00123D8E" w:rsidRPr="009D5D0B" w:rsidRDefault="00123D8E" w:rsidP="00A56CD7">
            <w:pPr>
              <w:jc w:val="center"/>
            </w:pPr>
            <w:r w:rsidRPr="009D5D0B">
              <w:t>1810,7</w:t>
            </w:r>
          </w:p>
        </w:tc>
        <w:tc>
          <w:tcPr>
            <w:tcW w:w="1151" w:type="dxa"/>
            <w:vAlign w:val="center"/>
          </w:tcPr>
          <w:p w14:paraId="36DD7DA9" w14:textId="77777777" w:rsidR="00123D8E" w:rsidRDefault="00123D8E" w:rsidP="00A56CD7">
            <w:pPr>
              <w:jc w:val="center"/>
            </w:pPr>
          </w:p>
        </w:tc>
        <w:tc>
          <w:tcPr>
            <w:tcW w:w="1276" w:type="dxa"/>
            <w:vAlign w:val="center"/>
          </w:tcPr>
          <w:p w14:paraId="6A2A9EB3" w14:textId="31CD5DFF" w:rsidR="00123D8E" w:rsidRDefault="00123D8E" w:rsidP="00A56CD7">
            <w:pPr>
              <w:jc w:val="center"/>
            </w:pPr>
            <w:r>
              <w:t>1810,7</w:t>
            </w:r>
          </w:p>
        </w:tc>
        <w:tc>
          <w:tcPr>
            <w:tcW w:w="1134" w:type="dxa"/>
            <w:vAlign w:val="center"/>
          </w:tcPr>
          <w:p w14:paraId="00171EDC" w14:textId="77777777" w:rsidR="00123D8E" w:rsidRDefault="00123D8E" w:rsidP="00A56CD7">
            <w:pPr>
              <w:jc w:val="center"/>
            </w:pPr>
          </w:p>
        </w:tc>
        <w:tc>
          <w:tcPr>
            <w:tcW w:w="1276" w:type="dxa"/>
            <w:vAlign w:val="center"/>
          </w:tcPr>
          <w:p w14:paraId="12078BA2" w14:textId="071F4F15" w:rsidR="00123D8E" w:rsidRDefault="00123D8E" w:rsidP="00A56CD7">
            <w:pPr>
              <w:jc w:val="center"/>
            </w:pPr>
            <w:r>
              <w:t>2024</w:t>
            </w:r>
          </w:p>
        </w:tc>
        <w:tc>
          <w:tcPr>
            <w:tcW w:w="1842" w:type="dxa"/>
            <w:vAlign w:val="center"/>
          </w:tcPr>
          <w:p w14:paraId="468471B0" w14:textId="42E53924" w:rsidR="00123D8E" w:rsidRDefault="00123D8E" w:rsidP="00A56CD7">
            <w:pPr>
              <w:jc w:val="center"/>
            </w:pPr>
            <w:proofErr w:type="spellStart"/>
            <w:proofErr w:type="gramStart"/>
            <w:r>
              <w:t>Благоустройст</w:t>
            </w:r>
            <w:proofErr w:type="spellEnd"/>
            <w:r>
              <w:t>-во</w:t>
            </w:r>
            <w:proofErr w:type="gramEnd"/>
            <w:r>
              <w:t xml:space="preserve"> кладбища</w:t>
            </w:r>
          </w:p>
        </w:tc>
      </w:tr>
      <w:tr w:rsidR="00FB74E7" w:rsidRPr="00936DF7" w14:paraId="5CA6F162" w14:textId="77777777" w:rsidTr="00617509">
        <w:tc>
          <w:tcPr>
            <w:tcW w:w="534" w:type="dxa"/>
            <w:vAlign w:val="center"/>
          </w:tcPr>
          <w:p w14:paraId="4D6BFF15" w14:textId="71853566" w:rsidR="00FB74E7" w:rsidRDefault="00FB74E7" w:rsidP="00A56CD7">
            <w:pPr>
              <w:jc w:val="center"/>
            </w:pPr>
            <w:r>
              <w:t>32</w:t>
            </w:r>
          </w:p>
        </w:tc>
        <w:tc>
          <w:tcPr>
            <w:tcW w:w="2551" w:type="dxa"/>
            <w:vAlign w:val="center"/>
          </w:tcPr>
          <w:p w14:paraId="4325A098" w14:textId="6DEB605C" w:rsidR="00FB74E7" w:rsidRDefault="00FB74E7" w:rsidP="00123D8E">
            <w:pPr>
              <w:jc w:val="center"/>
            </w:pPr>
            <w:r>
              <w:t>Кузнецовский сельский совет</w:t>
            </w:r>
          </w:p>
        </w:tc>
        <w:tc>
          <w:tcPr>
            <w:tcW w:w="2399" w:type="dxa"/>
            <w:vAlign w:val="center"/>
          </w:tcPr>
          <w:p w14:paraId="158ECA80" w14:textId="3C5619B7" w:rsidR="00FB74E7" w:rsidRDefault="00FB74E7" w:rsidP="00A56CD7">
            <w:pPr>
              <w:jc w:val="center"/>
            </w:pPr>
            <w:r>
              <w:t>с. Кузнецово</w:t>
            </w:r>
          </w:p>
        </w:tc>
        <w:tc>
          <w:tcPr>
            <w:tcW w:w="1287" w:type="dxa"/>
            <w:vAlign w:val="center"/>
          </w:tcPr>
          <w:p w14:paraId="3F372DE9" w14:textId="77777777" w:rsidR="00FB74E7" w:rsidRDefault="00FB74E7" w:rsidP="00FB74E7">
            <w:pPr>
              <w:jc w:val="center"/>
            </w:pPr>
            <w:r>
              <w:t xml:space="preserve">краевой и местный бюджет, </w:t>
            </w:r>
          </w:p>
          <w:p w14:paraId="21FB5DD4" w14:textId="42E925E0" w:rsidR="00FB74E7" w:rsidRDefault="00FB74E7" w:rsidP="00FB74E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434B52E0" w14:textId="79957813" w:rsidR="00FB74E7" w:rsidRPr="009D5D0B" w:rsidRDefault="00FB74E7" w:rsidP="00A56CD7">
            <w:pPr>
              <w:jc w:val="center"/>
            </w:pPr>
            <w:r w:rsidRPr="009D5D0B">
              <w:t>2156,4</w:t>
            </w:r>
          </w:p>
        </w:tc>
        <w:tc>
          <w:tcPr>
            <w:tcW w:w="1151" w:type="dxa"/>
            <w:vAlign w:val="center"/>
          </w:tcPr>
          <w:p w14:paraId="3BB73271" w14:textId="77777777" w:rsidR="00FB74E7" w:rsidRDefault="00FB74E7" w:rsidP="00A56CD7">
            <w:pPr>
              <w:jc w:val="center"/>
            </w:pPr>
          </w:p>
        </w:tc>
        <w:tc>
          <w:tcPr>
            <w:tcW w:w="1276" w:type="dxa"/>
            <w:vAlign w:val="center"/>
          </w:tcPr>
          <w:p w14:paraId="7E16F56F" w14:textId="77777777" w:rsidR="00FB74E7" w:rsidRDefault="00FB74E7" w:rsidP="00A56CD7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1D2A21A" w14:textId="1A0D08F9" w:rsidR="00FB74E7" w:rsidRDefault="00FB74E7" w:rsidP="00A56CD7">
            <w:pPr>
              <w:jc w:val="center"/>
            </w:pPr>
            <w:r>
              <w:t>2156,4</w:t>
            </w:r>
          </w:p>
        </w:tc>
        <w:tc>
          <w:tcPr>
            <w:tcW w:w="1276" w:type="dxa"/>
            <w:vAlign w:val="center"/>
          </w:tcPr>
          <w:p w14:paraId="18A1A62D" w14:textId="5834A458" w:rsidR="00FB74E7" w:rsidRDefault="00FB74E7" w:rsidP="00A56CD7">
            <w:pPr>
              <w:jc w:val="center"/>
            </w:pPr>
            <w:r>
              <w:t>2025</w:t>
            </w:r>
          </w:p>
        </w:tc>
        <w:tc>
          <w:tcPr>
            <w:tcW w:w="1842" w:type="dxa"/>
            <w:vAlign w:val="center"/>
          </w:tcPr>
          <w:p w14:paraId="0C70C0F3" w14:textId="568516C7" w:rsidR="00FB74E7" w:rsidRDefault="00FB74E7" w:rsidP="00A56CD7">
            <w:pPr>
              <w:jc w:val="center"/>
            </w:pPr>
            <w:r>
              <w:t>Ремонт дома культуры</w:t>
            </w:r>
          </w:p>
        </w:tc>
      </w:tr>
      <w:tr w:rsidR="00FB74E7" w:rsidRPr="00936DF7" w14:paraId="0DAF8B76" w14:textId="77777777" w:rsidTr="00617509">
        <w:tc>
          <w:tcPr>
            <w:tcW w:w="534" w:type="dxa"/>
            <w:vAlign w:val="center"/>
          </w:tcPr>
          <w:p w14:paraId="71C2CB64" w14:textId="2C15F5DC" w:rsidR="00FB74E7" w:rsidRDefault="00FB74E7" w:rsidP="00A56CD7">
            <w:pPr>
              <w:jc w:val="center"/>
            </w:pPr>
            <w:r>
              <w:t>33</w:t>
            </w:r>
          </w:p>
        </w:tc>
        <w:tc>
          <w:tcPr>
            <w:tcW w:w="2551" w:type="dxa"/>
            <w:vAlign w:val="center"/>
          </w:tcPr>
          <w:p w14:paraId="7D2CEBDA" w14:textId="77777777" w:rsidR="00FB74E7" w:rsidRDefault="00FB74E7" w:rsidP="00FB74E7">
            <w:pPr>
              <w:jc w:val="center"/>
            </w:pPr>
            <w:r>
              <w:t xml:space="preserve">Трусовский </w:t>
            </w:r>
          </w:p>
          <w:p w14:paraId="5901AA5F" w14:textId="3F610EBE" w:rsidR="00FB74E7" w:rsidRDefault="00FB74E7" w:rsidP="00FB74E7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14:paraId="2FF1DFD8" w14:textId="6686BFD3" w:rsidR="00FB74E7" w:rsidRDefault="00FB74E7" w:rsidP="00A56CD7">
            <w:pPr>
              <w:jc w:val="center"/>
            </w:pPr>
            <w:r>
              <w:t>с. Трусово</w:t>
            </w:r>
          </w:p>
        </w:tc>
        <w:tc>
          <w:tcPr>
            <w:tcW w:w="1287" w:type="dxa"/>
            <w:vAlign w:val="center"/>
          </w:tcPr>
          <w:p w14:paraId="055EE13D" w14:textId="77777777" w:rsidR="00FB74E7" w:rsidRDefault="00FB74E7" w:rsidP="00FB74E7">
            <w:pPr>
              <w:jc w:val="center"/>
            </w:pPr>
            <w:r>
              <w:t xml:space="preserve">краевой и местный бюджет, </w:t>
            </w:r>
          </w:p>
          <w:p w14:paraId="6D25396F" w14:textId="23F392FD" w:rsidR="00FB74E7" w:rsidRDefault="00FB74E7" w:rsidP="00FB74E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48193A9B" w14:textId="107C794F" w:rsidR="00FB74E7" w:rsidRPr="009D5D0B" w:rsidRDefault="00FB74E7" w:rsidP="00A56CD7">
            <w:pPr>
              <w:jc w:val="center"/>
            </w:pPr>
            <w:r w:rsidRPr="009D5D0B">
              <w:t>2447,6</w:t>
            </w:r>
          </w:p>
        </w:tc>
        <w:tc>
          <w:tcPr>
            <w:tcW w:w="1151" w:type="dxa"/>
            <w:vAlign w:val="center"/>
          </w:tcPr>
          <w:p w14:paraId="0AEA19B7" w14:textId="77777777" w:rsidR="00FB74E7" w:rsidRDefault="00FB74E7" w:rsidP="00A56CD7">
            <w:pPr>
              <w:jc w:val="center"/>
            </w:pPr>
          </w:p>
        </w:tc>
        <w:tc>
          <w:tcPr>
            <w:tcW w:w="1276" w:type="dxa"/>
            <w:vAlign w:val="center"/>
          </w:tcPr>
          <w:p w14:paraId="51E926F2" w14:textId="77777777" w:rsidR="00FB74E7" w:rsidRDefault="00FB74E7" w:rsidP="00A56CD7">
            <w:pPr>
              <w:jc w:val="center"/>
            </w:pPr>
          </w:p>
        </w:tc>
        <w:tc>
          <w:tcPr>
            <w:tcW w:w="1134" w:type="dxa"/>
            <w:vAlign w:val="center"/>
          </w:tcPr>
          <w:p w14:paraId="7887E4DB" w14:textId="7EA593FD" w:rsidR="00FB74E7" w:rsidRDefault="00FB74E7" w:rsidP="00A56CD7">
            <w:pPr>
              <w:jc w:val="center"/>
            </w:pPr>
            <w:r>
              <w:t>2447,6</w:t>
            </w:r>
          </w:p>
        </w:tc>
        <w:tc>
          <w:tcPr>
            <w:tcW w:w="1276" w:type="dxa"/>
            <w:vAlign w:val="center"/>
          </w:tcPr>
          <w:p w14:paraId="1063A8B0" w14:textId="56E2730A" w:rsidR="00FB74E7" w:rsidRDefault="00FB74E7" w:rsidP="00A56CD7">
            <w:pPr>
              <w:jc w:val="center"/>
            </w:pPr>
            <w:r>
              <w:t>2025</w:t>
            </w:r>
          </w:p>
        </w:tc>
        <w:tc>
          <w:tcPr>
            <w:tcW w:w="1842" w:type="dxa"/>
            <w:vAlign w:val="center"/>
          </w:tcPr>
          <w:p w14:paraId="11341B07" w14:textId="77777777" w:rsidR="00FB74E7" w:rsidRDefault="00FB74E7" w:rsidP="00FB74E7">
            <w:pPr>
              <w:jc w:val="center"/>
            </w:pPr>
            <w:r>
              <w:t>Строительство</w:t>
            </w:r>
          </w:p>
          <w:p w14:paraId="66682094" w14:textId="16FD9072" w:rsidR="00FB74E7" w:rsidRDefault="00FB74E7" w:rsidP="00FB74E7">
            <w:pPr>
              <w:jc w:val="center"/>
            </w:pPr>
            <w:r>
              <w:t>спортивной площадки</w:t>
            </w:r>
          </w:p>
          <w:p w14:paraId="5A4B169E" w14:textId="77777777" w:rsidR="00FB74E7" w:rsidRDefault="00FB74E7" w:rsidP="00A56CD7">
            <w:pPr>
              <w:jc w:val="center"/>
            </w:pPr>
          </w:p>
        </w:tc>
      </w:tr>
      <w:tr w:rsidR="00FB74E7" w:rsidRPr="00936DF7" w14:paraId="32AE0C53" w14:textId="77777777" w:rsidTr="00617509">
        <w:tc>
          <w:tcPr>
            <w:tcW w:w="534" w:type="dxa"/>
            <w:vAlign w:val="center"/>
          </w:tcPr>
          <w:p w14:paraId="1A14188D" w14:textId="647505B6" w:rsidR="00FB74E7" w:rsidRDefault="00FB74E7" w:rsidP="00A56CD7">
            <w:pPr>
              <w:jc w:val="center"/>
            </w:pPr>
            <w:r>
              <w:t>34</w:t>
            </w:r>
          </w:p>
        </w:tc>
        <w:tc>
          <w:tcPr>
            <w:tcW w:w="2551" w:type="dxa"/>
            <w:vAlign w:val="center"/>
          </w:tcPr>
          <w:p w14:paraId="0FFE9086" w14:textId="5784392E" w:rsidR="00FB74E7" w:rsidRDefault="00FB74E7" w:rsidP="00123D8E">
            <w:pPr>
              <w:jc w:val="center"/>
            </w:pPr>
            <w:r>
              <w:t>Краснознаменский сельский совет</w:t>
            </w:r>
          </w:p>
        </w:tc>
        <w:tc>
          <w:tcPr>
            <w:tcW w:w="2399" w:type="dxa"/>
            <w:vAlign w:val="center"/>
          </w:tcPr>
          <w:p w14:paraId="33FB1A1B" w14:textId="0DC4389E" w:rsidR="00FB74E7" w:rsidRDefault="00FB74E7" w:rsidP="00A56CD7">
            <w:pPr>
              <w:jc w:val="center"/>
            </w:pPr>
            <w:r>
              <w:t xml:space="preserve">с. </w:t>
            </w:r>
            <w:proofErr w:type="spellStart"/>
            <w:r>
              <w:t>Краснознаменка</w:t>
            </w:r>
            <w:proofErr w:type="spellEnd"/>
          </w:p>
        </w:tc>
        <w:tc>
          <w:tcPr>
            <w:tcW w:w="1287" w:type="dxa"/>
            <w:vAlign w:val="center"/>
          </w:tcPr>
          <w:p w14:paraId="77896FDF" w14:textId="77777777" w:rsidR="00FB74E7" w:rsidRDefault="00FB74E7" w:rsidP="00FB74E7">
            <w:pPr>
              <w:jc w:val="center"/>
            </w:pPr>
            <w:r>
              <w:t xml:space="preserve">краевой и местный бюджет, </w:t>
            </w:r>
          </w:p>
          <w:p w14:paraId="432544D7" w14:textId="6E95B61F" w:rsidR="00FB74E7" w:rsidRDefault="00FB74E7" w:rsidP="00FB74E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14:paraId="07CECD71" w14:textId="09A6A09F" w:rsidR="00FB74E7" w:rsidRPr="009D5D0B" w:rsidRDefault="00FB74E7" w:rsidP="00A56CD7">
            <w:pPr>
              <w:jc w:val="center"/>
            </w:pPr>
            <w:r w:rsidRPr="009D5D0B">
              <w:t>2038,7</w:t>
            </w:r>
          </w:p>
        </w:tc>
        <w:tc>
          <w:tcPr>
            <w:tcW w:w="1151" w:type="dxa"/>
            <w:vAlign w:val="center"/>
          </w:tcPr>
          <w:p w14:paraId="23AC19A8" w14:textId="77777777" w:rsidR="00FB74E7" w:rsidRDefault="00FB74E7" w:rsidP="00A56CD7">
            <w:pPr>
              <w:jc w:val="center"/>
            </w:pPr>
          </w:p>
        </w:tc>
        <w:tc>
          <w:tcPr>
            <w:tcW w:w="1276" w:type="dxa"/>
            <w:vAlign w:val="center"/>
          </w:tcPr>
          <w:p w14:paraId="1C60FEF3" w14:textId="77777777" w:rsidR="00FB74E7" w:rsidRDefault="00FB74E7" w:rsidP="00A56CD7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0217D9A" w14:textId="5747FF47" w:rsidR="00FB74E7" w:rsidRDefault="00FB74E7" w:rsidP="00A56CD7">
            <w:pPr>
              <w:jc w:val="center"/>
            </w:pPr>
            <w:r>
              <w:t>2038,7</w:t>
            </w:r>
          </w:p>
        </w:tc>
        <w:tc>
          <w:tcPr>
            <w:tcW w:w="1276" w:type="dxa"/>
            <w:vAlign w:val="center"/>
          </w:tcPr>
          <w:p w14:paraId="2FDC682B" w14:textId="6FD4065E" w:rsidR="00FB74E7" w:rsidRDefault="00FB74E7" w:rsidP="00A56CD7">
            <w:pPr>
              <w:jc w:val="center"/>
            </w:pPr>
            <w:r>
              <w:t>2025</w:t>
            </w:r>
          </w:p>
        </w:tc>
        <w:tc>
          <w:tcPr>
            <w:tcW w:w="1842" w:type="dxa"/>
            <w:vAlign w:val="center"/>
          </w:tcPr>
          <w:p w14:paraId="3CA5E28D" w14:textId="77777777" w:rsidR="00FB74E7" w:rsidRDefault="00FB74E7" w:rsidP="00FB74E7">
            <w:pPr>
              <w:jc w:val="center"/>
            </w:pPr>
            <w:r>
              <w:t>Строительство</w:t>
            </w:r>
          </w:p>
          <w:p w14:paraId="42F110CA" w14:textId="77777777" w:rsidR="00FB74E7" w:rsidRDefault="00FB74E7" w:rsidP="00FB74E7">
            <w:pPr>
              <w:jc w:val="center"/>
            </w:pPr>
            <w:r>
              <w:t>спортивной площадки</w:t>
            </w:r>
          </w:p>
          <w:p w14:paraId="359510B0" w14:textId="77777777" w:rsidR="00FB74E7" w:rsidRDefault="00FB74E7" w:rsidP="00A56CD7">
            <w:pPr>
              <w:jc w:val="center"/>
            </w:pPr>
          </w:p>
        </w:tc>
      </w:tr>
    </w:tbl>
    <w:p w14:paraId="797840D4" w14:textId="77777777" w:rsidR="00243001" w:rsidRDefault="00243001" w:rsidP="009D5D0B">
      <w:pPr>
        <w:rPr>
          <w:szCs w:val="28"/>
        </w:rPr>
      </w:pPr>
    </w:p>
    <w:sectPr w:rsidR="00243001" w:rsidSect="00360993">
      <w:pgSz w:w="16838" w:h="11906" w:orient="landscape"/>
      <w:pgMar w:top="454" w:right="45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5649E"/>
    <w:multiLevelType w:val="hybridMultilevel"/>
    <w:tmpl w:val="FA4CF4A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87581"/>
    <w:multiLevelType w:val="hybridMultilevel"/>
    <w:tmpl w:val="096E3F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4073599">
    <w:abstractNumId w:val="0"/>
  </w:num>
  <w:num w:numId="2" w16cid:durableId="6154120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0D2"/>
    <w:rsid w:val="0000591E"/>
    <w:rsid w:val="00005B15"/>
    <w:rsid w:val="00011576"/>
    <w:rsid w:val="00011603"/>
    <w:rsid w:val="00016138"/>
    <w:rsid w:val="00022F25"/>
    <w:rsid w:val="0002382C"/>
    <w:rsid w:val="000248C2"/>
    <w:rsid w:val="00024E4E"/>
    <w:rsid w:val="000278A2"/>
    <w:rsid w:val="00032A15"/>
    <w:rsid w:val="00033668"/>
    <w:rsid w:val="00034E28"/>
    <w:rsid w:val="00035827"/>
    <w:rsid w:val="0004284C"/>
    <w:rsid w:val="00043C20"/>
    <w:rsid w:val="00053E82"/>
    <w:rsid w:val="000601D1"/>
    <w:rsid w:val="00061006"/>
    <w:rsid w:val="00062410"/>
    <w:rsid w:val="000864D8"/>
    <w:rsid w:val="00093F29"/>
    <w:rsid w:val="00094AEA"/>
    <w:rsid w:val="0009516F"/>
    <w:rsid w:val="000B20C6"/>
    <w:rsid w:val="000B42DB"/>
    <w:rsid w:val="000B46B7"/>
    <w:rsid w:val="000B5232"/>
    <w:rsid w:val="000B5F80"/>
    <w:rsid w:val="000C58E3"/>
    <w:rsid w:val="000E1589"/>
    <w:rsid w:val="000E7753"/>
    <w:rsid w:val="000F5605"/>
    <w:rsid w:val="00110C50"/>
    <w:rsid w:val="00121A49"/>
    <w:rsid w:val="00123D8E"/>
    <w:rsid w:val="001255FF"/>
    <w:rsid w:val="00125814"/>
    <w:rsid w:val="00127D09"/>
    <w:rsid w:val="001314A0"/>
    <w:rsid w:val="001327A2"/>
    <w:rsid w:val="001353FB"/>
    <w:rsid w:val="001363FF"/>
    <w:rsid w:val="001420FC"/>
    <w:rsid w:val="00142DE3"/>
    <w:rsid w:val="0014392F"/>
    <w:rsid w:val="001769D6"/>
    <w:rsid w:val="0017782D"/>
    <w:rsid w:val="00182320"/>
    <w:rsid w:val="00197200"/>
    <w:rsid w:val="001B2E5A"/>
    <w:rsid w:val="001C00EF"/>
    <w:rsid w:val="001C04C4"/>
    <w:rsid w:val="001C1204"/>
    <w:rsid w:val="001C51A7"/>
    <w:rsid w:val="001E5115"/>
    <w:rsid w:val="001F02C8"/>
    <w:rsid w:val="001F0AF7"/>
    <w:rsid w:val="002024E2"/>
    <w:rsid w:val="00205DFF"/>
    <w:rsid w:val="00222404"/>
    <w:rsid w:val="002315A7"/>
    <w:rsid w:val="00231BC9"/>
    <w:rsid w:val="00232B0E"/>
    <w:rsid w:val="00235D36"/>
    <w:rsid w:val="00236622"/>
    <w:rsid w:val="002405FD"/>
    <w:rsid w:val="00243001"/>
    <w:rsid w:val="0024773C"/>
    <w:rsid w:val="0025039C"/>
    <w:rsid w:val="002563A4"/>
    <w:rsid w:val="002563B8"/>
    <w:rsid w:val="00273328"/>
    <w:rsid w:val="00276377"/>
    <w:rsid w:val="002842BD"/>
    <w:rsid w:val="0028515C"/>
    <w:rsid w:val="002949CD"/>
    <w:rsid w:val="002A0322"/>
    <w:rsid w:val="002A07E8"/>
    <w:rsid w:val="002A15D1"/>
    <w:rsid w:val="002A3DBC"/>
    <w:rsid w:val="002A698B"/>
    <w:rsid w:val="002B2607"/>
    <w:rsid w:val="002B3CD0"/>
    <w:rsid w:val="002C4FD5"/>
    <w:rsid w:val="002D026E"/>
    <w:rsid w:val="002D435A"/>
    <w:rsid w:val="002D5595"/>
    <w:rsid w:val="002D700E"/>
    <w:rsid w:val="002D70A3"/>
    <w:rsid w:val="002E05C7"/>
    <w:rsid w:val="002E1189"/>
    <w:rsid w:val="002F2351"/>
    <w:rsid w:val="002F3802"/>
    <w:rsid w:val="00300FC3"/>
    <w:rsid w:val="00304685"/>
    <w:rsid w:val="00306D67"/>
    <w:rsid w:val="00315D9B"/>
    <w:rsid w:val="003176B0"/>
    <w:rsid w:val="00344FE4"/>
    <w:rsid w:val="003543F7"/>
    <w:rsid w:val="00354A5C"/>
    <w:rsid w:val="00360993"/>
    <w:rsid w:val="0036214E"/>
    <w:rsid w:val="00373F1E"/>
    <w:rsid w:val="0037512D"/>
    <w:rsid w:val="00375F3C"/>
    <w:rsid w:val="00390973"/>
    <w:rsid w:val="0039333F"/>
    <w:rsid w:val="0039347B"/>
    <w:rsid w:val="00396765"/>
    <w:rsid w:val="003A1D73"/>
    <w:rsid w:val="003A2501"/>
    <w:rsid w:val="003B0E39"/>
    <w:rsid w:val="003B125F"/>
    <w:rsid w:val="003B39D5"/>
    <w:rsid w:val="003C52CD"/>
    <w:rsid w:val="003C75C4"/>
    <w:rsid w:val="003D1E83"/>
    <w:rsid w:val="003D5651"/>
    <w:rsid w:val="003D7A2E"/>
    <w:rsid w:val="003E451B"/>
    <w:rsid w:val="003E45A9"/>
    <w:rsid w:val="003F01BC"/>
    <w:rsid w:val="003F2FEA"/>
    <w:rsid w:val="00420387"/>
    <w:rsid w:val="00426820"/>
    <w:rsid w:val="00426E9A"/>
    <w:rsid w:val="00426FB3"/>
    <w:rsid w:val="004329FF"/>
    <w:rsid w:val="0043530A"/>
    <w:rsid w:val="0043748F"/>
    <w:rsid w:val="004376E6"/>
    <w:rsid w:val="00440FF0"/>
    <w:rsid w:val="00442055"/>
    <w:rsid w:val="00442F9F"/>
    <w:rsid w:val="00444EEA"/>
    <w:rsid w:val="00444F5C"/>
    <w:rsid w:val="00452B83"/>
    <w:rsid w:val="00455EB6"/>
    <w:rsid w:val="004642C5"/>
    <w:rsid w:val="00482A6B"/>
    <w:rsid w:val="00491EEB"/>
    <w:rsid w:val="004927B4"/>
    <w:rsid w:val="004937D6"/>
    <w:rsid w:val="00494FAD"/>
    <w:rsid w:val="004A1B5D"/>
    <w:rsid w:val="004B17F7"/>
    <w:rsid w:val="004D04E1"/>
    <w:rsid w:val="004E21AB"/>
    <w:rsid w:val="004E2DDD"/>
    <w:rsid w:val="004F29C4"/>
    <w:rsid w:val="00503F2A"/>
    <w:rsid w:val="00511170"/>
    <w:rsid w:val="005160AF"/>
    <w:rsid w:val="0052096C"/>
    <w:rsid w:val="005532E1"/>
    <w:rsid w:val="00555511"/>
    <w:rsid w:val="00557BB4"/>
    <w:rsid w:val="00561E4C"/>
    <w:rsid w:val="0057514C"/>
    <w:rsid w:val="00575788"/>
    <w:rsid w:val="005758D6"/>
    <w:rsid w:val="00577D59"/>
    <w:rsid w:val="005829C6"/>
    <w:rsid w:val="00587B93"/>
    <w:rsid w:val="00590F40"/>
    <w:rsid w:val="005B5A30"/>
    <w:rsid w:val="005C0B07"/>
    <w:rsid w:val="005D6CA2"/>
    <w:rsid w:val="005F0B1C"/>
    <w:rsid w:val="005F19D3"/>
    <w:rsid w:val="005F1E3F"/>
    <w:rsid w:val="005F6247"/>
    <w:rsid w:val="005F7D22"/>
    <w:rsid w:val="006006AD"/>
    <w:rsid w:val="00602348"/>
    <w:rsid w:val="0060527B"/>
    <w:rsid w:val="00607C4F"/>
    <w:rsid w:val="00616B3B"/>
    <w:rsid w:val="006170A0"/>
    <w:rsid w:val="00617509"/>
    <w:rsid w:val="006239C1"/>
    <w:rsid w:val="00625212"/>
    <w:rsid w:val="0063120B"/>
    <w:rsid w:val="006341AC"/>
    <w:rsid w:val="006369E7"/>
    <w:rsid w:val="00645903"/>
    <w:rsid w:val="0064702C"/>
    <w:rsid w:val="00652E35"/>
    <w:rsid w:val="00661765"/>
    <w:rsid w:val="00662724"/>
    <w:rsid w:val="00664844"/>
    <w:rsid w:val="006769ED"/>
    <w:rsid w:val="00681277"/>
    <w:rsid w:val="006848C4"/>
    <w:rsid w:val="00685276"/>
    <w:rsid w:val="00692505"/>
    <w:rsid w:val="006A0740"/>
    <w:rsid w:val="006B1B86"/>
    <w:rsid w:val="006B28C5"/>
    <w:rsid w:val="006B762A"/>
    <w:rsid w:val="006C0FE2"/>
    <w:rsid w:val="006C413D"/>
    <w:rsid w:val="006C4BAB"/>
    <w:rsid w:val="006D6EC8"/>
    <w:rsid w:val="006D78A5"/>
    <w:rsid w:val="006E78E0"/>
    <w:rsid w:val="006F17D5"/>
    <w:rsid w:val="006F188C"/>
    <w:rsid w:val="00707B56"/>
    <w:rsid w:val="00710E58"/>
    <w:rsid w:val="00715AB0"/>
    <w:rsid w:val="00715AD2"/>
    <w:rsid w:val="007201D2"/>
    <w:rsid w:val="007211F9"/>
    <w:rsid w:val="00726540"/>
    <w:rsid w:val="007268D7"/>
    <w:rsid w:val="00736E6E"/>
    <w:rsid w:val="00741F65"/>
    <w:rsid w:val="007443EA"/>
    <w:rsid w:val="0075057F"/>
    <w:rsid w:val="0075155A"/>
    <w:rsid w:val="00752298"/>
    <w:rsid w:val="00754EC8"/>
    <w:rsid w:val="007601F9"/>
    <w:rsid w:val="00760B42"/>
    <w:rsid w:val="007621E3"/>
    <w:rsid w:val="00766BE5"/>
    <w:rsid w:val="00770A2E"/>
    <w:rsid w:val="007751FE"/>
    <w:rsid w:val="00775DE7"/>
    <w:rsid w:val="00782983"/>
    <w:rsid w:val="0079070E"/>
    <w:rsid w:val="00790E37"/>
    <w:rsid w:val="007951F8"/>
    <w:rsid w:val="007972E3"/>
    <w:rsid w:val="007A32E0"/>
    <w:rsid w:val="007B3B37"/>
    <w:rsid w:val="007B52FA"/>
    <w:rsid w:val="007C26C3"/>
    <w:rsid w:val="007C34B5"/>
    <w:rsid w:val="007D3003"/>
    <w:rsid w:val="007D3863"/>
    <w:rsid w:val="007E2EE5"/>
    <w:rsid w:val="007E5C33"/>
    <w:rsid w:val="007E7187"/>
    <w:rsid w:val="007F0FFD"/>
    <w:rsid w:val="007F24FC"/>
    <w:rsid w:val="007F408A"/>
    <w:rsid w:val="007F441A"/>
    <w:rsid w:val="00800F67"/>
    <w:rsid w:val="00807307"/>
    <w:rsid w:val="00821D1A"/>
    <w:rsid w:val="00821E62"/>
    <w:rsid w:val="00826B16"/>
    <w:rsid w:val="00827229"/>
    <w:rsid w:val="00832B97"/>
    <w:rsid w:val="008343BA"/>
    <w:rsid w:val="00864B19"/>
    <w:rsid w:val="008667C5"/>
    <w:rsid w:val="00880F2A"/>
    <w:rsid w:val="0088617C"/>
    <w:rsid w:val="00891590"/>
    <w:rsid w:val="00893B24"/>
    <w:rsid w:val="008949CF"/>
    <w:rsid w:val="00895E6E"/>
    <w:rsid w:val="00896A21"/>
    <w:rsid w:val="008A3EE4"/>
    <w:rsid w:val="008A43FC"/>
    <w:rsid w:val="008A7AAF"/>
    <w:rsid w:val="008B2E65"/>
    <w:rsid w:val="008B339F"/>
    <w:rsid w:val="008B38D5"/>
    <w:rsid w:val="008B4D94"/>
    <w:rsid w:val="008B692C"/>
    <w:rsid w:val="008C092E"/>
    <w:rsid w:val="008C1B55"/>
    <w:rsid w:val="008D596A"/>
    <w:rsid w:val="008D5D21"/>
    <w:rsid w:val="008E1050"/>
    <w:rsid w:val="008E31DE"/>
    <w:rsid w:val="008E53A6"/>
    <w:rsid w:val="008F463D"/>
    <w:rsid w:val="008F4BB7"/>
    <w:rsid w:val="008F5E75"/>
    <w:rsid w:val="008F778A"/>
    <w:rsid w:val="0090093F"/>
    <w:rsid w:val="009079E7"/>
    <w:rsid w:val="00911218"/>
    <w:rsid w:val="00917D27"/>
    <w:rsid w:val="009272C5"/>
    <w:rsid w:val="00931FDF"/>
    <w:rsid w:val="00946349"/>
    <w:rsid w:val="00946BF1"/>
    <w:rsid w:val="0095540F"/>
    <w:rsid w:val="009611CC"/>
    <w:rsid w:val="00964A0A"/>
    <w:rsid w:val="0097320C"/>
    <w:rsid w:val="00983739"/>
    <w:rsid w:val="00991CC5"/>
    <w:rsid w:val="0099424B"/>
    <w:rsid w:val="009A0167"/>
    <w:rsid w:val="009A06AB"/>
    <w:rsid w:val="009A48A5"/>
    <w:rsid w:val="009B5697"/>
    <w:rsid w:val="009C5082"/>
    <w:rsid w:val="009D127C"/>
    <w:rsid w:val="009D1AD1"/>
    <w:rsid w:val="009D3150"/>
    <w:rsid w:val="009D5D0B"/>
    <w:rsid w:val="009F409E"/>
    <w:rsid w:val="009F466B"/>
    <w:rsid w:val="009F681D"/>
    <w:rsid w:val="009F6FAF"/>
    <w:rsid w:val="009F7D01"/>
    <w:rsid w:val="00A0789C"/>
    <w:rsid w:val="00A10683"/>
    <w:rsid w:val="00A114A3"/>
    <w:rsid w:val="00A22363"/>
    <w:rsid w:val="00A23AE8"/>
    <w:rsid w:val="00A23FF7"/>
    <w:rsid w:val="00A2491B"/>
    <w:rsid w:val="00A305DB"/>
    <w:rsid w:val="00A30CE5"/>
    <w:rsid w:val="00A316AE"/>
    <w:rsid w:val="00A31C72"/>
    <w:rsid w:val="00A347DF"/>
    <w:rsid w:val="00A34C23"/>
    <w:rsid w:val="00A40AC3"/>
    <w:rsid w:val="00A42959"/>
    <w:rsid w:val="00A42CCF"/>
    <w:rsid w:val="00A4482D"/>
    <w:rsid w:val="00A47051"/>
    <w:rsid w:val="00A472CB"/>
    <w:rsid w:val="00A54951"/>
    <w:rsid w:val="00A567B8"/>
    <w:rsid w:val="00A56ABA"/>
    <w:rsid w:val="00A56CD7"/>
    <w:rsid w:val="00A56F69"/>
    <w:rsid w:val="00A60EC5"/>
    <w:rsid w:val="00A61ABC"/>
    <w:rsid w:val="00A641EF"/>
    <w:rsid w:val="00A6544C"/>
    <w:rsid w:val="00A665F8"/>
    <w:rsid w:val="00A80FB2"/>
    <w:rsid w:val="00A820D2"/>
    <w:rsid w:val="00A83EED"/>
    <w:rsid w:val="00A9011F"/>
    <w:rsid w:val="00A94975"/>
    <w:rsid w:val="00A953B0"/>
    <w:rsid w:val="00AA41A7"/>
    <w:rsid w:val="00AA6EFF"/>
    <w:rsid w:val="00AC0BB9"/>
    <w:rsid w:val="00AC2446"/>
    <w:rsid w:val="00AE33F9"/>
    <w:rsid w:val="00AE7F14"/>
    <w:rsid w:val="00AF371A"/>
    <w:rsid w:val="00AF645F"/>
    <w:rsid w:val="00AF7F4F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23E57"/>
    <w:rsid w:val="00B40F49"/>
    <w:rsid w:val="00B46135"/>
    <w:rsid w:val="00B52D01"/>
    <w:rsid w:val="00B5468D"/>
    <w:rsid w:val="00B54A96"/>
    <w:rsid w:val="00B607AF"/>
    <w:rsid w:val="00B617FB"/>
    <w:rsid w:val="00B654FE"/>
    <w:rsid w:val="00B7303B"/>
    <w:rsid w:val="00B73515"/>
    <w:rsid w:val="00B73DD3"/>
    <w:rsid w:val="00B76D35"/>
    <w:rsid w:val="00B813DB"/>
    <w:rsid w:val="00B82FE8"/>
    <w:rsid w:val="00B831D7"/>
    <w:rsid w:val="00B851E0"/>
    <w:rsid w:val="00B85CC9"/>
    <w:rsid w:val="00B94394"/>
    <w:rsid w:val="00B95F92"/>
    <w:rsid w:val="00BA1858"/>
    <w:rsid w:val="00BB4C82"/>
    <w:rsid w:val="00BB7538"/>
    <w:rsid w:val="00BB7EAF"/>
    <w:rsid w:val="00BD23C8"/>
    <w:rsid w:val="00BD63D5"/>
    <w:rsid w:val="00BE52EB"/>
    <w:rsid w:val="00BF121A"/>
    <w:rsid w:val="00BF2212"/>
    <w:rsid w:val="00BF29FB"/>
    <w:rsid w:val="00BF5F25"/>
    <w:rsid w:val="00BF6ADC"/>
    <w:rsid w:val="00C0194C"/>
    <w:rsid w:val="00C066D5"/>
    <w:rsid w:val="00C2598B"/>
    <w:rsid w:val="00C30679"/>
    <w:rsid w:val="00C329AA"/>
    <w:rsid w:val="00C351C0"/>
    <w:rsid w:val="00C371E0"/>
    <w:rsid w:val="00C42AEE"/>
    <w:rsid w:val="00C4360E"/>
    <w:rsid w:val="00C46845"/>
    <w:rsid w:val="00C47B4D"/>
    <w:rsid w:val="00C51691"/>
    <w:rsid w:val="00C71190"/>
    <w:rsid w:val="00C7233E"/>
    <w:rsid w:val="00C824C1"/>
    <w:rsid w:val="00C902C6"/>
    <w:rsid w:val="00CA0D1E"/>
    <w:rsid w:val="00CA2EA6"/>
    <w:rsid w:val="00CA6C1A"/>
    <w:rsid w:val="00CA7631"/>
    <w:rsid w:val="00CB034B"/>
    <w:rsid w:val="00CB3411"/>
    <w:rsid w:val="00CB6DC3"/>
    <w:rsid w:val="00CC3518"/>
    <w:rsid w:val="00CC45A6"/>
    <w:rsid w:val="00CC5F55"/>
    <w:rsid w:val="00CD4DBA"/>
    <w:rsid w:val="00CD5C3B"/>
    <w:rsid w:val="00CE18C9"/>
    <w:rsid w:val="00CE662E"/>
    <w:rsid w:val="00CF0A70"/>
    <w:rsid w:val="00CF3CBD"/>
    <w:rsid w:val="00D12528"/>
    <w:rsid w:val="00D22A83"/>
    <w:rsid w:val="00D31418"/>
    <w:rsid w:val="00D419DA"/>
    <w:rsid w:val="00D41A54"/>
    <w:rsid w:val="00D43F28"/>
    <w:rsid w:val="00D452FA"/>
    <w:rsid w:val="00D47535"/>
    <w:rsid w:val="00D57BB7"/>
    <w:rsid w:val="00D622C0"/>
    <w:rsid w:val="00D634DA"/>
    <w:rsid w:val="00D713EC"/>
    <w:rsid w:val="00D75485"/>
    <w:rsid w:val="00D77E4A"/>
    <w:rsid w:val="00D8115B"/>
    <w:rsid w:val="00D8173B"/>
    <w:rsid w:val="00D83ABB"/>
    <w:rsid w:val="00D849EF"/>
    <w:rsid w:val="00D84D46"/>
    <w:rsid w:val="00D922AE"/>
    <w:rsid w:val="00D93761"/>
    <w:rsid w:val="00DA3C2A"/>
    <w:rsid w:val="00DB31D0"/>
    <w:rsid w:val="00DB4763"/>
    <w:rsid w:val="00DC2656"/>
    <w:rsid w:val="00DD1AA6"/>
    <w:rsid w:val="00DD5457"/>
    <w:rsid w:val="00DD5B1E"/>
    <w:rsid w:val="00DE24F2"/>
    <w:rsid w:val="00DE52D0"/>
    <w:rsid w:val="00E01873"/>
    <w:rsid w:val="00E039FC"/>
    <w:rsid w:val="00E1475C"/>
    <w:rsid w:val="00E155F7"/>
    <w:rsid w:val="00E15939"/>
    <w:rsid w:val="00E26C61"/>
    <w:rsid w:val="00E30699"/>
    <w:rsid w:val="00E3606E"/>
    <w:rsid w:val="00E41F95"/>
    <w:rsid w:val="00E44C42"/>
    <w:rsid w:val="00E52CD6"/>
    <w:rsid w:val="00E536F4"/>
    <w:rsid w:val="00E57972"/>
    <w:rsid w:val="00E60C73"/>
    <w:rsid w:val="00E61619"/>
    <w:rsid w:val="00E659F8"/>
    <w:rsid w:val="00E725CE"/>
    <w:rsid w:val="00E74903"/>
    <w:rsid w:val="00E76144"/>
    <w:rsid w:val="00E771A7"/>
    <w:rsid w:val="00E800AB"/>
    <w:rsid w:val="00E83511"/>
    <w:rsid w:val="00E92897"/>
    <w:rsid w:val="00E93E5F"/>
    <w:rsid w:val="00E96E16"/>
    <w:rsid w:val="00EA1F59"/>
    <w:rsid w:val="00EA2483"/>
    <w:rsid w:val="00EA47FA"/>
    <w:rsid w:val="00EB0A83"/>
    <w:rsid w:val="00EC6E0D"/>
    <w:rsid w:val="00ED46F3"/>
    <w:rsid w:val="00ED6B9E"/>
    <w:rsid w:val="00EE1A49"/>
    <w:rsid w:val="00EF0394"/>
    <w:rsid w:val="00EF5A7A"/>
    <w:rsid w:val="00EF68B8"/>
    <w:rsid w:val="00F037A1"/>
    <w:rsid w:val="00F066BD"/>
    <w:rsid w:val="00F12C3A"/>
    <w:rsid w:val="00F14EA6"/>
    <w:rsid w:val="00F47E23"/>
    <w:rsid w:val="00F51953"/>
    <w:rsid w:val="00F70326"/>
    <w:rsid w:val="00F71E63"/>
    <w:rsid w:val="00F90723"/>
    <w:rsid w:val="00FA2C84"/>
    <w:rsid w:val="00FB301B"/>
    <w:rsid w:val="00FB3160"/>
    <w:rsid w:val="00FB54D4"/>
    <w:rsid w:val="00FB74E7"/>
    <w:rsid w:val="00FC48E8"/>
    <w:rsid w:val="00FC5890"/>
    <w:rsid w:val="00FC5CE7"/>
    <w:rsid w:val="00FC6322"/>
    <w:rsid w:val="00FC7543"/>
    <w:rsid w:val="00FD1442"/>
    <w:rsid w:val="00FD731A"/>
    <w:rsid w:val="00FD7CAB"/>
    <w:rsid w:val="00FE1DB1"/>
    <w:rsid w:val="00FE2FB7"/>
    <w:rsid w:val="00FF0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C964C"/>
  <w15:docId w15:val="{BFAC3B36-EE65-40A7-AB4F-A4B5DE0F9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99"/>
    <w:qFormat/>
    <w:rsid w:val="00807307"/>
    <w:rPr>
      <w:rFonts w:cs="Times New Roman"/>
      <w:b/>
      <w:bCs/>
    </w:rPr>
  </w:style>
  <w:style w:type="paragraph" w:styleId="a5">
    <w:name w:val="Plain Text"/>
    <w:basedOn w:val="a"/>
    <w:link w:val="a6"/>
    <w:uiPriority w:val="99"/>
    <w:semiHidden/>
    <w:rsid w:val="00232B0E"/>
    <w:rPr>
      <w:rFonts w:ascii="Courier New" w:hAnsi="Courier New"/>
      <w:sz w:val="20"/>
    </w:rPr>
  </w:style>
  <w:style w:type="character" w:customStyle="1" w:styleId="a6">
    <w:name w:val="Текст Знак"/>
    <w:basedOn w:val="a0"/>
    <w:link w:val="a5"/>
    <w:uiPriority w:val="99"/>
    <w:semiHidden/>
    <w:rsid w:val="00232B0E"/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7">
    <w:name w:val="Основной текст_"/>
    <w:basedOn w:val="a0"/>
    <w:link w:val="3"/>
    <w:uiPriority w:val="99"/>
    <w:locked/>
    <w:rsid w:val="00232B0E"/>
    <w:rPr>
      <w:rFonts w:cs="Times New Roman"/>
      <w:spacing w:val="2"/>
      <w:shd w:val="clear" w:color="auto" w:fill="FFFFFF"/>
    </w:rPr>
  </w:style>
  <w:style w:type="paragraph" w:customStyle="1" w:styleId="3">
    <w:name w:val="Основной текст3"/>
    <w:basedOn w:val="a"/>
    <w:link w:val="a7"/>
    <w:uiPriority w:val="99"/>
    <w:rsid w:val="00232B0E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Theme="minorHAnsi" w:eastAsiaTheme="minorHAnsi" w:hAnsiTheme="minorHAnsi"/>
      <w:spacing w:val="2"/>
      <w:sz w:val="22"/>
      <w:szCs w:val="22"/>
      <w:lang w:eastAsia="en-US"/>
    </w:rPr>
  </w:style>
  <w:style w:type="table" w:styleId="a8">
    <w:name w:val="Table Grid"/>
    <w:basedOn w:val="a1"/>
    <w:uiPriority w:val="59"/>
    <w:rsid w:val="00707B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6648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30468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0468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4DC4B-2AD9-40F6-931B-AB2245954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~WRL0005.tmp</Template>
  <TotalTime>222</TotalTime>
  <Pages>1</Pages>
  <Words>2004</Words>
  <Characters>11426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Администратор</cp:lastModifiedBy>
  <cp:revision>36</cp:revision>
  <cp:lastPrinted>2025-03-10T03:31:00Z</cp:lastPrinted>
  <dcterms:created xsi:type="dcterms:W3CDTF">2025-01-30T04:52:00Z</dcterms:created>
  <dcterms:modified xsi:type="dcterms:W3CDTF">2025-03-10T03:32:00Z</dcterms:modified>
</cp:coreProperties>
</file>