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98030" w14:textId="77777777"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14:paraId="02C77DF1" w14:textId="77777777"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14:paraId="3A374B7C" w14:textId="2ED29F88"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1A2150">
        <w:rPr>
          <w:b/>
          <w:bCs/>
          <w:color w:val="292929"/>
          <w:sz w:val="28"/>
          <w:szCs w:val="28"/>
        </w:rPr>
        <w:t>9</w:t>
      </w:r>
      <w:r w:rsidR="00E34592">
        <w:rPr>
          <w:b/>
          <w:bCs/>
          <w:color w:val="292929"/>
          <w:sz w:val="28"/>
          <w:szCs w:val="28"/>
        </w:rPr>
        <w:t xml:space="preserve"> месяцев</w:t>
      </w:r>
      <w:r w:rsidR="00362634">
        <w:rPr>
          <w:b/>
          <w:bCs/>
          <w:color w:val="292929"/>
          <w:sz w:val="28"/>
          <w:szCs w:val="28"/>
        </w:rPr>
        <w:t xml:space="preserve"> 202</w:t>
      </w:r>
      <w:r w:rsidR="00BD180E">
        <w:rPr>
          <w:b/>
          <w:bCs/>
          <w:color w:val="292929"/>
          <w:sz w:val="28"/>
          <w:szCs w:val="28"/>
        </w:rPr>
        <w:t>4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05"/>
        <w:gridCol w:w="1816"/>
        <w:gridCol w:w="4884"/>
      </w:tblGrid>
      <w:tr w:rsidR="00253DCB" w:rsidRPr="00E657BF" w14:paraId="50B94ED3" w14:textId="77777777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B215" w14:textId="77777777"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BEE6" w14:textId="77777777"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4D5A" w14:textId="77777777"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60B2" w14:textId="77777777"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14:paraId="78678FB5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DD66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14:paraId="1ED61E40" w14:textId="77777777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041F" w14:textId="77777777"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EC5C" w14:textId="77777777"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14:paraId="3D0349C2" w14:textId="77777777"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16421" w14:textId="77777777"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18DB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1F5585B8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2EF79692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6B5837C0" w14:textId="77777777"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14:paraId="325FC35A" w14:textId="77777777"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14:paraId="3DB567EC" w14:textId="77777777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534CD4" w14:textId="77777777"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10BE" w14:textId="77777777"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0A3DEA" w14:textId="77777777"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5FB44" w14:textId="77777777"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14:paraId="5E972412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0AB43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14:paraId="6164F933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B4C2" w14:textId="77777777"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57BB" w14:textId="77777777"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0984B" w14:textId="77777777"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F5CB9" w14:textId="77777777"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14:paraId="1BC7F4C2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90B1E" w14:textId="77777777"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14:paraId="4AEC65D3" w14:textId="77777777" w:rsidR="00F74E7E" w:rsidRDefault="00F74E7E" w:rsidP="00B56286">
            <w:pPr>
              <w:shd w:val="clear" w:color="auto" w:fill="FFFFFF"/>
            </w:pPr>
          </w:p>
          <w:p w14:paraId="6A0B2717" w14:textId="77777777"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79C95" w14:textId="77777777"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EA4D" w14:textId="77777777"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F7492" w14:textId="54BD4CCE" w:rsidR="00F74E7E" w:rsidRPr="00E657BF" w:rsidRDefault="00253DCB" w:rsidP="00E34592">
            <w:pPr>
              <w:shd w:val="clear" w:color="auto" w:fill="FFFFFF"/>
            </w:pPr>
            <w:r>
              <w:t xml:space="preserve">Актуализация реестра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1A2150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BD180E">
              <w:t>4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 xml:space="preserve">района в </w:t>
            </w:r>
            <w:r>
              <w:lastRenderedPageBreak/>
              <w:t>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14:paraId="66266D83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589A5" w14:textId="77777777"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14:paraId="2C7E709C" w14:textId="77777777" w:rsidR="00662DE4" w:rsidRDefault="00662DE4" w:rsidP="00B56286">
            <w:pPr>
              <w:shd w:val="clear" w:color="auto" w:fill="FFFFFF"/>
            </w:pPr>
          </w:p>
          <w:p w14:paraId="09B2D935" w14:textId="77777777" w:rsidR="00662DE4" w:rsidRDefault="00662DE4" w:rsidP="00B56286">
            <w:pPr>
              <w:shd w:val="clear" w:color="auto" w:fill="FFFFFF"/>
            </w:pPr>
          </w:p>
          <w:p w14:paraId="2D437323" w14:textId="77777777"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D7FD" w14:textId="77777777"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материалов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EC952" w14:textId="77777777"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14:paraId="667E2268" w14:textId="77777777" w:rsidR="00662DE4" w:rsidRDefault="00662DE4" w:rsidP="00B56286">
            <w:pPr>
              <w:shd w:val="clear" w:color="auto" w:fill="FFFFFF"/>
            </w:pPr>
          </w:p>
          <w:p w14:paraId="0FFAE4E6" w14:textId="77777777" w:rsidR="00662DE4" w:rsidRDefault="00662DE4" w:rsidP="00B56286">
            <w:pPr>
              <w:shd w:val="clear" w:color="auto" w:fill="FFFFFF"/>
            </w:pPr>
          </w:p>
          <w:p w14:paraId="272BFB5C" w14:textId="77777777"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6CDEA" w14:textId="77777777" w:rsidR="00253DCB" w:rsidRPr="00E657BF" w:rsidRDefault="00253DCB" w:rsidP="003C5809">
            <w:pPr>
              <w:shd w:val="clear" w:color="auto" w:fill="FFFFFF"/>
            </w:pPr>
            <w:r>
              <w:t xml:space="preserve">Публикация материалов об инвестиционной 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14:paraId="2F128326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1CD2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14:paraId="7E1AFAF4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2124" w14:textId="77777777"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A6834" w14:textId="77777777"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4BC2" w14:textId="77777777"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34C83" w14:textId="1599183C" w:rsidR="005A0382" w:rsidRPr="00E657BF" w:rsidRDefault="00F505B5" w:rsidP="00E34592">
            <w:pPr>
              <w:shd w:val="clear" w:color="auto" w:fill="FFFFFF"/>
            </w:pPr>
            <w:r>
              <w:t xml:space="preserve">За </w:t>
            </w:r>
            <w:r w:rsidR="001A2150">
              <w:t>9</w:t>
            </w:r>
            <w:r w:rsidR="002E5A9F">
              <w:t xml:space="preserve"> месяц</w:t>
            </w:r>
            <w:r w:rsidR="00E34592">
              <w:t>ев</w:t>
            </w:r>
            <w:r w:rsidR="002E5A9F">
              <w:t xml:space="preserve"> </w:t>
            </w:r>
            <w:r w:rsidR="002A47D9">
              <w:t>20</w:t>
            </w:r>
            <w:r w:rsidR="00710CB5">
              <w:t>2</w:t>
            </w:r>
            <w:r w:rsidR="00BD180E">
              <w:t>4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E34592">
              <w:t>3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E34592">
              <w:t>8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14:paraId="597D27B0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A59C6" w14:textId="77777777"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F9F0" w14:textId="77777777"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5384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FB4EF" w14:textId="77777777"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14:paraId="414133D3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87650" w14:textId="77777777"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99B5" w14:textId="77777777"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14:paraId="1308628A" w14:textId="77777777"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8FAEF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8282" w14:textId="71BC44F4"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1A2150">
              <w:t>9</w:t>
            </w:r>
            <w:r w:rsidR="002E5A9F">
              <w:t xml:space="preserve"> месяц</w:t>
            </w:r>
            <w:r w:rsidR="005F3529">
              <w:t>ев</w:t>
            </w:r>
            <w:r w:rsidR="002E5A9F">
              <w:t xml:space="preserve"> </w:t>
            </w:r>
            <w:r w:rsidR="006C1D0E">
              <w:t>20</w:t>
            </w:r>
            <w:r w:rsidR="00710CB5">
              <w:t>2</w:t>
            </w:r>
            <w:r w:rsidR="00BD180E">
              <w:t>4</w:t>
            </w:r>
            <w:r w:rsidR="006C1D0E">
              <w:t xml:space="preserve"> года </w:t>
            </w:r>
            <w:r w:rsidR="008D6182" w:rsidRPr="00222235">
              <w:t>обратилось</w:t>
            </w:r>
            <w:r w:rsidRPr="00222235">
              <w:t xml:space="preserve"> </w:t>
            </w:r>
            <w:r w:rsidR="00ED215B" w:rsidRPr="00CF2B5D">
              <w:t>81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14:paraId="78BE8D57" w14:textId="77777777"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14:paraId="5014ECC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DEAC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FA23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0322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6F0EA" w14:textId="77777777"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14:paraId="7ED5185F" w14:textId="77777777"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14:paraId="4D9550A6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2FE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7D305" w14:textId="77777777"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14:paraId="1D472F93" w14:textId="77777777"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DC30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09B6" w14:textId="77777777"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14:paraId="5773F46C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DFB8" w14:textId="77777777"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A99DD" w14:textId="77777777"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DB596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108A" w14:textId="77777777"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14:paraId="72A337D3" w14:textId="77777777" w:rsidR="00662DE4" w:rsidRDefault="00662DE4" w:rsidP="006323C9">
            <w:pPr>
              <w:shd w:val="clear" w:color="auto" w:fill="FFFFFF"/>
            </w:pPr>
          </w:p>
          <w:p w14:paraId="7AA1949B" w14:textId="77777777" w:rsidR="00662DE4" w:rsidRDefault="00662DE4" w:rsidP="006323C9">
            <w:pPr>
              <w:shd w:val="clear" w:color="auto" w:fill="FFFFFF"/>
            </w:pPr>
          </w:p>
          <w:p w14:paraId="23CF015C" w14:textId="77777777"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14:paraId="055E1BE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4B073" w14:textId="77777777"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DDC2" w14:textId="77777777"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14DE" w14:textId="77777777"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8E19" w14:textId="77777777"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14:paraId="7AF45353" w14:textId="77777777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C642" w14:textId="77777777"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28FF1" w14:textId="77777777"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F2B4" w14:textId="77777777"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E1A5" w14:textId="77777777" w:rsidR="00662DE4" w:rsidRPr="00035243" w:rsidRDefault="00035243" w:rsidP="006C1D81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6C1D81">
              <w:t>2024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14:paraId="6A6280FB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D95E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DB231" w14:textId="77777777"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B668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75486" w14:textId="77777777"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14:paraId="5FBE64A2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AFC91" w14:textId="77777777"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82948" w14:textId="77777777"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48A7E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EDB9" w14:textId="77777777"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14:paraId="53D9A5E7" w14:textId="77777777"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14:paraId="57494735" w14:textId="77777777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9343" w14:textId="77777777"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14:paraId="7AAAF78C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9C3D" w14:textId="77777777"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9DCA" w14:textId="77777777"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14:paraId="3D7508C1" w14:textId="77777777"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9AB2" w14:textId="77777777"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7C8D" w14:textId="77777777"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14:paraId="54544925" w14:textId="77777777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7BD42" w14:textId="77777777"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14:paraId="5FDF218A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E4D0" w14:textId="77777777"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4C746" w14:textId="77777777"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</w:t>
            </w:r>
            <w:proofErr w:type="spellStart"/>
            <w:r>
              <w:t>млн.руб</w:t>
            </w:r>
            <w:proofErr w:type="spellEnd"/>
            <w:r>
              <w:t xml:space="preserve">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7563" w14:textId="77777777" w:rsidR="00662DE4" w:rsidRPr="00E657BF" w:rsidRDefault="00662DE4" w:rsidP="00CB76D3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 w:rsidR="003B4BCC">
              <w:t xml:space="preserve"> </w:t>
            </w:r>
            <w:r>
              <w:t xml:space="preserve">год  </w:t>
            </w:r>
            <w:r w:rsidR="00552842" w:rsidRPr="00CB76D3">
              <w:t>4</w:t>
            </w:r>
            <w:r w:rsidR="00364C04" w:rsidRPr="00CB76D3">
              <w:t>0</w:t>
            </w:r>
            <w:r w:rsidR="00552842" w:rsidRPr="00CB76D3">
              <w:t>,</w:t>
            </w:r>
            <w:r w:rsidR="00364C04" w:rsidRPr="00CB76D3">
              <w:t>4</w:t>
            </w:r>
            <w:r w:rsidR="00CB76D3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D3035" w14:textId="016D2F54" w:rsidR="00662DE4" w:rsidRPr="00E657BF" w:rsidRDefault="00770FAC" w:rsidP="006C1D81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1A2150">
              <w:rPr>
                <w:rStyle w:val="FontStyle29"/>
                <w:sz w:val="24"/>
              </w:rPr>
              <w:t>6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1A2150">
              <w:rPr>
                <w:rStyle w:val="FontStyle29"/>
                <w:sz w:val="24"/>
              </w:rPr>
              <w:t>ев</w:t>
            </w:r>
            <w:r w:rsidR="000C7063">
              <w:rPr>
                <w:rStyle w:val="FontStyle29"/>
                <w:sz w:val="24"/>
              </w:rPr>
              <w:t xml:space="preserve"> </w:t>
            </w:r>
            <w:r w:rsidR="006C1D81">
              <w:rPr>
                <w:rStyle w:val="FontStyle29"/>
                <w:sz w:val="24"/>
              </w:rPr>
              <w:t>2024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1A2150">
              <w:rPr>
                <w:rStyle w:val="FontStyle29"/>
                <w:sz w:val="24"/>
              </w:rPr>
              <w:t>110,7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14:paraId="60842B20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A57E" w14:textId="77777777"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9E01" w14:textId="77777777"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4DEE" w14:textId="77777777" w:rsidR="00CD4D5B" w:rsidRPr="00E657BF" w:rsidRDefault="00CD4D5B" w:rsidP="007E2DE8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>
              <w:t xml:space="preserve"> год - </w:t>
            </w:r>
            <w:r w:rsidR="007E2DE8">
              <w:t>60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5478" w14:textId="65DC172E" w:rsidR="00CD4D5B" w:rsidRPr="00E657BF" w:rsidRDefault="00CD4D5B" w:rsidP="006C1D81">
            <w:pPr>
              <w:shd w:val="clear" w:color="auto" w:fill="FFFFFF"/>
            </w:pPr>
            <w:r>
              <w:t xml:space="preserve">За </w:t>
            </w:r>
            <w:r w:rsidR="001A2150">
              <w:t>9</w:t>
            </w:r>
            <w:r w:rsidR="002E5A9F">
              <w:t xml:space="preserve"> месяц</w:t>
            </w:r>
            <w:r w:rsidR="005F3529">
              <w:t xml:space="preserve">ев </w:t>
            </w:r>
            <w:r>
              <w:t>20</w:t>
            </w:r>
            <w:r w:rsidR="00710CB5">
              <w:t>2</w:t>
            </w:r>
            <w:r w:rsidR="00BD180E">
              <w:t>4</w:t>
            </w:r>
            <w:r>
              <w:t xml:space="preserve"> года введено </w:t>
            </w:r>
            <w:r w:rsidR="001A2150">
              <w:t>36</w:t>
            </w:r>
            <w:r w:rsidR="0041448F">
              <w:t xml:space="preserve"> </w:t>
            </w:r>
            <w:r>
              <w:t>новых рабочих мест</w:t>
            </w:r>
            <w:r w:rsidR="00FD7268">
              <w:t>.</w:t>
            </w:r>
          </w:p>
        </w:tc>
      </w:tr>
      <w:tr w:rsidR="00CD4D5B" w:rsidRPr="00E657BF" w14:paraId="029B179A" w14:textId="77777777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758EB" w14:textId="77777777"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14:paraId="79751147" w14:textId="77777777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1576" w14:textId="77777777"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14:paraId="6B75A04B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D797" w14:textId="77777777"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8D00" w14:textId="77777777"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12E57" w14:textId="77777777"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8476" w14:textId="77777777"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14:paraId="0BC9A6A9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6000" w14:textId="77777777"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9221" w14:textId="77777777"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0C353" w14:textId="77777777"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1F7A2" w14:textId="77777777"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14:paraId="31C5C956" w14:textId="77777777"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14:paraId="5158EF30" w14:textId="77777777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60A2" w14:textId="77777777"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14:paraId="19870C62" w14:textId="77777777" w:rsidR="00155A8E" w:rsidRDefault="00155A8E" w:rsidP="00B56286">
            <w:pPr>
              <w:shd w:val="clear" w:color="auto" w:fill="FFFFFF"/>
            </w:pPr>
          </w:p>
          <w:p w14:paraId="6CF2C3CC" w14:textId="77777777" w:rsidR="00155A8E" w:rsidRDefault="00155A8E" w:rsidP="00B56286">
            <w:pPr>
              <w:shd w:val="clear" w:color="auto" w:fill="FFFFFF"/>
            </w:pPr>
          </w:p>
          <w:p w14:paraId="384E4BCA" w14:textId="77777777" w:rsidR="00155A8E" w:rsidRDefault="00155A8E" w:rsidP="00B56286">
            <w:pPr>
              <w:shd w:val="clear" w:color="auto" w:fill="FFFFFF"/>
            </w:pPr>
          </w:p>
          <w:p w14:paraId="2EBE66C4" w14:textId="77777777" w:rsidR="00155A8E" w:rsidRDefault="00155A8E" w:rsidP="00B56286">
            <w:pPr>
              <w:shd w:val="clear" w:color="auto" w:fill="FFFFFF"/>
            </w:pPr>
          </w:p>
          <w:p w14:paraId="597933A2" w14:textId="77777777" w:rsidR="00155A8E" w:rsidRDefault="00155A8E" w:rsidP="00B56286">
            <w:pPr>
              <w:shd w:val="clear" w:color="auto" w:fill="FFFFFF"/>
            </w:pPr>
          </w:p>
          <w:p w14:paraId="19BEC42A" w14:textId="77777777" w:rsidR="00155A8E" w:rsidRDefault="00155A8E" w:rsidP="00B56286">
            <w:pPr>
              <w:shd w:val="clear" w:color="auto" w:fill="FFFFFF"/>
            </w:pPr>
          </w:p>
          <w:p w14:paraId="467851D4" w14:textId="77777777"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8124D" w14:textId="77777777"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D71C" w14:textId="77777777"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14:paraId="17D31D6C" w14:textId="77777777" w:rsidR="00155A8E" w:rsidRDefault="00155A8E" w:rsidP="003B4BCC">
            <w:pPr>
              <w:shd w:val="clear" w:color="auto" w:fill="FFFFFF"/>
            </w:pPr>
          </w:p>
          <w:p w14:paraId="191C8051" w14:textId="77777777" w:rsidR="00155A8E" w:rsidRDefault="00155A8E" w:rsidP="003B4BCC">
            <w:pPr>
              <w:shd w:val="clear" w:color="auto" w:fill="FFFFFF"/>
            </w:pPr>
          </w:p>
          <w:p w14:paraId="75737339" w14:textId="77777777" w:rsidR="00155A8E" w:rsidRDefault="00155A8E" w:rsidP="003B4BCC">
            <w:pPr>
              <w:shd w:val="clear" w:color="auto" w:fill="FFFFFF"/>
            </w:pPr>
          </w:p>
          <w:p w14:paraId="69183CB4" w14:textId="77777777" w:rsidR="00155A8E" w:rsidRDefault="00155A8E" w:rsidP="003B4BCC">
            <w:pPr>
              <w:shd w:val="clear" w:color="auto" w:fill="FFFFFF"/>
            </w:pPr>
          </w:p>
          <w:p w14:paraId="61DDADEA" w14:textId="77777777" w:rsidR="00155A8E" w:rsidRDefault="00155A8E" w:rsidP="003B4BCC">
            <w:pPr>
              <w:shd w:val="clear" w:color="auto" w:fill="FFFFFF"/>
            </w:pPr>
          </w:p>
          <w:p w14:paraId="1065D2C3" w14:textId="77777777"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33C5" w14:textId="77777777"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14:paraId="6BF5D77E" w14:textId="77777777"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14:paraId="6F928108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EC5D" w14:textId="77777777"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48327" w14:textId="77777777"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4111" w14:textId="77777777"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F11C" w14:textId="77777777"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14:paraId="1A40CF21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0325" w14:textId="77777777"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8A5F" w14:textId="77777777"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0F84" w14:textId="77777777" w:rsidR="00F425AA" w:rsidRDefault="007E2DE8" w:rsidP="00BD180E">
            <w:pPr>
              <w:shd w:val="clear" w:color="auto" w:fill="FFFFFF"/>
            </w:pPr>
            <w:r>
              <w:t>2024</w:t>
            </w:r>
            <w:r w:rsidR="00B2690B"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0CDA" w14:textId="77777777"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14:paraId="77E30612" w14:textId="77777777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E6DA" w14:textId="77777777"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14:paraId="49C210A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C850" w14:textId="77777777"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94ED" w14:textId="77777777"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4F91" w14:textId="77777777" w:rsidR="00155A8E" w:rsidRDefault="007E2DE8" w:rsidP="00BD180E">
            <w:pPr>
              <w:shd w:val="clear" w:color="auto" w:fill="FFFFFF"/>
            </w:pPr>
            <w:r>
              <w:t>2024</w:t>
            </w:r>
            <w:r w:rsidR="00A45A19"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4571A" w14:textId="77777777"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14:paraId="6BDE49CC" w14:textId="77777777"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14:paraId="35055565" w14:textId="77777777"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211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D2"/>
    <w:rsid w:val="000026BC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A215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22235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42EA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35DD"/>
    <w:rsid w:val="003E451B"/>
    <w:rsid w:val="003E45A9"/>
    <w:rsid w:val="003E58DE"/>
    <w:rsid w:val="003F01BC"/>
    <w:rsid w:val="003F4B76"/>
    <w:rsid w:val="00413307"/>
    <w:rsid w:val="0041448F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6C7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3529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777F3"/>
    <w:rsid w:val="0068585F"/>
    <w:rsid w:val="00692505"/>
    <w:rsid w:val="006A0740"/>
    <w:rsid w:val="006B28C5"/>
    <w:rsid w:val="006B762A"/>
    <w:rsid w:val="006C1D0E"/>
    <w:rsid w:val="006C1D81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3EC1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2DE8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3844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1199"/>
    <w:rsid w:val="00917D27"/>
    <w:rsid w:val="009272C5"/>
    <w:rsid w:val="00931FDF"/>
    <w:rsid w:val="00946349"/>
    <w:rsid w:val="0095540F"/>
    <w:rsid w:val="009622E8"/>
    <w:rsid w:val="00962A85"/>
    <w:rsid w:val="00964A0A"/>
    <w:rsid w:val="00972230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D7A06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180E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B76D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CF2B5D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34592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215B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4793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19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Администратор</cp:lastModifiedBy>
  <cp:revision>6</cp:revision>
  <cp:lastPrinted>2025-02-26T08:14:00Z</cp:lastPrinted>
  <dcterms:created xsi:type="dcterms:W3CDTF">2024-12-26T03:51:00Z</dcterms:created>
  <dcterms:modified xsi:type="dcterms:W3CDTF">2025-02-26T08:19:00Z</dcterms:modified>
</cp:coreProperties>
</file>