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FC6BB8" w:rsidRPr="00FC6BB8" w:rsidRDefault="00D16726" w:rsidP="00FC6BB8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FC6BB8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FC6BB8">
        <w:rPr>
          <w:rFonts w:ascii="PT Astra Serif" w:hAnsi="PT Astra Serif"/>
          <w:bCs/>
          <w:sz w:val="28"/>
          <w:szCs w:val="28"/>
        </w:rPr>
        <w:t>Трусовского</w:t>
      </w:r>
      <w:proofErr w:type="spellEnd"/>
      <w:r w:rsidR="00FC6BB8" w:rsidRPr="00FC6BB8">
        <w:rPr>
          <w:rFonts w:ascii="PT Astra Serif" w:hAnsi="PT Astra Serif"/>
          <w:bCs/>
          <w:sz w:val="28"/>
          <w:szCs w:val="28"/>
        </w:rPr>
        <w:t xml:space="preserve"> сельсовета </w:t>
      </w:r>
    </w:p>
    <w:p w:rsidR="004166CE" w:rsidRPr="00CD6B7A" w:rsidRDefault="00FC6BB8" w:rsidP="00FC6BB8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FC6BB8">
        <w:rPr>
          <w:rFonts w:ascii="PT Astra Serif" w:hAnsi="PT Astra Serif"/>
          <w:bCs/>
          <w:sz w:val="28"/>
          <w:szCs w:val="28"/>
        </w:rPr>
        <w:t>Курьинского</w:t>
      </w:r>
      <w:proofErr w:type="spellEnd"/>
      <w:r w:rsidRPr="00FC6BB8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сведения о доходах, расходах, об имуществе и обязательствах имущественного характ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447D22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447D22">
        <w:rPr>
          <w:rFonts w:ascii="PT Astra Serif" w:hAnsi="PT Astra Serif"/>
          <w:b/>
          <w:sz w:val="28"/>
          <w:szCs w:val="28"/>
          <w:u w:val="single"/>
        </w:rPr>
        <w:t xml:space="preserve">Трусовский сельский Совет депутатов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Default="00DB65FF" w:rsidP="00DB65FF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DB65FF" w:rsidRPr="00E571C9" w:rsidRDefault="00DB65FF" w:rsidP="00DB65FF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DB65FF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16F" w:rsidRDefault="0081016F">
      <w:r>
        <w:separator/>
      </w:r>
    </w:p>
  </w:endnote>
  <w:endnote w:type="continuationSeparator" w:id="0">
    <w:p w:rsidR="0081016F" w:rsidRDefault="00810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16F" w:rsidRDefault="0081016F">
      <w:r>
        <w:separator/>
      </w:r>
    </w:p>
  </w:footnote>
  <w:footnote w:type="continuationSeparator" w:id="0">
    <w:p w:rsidR="0081016F" w:rsidRDefault="00810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187D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3107F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47D22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4689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016F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B65F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C6BB8"/>
    <w:rsid w:val="00FD1431"/>
    <w:rsid w:val="00FD19B7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0D2FA-5F9E-4B62-8792-B6928A13E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2023-05-24T06:40:00Z</dcterms:created>
  <dcterms:modified xsi:type="dcterms:W3CDTF">2025-05-22T05:08:00Z</dcterms:modified>
</cp:coreProperties>
</file>