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77BC" w14:textId="77777777"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14:paraId="39B039B8" w14:textId="77777777"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14:paraId="38A31A31" w14:textId="46784811"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C11B4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="00C11B4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квартале 20</w:t>
      </w:r>
      <w:r w:rsidR="007E5BE9">
        <w:rPr>
          <w:b/>
          <w:bCs/>
          <w:sz w:val="28"/>
          <w:szCs w:val="28"/>
        </w:rPr>
        <w:t>2</w:t>
      </w:r>
      <w:r w:rsidR="00ED2CC4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года</w:t>
      </w:r>
    </w:p>
    <w:p w14:paraId="6430952D" w14:textId="77777777"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14:paraId="36D7D536" w14:textId="532CFDFE" w:rsidR="00A3430B" w:rsidRPr="00AE1B82" w:rsidRDefault="00C11B45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D6D69">
        <w:rPr>
          <w:bCs/>
          <w:sz w:val="28"/>
          <w:szCs w:val="28"/>
          <w:u w:val="single"/>
        </w:rPr>
        <w:t>2</w:t>
      </w:r>
      <w:r w:rsidR="00ED2CC4">
        <w:rPr>
          <w:bCs/>
          <w:sz w:val="28"/>
          <w:szCs w:val="28"/>
          <w:u w:val="single"/>
        </w:rPr>
        <w:t>6</w:t>
      </w:r>
      <w:r>
        <w:rPr>
          <w:bCs/>
          <w:sz w:val="28"/>
          <w:szCs w:val="28"/>
          <w:u w:val="single"/>
        </w:rPr>
        <w:t xml:space="preserve"> апреля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7E5BE9">
        <w:rPr>
          <w:bCs/>
          <w:sz w:val="28"/>
          <w:szCs w:val="28"/>
          <w:u w:val="single"/>
        </w:rPr>
        <w:t>2</w:t>
      </w:r>
      <w:r w:rsidR="00ED2CC4">
        <w:rPr>
          <w:bCs/>
          <w:sz w:val="28"/>
          <w:szCs w:val="28"/>
          <w:u w:val="single"/>
        </w:rPr>
        <w:t>4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804679">
        <w:rPr>
          <w:bCs/>
          <w:sz w:val="28"/>
          <w:szCs w:val="28"/>
          <w:u w:val="single"/>
        </w:rPr>
        <w:t>овета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14:paraId="111B47BF" w14:textId="77777777"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14:paraId="5E9C16AB" w14:textId="77777777"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C11B45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C11B45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14:paraId="251E8560" w14:textId="52315F2C" w:rsidR="0062582E" w:rsidRPr="002A0FC7" w:rsidRDefault="00C11B45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1 квартал  </w:t>
      </w:r>
      <w:r w:rsidR="0062582E">
        <w:rPr>
          <w:rFonts w:ascii="Times New Roman" w:hAnsi="Times New Roman"/>
          <w:noProof/>
          <w:sz w:val="28"/>
          <w:szCs w:val="28"/>
        </w:rPr>
        <w:t>20</w:t>
      </w:r>
      <w:r w:rsidR="007E5BE9">
        <w:rPr>
          <w:rFonts w:ascii="Times New Roman" w:hAnsi="Times New Roman"/>
          <w:noProof/>
          <w:sz w:val="28"/>
          <w:szCs w:val="28"/>
        </w:rPr>
        <w:t>2</w:t>
      </w:r>
      <w:r w:rsidR="00ED2CC4">
        <w:rPr>
          <w:rFonts w:ascii="Times New Roman" w:hAnsi="Times New Roman"/>
          <w:noProof/>
          <w:sz w:val="28"/>
          <w:szCs w:val="28"/>
        </w:rPr>
        <w:t>4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</w:t>
      </w:r>
      <w:r>
        <w:rPr>
          <w:rFonts w:ascii="Times New Roman" w:hAnsi="Times New Roman"/>
          <w:noProof/>
          <w:sz w:val="28"/>
          <w:szCs w:val="28"/>
        </w:rPr>
        <w:t>а</w:t>
      </w:r>
      <w:r w:rsidR="0062582E">
        <w:rPr>
          <w:rFonts w:ascii="Times New Roman" w:hAnsi="Times New Roman"/>
          <w:noProof/>
          <w:sz w:val="28"/>
          <w:szCs w:val="28"/>
        </w:rPr>
        <w:t xml:space="preserve">. </w:t>
      </w:r>
    </w:p>
    <w:p w14:paraId="1EEF72E4" w14:textId="77777777" w:rsidR="00C11B45" w:rsidRDefault="00C11B45" w:rsidP="00AE1B82">
      <w:pPr>
        <w:ind w:firstLine="709"/>
        <w:jc w:val="both"/>
        <w:rPr>
          <w:bCs/>
          <w:sz w:val="28"/>
          <w:szCs w:val="28"/>
        </w:rPr>
      </w:pPr>
    </w:p>
    <w:p w14:paraId="63176573" w14:textId="77777777"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C11B45">
        <w:rPr>
          <w:bCs/>
          <w:sz w:val="28"/>
          <w:szCs w:val="28"/>
        </w:rPr>
        <w:t>я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14:paraId="139BD7B4" w14:textId="77777777" w:rsidR="00AE1B82" w:rsidRPr="00AE1B82" w:rsidRDefault="00AE1B82" w:rsidP="00AE1B82"/>
    <w:p w14:paraId="5CAECF95" w14:textId="77777777"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14:paraId="395E7400" w14:textId="77777777"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14:paraId="7794FAEA" w14:textId="77777777"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C340C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64C40"/>
    <w:rsid w:val="00491EEB"/>
    <w:rsid w:val="004937D6"/>
    <w:rsid w:val="004A1B5D"/>
    <w:rsid w:val="004B23D6"/>
    <w:rsid w:val="004E21AB"/>
    <w:rsid w:val="004F29C4"/>
    <w:rsid w:val="00511170"/>
    <w:rsid w:val="0052609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2872"/>
    <w:rsid w:val="0061568A"/>
    <w:rsid w:val="00616B3B"/>
    <w:rsid w:val="006239C1"/>
    <w:rsid w:val="0062582E"/>
    <w:rsid w:val="00652E35"/>
    <w:rsid w:val="00654738"/>
    <w:rsid w:val="00657759"/>
    <w:rsid w:val="00661765"/>
    <w:rsid w:val="006769ED"/>
    <w:rsid w:val="00692505"/>
    <w:rsid w:val="006A0740"/>
    <w:rsid w:val="006B28C5"/>
    <w:rsid w:val="006B7030"/>
    <w:rsid w:val="006B762A"/>
    <w:rsid w:val="006C4BAB"/>
    <w:rsid w:val="006E041A"/>
    <w:rsid w:val="006E78E0"/>
    <w:rsid w:val="00715AB0"/>
    <w:rsid w:val="007201D2"/>
    <w:rsid w:val="00722BE9"/>
    <w:rsid w:val="007268D7"/>
    <w:rsid w:val="007443EA"/>
    <w:rsid w:val="00744962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E5BE9"/>
    <w:rsid w:val="007E5C33"/>
    <w:rsid w:val="007F24FC"/>
    <w:rsid w:val="007F441A"/>
    <w:rsid w:val="00804679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A744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76E2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867B3"/>
    <w:rsid w:val="00B93947"/>
    <w:rsid w:val="00BB7EAF"/>
    <w:rsid w:val="00BD63D5"/>
    <w:rsid w:val="00BE52EB"/>
    <w:rsid w:val="00BF0451"/>
    <w:rsid w:val="00BF121A"/>
    <w:rsid w:val="00BF2212"/>
    <w:rsid w:val="00BF6ADC"/>
    <w:rsid w:val="00C0194C"/>
    <w:rsid w:val="00C11B45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4AE6"/>
    <w:rsid w:val="00DE52D0"/>
    <w:rsid w:val="00E01873"/>
    <w:rsid w:val="00E13F7B"/>
    <w:rsid w:val="00E1475C"/>
    <w:rsid w:val="00E155F7"/>
    <w:rsid w:val="00E15B97"/>
    <w:rsid w:val="00E26C61"/>
    <w:rsid w:val="00E27C29"/>
    <w:rsid w:val="00E30699"/>
    <w:rsid w:val="00E41E0D"/>
    <w:rsid w:val="00E44C42"/>
    <w:rsid w:val="00E45BBE"/>
    <w:rsid w:val="00E536F4"/>
    <w:rsid w:val="00E57972"/>
    <w:rsid w:val="00E60C73"/>
    <w:rsid w:val="00E76144"/>
    <w:rsid w:val="00E771A7"/>
    <w:rsid w:val="00E800AB"/>
    <w:rsid w:val="00E82062"/>
    <w:rsid w:val="00E83511"/>
    <w:rsid w:val="00E92897"/>
    <w:rsid w:val="00EA47FA"/>
    <w:rsid w:val="00EC6E0D"/>
    <w:rsid w:val="00ED2CC4"/>
    <w:rsid w:val="00ED6B9E"/>
    <w:rsid w:val="00ED6D69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2AAA"/>
    <w:rsid w:val="00FC48E8"/>
    <w:rsid w:val="00FC6322"/>
    <w:rsid w:val="00FD1442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D0C3"/>
  <w15:docId w15:val="{8F225CFD-1308-4C43-BD82-9D4F35471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~WRL0001.tmp</Template>
  <TotalTime>3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Администратор</cp:lastModifiedBy>
  <cp:revision>4</cp:revision>
  <cp:lastPrinted>2015-02-24T02:56:00Z</cp:lastPrinted>
  <dcterms:created xsi:type="dcterms:W3CDTF">2024-12-26T04:24:00Z</dcterms:created>
  <dcterms:modified xsi:type="dcterms:W3CDTF">2024-12-26T04:26:00Z</dcterms:modified>
</cp:coreProperties>
</file>