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A3CC" w14:textId="77777777"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14:paraId="66228546" w14:textId="77777777"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14:paraId="555FC92A" w14:textId="77777777"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14:paraId="56B5259A" w14:textId="1D74B521"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</w:t>
      </w:r>
      <w:r w:rsidR="00A50A7D">
        <w:rPr>
          <w:b/>
          <w:bCs/>
          <w:sz w:val="28"/>
          <w:szCs w:val="28"/>
        </w:rPr>
        <w:t>2</w:t>
      </w:r>
      <w:r w:rsidR="00514A7B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года</w:t>
      </w:r>
    </w:p>
    <w:p w14:paraId="7E705A83" w14:textId="77777777"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14:paraId="374D3E10" w14:textId="63E6F94C" w:rsidR="00A3430B" w:rsidRPr="00AE1B82" w:rsidRDefault="00FE4230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</w:t>
      </w:r>
      <w:r w:rsidR="00AB5598">
        <w:rPr>
          <w:bCs/>
          <w:sz w:val="28"/>
          <w:szCs w:val="28"/>
          <w:u w:val="single"/>
        </w:rPr>
        <w:t>7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августа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514A7B">
        <w:rPr>
          <w:bCs/>
          <w:sz w:val="28"/>
          <w:szCs w:val="28"/>
          <w:u w:val="single"/>
        </w:rPr>
        <w:t>4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ED61EA">
        <w:rPr>
          <w:bCs/>
          <w:sz w:val="28"/>
          <w:szCs w:val="28"/>
          <w:u w:val="single"/>
        </w:rPr>
        <w:t>овета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14:paraId="2952CA00" w14:textId="77777777"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14:paraId="681C21D6" w14:textId="77777777"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14:paraId="1A4B05A8" w14:textId="077C349E"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>О</w:t>
      </w:r>
      <w:r w:rsidR="00ED61EA">
        <w:rPr>
          <w:rFonts w:ascii="Times New Roman" w:hAnsi="Times New Roman" w:cs="Times New Roman"/>
          <w:sz w:val="28"/>
          <w:szCs w:val="28"/>
        </w:rPr>
        <w:t xml:space="preserve">тчет о реализации внебюджетных </w:t>
      </w:r>
      <w:r w:rsidR="0064028F" w:rsidRPr="008073AB">
        <w:rPr>
          <w:rFonts w:ascii="Times New Roman" w:hAnsi="Times New Roman" w:cs="Times New Roman"/>
          <w:sz w:val="28"/>
          <w:szCs w:val="28"/>
        </w:rPr>
        <w:t>инвестиционных прое</w:t>
      </w:r>
      <w:r w:rsidR="00ED61EA">
        <w:rPr>
          <w:rFonts w:ascii="Times New Roman" w:hAnsi="Times New Roman" w:cs="Times New Roman"/>
          <w:sz w:val="28"/>
          <w:szCs w:val="28"/>
        </w:rPr>
        <w:t xml:space="preserve">ктов на территории Курьинского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20</w:t>
      </w:r>
      <w:r w:rsidR="00A50A7D">
        <w:rPr>
          <w:rFonts w:ascii="Times New Roman" w:hAnsi="Times New Roman" w:cs="Times New Roman"/>
          <w:sz w:val="28"/>
          <w:szCs w:val="28"/>
        </w:rPr>
        <w:t>2</w:t>
      </w:r>
      <w:r w:rsidR="00514A7B">
        <w:rPr>
          <w:rFonts w:ascii="Times New Roman" w:hAnsi="Times New Roman" w:cs="Times New Roman"/>
          <w:sz w:val="28"/>
          <w:szCs w:val="28"/>
        </w:rPr>
        <w:t>4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14:paraId="4B24BB9F" w14:textId="77777777" w:rsidR="009D54F3" w:rsidRDefault="009D54F3" w:rsidP="009D54F3"/>
    <w:p w14:paraId="5B3EA870" w14:textId="77777777" w:rsidR="009D54F3" w:rsidRDefault="009D54F3" w:rsidP="009D54F3"/>
    <w:p w14:paraId="0DD0BD30" w14:textId="2EF8525B" w:rsidR="009D54F3" w:rsidRPr="00AE1B82" w:rsidRDefault="00FE4230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</w:t>
      </w:r>
      <w:r w:rsidR="00AB5598">
        <w:rPr>
          <w:bCs/>
          <w:sz w:val="28"/>
          <w:szCs w:val="28"/>
          <w:u w:val="single"/>
        </w:rPr>
        <w:t>4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сентября</w:t>
      </w:r>
      <w:r w:rsidR="009D54F3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514A7B">
        <w:rPr>
          <w:bCs/>
          <w:sz w:val="28"/>
          <w:szCs w:val="28"/>
          <w:u w:val="single"/>
        </w:rPr>
        <w:t>4</w:t>
      </w:r>
      <w:r w:rsidR="009D54F3" w:rsidRPr="00AE1B82">
        <w:rPr>
          <w:bCs/>
          <w:sz w:val="28"/>
          <w:szCs w:val="28"/>
          <w:u w:val="single"/>
        </w:rPr>
        <w:t xml:space="preserve"> года состоялось з</w:t>
      </w:r>
      <w:r w:rsidR="00ED61EA">
        <w:rPr>
          <w:bCs/>
          <w:sz w:val="28"/>
          <w:szCs w:val="28"/>
          <w:u w:val="single"/>
        </w:rPr>
        <w:t xml:space="preserve">аседание экономического совета </w:t>
      </w:r>
      <w:r w:rsidR="009D54F3" w:rsidRPr="00AE1B82">
        <w:rPr>
          <w:bCs/>
          <w:sz w:val="28"/>
          <w:szCs w:val="28"/>
          <w:u w:val="single"/>
        </w:rPr>
        <w:t>Администрации района.</w:t>
      </w:r>
    </w:p>
    <w:p w14:paraId="1BF68E84" w14:textId="77777777"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14:paraId="5CC61AA5" w14:textId="77777777"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14:paraId="36F90ABA" w14:textId="77777777"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14:paraId="0B1D52CC" w14:textId="77777777" w:rsidR="009D54F3" w:rsidRDefault="009D54F3" w:rsidP="009D54F3"/>
    <w:p w14:paraId="7EFE0BAF" w14:textId="77777777"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14:paraId="731345E3" w14:textId="77777777" w:rsidR="009D54F3" w:rsidRPr="009D54F3" w:rsidRDefault="009D54F3" w:rsidP="009D54F3"/>
    <w:p w14:paraId="456D057C" w14:textId="77777777"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14:paraId="02782ECE" w14:textId="77777777" w:rsidR="009D2091" w:rsidRPr="009D2091" w:rsidRDefault="009D2091" w:rsidP="009D2091"/>
    <w:p w14:paraId="57A8569F" w14:textId="77777777"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36F4B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5CD7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14A7B"/>
    <w:rsid w:val="00555511"/>
    <w:rsid w:val="00557BB4"/>
    <w:rsid w:val="0057514C"/>
    <w:rsid w:val="005758D6"/>
    <w:rsid w:val="0058254B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3FCF"/>
    <w:rsid w:val="0062582E"/>
    <w:rsid w:val="0064028F"/>
    <w:rsid w:val="00652E35"/>
    <w:rsid w:val="00657759"/>
    <w:rsid w:val="00661765"/>
    <w:rsid w:val="006769ED"/>
    <w:rsid w:val="00686502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A0FC8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65F9E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25C8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0A7D"/>
    <w:rsid w:val="00A54951"/>
    <w:rsid w:val="00A56ABA"/>
    <w:rsid w:val="00A60EC5"/>
    <w:rsid w:val="00A6544C"/>
    <w:rsid w:val="00A708CE"/>
    <w:rsid w:val="00A820D2"/>
    <w:rsid w:val="00A83EED"/>
    <w:rsid w:val="00A9011F"/>
    <w:rsid w:val="00A94975"/>
    <w:rsid w:val="00AB490D"/>
    <w:rsid w:val="00AB5598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77293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75E0"/>
    <w:rsid w:val="00EC6E0D"/>
    <w:rsid w:val="00ED61EA"/>
    <w:rsid w:val="00ED6B9E"/>
    <w:rsid w:val="00EE1A49"/>
    <w:rsid w:val="00EF5A7A"/>
    <w:rsid w:val="00F066BD"/>
    <w:rsid w:val="00F07481"/>
    <w:rsid w:val="00F12C3A"/>
    <w:rsid w:val="00F14EA6"/>
    <w:rsid w:val="00F3038F"/>
    <w:rsid w:val="00FA0F46"/>
    <w:rsid w:val="00FA2C84"/>
    <w:rsid w:val="00FB54D4"/>
    <w:rsid w:val="00FC48E8"/>
    <w:rsid w:val="00FC6322"/>
    <w:rsid w:val="00FD1442"/>
    <w:rsid w:val="00FD1818"/>
    <w:rsid w:val="00FD7CAB"/>
    <w:rsid w:val="00FE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7443"/>
  <w15:docId w15:val="{1F8050FF-032A-46B8-9899-FB077CD3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Администратор</cp:lastModifiedBy>
  <cp:revision>4</cp:revision>
  <cp:lastPrinted>2015-02-24T02:56:00Z</cp:lastPrinted>
  <dcterms:created xsi:type="dcterms:W3CDTF">2024-12-26T04:27:00Z</dcterms:created>
  <dcterms:modified xsi:type="dcterms:W3CDTF">2025-01-09T04:50:00Z</dcterms:modified>
</cp:coreProperties>
</file>