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F8F" w:rsidRDefault="00F24F6F" w:rsidP="001F0F8F">
      <w:pPr>
        <w:jc w:val="center"/>
      </w:pPr>
      <w:r>
        <w:t>А.Г. Караваев</w:t>
      </w:r>
    </w:p>
    <w:p w:rsidR="009026D1" w:rsidRDefault="00F24F6F" w:rsidP="009026D1">
      <w:pPr>
        <w:jc w:val="center"/>
      </w:pPr>
      <w:r>
        <w:t>МОЛОДЁЖЬ И АНТИТЕРРОР</w:t>
      </w:r>
    </w:p>
    <w:p w:rsidR="009026D1" w:rsidRDefault="009026D1" w:rsidP="009026D1">
      <w:pPr>
        <w:jc w:val="center"/>
      </w:pPr>
    </w:p>
    <w:p w:rsidR="00F24F6F" w:rsidRDefault="009026D1" w:rsidP="009026D1">
      <w:pPr>
        <w:ind w:firstLine="709"/>
        <w:jc w:val="both"/>
      </w:pPr>
      <w:r>
        <w:t xml:space="preserve"> Научно-популярное издание д</w:t>
      </w:r>
      <w:r w:rsidR="00F24F6F">
        <w:t xml:space="preserve">ля учащихся средних и старших классов общеобразовательных школ, студентов вузов, их родителей, учителей и специалистов различных областей Москва 2013 2 </w:t>
      </w:r>
    </w:p>
    <w:p w:rsidR="00F24F6F" w:rsidRDefault="00F24F6F" w:rsidP="009026D1">
      <w:pPr>
        <w:ind w:firstLine="709"/>
        <w:jc w:val="both"/>
      </w:pPr>
      <w:r>
        <w:t xml:space="preserve">В учебном пособии раскрывается сущность терроризма. Дается анализ видов террористических актов. Анализируются особенности подросткового и юношеского возраста и риск втягивания молодёжи в террористические секты. Раскрываются способы вовлечения людей в совершение терактов. Показывается роль государства и российских граждан в борьбе с терроризмом. Даются рекомендации по выявлению признаков подготовки террористического акта. Излагаются принципы поведения в ситуациях, связанных с террористическими угрозами. Данное пособие может использоваться на учебных занятиях по предметам «Обществознание» и «Основы безопасности жизнедеятельности», а также в системе воспитательной внеклассной и внешкольной работы. </w:t>
      </w:r>
    </w:p>
    <w:p w:rsidR="00F24F6F" w:rsidRDefault="009026D1" w:rsidP="009026D1">
      <w:pPr>
        <w:jc w:val="center"/>
      </w:pPr>
      <w:r>
        <w:t>1.</w:t>
      </w:r>
      <w:r w:rsidR="00F24F6F">
        <w:t xml:space="preserve"> ВВЕДЕНИЕ</w:t>
      </w:r>
    </w:p>
    <w:p w:rsidR="009026D1" w:rsidRDefault="00F24F6F" w:rsidP="009026D1">
      <w:pPr>
        <w:ind w:firstLine="709"/>
        <w:jc w:val="both"/>
      </w:pPr>
      <w:r>
        <w:t xml:space="preserve">Вы – молодой гражданин России. Вы живете в стране, имеющей особое положение на планете Земля. Это касается и ее географического положения, и истории, и ее статуса, которое она в настоящее время имеет на международной арене. Россия на протяжении многих веков объединяет в единое государство десятки наций и народностей. Она дает им мир и стабильность, возможность чтить память предков, верить в добро и справедливость. В нашей стране есть все, для того чтобы граждане смогли обрести благополучие и сделать ее процветающим государством: огромные природные богатства, талантливые люди, богатые исторические традиции. Благодаря этому она сохраняет независимость, самобытность и уверенно смотрит в будущее. В мире, уставшем от войн и насилия, Россия является оплотом справедливости и стабильности. Она выступает защитницей тех стран, которые подвергаются агрессии. Но не всем нравятся успехи и достижения Российской Федерации. </w:t>
      </w:r>
    </w:p>
    <w:p w:rsidR="009026D1" w:rsidRDefault="00F24F6F" w:rsidP="009026D1">
      <w:pPr>
        <w:ind w:firstLine="709"/>
        <w:jc w:val="both"/>
      </w:pPr>
      <w:r>
        <w:t xml:space="preserve">Есть на Земле силы, которые стремятся разрушить дружбу между нашими народами, разделить страну на отдельные слабые государства, завладеть ее богатствами. Они не могут достичь этих целей военным путем, зная о том, что российская армия способна дать отпор любому агрессору. Поэтому наши недруги ищут иные способы разрушить нашу страну. Большие надежды они возлагают на терроризм. </w:t>
      </w:r>
    </w:p>
    <w:p w:rsidR="009026D1" w:rsidRDefault="00F24F6F" w:rsidP="009026D1">
      <w:pPr>
        <w:ind w:firstLine="709"/>
        <w:jc w:val="both"/>
      </w:pPr>
      <w:r>
        <w:t>Терроризм - это преступная деятельность, заключающаяся в порождении среди людей страха, неуверенности в своих возможностях, в своей стране, в своем руководстве, путем организации взрывов, убийств, захватов заложников и угроз. Противники мира и стабильности тратят огромные деньги на то, чтобы подкупить преступников, вооружить их и организовать террористические акты. Именно поэтому осуществляются взрывы, падают самолеты, гибнут люди. Расчет террористов делается на то, чтобы разобщить, поссорить и сделать врагами людей разных национальностей, религий и социальных групп. Но российский народ преодолеет эти преграды, как делал это и раньше. Вы как молодые граждане России можете внести достойный вклад в борьбу с терроризмом. Для этого каждому необходимо знать, что такое терроризм, как люди втягиваются в террористические секты и становятся террористами, как распознать террористическую опасность и грамотно действовать в экстремальной обстановке. Это совсем не значит, что молодые люди в нашей стране должны жить в постоянном напряжении и ощущении опасности. Государство стремится к тому, чтобы вы росли счастливыми, радовались жизни, становились достойными гражданами своей великой Родины. Именно поэтому вы должны быть бдительными, грамотными и умелыми. Данная книга призвана помочь вам в этом. Мы желаем вам стать мудрыми, сильными, уверенными в себе, чтобы сделать свою жизнь безо</w:t>
      </w:r>
      <w:r w:rsidR="009026D1">
        <w:t xml:space="preserve">паснее, а нашу страну сильнее. </w:t>
      </w:r>
    </w:p>
    <w:p w:rsidR="001F0F8F" w:rsidRDefault="001F0F8F" w:rsidP="009026D1">
      <w:pPr>
        <w:ind w:firstLine="709"/>
        <w:jc w:val="both"/>
      </w:pPr>
    </w:p>
    <w:p w:rsidR="009026D1" w:rsidRDefault="00F24F6F" w:rsidP="001F0F8F">
      <w:pPr>
        <w:ind w:firstLine="709"/>
        <w:jc w:val="center"/>
      </w:pPr>
      <w:r>
        <w:t>РАЗДЕЛ I. ТЕРРОРИЗМ КАК СОЦИАЛЬНОЕ ЗЛО</w:t>
      </w:r>
    </w:p>
    <w:p w:rsidR="009026D1" w:rsidRDefault="00F24F6F" w:rsidP="009026D1">
      <w:pPr>
        <w:ind w:firstLine="709"/>
        <w:jc w:val="both"/>
      </w:pPr>
      <w:r>
        <w:lastRenderedPageBreak/>
        <w:t xml:space="preserve">1. Преступная сущность и антинародный характер терроризма Сегодня в мире нет людей, которые были бы безразличны к явлению, называемому «терроризм». Слово «терроризм» у всех на слуху. Его можно услышать по телевидению, в школе, университете, электричке, обнаружить в Интернете. Что же такое терроризм, и почему он так беспокоит людей? С чисто человеческой точки зрения трудно понять сущность терроризма, так как он выходит за рамки сложившихся на протяжении тысячелетий представлений о нравственных и социальных законах взаимоотношений между людьми. Террористы не могут противостоять власти, поэтому они выбирают более легкий и безопасный для себя путь – сеять среди людей страх, недоверие и вражду, порождать их недовольство властью. С понятием «терроризм» тесно связано понятие террор (от «страх», «ужас»), которое обозначает целенаправленное устрашающее воздействие, направленное на людей, с применением методов насильственного характера. </w:t>
      </w:r>
    </w:p>
    <w:p w:rsidR="008B6818" w:rsidRDefault="00F24F6F" w:rsidP="008B6818">
      <w:pPr>
        <w:ind w:firstLine="709"/>
        <w:jc w:val="center"/>
      </w:pPr>
      <w:r>
        <w:t>ЗНАКОМИМСЯ С ЗАКОНАМИ</w:t>
      </w:r>
    </w:p>
    <w:p w:rsidR="008B6818" w:rsidRDefault="00F24F6F" w:rsidP="009026D1">
      <w:pPr>
        <w:ind w:firstLine="709"/>
        <w:jc w:val="both"/>
      </w:pPr>
      <w:r>
        <w:t xml:space="preserve">Согласно определению, сформулированному в Федеральном законе Российской Федерации от 6 марта 2006 г. № 35-ФЗ «О противодействии терроризму», терроризм - это идеология насилия и практика воздействия на общественное сознание, на принятие решений органами государственной власти, органами местного самоуправления или международными организациями, связанные с устрашением населения и/или иными формами противоправных насильственных действий.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воздействия на принятие решения органами власти или международными организациями, а также угроза совершения указанных действий в тех же целях. </w:t>
      </w:r>
    </w:p>
    <w:p w:rsidR="008B6818" w:rsidRDefault="00F24F6F" w:rsidP="009026D1">
      <w:pPr>
        <w:ind w:firstLine="709"/>
        <w:jc w:val="both"/>
      </w:pPr>
      <w:r>
        <w:t xml:space="preserve">Комментарий юриста: главными признаками терроризма являются: </w:t>
      </w:r>
    </w:p>
    <w:p w:rsidR="008B6818" w:rsidRDefault="00F24F6F" w:rsidP="009026D1">
      <w:pPr>
        <w:ind w:firstLine="709"/>
        <w:jc w:val="both"/>
      </w:pPr>
      <w:r>
        <w:t xml:space="preserve">а) цель – влияние на принятие решений органами власти; </w:t>
      </w:r>
    </w:p>
    <w:p w:rsidR="008B6818" w:rsidRDefault="00F24F6F" w:rsidP="009026D1">
      <w:pPr>
        <w:ind w:firstLine="709"/>
        <w:jc w:val="both"/>
      </w:pPr>
      <w:r>
        <w:t xml:space="preserve">б) способ – воздействие на общественное сознание; </w:t>
      </w:r>
    </w:p>
    <w:p w:rsidR="008B6818" w:rsidRDefault="00F24F6F" w:rsidP="009026D1">
      <w:pPr>
        <w:ind w:firstLine="709"/>
        <w:jc w:val="both"/>
      </w:pPr>
      <w:r>
        <w:t xml:space="preserve">в) средства – насилие, устрашение населения, другие способы противоправных насильственных действий. </w:t>
      </w:r>
    </w:p>
    <w:p w:rsidR="008B6818" w:rsidRDefault="00F24F6F" w:rsidP="009026D1">
      <w:pPr>
        <w:ind w:firstLine="709"/>
        <w:jc w:val="both"/>
      </w:pPr>
      <w:r>
        <w:t xml:space="preserve"> Почему терроризм считается злом? Прежде </w:t>
      </w:r>
      <w:proofErr w:type="gramStart"/>
      <w:r>
        <w:t>всего</w:t>
      </w:r>
      <w:proofErr w:type="gramEnd"/>
      <w:r>
        <w:t xml:space="preserve"> потому, что он направлен против мирных, ни в чем не повинных людей. С самых первых дней своей жизни у человека появляется мечта быть счастливым. Он хочет стать достойным человеком, иметь дружную семью, хорошо зарабатывать. Не менее важным является желание жить в понятном и безопасном мире. Так устроен человек, что пока он не чувствует безопасности, он не может в полную силу трудиться. Страх мешает ему строить свою счастливую жизнь и делает нерешительным и боязливым. Террористы стремятся разрушить представление людей о том, что они живут в предсказуемом, доброжелательном, справедливом, организованном и безопасном мире, что они могут быть хозяевами свой судьбы, верить в будущее. Целенаправленное убийство мирных граждан считается тягчайшим преступлением даже во время войны. Для него не существует срока давности. В период самых жестоких войн солдаты стараются не повреждать школ, больниц, религиозных учреждений и жилых домов. Террористы же, напротив, стремятся уничтожить как можно больше мирных граждан, женщин и детей. Чем больше среди жертв терроризма простых людей, детей и женщин, тем больше это на руку преступникам. Ведь, когда женщины и дети гибнут или попадают в смертельную опасность, это вызывает в обществе наибольшую тревогу, беспокойство и возмущение. Совершая преступления, террористы выбирают такие безопасные для себя места, как больницы, школы, жилые дома, театры, концертные площадки, рынки, общественный транспорт. Они совершают теракты без предупреждения, во время проведения праздников, спортивных и других массовых мероприятий. Такая жестокость возможна потому, что террористы не считают своих жертв людьми. Люди для них лишь средство достижения целей. Чтобы нанести вред как можно большему числу людей, они подгадывают специальное время для своих преступлений: когда больше всего людей оказывается в вагонах электричек и поездов, в салонах самолетов и автобусов, на концертных площадках и в театрах, когда люди спят в своих квартирах. </w:t>
      </w:r>
    </w:p>
    <w:p w:rsidR="008B6818" w:rsidRDefault="00F24F6F" w:rsidP="008B6818">
      <w:pPr>
        <w:ind w:firstLine="709"/>
        <w:jc w:val="center"/>
      </w:pPr>
      <w:r>
        <w:lastRenderedPageBreak/>
        <w:t>РАССМАТРИВАЕМ ПОНЯТИЯ</w:t>
      </w:r>
    </w:p>
    <w:p w:rsidR="008B6818" w:rsidRDefault="00F24F6F" w:rsidP="009026D1">
      <w:pPr>
        <w:ind w:firstLine="709"/>
        <w:jc w:val="both"/>
      </w:pPr>
      <w:r>
        <w:t xml:space="preserve">Все хорошее, полезное, положительное в жизни называется ДОБРОМ. Если людям желают добра, </w:t>
      </w:r>
      <w:proofErr w:type="gramStart"/>
      <w:r>
        <w:t>значит</w:t>
      </w:r>
      <w:proofErr w:type="gramEnd"/>
      <w:r>
        <w:t xml:space="preserve"> хотят их радостными, уверенными в себе, здоровыми и счастливыми. Человека, делающего добро другим людям, называют добрым. Быть добрым, значит быть хорошим, отзывчивым, помогать окружающим. Добрых людей уважают, ценят, любят. Противоположностью добра является ЗЛО. Злом называют все дурное, вредное, а также неприятность, несчастье. Человека считают злым, если он приносит окружающим людям беду, несчастье, неприятности. Когда злой человек совершает тяжкие преступления, его называют злодеем. К таким злодеям относят и террористов. </w:t>
      </w:r>
    </w:p>
    <w:p w:rsidR="008B6818" w:rsidRDefault="00F24F6F" w:rsidP="009026D1">
      <w:pPr>
        <w:ind w:firstLine="709"/>
        <w:jc w:val="both"/>
      </w:pPr>
      <w:r>
        <w:t xml:space="preserve">1 сентября 2004 года в североосетинском городе Беслане террористы захватили в заложники </w:t>
      </w:r>
      <w:proofErr w:type="gramStart"/>
      <w:r>
        <w:t>более тысячи школьников</w:t>
      </w:r>
      <w:proofErr w:type="gramEnd"/>
      <w:r>
        <w:t xml:space="preserve">, их родителей и учителей. Они загнали всех в спортзал и посадили на пол, запретили двигаться и разговаривать. Чтобы вызвать у заложников страх и заставить всех беспрекословно подчиняться, преступники сразу же убили 12 мужчин. Трое суток они удерживали школьников и учителей, требуя от властей выпустить из тюрем их сообщников. 3 сентября в спортзале взорвалась бомба. Несколько человек погибли. Остальные бросились через окна и двери на улицу. Бандиты открыли огонь по детям и женщинам. Так могли погибнуть все, но на помощь пришли бойцы российского спецназа и спасли большинство заложников. Сами террористы были уничтожены, а один – захвачен. В результате преступления погибли 334 человека, в том числе 186 детей. 21 октября 2013 года террористка-смертница прибыла в </w:t>
      </w:r>
      <w:proofErr w:type="gramStart"/>
      <w:r>
        <w:t>г</w:t>
      </w:r>
      <w:proofErr w:type="gramEnd"/>
      <w:r>
        <w:t xml:space="preserve">. Волгоград с намерением провести теракт. Преступница отнеслась к заданию с «инициативой». Она долго ходила по городу, выискивая, где можно убить как можно большее количество людей. Наконец, села в автобус и взорвала бомбу, напичканную кусками арматуры и болтами (вес взрывного устройства составил около 600 грамм в тротиловом эквиваленте). Погибли 6 человек, многие были ранены. Чтобы устрашить людей, террористы используют различные способы осуществления террористических актов: </w:t>
      </w:r>
    </w:p>
    <w:p w:rsidR="008B6818" w:rsidRDefault="00F24F6F" w:rsidP="009026D1">
      <w:pPr>
        <w:ind w:firstLine="709"/>
        <w:jc w:val="both"/>
      </w:pPr>
      <w:r>
        <w:t xml:space="preserve">убийство политических и общественных деятелей, сотрудников органов обеспечения правопорядка, журналистов, деятелей культуры и искусства; </w:t>
      </w:r>
    </w:p>
    <w:p w:rsidR="008B6818" w:rsidRDefault="00F24F6F" w:rsidP="009026D1">
      <w:pPr>
        <w:ind w:firstLine="709"/>
        <w:jc w:val="both"/>
      </w:pPr>
      <w:r>
        <w:t xml:space="preserve">взрывы в жилых домах, самолетах, поездах, электричках, автобусах и подземных переходах; захват людей в заложники; </w:t>
      </w:r>
    </w:p>
    <w:p w:rsidR="008B6818" w:rsidRDefault="00F24F6F" w:rsidP="009026D1">
      <w:pPr>
        <w:ind w:firstLine="709"/>
        <w:jc w:val="both"/>
      </w:pPr>
      <w:r>
        <w:t xml:space="preserve">захват самолетов для того, чтобы направлять их на города и использовать как огромные бомбы; </w:t>
      </w:r>
    </w:p>
    <w:p w:rsidR="008B6818" w:rsidRDefault="00F24F6F" w:rsidP="009026D1">
      <w:pPr>
        <w:ind w:firstLine="709"/>
        <w:jc w:val="both"/>
      </w:pPr>
      <w:r>
        <w:t xml:space="preserve">уничтожение жизненно важных объектов (электростанций, линий электропередачи и связи, </w:t>
      </w:r>
      <w:proofErr w:type="spellStart"/>
      <w:r>
        <w:t>газо</w:t>
      </w:r>
      <w:proofErr w:type="spellEnd"/>
      <w:r>
        <w:t>- и водопроводов), особо ценных памятников культуры (храмы, мечети, музеи). Терроризм принес боль и горе во многие семьи России. Среди погибших сотни ни в чем не повинных людей разных национальностей, вероисповеданий, профессий и возрастов. Тысячи людей стали свидетелями терактов. Тысячи спасателей, сотрудников органов правопо</w:t>
      </w:r>
      <w:r w:rsidR="008B6818">
        <w:t xml:space="preserve">рядка, военнослужащих, врачей, </w:t>
      </w:r>
      <w:r>
        <w:t xml:space="preserve"> психологов и добровольцев ликвидировали последствия терактов. Десятки тысяч родных, близких и знакомых тех, кто пострадал, переживали последствия терактов. Миллионы людей находились под тяжелым впечатлением от терактов, получая информацию из СМИ, Интернета, от знакомых. Психологические последствия каждого теракта переживало практически все население нашей страны. Вот почему террористов ненавидят миллионы людей. </w:t>
      </w:r>
    </w:p>
    <w:p w:rsidR="008B6818" w:rsidRDefault="00F24F6F" w:rsidP="008B6818">
      <w:pPr>
        <w:ind w:firstLine="709"/>
        <w:jc w:val="center"/>
      </w:pPr>
      <w:r>
        <w:t>ВЫПОЛНИТЕ ЗАДАНИЕ:</w:t>
      </w:r>
    </w:p>
    <w:p w:rsidR="008B6818" w:rsidRDefault="00F24F6F" w:rsidP="009026D1">
      <w:pPr>
        <w:ind w:firstLine="709"/>
        <w:jc w:val="both"/>
      </w:pPr>
      <w:r>
        <w:t xml:space="preserve">Прочитайте, подумайте и ответьте, какое из приведенных ниже преступлений можно считать террористическим актом? </w:t>
      </w:r>
    </w:p>
    <w:p w:rsidR="008B6818" w:rsidRDefault="00F24F6F" w:rsidP="009026D1">
      <w:pPr>
        <w:ind w:firstLine="709"/>
        <w:jc w:val="both"/>
      </w:pPr>
      <w:r>
        <w:t xml:space="preserve">1. Бизнесмен Аликов должен был вернуть своему бывшему компаньону большую денежную сумму, которую взял в долг. Но отдавать не хотел. Вместо этого он решил совершить преступление. Связавшись с бандитами, он попросил их за деньги убить бывшего коллегу. </w:t>
      </w:r>
    </w:p>
    <w:p w:rsidR="008B6818" w:rsidRDefault="00F24F6F" w:rsidP="009026D1">
      <w:pPr>
        <w:ind w:firstLine="709"/>
        <w:jc w:val="both"/>
      </w:pPr>
      <w:r>
        <w:t xml:space="preserve">2. 14 июня 1995 года в </w:t>
      </w:r>
      <w:proofErr w:type="gramStart"/>
      <w:r>
        <w:t>г</w:t>
      </w:r>
      <w:proofErr w:type="gramEnd"/>
      <w:r>
        <w:t xml:space="preserve">. Буденновске боевики захватили больницу и потребовали прекратить боевые действия в Чечне и выпустить на свободу всех осужденных боевиков, отбывающих наказания в исправительных учреждениях. В заложниках оказались более двух тысяч человек. В ночь на 17 июня начался штурм захваченной больницы, и боевики стали </w:t>
      </w:r>
      <w:r>
        <w:lastRenderedPageBreak/>
        <w:t xml:space="preserve">отступать к границе, взяв с собой более двухсот женщин и детей. В результате этого чудовищного преступления погибли 130 ни в чем неповинных мирных жителей. </w:t>
      </w:r>
    </w:p>
    <w:p w:rsidR="008B6818" w:rsidRDefault="00F24F6F" w:rsidP="009026D1">
      <w:pPr>
        <w:ind w:firstLine="709"/>
        <w:jc w:val="both"/>
      </w:pPr>
      <w:r>
        <w:t xml:space="preserve">Расскажите собеседникам о том, чем </w:t>
      </w:r>
      <w:proofErr w:type="gramStart"/>
      <w:r>
        <w:t>отличаются эти преступления и какое из преступлений Вы считаете</w:t>
      </w:r>
      <w:proofErr w:type="gramEnd"/>
      <w:r>
        <w:t xml:space="preserve"> террористическим. Выслушайте их мнение. Оцените: отличаются ли ваши мнения? </w:t>
      </w:r>
    </w:p>
    <w:p w:rsidR="008B6818" w:rsidRDefault="00F24F6F" w:rsidP="009026D1">
      <w:pPr>
        <w:ind w:firstLine="709"/>
        <w:jc w:val="both"/>
      </w:pPr>
      <w:r>
        <w:t xml:space="preserve"> История и причины живучести терроризма</w:t>
      </w:r>
      <w:proofErr w:type="gramStart"/>
      <w:r>
        <w:t xml:space="preserve"> И</w:t>
      </w:r>
      <w:proofErr w:type="gramEnd"/>
      <w:r>
        <w:t xml:space="preserve">ногда создается впечатление, что терроризм, как социальное явление, появился совсем недавно. Однако это не так. История террористической идеологии и практики насчитывает более двух тысяч лет. Известно, что террористическая секта </w:t>
      </w:r>
      <w:proofErr w:type="spellStart"/>
      <w:r>
        <w:t>сикариев</w:t>
      </w:r>
      <w:proofErr w:type="spellEnd"/>
      <w:r>
        <w:t xml:space="preserve">, действовавшая в Палестине еще в начале I века н.э., систематически истребляла представителей еврейской знати, выступавших за мир с римлянами. </w:t>
      </w:r>
      <w:r w:rsidR="008B6818">
        <w:t xml:space="preserve">   </w:t>
      </w:r>
    </w:p>
    <w:p w:rsidR="008B6818" w:rsidRDefault="00F24F6F" w:rsidP="009026D1">
      <w:pPr>
        <w:ind w:firstLine="709"/>
        <w:jc w:val="both"/>
      </w:pPr>
      <w:r>
        <w:t>В средние века мусульманская шиитская секта исмаилитов, известная под названием «</w:t>
      </w:r>
      <w:proofErr w:type="spellStart"/>
      <w:r>
        <w:t>ассасины</w:t>
      </w:r>
      <w:proofErr w:type="spellEnd"/>
      <w:r>
        <w:t xml:space="preserve">», физически уничтожала представителей власти в Сирии. По некоторым данным, перед совершением убийства члены секты обрабатывались наркотическими веществами, в том числе гашишем. Отсюда происходит название секты - </w:t>
      </w:r>
      <w:proofErr w:type="spellStart"/>
      <w:r>
        <w:t>Hashishin</w:t>
      </w:r>
      <w:proofErr w:type="spellEnd"/>
      <w:r>
        <w:t>, которое постепенно трансформировалось в «</w:t>
      </w:r>
      <w:proofErr w:type="spellStart"/>
      <w:r>
        <w:t>ассасин</w:t>
      </w:r>
      <w:proofErr w:type="spellEnd"/>
      <w:r>
        <w:t>» (</w:t>
      </w:r>
      <w:proofErr w:type="spellStart"/>
      <w:r>
        <w:t>assassin</w:t>
      </w:r>
      <w:proofErr w:type="spellEnd"/>
      <w:r>
        <w:t xml:space="preserve"> - наемный убийца, террорист). Великая Французская революция (1789 - 1799 гг.) стала эпохой по существу безграничного массового террора против населения государства. После нее специалисты выделяют четыре своеобразные «волны» истории терроризма. Первая волна была связана с широким распространением анархизма в конце XIX века в России, Европе, а затем</w:t>
      </w:r>
      <w:r w:rsidR="008B6818">
        <w:t xml:space="preserve"> и в Северной Америке. </w:t>
      </w:r>
      <w:r>
        <w:t xml:space="preserve"> </w:t>
      </w:r>
    </w:p>
    <w:p w:rsidR="008B6818" w:rsidRDefault="00F24F6F" w:rsidP="009026D1">
      <w:pPr>
        <w:ind w:firstLine="709"/>
        <w:jc w:val="both"/>
      </w:pPr>
      <w:r>
        <w:t xml:space="preserve">О размахе террористической деятельности в историческом прошлом нашей страны свидетельствуют следующие факты. В период с 1878 по 1918 год в России террористами были убиты (смертельно ранены): </w:t>
      </w:r>
      <w:proofErr w:type="gramStart"/>
      <w:r>
        <w:t xml:space="preserve">Император Александр II, премьер-министр Российской Империи П.А. Столыпин, посол Германии в России В. Мирбах, министр внутренних дел Д.С. Сипягин, министр внутренних дел В. Плеве, военный министр В.В. Сахаров, министр народного просвещения Н.П. </w:t>
      </w:r>
      <w:proofErr w:type="spellStart"/>
      <w:r>
        <w:t>Боголепов</w:t>
      </w:r>
      <w:proofErr w:type="spellEnd"/>
      <w:r>
        <w:t xml:space="preserve">, Санкт-Петербургский градоначальник Ф.Ф. </w:t>
      </w:r>
      <w:proofErr w:type="spellStart"/>
      <w:r>
        <w:t>Т</w:t>
      </w:r>
      <w:r w:rsidR="008B6818">
        <w:t>репов</w:t>
      </w:r>
      <w:proofErr w:type="spellEnd"/>
      <w:r w:rsidR="008B6818">
        <w:t>, Х</w:t>
      </w:r>
      <w:r>
        <w:t>арьковский генерал-губернатор князь Д. Кропоткин, уфимский губернатор Н.М. Богданович, генерал-губернатор Финляндии Н.И. Бобриков, московский генерал-губернатор великий</w:t>
      </w:r>
      <w:proofErr w:type="gramEnd"/>
      <w:r>
        <w:t xml:space="preserve"> князь Сергей Александрович, московский генерал-губернатор П.П. Шувалов, тверской губернатор П.А. Слепцов, самарский губернатор И.Л. Блок, губернатор Симбирска К.С. </w:t>
      </w:r>
      <w:proofErr w:type="spellStart"/>
      <w:r>
        <w:t>Старынкевич</w:t>
      </w:r>
      <w:proofErr w:type="spellEnd"/>
      <w:r>
        <w:t xml:space="preserve">, омский губернатор Н.М. Литвинов, пензенский губернатор С.В. Александровский, генерал-губернатор Кутаисской губернии М. Алиханов, десятки других высокопоставленных должностных лиц и простых граждан. </w:t>
      </w:r>
    </w:p>
    <w:p w:rsidR="00893CB7" w:rsidRDefault="00F24F6F" w:rsidP="009026D1">
      <w:pPr>
        <w:ind w:firstLine="709"/>
        <w:jc w:val="both"/>
      </w:pPr>
      <w:r>
        <w:t xml:space="preserve">В те годы террористические акты носили преимущественно </w:t>
      </w:r>
      <w:proofErr w:type="spellStart"/>
      <w:r>
        <w:t>политикоидеологическую</w:t>
      </w:r>
      <w:proofErr w:type="spellEnd"/>
      <w:r>
        <w:t xml:space="preserve"> направленность и нередко имели крайне трагические последствия. Так, 28 июля 1914 года в Сараево 19-летний террорист боснийский серб Гаврило Принцип убил австрийского престолонаследника Франца Фердинанда и его жену Софью. Это послужило поводом к началу</w:t>
      </w:r>
      <w:proofErr w:type="gramStart"/>
      <w:r>
        <w:t xml:space="preserve"> П</w:t>
      </w:r>
      <w:proofErr w:type="gramEnd"/>
      <w:r>
        <w:t xml:space="preserve">ервой мировой войны, в которой погибли более 10 млн. солдат, около 12 млн. мирных жителей, около 55 млн. человек были ранены. Вторая волна была порождена активизацией антиколониального, национально-освободительного движения в 50-60-е гг. XX века. Третья волна была вызвана террористической деятельностью «новых левых» экстремистов в 70-е годы ХХ века. Начавшаяся в конце 1970-х и продолжающаяся до сих пор четвертая волна связана с процессом глобализации и активизацией религиозного терроризма. Анализ сущности и истории терроризма неизбежно приводит к вопросу: «Если терроризм является социальным злом, почему же он до сих пор не искоренен?». Ответ на него не прост. Дело в том, что терроризм – очень сложный социальный феномен. В системе его причин и предпосылок имеются явления, выходящие далеко за рамки терроризма как такового. Известно, что террористическая деятельность активизируется тогда, когда государства переживают серьезные перемены. Такие потрясения, как войны и революции, являются предпосылками возникновения </w:t>
      </w:r>
      <w:proofErr w:type="spellStart"/>
      <w:r>
        <w:t>экстремистски</w:t>
      </w:r>
      <w:proofErr w:type="spellEnd"/>
      <w:r>
        <w:t xml:space="preserve"> настроенных национальных и религиозных движений и организаций, а также сепаратизма (сепаратизм – политика и практика обособления, отделения части территории государства с целью создания нового, самостоятельного). Подобных событий было с избытком на 9 рубеже XX-XXI веков. Эта тенденция особенно выражена на границах различных культур и эпох </w:t>
      </w:r>
      <w:r>
        <w:lastRenderedPageBreak/>
        <w:t xml:space="preserve">исторического развития, прежде всего тогда, когда на протяжении многих веков воспламенялись и угасали кровавые конфликты. Другим фактором активизации террористической деятельности, что мы наблюдаем и в настоящее время, является различие в идеологических доктринах, политических взглядах и религиозных убеждениях, особенно, когда их исповедуют радикально настроенные люди. Сложность борьбы с терроризмом состоит еще и в том, что это не однородное явление. Терроризм многолик, в его основе лежат различные побуждения и цели, для достижения которых используются различные средства и способы. Сегодня </w:t>
      </w:r>
      <w:proofErr w:type="gramStart"/>
      <w:r>
        <w:t>выделяют</w:t>
      </w:r>
      <w:proofErr w:type="gramEnd"/>
      <w:r>
        <w:t xml:space="preserve"> по крайней мере четыре вида терроризма. </w:t>
      </w:r>
    </w:p>
    <w:p w:rsidR="00893CB7" w:rsidRDefault="00F24F6F" w:rsidP="009026D1">
      <w:pPr>
        <w:ind w:firstLine="709"/>
        <w:jc w:val="both"/>
      </w:pPr>
      <w:r>
        <w:t xml:space="preserve">1. Политический терроризм преследует цель захватить власть в стране, вынудить ее руководителей принять те или иные решения и совершить определенные действия, вплоть до отказа от власти. Разновидностью политического терроризма является терроризм идеологический, целью которого является установление в стране того или иного типа политической власти (фашизм, анархизм и т.п.). </w:t>
      </w:r>
    </w:p>
    <w:p w:rsidR="00893CB7" w:rsidRDefault="00F24F6F" w:rsidP="009026D1">
      <w:pPr>
        <w:ind w:firstLine="709"/>
        <w:jc w:val="both"/>
      </w:pPr>
      <w:r>
        <w:t xml:space="preserve">2. Националистический терроризм </w:t>
      </w:r>
      <w:proofErr w:type="gramStart"/>
      <w:r>
        <w:t>преследует цель отделить от государства этнически целую</w:t>
      </w:r>
      <w:proofErr w:type="gramEnd"/>
      <w:r>
        <w:t xml:space="preserve"> часть, создать собственное государственное образование и возглавить его. </w:t>
      </w:r>
    </w:p>
    <w:p w:rsidR="00893CB7" w:rsidRDefault="00F24F6F" w:rsidP="009026D1">
      <w:pPr>
        <w:ind w:firstLine="709"/>
        <w:jc w:val="both"/>
      </w:pPr>
      <w:r>
        <w:t xml:space="preserve">3. Основу религиозного терроризма составляют следующие цели: во-первых, подорвать светскую власть и утвердить религиозную и, во-вторых, достичь абсолютного господства собственной религии над другими </w:t>
      </w:r>
      <w:proofErr w:type="spellStart"/>
      <w:r>
        <w:t>конфессиями</w:t>
      </w:r>
      <w:proofErr w:type="spellEnd"/>
      <w:r>
        <w:t xml:space="preserve">, вплоть до создания </w:t>
      </w:r>
      <w:proofErr w:type="spellStart"/>
      <w:r>
        <w:t>моноконфессионального</w:t>
      </w:r>
      <w:proofErr w:type="spellEnd"/>
      <w:r>
        <w:t xml:space="preserve"> мира. </w:t>
      </w:r>
    </w:p>
    <w:p w:rsidR="00893CB7" w:rsidRDefault="00F24F6F" w:rsidP="009026D1">
      <w:pPr>
        <w:ind w:firstLine="709"/>
        <w:jc w:val="both"/>
      </w:pPr>
      <w:r>
        <w:t xml:space="preserve">4. Криминальный терроризм – его цель – принуждение власти к принятию законов и других решений, облегчающих жизнедеятельность криминального сообщества. Разновидностью этого террористического направления является экономический терроризм, цель которого - достижение господства в экономической сфере путем использования террористических средств и способов борьбы с конкурентами. Иногда выделяют </w:t>
      </w:r>
      <w:proofErr w:type="spellStart"/>
      <w:r>
        <w:t>кибертерроризм</w:t>
      </w:r>
      <w:proofErr w:type="spellEnd"/>
      <w:r>
        <w:t xml:space="preserve"> (война в пространстве Интернета), но он скорее является средством достижения политических, идеологических, националистических, религиозных и криминальных целей, а также индивидуальный и патологический терроризм. Случаи же совершения терактов одиночками или психически неполноценными людьми достаточно редки. </w:t>
      </w:r>
    </w:p>
    <w:p w:rsidR="00893CB7" w:rsidRDefault="00F24F6F" w:rsidP="009026D1">
      <w:pPr>
        <w:ind w:firstLine="709"/>
        <w:jc w:val="both"/>
      </w:pPr>
      <w:r>
        <w:t>Перечисленные виды терроризма редко существуют в чистом виде. Чаще всего они переплетаются друг с другом, образуя сложные социальные конструкции со смешанными целями, средствами и способами действий. Помимо этого, иногда террористы одного направления рядятся в «одежды» других направлений. Так, нередко террористы-националисты берут на вооружение религиозные лозунги, уничтожают представителей власти, участвуют в криминальном переделе экономического рынка. Кроме того, нередко по ошибке, к террористическим актам относят банальные уголовные преступления, акты кровной</w:t>
      </w:r>
      <w:r w:rsidR="00893CB7">
        <w:t xml:space="preserve"> мести и т.п. Все это создает </w:t>
      </w:r>
      <w:r>
        <w:t xml:space="preserve"> трудности для выявления конкретных причин терроризма, профилактики террористических актов. Многие специалисты отмечают, что одним из условий живучести терроризма является политика «двойных стандартов», при которой одни и те же действия могут квалифицироваться различными людьми и политическими институтами и как «терроризм», и как «освободительная деятельность; </w:t>
      </w:r>
    </w:p>
    <w:p w:rsidR="00893CB7" w:rsidRDefault="00F24F6F" w:rsidP="009026D1">
      <w:pPr>
        <w:ind w:firstLine="709"/>
        <w:jc w:val="both"/>
      </w:pPr>
      <w:r>
        <w:t xml:space="preserve">лица, совершающие одинаковые преступления могут называться как «террористами», так и «борцами за веру». Это хорошо видно на примере того, как политические деятели различных стран относятся к вооруженным событиям в Ираке, Ливии, Сирии. Политика «двойных стандартов» реализуется в поставках оружия силам оппозиции, поощрении участия во внутригосударственных конфликтах боевиков со всего мира, в их боевой и психологической подготовке, щедрой оплате участия в антигосударственной деятельности. Порой именами террористов, считающихся </w:t>
      </w:r>
      <w:proofErr w:type="gramStart"/>
      <w:r>
        <w:t>душегубами</w:t>
      </w:r>
      <w:proofErr w:type="gramEnd"/>
      <w:r>
        <w:t xml:space="preserve"> в одной стране, в другом государстве называют улицы городов и рождающихся на свет детей. Питательной средой для терроризма является бедность, безработица, неграмотность, вынужденное безделье, скука, практическое отсутствие возможности для людей, особенно молодых, реализовать свой личностный потенциал, безынициативность местных властей. Такая ситуация способствует ухудшению криминальной </w:t>
      </w:r>
      <w:r>
        <w:lastRenderedPageBreak/>
        <w:t xml:space="preserve">обстановки, вовлечению молодёжи в противоправные и протестные действия, приобретению опыта противодействия органам правопорядка. От этого до терроризма – один шаг. </w:t>
      </w:r>
    </w:p>
    <w:p w:rsidR="00893CB7" w:rsidRDefault="00F24F6F" w:rsidP="009026D1">
      <w:pPr>
        <w:ind w:firstLine="709"/>
        <w:jc w:val="both"/>
      </w:pPr>
      <w:r>
        <w:t xml:space="preserve">Случается, что террористам оказывают поддержку нечистоплотные политики и бизнесмены, преследующие свои криминальные цели. Когда необходимо создать предлог для военного вмешательства или «раскачать» внутриполитическую ситуацию в определенной стране; когда стоит цель перенаправить потоки международных туристов в другие страны, как это было в Турции и Египте. </w:t>
      </w:r>
    </w:p>
    <w:p w:rsidR="00893CB7" w:rsidRDefault="00F24F6F" w:rsidP="009026D1">
      <w:pPr>
        <w:ind w:firstLine="709"/>
        <w:jc w:val="both"/>
      </w:pPr>
      <w:r>
        <w:t xml:space="preserve">Кроме этого, у террористов есть и свои собственные экономические интересы. Анализ показывает, что террористические организации все глубже втягиваются в бурно растущие международные криминальные промыслы, такие как </w:t>
      </w:r>
      <w:proofErr w:type="gramStart"/>
      <w:r>
        <w:t>торговля</w:t>
      </w:r>
      <w:proofErr w:type="gramEnd"/>
      <w:r>
        <w:t xml:space="preserve"> оружием, нелегальная миграция, контрабанда ценных ископаемых и т.д. Усугубляет ситуацию участие террористических организаций в наркобизнесе. Здесь можно выделить два аспекта. С одной стороны, наркоторговцы заинтересованы в дестабилизации обстановки в любой стране. Ведь, чем более нестабильно общество, чем больше людей чувствуют себя неблагополучно, тем выше вероятность приобщения их к наркотикам. А это сулит </w:t>
      </w:r>
      <w:proofErr w:type="spellStart"/>
      <w:r>
        <w:t>наркодельцам</w:t>
      </w:r>
      <w:proofErr w:type="spellEnd"/>
      <w:r>
        <w:t xml:space="preserve"> большую прибыль. С другой стороны, лица, употребляющие наркотики, более податливы внешнему воздействию, более внушаемы и нуждаются в материальных средствах. А это уже выгодно террористам. Вот почему в ряде стран пути </w:t>
      </w:r>
      <w:proofErr w:type="spellStart"/>
      <w:r>
        <w:t>наркотрафика</w:t>
      </w:r>
      <w:proofErr w:type="spellEnd"/>
      <w:r>
        <w:t xml:space="preserve"> нередко проходят рядом с базами, готовящими террористов. Криминальная деятельность выступает основным источником финансирования терроризма. Практика показывает, что террористы пытаются обложить данью бизнесменов, банкиров, д</w:t>
      </w:r>
      <w:r w:rsidR="00893CB7">
        <w:t>еятелей культуры и искусства,</w:t>
      </w:r>
      <w:r>
        <w:t xml:space="preserve"> образовательные учреждения. В результате подобной коммерциализации терроризм приобрел черты мафии. Такой мафиозный терроризм более воинственен и кровожаден, бороться с ним труднее, чем с обычным «идейным» терроризмом. </w:t>
      </w:r>
    </w:p>
    <w:p w:rsidR="00893CB7" w:rsidRDefault="00F24F6F" w:rsidP="009026D1">
      <w:pPr>
        <w:ind w:firstLine="709"/>
        <w:jc w:val="both"/>
      </w:pPr>
      <w:r>
        <w:t xml:space="preserve">Одной из важных предпосылок распространения террористической деятельности является развитие технологий, а также широкая доступность различных материалов и схем, которые способствуют появлению оружия большой разрушительной силы. Сегодня Интернет по существу является своеобразным филиалом школ подготовки террористов. Здесь наряду с обоснованием идеологических постулатов можно найти практические рекомендации по подготовке различных взрывных устройств и выбору тактики совершения террористических актов. </w:t>
      </w:r>
    </w:p>
    <w:p w:rsidR="00893CB7" w:rsidRDefault="00F24F6F" w:rsidP="009026D1">
      <w:pPr>
        <w:ind w:firstLine="709"/>
        <w:jc w:val="both"/>
      </w:pPr>
      <w:r>
        <w:t xml:space="preserve">Наконец, одним из главных обстоятельств, способствующих распространению идеологии терроризма, является революционное развитие средств массовой информации. Каким бы образом не совершался террористический акт, его конечная цель – информационный шум, а точнее – шумиха. Теракт, о котором никто не знает, считается не достигнувшим своей цели. Чем мощнее реакция средств массовой информации и коммуникации, чем большую аудиторию она охватывает, тем более успешным считается террористический акт. Благодаря информации вчера еще никому не известный человек из глухого отдаленного уголка страны, совершив теракт, становится популярным, как поп-звезда. Таким образом, наше желание получать как можно более полную и быструю информацию о событиях совпадает с целями террористов – как можно быстрее и полнее довести до нас информацию о терактах. Эту закономерность интересно сформулировал английский философ Ян </w:t>
      </w:r>
      <w:proofErr w:type="spellStart"/>
      <w:r>
        <w:t>Шрайбер</w:t>
      </w:r>
      <w:proofErr w:type="spellEnd"/>
      <w:r>
        <w:t xml:space="preserve">: «терроризм силен не числом и умением, а общественным мнением». Определенную базу для формирования у людей мировоззрения, допускающего терроризм, создают некоторые видеофильмы и компьютерные игры. Человек с детских лет привыкает жить в обстановке повседневного видеоигрового насилия, убийств и разрушений. А поведение некоторых киногероев облекается в такую «романтическую» форму, что способно порождать подражание. К перечисленным предпосылкам можно добавить и другие, но все же необходимо понимать, что в конечном итоге только сам человек принимает решение кем ему быть в этой жизни. Одно и то же обстоятельство, например инвалидность, делает одного </w:t>
      </w:r>
      <w:proofErr w:type="gramStart"/>
      <w:r>
        <w:t>попрошайкой</w:t>
      </w:r>
      <w:proofErr w:type="gramEnd"/>
      <w:r>
        <w:t xml:space="preserve">, а второго – </w:t>
      </w:r>
      <w:proofErr w:type="spellStart"/>
      <w:r>
        <w:t>паралимпийским</w:t>
      </w:r>
      <w:proofErr w:type="spellEnd"/>
      <w:r>
        <w:t xml:space="preserve"> чемпионом. У каждого человека в любых обстоятельствах жизни есть выбор: укрепить или изменить себя, изменить мир или свое представление о мире, уйти от мира </w:t>
      </w:r>
      <w:r>
        <w:lastRenderedPageBreak/>
        <w:t xml:space="preserve">(например, стать монахом) или принять мир таким, какой он есть. Выбор терроризма – это признание в том, что ни на один из нормальных способов бытия человек неспособен. </w:t>
      </w:r>
    </w:p>
    <w:p w:rsidR="00893CB7" w:rsidRDefault="00F24F6F" w:rsidP="00893CB7">
      <w:pPr>
        <w:ind w:firstLine="709"/>
        <w:jc w:val="center"/>
      </w:pPr>
      <w:r>
        <w:t>Раздел II. СПОСОБЫ ВОВЛЕЧЕНИЯ МОЛОДЁЖИ В Т</w:t>
      </w:r>
      <w:r w:rsidR="00893CB7">
        <w:t>ЕРРОРИСТИЧЕСКУЮ ДЕЯТЕЛЬНОСТЬ</w:t>
      </w:r>
    </w:p>
    <w:p w:rsidR="00893CB7" w:rsidRDefault="00F24F6F" w:rsidP="00893CB7">
      <w:pPr>
        <w:ind w:firstLine="709"/>
        <w:jc w:val="center"/>
      </w:pPr>
      <w:r>
        <w:t xml:space="preserve">Кто считается террористом? Терроризм – сложное социальное явление. Для того чтобы сохранить себя, он вовлекает в террористическую деятельность самых различных людей, выполняющих разнообразные функции. </w:t>
      </w:r>
      <w:proofErr w:type="gramStart"/>
      <w:r>
        <w:t>На терроризм работают его истинные хозяева, идеологи, главари, пропагандисты, боевики, вербовщики, инструкторы, разработчики средств совершения терактов, террористы-смертники, покровители, спонсоры и т.д.</w:t>
      </w:r>
      <w:proofErr w:type="gramEnd"/>
      <w:r>
        <w:t xml:space="preserve"> Они с разной степенью втянуты в террористическую деятельность. Все ли из перечисленных участников террористической деятельности являются террористами? Ответ на этот вопрос дает закон. Все вышеперечисленные участники террористической деятельности, являются преступниками и рано или поздно понесут наказание за свои противоправные действия перед законом. </w:t>
      </w:r>
    </w:p>
    <w:p w:rsidR="00893CB7" w:rsidRDefault="00893CB7" w:rsidP="00893CB7">
      <w:pPr>
        <w:ind w:firstLine="709"/>
        <w:jc w:val="center"/>
      </w:pPr>
    </w:p>
    <w:p w:rsidR="00893CB7" w:rsidRDefault="00F24F6F" w:rsidP="00893CB7">
      <w:pPr>
        <w:ind w:firstLine="709"/>
        <w:jc w:val="center"/>
      </w:pPr>
      <w:r>
        <w:t>ЗАДАНИЕ ДЛЯ САМОСТОЯТЕЛЬНОГО ВЫПОЛНЕНИЯ:</w:t>
      </w:r>
    </w:p>
    <w:p w:rsidR="00502728" w:rsidRDefault="00F24F6F" w:rsidP="009026D1">
      <w:pPr>
        <w:ind w:firstLine="709"/>
        <w:jc w:val="both"/>
      </w:pPr>
      <w:r>
        <w:t xml:space="preserve">Вы шли из института (школы) и увидели на площадке группу людей. Один из них громко говорил о том, что террористы поступают правильно, взрывая и убивая людей. А </w:t>
      </w:r>
      <w:proofErr w:type="gramStart"/>
      <w:r>
        <w:t>другой</w:t>
      </w:r>
      <w:proofErr w:type="gramEnd"/>
      <w:r>
        <w:t xml:space="preserve"> из них предлагал присутствующим вступить в террористическую организацию. Можно ли действия этих двух людей считать преступлением террористической направленности? Сверьте свой ответ с изложенными выше положениями ФЗ «О противодействии терроризму». Посоветуйтесь с учителями и родителями, правильно ли Вы приняли решение. </w:t>
      </w:r>
    </w:p>
    <w:p w:rsidR="00502728" w:rsidRDefault="00502728" w:rsidP="009026D1">
      <w:pPr>
        <w:ind w:firstLine="709"/>
        <w:jc w:val="both"/>
      </w:pPr>
    </w:p>
    <w:p w:rsidR="00502728" w:rsidRDefault="00F24F6F" w:rsidP="00502728">
      <w:pPr>
        <w:ind w:firstLine="709"/>
        <w:jc w:val="center"/>
      </w:pPr>
      <w:r>
        <w:t>ЗНАКОМИМСЯ С ЗАКОНАМИ:</w:t>
      </w:r>
    </w:p>
    <w:p w:rsidR="00502728" w:rsidRDefault="00F24F6F" w:rsidP="009026D1">
      <w:pPr>
        <w:ind w:firstLine="709"/>
        <w:jc w:val="both"/>
      </w:pPr>
      <w:r>
        <w:t xml:space="preserve">Федеральный закон «О противодействии терроризму» к террористической деятельности относит: </w:t>
      </w:r>
    </w:p>
    <w:p w:rsidR="00502728" w:rsidRDefault="00F24F6F" w:rsidP="009026D1">
      <w:pPr>
        <w:ind w:firstLine="709"/>
        <w:jc w:val="both"/>
      </w:pPr>
      <w:r>
        <w:t xml:space="preserve">- организацию, планирование, подготовку и финансирование террористического акта; - подстрекательство к террористическому акту; </w:t>
      </w:r>
    </w:p>
    <w:p w:rsidR="00502728" w:rsidRDefault="00F24F6F" w:rsidP="009026D1">
      <w:pPr>
        <w:ind w:firstLine="709"/>
        <w:jc w:val="both"/>
      </w:pPr>
      <w:r>
        <w:t xml:space="preserve">- организацию незаконного вооруженного формирования, преступного сообщества (преступной организации), организованного для совершения террористического акта, а также участие в такой группе; </w:t>
      </w:r>
    </w:p>
    <w:p w:rsidR="00502728" w:rsidRDefault="00F24F6F" w:rsidP="009026D1">
      <w:pPr>
        <w:ind w:firstLine="709"/>
        <w:jc w:val="both"/>
      </w:pPr>
      <w:r>
        <w:t xml:space="preserve">- вербовку (вовлечение), вооружение, обучение и использование террористов; - помощь в планировании, подготовке или совершении террористического акта; </w:t>
      </w:r>
    </w:p>
    <w:p w:rsidR="00502728" w:rsidRDefault="00F24F6F" w:rsidP="009026D1">
      <w:pPr>
        <w:ind w:firstLine="709"/>
        <w:jc w:val="both"/>
      </w:pPr>
      <w:r>
        <w:t xml:space="preserve">- пропаганду идей терроризма, призывы к террористическим актам, оправдание террористической деятельности. Каждый, кто занимается любым из перечисленных видов деятельности, считается террористом. </w:t>
      </w:r>
    </w:p>
    <w:p w:rsidR="00502728" w:rsidRDefault="00F24F6F" w:rsidP="009026D1">
      <w:pPr>
        <w:ind w:firstLine="709"/>
        <w:jc w:val="both"/>
      </w:pPr>
      <w:r>
        <w:t xml:space="preserve">Кто и почему становится террористом? Терроризм нуждается в постоянном пополнении и восстановлении своих рядов. Считается, что средний срок активной деятельности террориста составляет менее трех лет. Далее он либо погибает, либо попадает в тюрьму. Те, кто организуют террористические акты, чаще всего преследуют цель получить доступ к власти и деньгам. Но для организации убийств и взрывов они правдами и неправдами привлекают других людей. При этом в террористические секты активно вербуются две категории людей: </w:t>
      </w:r>
    </w:p>
    <w:p w:rsidR="00502728" w:rsidRDefault="00F24F6F" w:rsidP="009026D1">
      <w:pPr>
        <w:ind w:firstLine="709"/>
        <w:jc w:val="both"/>
      </w:pPr>
      <w:r>
        <w:t xml:space="preserve">а) специалисты, имеющие инженерно-техническую подготовку и способные планировать и осуществлять разработку средств совершения террористических актов; </w:t>
      </w:r>
    </w:p>
    <w:p w:rsidR="00502728" w:rsidRDefault="00F24F6F" w:rsidP="009026D1">
      <w:pPr>
        <w:ind w:firstLine="709"/>
        <w:jc w:val="both"/>
      </w:pPr>
      <w:r>
        <w:t xml:space="preserve">б) неквалифицированные в профессиональном отношении лица, имеющие те или иные причины примкнуть к террористам (идеологические, </w:t>
      </w:r>
      <w:proofErr w:type="spellStart"/>
      <w:r>
        <w:t>материальнобытовые</w:t>
      </w:r>
      <w:proofErr w:type="spellEnd"/>
      <w:r>
        <w:t xml:space="preserve">, романтизация, стремление избежать уголовной ответственности за совершенные ранее преступления, отомстить за что-то властям). Эта категория представляет «расходный материал», рассчитанный либо на одноразовое использование, либо на непродолжительный срок пребывания в рядах террористов. Сегодня уже хорошо известно, что не существует какого-либо набора личностных качеств, неизбежно ведущих человека в террористическую организацию. Скорее есть некоторая совокупность предрасполагающих личностных особенностей и социальных условий, сочетание которых может влиять на подбор человека для участия </w:t>
      </w:r>
      <w:r>
        <w:lastRenderedPageBreak/>
        <w:t xml:space="preserve">террористической деятельности. Каждый человек с детства мечтает стать известным, уважаемым и полезным людям. Большинство людей много и напряженно трудятся, чтобы достичь этой мечты. Они настойчиво овладевают знаниями в школе и в университете, осваивают профессию, добросовестно работают. Своим трудом они приносят пользу обществу, государству, родным и близким и самим себе. Только труд делает человека по-настоящему известным и уважаемым в обществе. Но в любой стране всегда есть люди, которые не способны или не желают трудиться, даже для своего собственного благополучия. Они хотят решить свои проблемы легко и быстро, не затрачивая усилий. Таких людей можно причислить к первой группе риска вовлечения в террористическую деятельность. В детстве такие люди царапают на парте, на стенах лифта или на деревьях свое имя, рассказывают товарищам небылицы о вымышленных подвигах, клевещут на других людей, </w:t>
      </w:r>
    </w:p>
    <w:p w:rsidR="00502728" w:rsidRDefault="00F24F6F" w:rsidP="00502728">
      <w:pPr>
        <w:ind w:firstLine="709"/>
        <w:jc w:val="center"/>
      </w:pPr>
      <w:r>
        <w:t>КОММЕНТАРИЙ ПСИХОЛОГА:</w:t>
      </w:r>
    </w:p>
    <w:p w:rsidR="00502728" w:rsidRDefault="00F24F6F" w:rsidP="009026D1">
      <w:pPr>
        <w:ind w:firstLine="709"/>
        <w:jc w:val="both"/>
      </w:pPr>
      <w:r>
        <w:t>«Комплекс Герострата» Молодой житель древнегреческого города Эфеса Герострат заметил, что люди чаще запоминают имена не тех, кто созидает ценности, а тех, кто их разрушает. Исключительно для того, чтобы прославиться, не имеющий никаких талантов и не способный к добрым делам Герострат поджег храм Артемиды в своем городе. Так человечество лишилось одного из самых прекрасных своих творений. Стремление человека прославиться любым, в том числе преступным, путем в психологии называется комплексом Герострата. 14 чтобы казаться лучше на их фоне. Они завидуют тем, кто хорошо учится, пользуется авторитетом у старших и товарищей. Это проявляется особенно сильно, когда они подвергаются насилию в семье, не находят признания у близких и значимых для них людей. Бывает так, что их желание заявить о себе, стать знаменитым, становится «</w:t>
      </w:r>
      <w:proofErr w:type="spellStart"/>
      <w:r>
        <w:t>сверхценной</w:t>
      </w:r>
      <w:proofErr w:type="spellEnd"/>
      <w:r>
        <w:t xml:space="preserve"> идеей». Чтобы отличиться, такие люди готовы совершить любой поступок. Вторую группу людей, предрасположенных к террористическим действиям, составляют те, кто легко поддается внушению. Такие люди, как правило, попадают под влияние террористической идеологии религиозной направленности. Они быстро впитывают ложную веру. На самом деле в мире нет ни одной религии, которая проповедовала бы вражду между людьми, убийства детей и женщин для сохранения своей исключительности и «правильности». Но есть силы, которые стремятся использовать веру для того, чтобы вызвать у людей ненависть и агрессию по отношению к представителям других взглядов и убеждений. Возьмем для примера такую религию, как ислам. В переводе с арабского языка слово «Ислам» означает «Мир». Священная для мусульман книга Коран призывает верующих к мирному сосуществованию и любви. Исламские религиозные лидеры утверждают, что мораль ислама отвергает террор и бесчеловечные акты насилия. Лица, совершающие террористические акты или поддерживающие их, совершают преступление против Всевышнего Аллаха. Бог проклинает любое насилие и жестокость. Вот что по этому поводу написано в Коране: «А те, кто неверны в завете Богу, И обещания свои не соблюдают, И разделяют то, Чему велел Он быть соединенным, А по земле несут нечестие и зло,- На тех – проклятие (Аллаха), И зла для них обитель воздаянья». (Сура «Гром», </w:t>
      </w:r>
      <w:proofErr w:type="spellStart"/>
      <w:r>
        <w:t>аят</w:t>
      </w:r>
      <w:proofErr w:type="spellEnd"/>
      <w:r>
        <w:t xml:space="preserve"> 25) В России проживают порядка 143,4 млн. граждан, представляющих более 100 наций и народностей. Они исповедуют различные вероучения, в том числе христианство, ислам, иудаизм, буддизм. Ни в одном из них не содержатся положения о необходимости разжигания вражды между людьми. Во всех священных писаниях люди призываются к миру и согласию, независимо от их религиозной принадлежности. Против достижения любых, даже самых высоких, целей путем нанесения ущерба другим людям выступает и мировая культура. Эту идею очень ясно и отчетливо сформулировал Ф.М. Достоевский словами одного из героев своих произведений о том, что «весь мир познания не стоит … слезок ребеночка». Третью группу людей, способных быть втянутыми в террористическую деятельность, составляют лица, находящиеся в сложной жизненной ситуации. Это может быть связано с потерей работы или социального положения, утратой имущества, болезнью, конфликтом с родными и близкими и т.д. Наиболее  тяжелые переживания у любого человека вызывает </w:t>
      </w:r>
      <w:proofErr w:type="gramStart"/>
      <w:r>
        <w:t>утрата родных</w:t>
      </w:r>
      <w:proofErr w:type="gramEnd"/>
      <w:r>
        <w:t xml:space="preserve"> и близких, особенно если она связана какими-либо внешними обстоятельствами (авария, драка, преступление, вооруженный конфликт). Четвертая группа людей, из которой могут выйти террористы – психически больные </w:t>
      </w:r>
      <w:r>
        <w:lastRenderedPageBreak/>
        <w:t>и больные-наркоманы. Психически больным может казаться, что они родились на свет для выполнения специальной миссии. В качестве такой миссии они могут рассматривать борьбу с людьми определенной национальности, веры, профессии, уровня достатка. Им «слышатся» голоса, которых на самом деле нет, видятся образы, которых в действительности не существует. Психически нездоровые люди легко могут направляться организаторами террористических актов на совершение преступления, не задумываясь о его последствиях. 5. Возраст как фактор риска</w:t>
      </w:r>
      <w:proofErr w:type="gramStart"/>
      <w:r>
        <w:t xml:space="preserve"> В</w:t>
      </w:r>
      <w:proofErr w:type="gramEnd"/>
      <w:r>
        <w:t xml:space="preserve"> последние годы отмечаются попытки втянуть в террористическую деятельность подростков и юношей, тех, кто по американской возрастной классификации относится к группе </w:t>
      </w:r>
      <w:proofErr w:type="spellStart"/>
      <w:r>
        <w:t>тинейджеров</w:t>
      </w:r>
      <w:proofErr w:type="spellEnd"/>
      <w:r>
        <w:t>. Термином «</w:t>
      </w:r>
      <w:proofErr w:type="spellStart"/>
      <w:r>
        <w:t>тинейджеры</w:t>
      </w:r>
      <w:proofErr w:type="spellEnd"/>
      <w:r>
        <w:t>» («</w:t>
      </w:r>
      <w:proofErr w:type="spellStart"/>
      <w:r>
        <w:t>teen</w:t>
      </w:r>
      <w:proofErr w:type="spellEnd"/>
      <w:r>
        <w:t>» - окончание числительных от 13 до 19 и «</w:t>
      </w:r>
      <w:proofErr w:type="spellStart"/>
      <w:r>
        <w:t>age</w:t>
      </w:r>
      <w:proofErr w:type="spellEnd"/>
      <w:r>
        <w:t xml:space="preserve">» - возраст) обозначается группа молодых людей, чей возраст – от 13 до 19 лет. Интерес преступников к этой возрастной группе связан с ее психологическими особенностями, которые делают молодёжь крайне уязвимой перед внешним </w:t>
      </w:r>
      <w:proofErr w:type="spellStart"/>
      <w:r>
        <w:t>манипулятивным</w:t>
      </w:r>
      <w:proofErr w:type="spellEnd"/>
      <w:r>
        <w:t xml:space="preserve"> воздействием. Дело в том, что в подростковый период в организме человека происходят кардинальные изменения в анатомической структуре, физиологической, нервной и психической системах. Коренным образом меняется телесная организация ребенка. В этот возрастной период ежегодно его тело становится в среднем на 8 - 10 см больше и на 7 - 8 кг тяжелее. Ребенок с удивлением и беспокойством наблюдает процесс своего превращения во взрослого. У некоторых подростков может возникать временное нарушение представлений о собственном теле, достигающее психического расстройства – </w:t>
      </w:r>
      <w:proofErr w:type="spellStart"/>
      <w:r>
        <w:t>дисморфофобии</w:t>
      </w:r>
      <w:proofErr w:type="spellEnd"/>
      <w:r>
        <w:t xml:space="preserve">. Подросток может казаться себе некрасивым, неуклюжим, слишком толстым или чрезмерно худым. В этих случаях может формироваться нелюбовь, безразличие и даже презрение к своему телу. На рассматриваемом этапе возрастного развития может возникать дисбаланс в формировании </w:t>
      </w:r>
      <w:proofErr w:type="spellStart"/>
      <w:proofErr w:type="gramStart"/>
      <w:r>
        <w:t>сердечно-сосудистой</w:t>
      </w:r>
      <w:proofErr w:type="spellEnd"/>
      <w:proofErr w:type="gramEnd"/>
      <w:r>
        <w:t xml:space="preserve"> системы. Рост сердца опережает развитие кровеносных сосудов. Это может вызывать нарушение кровяного давления и сердцебиения, ухудшение кровоснабжения мозга, интеллектуальной деятельности (внимания, памяти, мышления), повышение утомляемости. Изменение биоэлектрической активности мозга подростка сопровождается преобладанием процесса возбуждения над процессом торможения. </w:t>
      </w:r>
      <w:proofErr w:type="gramStart"/>
      <w:r>
        <w:t xml:space="preserve">Это обусловливает повышение возбудимости, неустойчивости, </w:t>
      </w:r>
      <w:proofErr w:type="spellStart"/>
      <w:r>
        <w:t>гиперактивности</w:t>
      </w:r>
      <w:proofErr w:type="spellEnd"/>
      <w:r>
        <w:t>, проявляющейся в двигательной расторможенности, неусидчивости, чрезмерной 16 раздражительности, агрессивности, снижении самоконтроля над поведением, вниманием, памятью, мышлением, речью.</w:t>
      </w:r>
      <w:proofErr w:type="gramEnd"/>
      <w:r>
        <w:t xml:space="preserve"> Кардинальные телесные изменения, появление вторичных половых признаков (например, появление у мальчиков волос на лице и теле, ломка голоса, формирование скелета и мускулатуры мужского типа и т.д.) вызывает «чувства взрослости». Подростки стремятся всячески доказать, что они настоящие взрослые. Некоторые из них начинают курить, периодически употреблять спиртное (часто, преодолевая отвращение), используют нецензурные выражения, переходят на взрослые способы отдыха, развлечений, ухаживаний. В системе ценностей подростков появляются такие ценности «настоящих мужчин», как сила, смелость, мужество, выносливость, воля, верность в дружбе. Подростки и юноши остро чувствуют свою индивидуальность, активно отстаивают свое право на автономию в сфере моральных установок и ценностей. Чтобы отстоять свою оригинальность и независимость, они порой нарочито демонстрируют крайние взгляды, необычные прически, одежду. Имея сознательные и устойчивые представления о своих правах и обязанностях, молодые люди остро реагируют на замечания, критику в свой адрес. Им кажется, что взрослые недооценивают произошедшие в них перемены, не принимают всерьез их переживаний. Изменения в поведении подростка нередко становятся причинами конфликтов с родителями и учителями, временного нарушения взаимопонимания между ними, стремления к независимости от взрослых, принятия самостоятельных решений. Подросток ищет новые жизненные смыслы, новых кумиров, стремится получить признание в группах сверстников и более старших людей. Как видно из перечисленных симптомов, в подростковом возрасте проявляются те самые условия, которые считаются критическими для вовлечения в секты, террористические организации и другие виды противоправной деятельности: острое переживание справедливости, нарушение социальной идентичности, стремление завоевать признание окружающих в качестве взрослого человека, стать членом</w:t>
      </w:r>
      <w:r w:rsidR="00502728">
        <w:t xml:space="preserve"> группы.</w:t>
      </w:r>
    </w:p>
    <w:p w:rsidR="00502728" w:rsidRDefault="00502728" w:rsidP="009026D1">
      <w:pPr>
        <w:ind w:firstLine="709"/>
        <w:jc w:val="both"/>
      </w:pPr>
    </w:p>
    <w:p w:rsidR="00502728" w:rsidRDefault="00502728" w:rsidP="00502728">
      <w:pPr>
        <w:ind w:firstLine="709"/>
        <w:jc w:val="center"/>
      </w:pPr>
    </w:p>
    <w:p w:rsidR="00502728" w:rsidRDefault="00F24F6F" w:rsidP="00502728">
      <w:pPr>
        <w:ind w:firstLine="709"/>
        <w:jc w:val="center"/>
      </w:pPr>
      <w:r>
        <w:t>МНЕНИЕ СПЕЦИАЛИСТОВ</w:t>
      </w:r>
    </w:p>
    <w:p w:rsidR="00502728" w:rsidRDefault="00F24F6F" w:rsidP="009026D1">
      <w:pPr>
        <w:ind w:firstLine="709"/>
        <w:jc w:val="both"/>
      </w:pPr>
      <w:proofErr w:type="gramStart"/>
      <w:r>
        <w:t>Специалисты описывают «подростковый комплекс эмоциональности», симптомами которого являются: беспричинные перепады настроения от безудержного веселья к унынию; повышенная чувствительность к оценке своей внешности, способностей, умений; самонадеянность и безапелляционность суждений в отношении окружающих; сентиментальность и черствость; застенчивость и развязность; желание быть признанным и показная независимость; эгоистичность и самопожертвование; болезненное отношение к нарушению несправедливости;</w:t>
      </w:r>
      <w:proofErr w:type="gramEnd"/>
      <w:r>
        <w:t xml:space="preserve"> повышенные притязания и пониженная самооценка; борьба с авторитетами и общепринятыми правилами и обожествление случайных кумиров; чувственное фантазирование и сухое мудрствование. В этих симптомах выражается крайняя противоречивость натуры подростка, разрывающегося между детством и взрослостью, переживающего, по существу, рождение идентичности взрослой личности. </w:t>
      </w:r>
    </w:p>
    <w:p w:rsidR="00502728" w:rsidRDefault="00F24F6F" w:rsidP="009026D1">
      <w:pPr>
        <w:ind w:firstLine="709"/>
        <w:jc w:val="both"/>
      </w:pPr>
      <w:r>
        <w:t xml:space="preserve"> Вербовщики в террористы используют важную особенность подростков и юношей – тягу к героизму, к приключениям, к преодолению различных преград, интерес к оружию. Они всячески романтизируют и героизируют террористов, облекая их в одежду «борцов за свободу и независимость», «революционеров», «освободителей», «бойцов сопротивления», «воинов Аллаха»</w:t>
      </w:r>
      <w:r w:rsidR="00502728">
        <w:t xml:space="preserve">, «народных мстителей» и т.п. </w:t>
      </w:r>
    </w:p>
    <w:p w:rsidR="00502728" w:rsidRDefault="00F24F6F" w:rsidP="009026D1">
      <w:pPr>
        <w:ind w:firstLine="709"/>
        <w:jc w:val="both"/>
      </w:pPr>
      <w:r>
        <w:t xml:space="preserve"> Как становятся террористом? Специалисты считают, что не существует какого-либо единого пути попадания в террористические группировки и привлечения к террористической деятельности. Каждый попадает туда своей дорогой. Однако отмечаются некоторые общие тенденции приобщения людей к терроризму. Террористами не становятся в одночасье, путем принятия сознательного решения. Становление террористом – это довольно продолжительный процесс формирования человека как преступника. Для этого используются самые различные методы: убеждение, внушение, </w:t>
      </w:r>
      <w:proofErr w:type="spellStart"/>
      <w:r>
        <w:t>зомбирование</w:t>
      </w:r>
      <w:proofErr w:type="spellEnd"/>
      <w:r>
        <w:t xml:space="preserve">, подкуп, обман, шантаж, идеологическая обработка, предложение специальной литературы для ознакомления, апелляция к патриотическим или религиозным чувствам, восхваление родственников или знакомых, ранее примкнувших к террористам, принуждение и т.п. В последнее время в интересах </w:t>
      </w:r>
      <w:proofErr w:type="spellStart"/>
      <w:r>
        <w:t>рекрутирования</w:t>
      </w:r>
      <w:proofErr w:type="spellEnd"/>
      <w:r>
        <w:t xml:space="preserve"> новых террористов широко используется Интернет, где созданы специальные порталы, пропагандирующие экстремистские взгляды, информирующие о способах создания средств совершения терактов и тактике их осуществления. По данным европейских спецслужб, своеобразными центрами идеологической обработки кандидатов в боевики становятся как специализированные образовательные учреждения, так и обычные университеты. </w:t>
      </w:r>
      <w:proofErr w:type="gramStart"/>
      <w:r>
        <w:t>Путь террориста часто начинается в кругу родных, близких и знакомых людей, мировоззрение которых делит мир на «своих» (как правило, умных, достойных) и «врагов» (чаще всего недалеких, недостойных, презренных, нелюдей), допускает достижение жизненных целей любыми, в том числе преступными, способами.</w:t>
      </w:r>
      <w:proofErr w:type="gramEnd"/>
      <w:r>
        <w:t xml:space="preserve"> Иногда человек с детства, под давлением окружающих, привыкает чувствовать себя во враждебном окружении, считать, что именно «другие» виноваты во всех его невзгодах и бедах, мечтать о том, чтобы избавиться от этих «других». Если эти «другие» достигают в жизни большего, это воспринимается как проявление высшей несправедливости. Отвергая </w:t>
      </w:r>
      <w:proofErr w:type="gramStart"/>
      <w:r>
        <w:t>окружающий мир, будущий террорист болезненно переживает</w:t>
      </w:r>
      <w:proofErr w:type="gramEnd"/>
      <w:r>
        <w:t xml:space="preserve"> то, что он не принадлежит этому миру, не принят в те или иные социальные группы. Его политические, религиозные, профессиональные взгляды на мир и на себя самого противоречат друг другу. В результате такой человек мучается от того, что не может понять, кто же он на самом деле. Сочетание таких неблагоприятных факторов, как извращенное понимание несправедливости, ощущение социальной отверженности и отсутствие стабильной социальной идентичности многие специалисты называют главными </w:t>
      </w:r>
      <w:proofErr w:type="spellStart"/>
      <w:r>
        <w:t>индивидуальноличностными</w:t>
      </w:r>
      <w:proofErr w:type="spellEnd"/>
      <w:r>
        <w:t xml:space="preserve"> предпосылками приобщения к террористической деятельности. </w:t>
      </w:r>
    </w:p>
    <w:p w:rsidR="00502728" w:rsidRDefault="00F24F6F" w:rsidP="009026D1">
      <w:pPr>
        <w:ind w:firstLine="709"/>
        <w:jc w:val="both"/>
      </w:pPr>
      <w:r>
        <w:t xml:space="preserve">Именно на таких людей с ущемленным чувством собственного достоинства, обиженных, переживающих </w:t>
      </w:r>
      <w:proofErr w:type="gramStart"/>
      <w:r>
        <w:t>утрату родных</w:t>
      </w:r>
      <w:proofErr w:type="gramEnd"/>
      <w:r>
        <w:t xml:space="preserve"> и близких, зацикленных на идее мести и обращают внимание вербовщики в террористические организации. Комментарий специалиста: «У людей, </w:t>
      </w:r>
      <w:r>
        <w:lastRenderedPageBreak/>
        <w:t>находящихся во власти негативных переживаний, в том числе таких, как сильная обида, может возникать эффект «туннельного зрения». Суть этого эффекта состоит в том, что поле восприятия человека значительно сужается. Представьте, что вы смотрите на мир через отрезок трубы. То же самое может происходить с человеком, переживающим негативные чувства. Его внимание привлекают преимущественно те объекты и события, которые связаны с этими переживаниями. Сознание такого человека тоже сужается. Сознательный контроль над мышлением и поведением существенно ухудшается. Он перестает критически мыслить. В этих условиях он становится чрезвычайно уязвимым к внешнему воздействию». Именно в такие моменты жизни могут появляться так называемые «охотники за душами». Они действуют так же, как и те, кто вовлекают людей в различные секты. Во-первых, буквально «бомбардируют» человека вниманием и любовью, всячески подчеркивают его существующие и несуществующие достоинства, обоснованность его обиды, справедливость желания отомстить. Особое внимание уделяется таким качествам человека, как смелость, сила духа, последовательность, способность дружить. На этом этапе в максимальной степени удовлетворяется потребность человека в принятии, принадлежности к группе, уважении окружающих, признании социальной оправданности его претензий к миру. Во-вторых, вербовщики стремятся максимально упростить картину мира у кандидата в террористы. Картина мира – совокупность взглядов человека на мироустройство, законы существования и базовые ценно</w:t>
      </w:r>
      <w:r w:rsidR="00502728">
        <w:t>сти человеческого общества.</w:t>
      </w:r>
    </w:p>
    <w:p w:rsidR="00502728" w:rsidRDefault="00F24F6F" w:rsidP="00502728">
      <w:pPr>
        <w:ind w:firstLine="709"/>
        <w:jc w:val="center"/>
      </w:pPr>
      <w:r>
        <w:t>ОБСУЖДАЕМ ПОНЯТИЯ</w:t>
      </w:r>
    </w:p>
    <w:p w:rsidR="0087182B" w:rsidRDefault="00F24F6F" w:rsidP="009026D1">
      <w:pPr>
        <w:ind w:firstLine="709"/>
        <w:jc w:val="both"/>
      </w:pPr>
      <w:r>
        <w:t xml:space="preserve">Народная мудрость гласит: «На </w:t>
      </w:r>
      <w:proofErr w:type="gramStart"/>
      <w:r>
        <w:t>обиженных</w:t>
      </w:r>
      <w:proofErr w:type="gramEnd"/>
      <w:r>
        <w:t xml:space="preserve"> воду возят». Подумайте и обсудите с товарищами, родными и близкими: </w:t>
      </w:r>
    </w:p>
    <w:p w:rsidR="0087182B" w:rsidRDefault="00F24F6F" w:rsidP="009026D1">
      <w:pPr>
        <w:ind w:firstLine="709"/>
        <w:jc w:val="both"/>
      </w:pPr>
      <w:r>
        <w:t xml:space="preserve">1. Что означает «воду возят»? </w:t>
      </w:r>
    </w:p>
    <w:p w:rsidR="0087182B" w:rsidRDefault="00F24F6F" w:rsidP="009026D1">
      <w:pPr>
        <w:ind w:firstLine="709"/>
        <w:jc w:val="both"/>
      </w:pPr>
      <w:r>
        <w:t xml:space="preserve">2. Почему «воду возят» на </w:t>
      </w:r>
      <w:proofErr w:type="gramStart"/>
      <w:r>
        <w:t>обиженных</w:t>
      </w:r>
      <w:proofErr w:type="gramEnd"/>
      <w:r>
        <w:t xml:space="preserve">? </w:t>
      </w:r>
    </w:p>
    <w:p w:rsidR="0087182B" w:rsidRDefault="00F24F6F" w:rsidP="009026D1">
      <w:pPr>
        <w:ind w:firstLine="709"/>
        <w:jc w:val="both"/>
      </w:pPr>
      <w:r>
        <w:t xml:space="preserve">3. Кто «возит воду» на </w:t>
      </w:r>
      <w:proofErr w:type="gramStart"/>
      <w:r>
        <w:t>обиженных</w:t>
      </w:r>
      <w:proofErr w:type="gramEnd"/>
      <w:r>
        <w:t xml:space="preserve">? </w:t>
      </w:r>
    </w:p>
    <w:p w:rsidR="0087182B" w:rsidRDefault="00F24F6F" w:rsidP="009026D1">
      <w:pPr>
        <w:ind w:firstLine="709"/>
        <w:jc w:val="both"/>
      </w:pPr>
      <w:r>
        <w:t xml:space="preserve">4. Возили когда-нибудь «воду» на вас, когда вы были обиженными? </w:t>
      </w:r>
    </w:p>
    <w:p w:rsidR="0087182B" w:rsidRDefault="00F24F6F" w:rsidP="009026D1">
      <w:pPr>
        <w:ind w:firstLine="709"/>
        <w:jc w:val="both"/>
      </w:pPr>
      <w:r>
        <w:t xml:space="preserve">Попробуйте связать сделанные вами выводы с темой вовлечения людей в террористическую деятельность. </w:t>
      </w:r>
    </w:p>
    <w:p w:rsidR="0087182B" w:rsidRDefault="00F24F6F" w:rsidP="009026D1">
      <w:pPr>
        <w:ind w:firstLine="709"/>
        <w:jc w:val="both"/>
      </w:pPr>
      <w:r>
        <w:t xml:space="preserve">Главная миссия человека на Земле – честно прожить свою жизнь, во всех ее многокрасочных проявлениях, созидать добро. Чтобы выполнить это свое предназначение, человеку требуется определенное мужество, сила воли, чувство ответственности и терпение. Вербовщики целенаправленно сужают и обедняют мир кандидата в террористы, делают его «черно-белым». </w:t>
      </w:r>
      <w:proofErr w:type="gramStart"/>
      <w:r>
        <w:t>В конце концов, в нем остаются лишь одна-две идеи (это может быть идея мести, личного бессмертия и т.п.) и такие спаренные понятия, как «мы - они», «несправедливость - теракт», «ненависть - месть», «дружба - терроризм».</w:t>
      </w:r>
      <w:proofErr w:type="gramEnd"/>
      <w:r>
        <w:t xml:space="preserve"> Постепенно впитывая такие критерии оценки окружающего мира, человек рвет связь с привычным окружением, относя своих бывших друзей и знакомых к категории «они». Если родные и близкие не разделяют его увлеченности терроризмом, они могут восприниматься как «временно непонимающие, которые потом поймут». В крайних случаях матери, отцы, братья и сестры могут либо исключаться из картины мира террориста, либо также переводиться в категорию «они». Террористам щедро обещаются богатство, известность и личное бессмертие. Так человек достигает первого уровня приобщения к терроризму и становится сочувствующим. На этом уровне он мысленно относит себя к террористам, принимает террористические идеи, ценности, подражает террористам в одежде, копирует внешние проявления их стиля жизни. Постепенно общение с террористами становится все более тесным и доверительным. </w:t>
      </w:r>
      <w:proofErr w:type="gramStart"/>
      <w:r>
        <w:t>Кандидату рассказывают о «героях» и «подвигах» предшественников, поручают выполнять простейшие задания (встретить человека, получить и передать посылку, написать на стене лозунг, принять участие в митинге, в стычке и т.д.).</w:t>
      </w:r>
      <w:proofErr w:type="gramEnd"/>
      <w:r>
        <w:t xml:space="preserve"> </w:t>
      </w:r>
      <w:proofErr w:type="gramStart"/>
      <w:r>
        <w:t>Он, в свою очередь, ищет любой повод заявить о себе, участвует в различных акциях, в лозунгах которых есть слова «справедливость», «наши», «враги», «неверные» и т.п.</w:t>
      </w:r>
      <w:proofErr w:type="gramEnd"/>
      <w:r>
        <w:t xml:space="preserve"> В ходе таких акций он может сталкиваться с правоохранительными органами и приобретать опыт агрессивного, насильственного, криминального поведения. Противоправные поступки, совершаемые сначала как «приключения», могут становиться </w:t>
      </w:r>
      <w:r>
        <w:lastRenderedPageBreak/>
        <w:t xml:space="preserve">привычками преступного поведения, формировать устойчивое антиобщественное мировоззрение. Так достигается уровень ассоциированного члена террористической группы. </w:t>
      </w:r>
    </w:p>
    <w:p w:rsidR="0087182B" w:rsidRDefault="00F24F6F" w:rsidP="009026D1">
      <w:pPr>
        <w:ind w:firstLine="709"/>
        <w:jc w:val="both"/>
      </w:pPr>
      <w:r>
        <w:t>Нередко старшие члены семьи, друзья, возлюбленные, уже ставшие террористами, способствуют официальному принятию кандидата в террористическую группу. После «испытания на деле» и прохождения процедур посвящения он становится «принятым» членом преступной группы. На этом этапе он рвет практически все связи с прошлым социальным окружением, обесценивает всю свою прежнюю жизнь и становится готовым к любому преступлению. Новоиспеченный террорист утрачивает также и свои уникальные индивидуально-психологические черты. Его личная идентичность сливается с 20 идентичностью террористической группы. Отвержение террориста семьей усиливает его привязанность к террористической группе</w:t>
      </w:r>
      <w:r w:rsidR="0087182B">
        <w:t>.</w:t>
      </w:r>
      <w:r>
        <w:t xml:space="preserve"> </w:t>
      </w:r>
    </w:p>
    <w:p w:rsidR="0087182B" w:rsidRDefault="00F24F6F" w:rsidP="009026D1">
      <w:pPr>
        <w:ind w:firstLine="709"/>
        <w:jc w:val="both"/>
      </w:pPr>
      <w:r>
        <w:t xml:space="preserve">По данным исследований, новичка удерживает в террористической группе не приверженность политическим или религиозным доктринам, а страх потерять доверие группы. Не менее важную роль играет также страх подвергнуться жестоким санкциям (вплоть до смерти) при попытке выйти из нее, а также страх мести конкурирующих террористических группировок. Выходов из террористической группы немного: смерть, тюрьма, бегство или переход на сторону борцов против терроризма. </w:t>
      </w:r>
    </w:p>
    <w:p w:rsidR="0087182B" w:rsidRDefault="00F24F6F" w:rsidP="009026D1">
      <w:pPr>
        <w:ind w:firstLine="709"/>
        <w:jc w:val="both"/>
      </w:pPr>
      <w:r>
        <w:t xml:space="preserve">Возникает вопрос: почему же люди не осознают пагубных последствий вступления в террористическую секту? Это происходит потому что, в-третьих, процесс вовлечения людей в террористическую группу осуществляется постепенно и последовательно. </w:t>
      </w:r>
    </w:p>
    <w:p w:rsidR="0087182B" w:rsidRDefault="00F24F6F" w:rsidP="009026D1">
      <w:pPr>
        <w:ind w:firstLine="709"/>
        <w:jc w:val="both"/>
      </w:pPr>
      <w:r>
        <w:t xml:space="preserve">Комментарий специалиста: В социальной психологии известен феномен «нога в дверях» и основанная на нем технология «последовательного приближения». Названный феномен проявляется в тенденции, в соответствии с которой люди, сначала согласившиеся на необременительную просьбу, позднее уступают более серьезным требованиям. Это явление проиллюстрировал известный эксперимент, проведенный в США. Экспериментаторы, действовавшие под маской борцов за безопасность на дорогах, обратились к жителям Калифорнии с просьбой разрешить установить перед въездом на их участки огромный, небрежно нарисованный плакат «Будьте осторожны на дороге». Лишь один из 6 жителей дал свое согласие. Несговорчивых пришлось попросить оказать более простую услугу – разместить в окнах своих домов небольшие рекламные листки с надписью «Будьте осторожны за рулем». На это согласились практически все. Две недели спустя экспериментаторы вновь обратились к тем, кто проявил несговорчивость в первый раз, с просьбой установить перед их участками все те же уродливо оформленные плакаты. На этот раз 76% жителей ответили согласием. Позже аналогичные по схеме эксперименты были посвящены сборам пожертвований в «Общество борьбы с онкологическими заболеваниями» в Канаде, для лечения умственно отсталых в Израиле, сдаче крови и голосованию на выборах. Во всех экспериментах количество людей, согласившихся выполнить то или иное действие после предварительного согласия на малую услугу, существенно возрастало. </w:t>
      </w:r>
    </w:p>
    <w:p w:rsidR="0087182B" w:rsidRDefault="00F24F6F" w:rsidP="0087182B">
      <w:pPr>
        <w:ind w:firstLine="709"/>
        <w:jc w:val="center"/>
      </w:pPr>
      <w:r>
        <w:t>ОБСУЖДАЕМ ТЕРМИН:</w:t>
      </w:r>
    </w:p>
    <w:p w:rsidR="0087182B" w:rsidRDefault="00F24F6F" w:rsidP="009026D1">
      <w:pPr>
        <w:ind w:firstLine="709"/>
        <w:jc w:val="both"/>
      </w:pPr>
      <w:r>
        <w:t xml:space="preserve">В науке известен термин «синдром вареной лягушки». Оказывается лягушка не чувствует постепенного повышения температуры окружающей среды. Если вода в емкости, где находится лягушка, нагревается медленно, то она этого не замечает. Лягушка погибает, даже не почувствовав опасности. </w:t>
      </w:r>
    </w:p>
    <w:p w:rsidR="0087182B" w:rsidRDefault="00F24F6F" w:rsidP="009026D1">
      <w:pPr>
        <w:ind w:firstLine="709"/>
        <w:jc w:val="both"/>
      </w:pPr>
      <w:r>
        <w:t xml:space="preserve">1. Подумайте, какое отношение имеет данный синдром к процессам вхождения человека в террористическую секту. </w:t>
      </w:r>
    </w:p>
    <w:p w:rsidR="0087182B" w:rsidRDefault="00F24F6F" w:rsidP="009026D1">
      <w:pPr>
        <w:ind w:firstLine="709"/>
        <w:jc w:val="both"/>
      </w:pPr>
      <w:r>
        <w:t xml:space="preserve">2. Обсудите свои выводы и заключения с товарищами. </w:t>
      </w:r>
    </w:p>
    <w:p w:rsidR="0087182B" w:rsidRDefault="00F24F6F" w:rsidP="009026D1">
      <w:pPr>
        <w:ind w:firstLine="709"/>
        <w:jc w:val="both"/>
      </w:pPr>
      <w:r>
        <w:t xml:space="preserve">3. Попробуйте вспомнить примеры из своей жизни, когда события, вопреки вашей воле, постепенно и последовательно подводили вас к какому-либо решению или поступку. </w:t>
      </w:r>
    </w:p>
    <w:p w:rsidR="0087182B" w:rsidRDefault="00F24F6F" w:rsidP="00D0227E">
      <w:pPr>
        <w:ind w:firstLine="709"/>
        <w:jc w:val="center"/>
      </w:pPr>
      <w:r>
        <w:t>РАЗДЕЛ III</w:t>
      </w:r>
      <w:r w:rsidR="0087182B">
        <w:t>. КАК ПРОТИВОСТОЯТЬ ТЕРРОРИЗМУ</w:t>
      </w:r>
    </w:p>
    <w:p w:rsidR="0087182B" w:rsidRDefault="00F24F6F" w:rsidP="009026D1">
      <w:pPr>
        <w:ind w:firstLine="709"/>
        <w:jc w:val="both"/>
      </w:pPr>
      <w:r>
        <w:t xml:space="preserve"> Государство против терроризма Терроризм распространился по многим странам мира. Но нельзя говорить о том, что существует «единый мировой террористический центр», «мировой спрут». Такое представление о терроризме играет ему на руку и помогает в </w:t>
      </w:r>
      <w:r>
        <w:lastRenderedPageBreak/>
        <w:t xml:space="preserve">запугивании людей. Действительно террористических групп в мире немало, но далеко не все они связаны между собой. Терроризм может и должен быть побежден. Наше государство делает многое для того, чтобы изжить терроризм и защитить российских граждан от террористической опасности. Сегодня уже хорошо известно, что терроризм нельзя одолеть исключительно силовыми методами. Террористов не победить бомбами, снарядами и спецоперациями. Необходима кропотливая, целенаправленная деятельность по устранению экономических, политических, идеологических, социальных и других причин, способствующих вовлечению людей в террористическую деятельность. </w:t>
      </w:r>
      <w:proofErr w:type="gramStart"/>
      <w:r>
        <w:t>Не случайно в соответствующем Федеральном законе записано, что противодействие терроризму – это комплексная деятельность органов государственной власти и органов местного самоуправления, а также физических и юридических лиц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 выявлению, предупреждению, пресечению, раскрытию и расследованию террористического акта (борьба с терроризмом);</w:t>
      </w:r>
      <w:proofErr w:type="gramEnd"/>
      <w:r>
        <w:t xml:space="preserve"> минимизации и (или) ликвидации последствий проявлений терроризма. Реализуя на практике этот системный подход, наше государство направляет свои усилия, прежде всего, на всемерное улучшение жизни российских граждан, на борьбу с бедностью, безработицей, неграмотностью и отсталостью. С 2007 года в России действует программа государственной помощи многодетным семьям «Материнский капитал». Ее действие спланировано до 2016 года, однако уже сегодня определены меры по дальнейшей поддержке материнства и детства. Согласно закону о т.н. материнском капитале, матери после рождения второго ребенка выдается именной сертификат на сумму, размер которой установлен Правительством РФ (с 2007 по 2013 год эта сумма возросла с 250 тыс. руб. до 408 960 руб.). Эти средства могут быть израсходованы семьей на приобретение или строительство жилья; обучение детей семьи; формирование накопительной части трудовой пенсии матери. На протяжении последних лет в Российской Федерации осуществляется комплекс государственных программ, нацеленных на развитие системы образования, медицинского обеспечения, различных видов бизнеса, туризма. Их реализация должна повысить уровень социального самочувствия граждан, создать дополнительные рабочие места, снизить уровень безработицы в плотно 22 населенных регионах страны, активизировать культурную жизнь. Правительство России выделяет огромные средства на помощь отдельным областям и республикам, стараясь не допустить экономического, образовательного, культурного неравенства. Кроме того, в нашем государстве немало делается для вовлечения молодёжи в активную спортивную и культурную жизнь. Делу пропаганды спорта служат всероссийские и международные соревнования, которые проводятся в нашей стране. Среди них летняя Универсиада в Казани (2013 год), Чемпионат мира по легкой атлетике в Москве (2013 год), зимние Олимпийские и </w:t>
      </w:r>
      <w:proofErr w:type="spellStart"/>
      <w:r>
        <w:t>Паралимпийские</w:t>
      </w:r>
      <w:proofErr w:type="spellEnd"/>
      <w:r>
        <w:t xml:space="preserve"> игры в Сочи (2014 год), Чемпионат мира по футболу (Россия, 2018 год), зимняя Универсиада в Красноярске (2019 год), бои за звание чемпионов мира по боксу и другим видам единоборств. Построены и отремонтированы тысячи спортзалов и спортивных площадок в школах и во дворах домов. В России проводятся такие культурно-массовые мероприятия, как финал конкурса Евровидения, массовые телешоу «Голос», «Битва хоров», «Танцы со звездами», «Ледниковый период», призванные «заразить» и приобщать широкие массы россиян и, прежде всего, молодёжь к культурной деятельности. Постепенно меняется образ России. Она становится крупнейшим международным культурным и спортивным центром. Инфраструктура, создаваемая для проведения крупных спортивных и культурно-массовых мероприятий, становится базой развития россиян. Существенные изменения происходят в политической жизни нашего государства. Принятые в последние годы федеральные законы о политических партиях, о выборах Президента, Государственной Думы Российской Федерации и другие законодательные акты открывают достаточный простор для развития политической активности и волеизъявления российских граждан, позволяют даже малочисленным политическим партиям активно участвовать в политической жизни общества. Россияне становятся свидетелями того, что руководство страны, решая наиболее сложные социальные проблемы, постоянно </w:t>
      </w:r>
      <w:r>
        <w:lastRenderedPageBreak/>
        <w:t xml:space="preserve">консультируется с руководителями всех политических сил, представителями широких социальных движений. В последние годы в России создаются благоприятные условия для удовлетворения религиозных потребностей граждан. В различных регионах страны построены и отремонтированы сотни церквей, мечетей, синагог и других культовых мест. Стремясь предотвратить возникновение межконфессиональных проблем, руководство страны активно консультируется с лидерами ведущих религиозных </w:t>
      </w:r>
      <w:proofErr w:type="spellStart"/>
      <w:r>
        <w:t>конфессий</w:t>
      </w:r>
      <w:proofErr w:type="spellEnd"/>
      <w:r>
        <w:t xml:space="preserve">, создает условия для их активного взаимодействия в борьбе с экстремистскими течениями внутри религиозных организаций. Наряду с этим ведется активная работа </w:t>
      </w:r>
      <w:proofErr w:type="gramStart"/>
      <w:r>
        <w:t>по организации тесного взаимодействия с другими государствами для координации усилий в борьбе с преступностью</w:t>
      </w:r>
      <w:proofErr w:type="gramEnd"/>
      <w:r>
        <w:t xml:space="preserve">, экстремизмом и терроризмом. Уточняются правовые категории и принципы антитеррористической деятельности, создаются и делаются доступными друг для друга базы данных на международных террористов, 23 проводятся совместные учения по отражению террористических атак, осуществляются акции по ликвидации террористических групп. Одновременно реализуется программа развития российской государственной правовой базы борьбы с терроризмом. В 2006 году принят Федеральный закон «О противодействии терроризму» и издан Указ Президента Российской Федерации «О мерах по противодействию терроризму». Они определили структуры, отвечающие за борьбу с терроризмом в нашей стране и задачи органов власти по профилактике терроризма. В 2006 году был создан Национальный антитеррористический комитет. Его главная задача – защитить российских граждан от террористической угрозы, обеспечить им безопасную жизнь. Комитет согласовывает и координирует работу всех органов власти, направленную на противодействие терроризму. Для поиска и уничтожения террористов на территории страны, пресечения террористических актов действуют специальные подразделения. Бойцы этих специальных подразделений обезвреживают террористов, захватывающих самолеты, автобусы, здания, удерживающих заложников. Они пресекают попытки бандитов проникнуть на важные объекты, разрушение которых может привести к страшным трагедиям. Ими ведется борьба с незаконными вооруженными формированиями, преступными авторитетами, торговцами оружием и наркотиками. Террористов разыскивают по всему миру, какой бы национальности они не были и </w:t>
      </w:r>
      <w:proofErr w:type="gramStart"/>
      <w:r>
        <w:t>где бы не совершали</w:t>
      </w:r>
      <w:proofErr w:type="gramEnd"/>
      <w:r>
        <w:t xml:space="preserve"> свои преступления. Террористы нигде не могут чувствовать себя спокойно: они прячутся в лесах и горах, меняют внешность, документы, постоянно передвигаются с места на место. Однако никакие ухищрения не спасают их. За последние десять лет спецназовцами проведено тысячи боевых операций по освобождению заложников, нейтрализации главарей банд, пресечению сбыта оружия и наркотиков. Сегодня многие молодые россияне желают попасть на службу в знаменитые подразделения специального назначения. Туда отбирают самых лучших. Кроме ума, силы, выносливости, ловкости эти люди должны обладать смелостью, мужеством</w:t>
      </w:r>
      <w:r w:rsidR="0087182B">
        <w:t xml:space="preserve"> и преданностью своей Родине.</w:t>
      </w:r>
    </w:p>
    <w:p w:rsidR="0087182B" w:rsidRDefault="0087182B" w:rsidP="009026D1">
      <w:pPr>
        <w:ind w:firstLine="709"/>
        <w:jc w:val="both"/>
      </w:pPr>
      <w:r>
        <w:t xml:space="preserve"> </w:t>
      </w:r>
    </w:p>
    <w:p w:rsidR="0087182B" w:rsidRDefault="00F24F6F" w:rsidP="0087182B">
      <w:pPr>
        <w:ind w:firstLine="709"/>
        <w:jc w:val="center"/>
      </w:pPr>
      <w:r>
        <w:t>ЗНАКОМИМСЯ С ЗАКОНАМИ:</w:t>
      </w:r>
    </w:p>
    <w:p w:rsidR="0087182B" w:rsidRDefault="00F24F6F" w:rsidP="009026D1">
      <w:pPr>
        <w:ind w:firstLine="709"/>
        <w:jc w:val="both"/>
      </w:pPr>
      <w:r>
        <w:t xml:space="preserve">В Федеральном законе «О противодействии терроризму» определены основные принципы борьбы с терроризмом: </w:t>
      </w:r>
    </w:p>
    <w:p w:rsidR="0087182B" w:rsidRDefault="00F24F6F" w:rsidP="009026D1">
      <w:pPr>
        <w:ind w:firstLine="709"/>
        <w:jc w:val="both"/>
      </w:pPr>
      <w:r>
        <w:t xml:space="preserve">обеспечение и защита основных прав и свобод человека и гражданина; законность; приоритет защиты прав и законных интересов лиц, подвергающихся террористической опасности; </w:t>
      </w:r>
    </w:p>
    <w:p w:rsidR="0087182B" w:rsidRDefault="00F24F6F" w:rsidP="009026D1">
      <w:pPr>
        <w:ind w:firstLine="709"/>
        <w:jc w:val="both"/>
      </w:pPr>
      <w:r>
        <w:t xml:space="preserve">неотвратимость наказания за осуществление террористической деятельности; </w:t>
      </w:r>
    </w:p>
    <w:p w:rsidR="0087182B" w:rsidRDefault="00F24F6F" w:rsidP="009026D1">
      <w:pPr>
        <w:ind w:firstLine="709"/>
        <w:jc w:val="both"/>
      </w:pPr>
      <w:r>
        <w:t xml:space="preserve">системность и комплексное использование политических, информационно-пропагандистских, </w:t>
      </w:r>
      <w:proofErr w:type="spellStart"/>
      <w:r>
        <w:t>социальноэкономических</w:t>
      </w:r>
      <w:proofErr w:type="spellEnd"/>
      <w:r>
        <w:t xml:space="preserve">, правовых, специальных и иных мер противодействия терроризму; </w:t>
      </w:r>
    </w:p>
    <w:p w:rsidR="0087182B" w:rsidRDefault="00F24F6F" w:rsidP="009026D1">
      <w:pPr>
        <w:ind w:firstLine="709"/>
        <w:jc w:val="both"/>
      </w:pPr>
      <w:r>
        <w:t xml:space="preserve">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 </w:t>
      </w:r>
    </w:p>
    <w:p w:rsidR="0087182B" w:rsidRDefault="00F24F6F" w:rsidP="009026D1">
      <w:pPr>
        <w:ind w:firstLine="709"/>
        <w:jc w:val="both"/>
      </w:pPr>
      <w:r>
        <w:t xml:space="preserve">приоритет мер предупреждения терроризма; </w:t>
      </w:r>
    </w:p>
    <w:p w:rsidR="0087182B" w:rsidRDefault="00F24F6F" w:rsidP="009026D1">
      <w:pPr>
        <w:ind w:firstLine="709"/>
        <w:jc w:val="both"/>
      </w:pPr>
      <w:r>
        <w:t xml:space="preserve">недопустимость политических уступок террористам; </w:t>
      </w:r>
    </w:p>
    <w:p w:rsidR="0087182B" w:rsidRDefault="00F24F6F" w:rsidP="009026D1">
      <w:pPr>
        <w:ind w:firstLine="709"/>
        <w:jc w:val="both"/>
      </w:pPr>
      <w:r>
        <w:t xml:space="preserve">минимизация и (или) ликвидация последствий проявлений терроризма; </w:t>
      </w:r>
    </w:p>
    <w:p w:rsidR="0087182B" w:rsidRDefault="00F24F6F" w:rsidP="009026D1">
      <w:pPr>
        <w:ind w:firstLine="709"/>
        <w:jc w:val="both"/>
      </w:pPr>
      <w:r>
        <w:lastRenderedPageBreak/>
        <w:t xml:space="preserve">соразмерность мер противодействия терроризму степени террористической опасности и др. </w:t>
      </w:r>
    </w:p>
    <w:p w:rsidR="0087182B" w:rsidRDefault="00F24F6F" w:rsidP="009026D1">
      <w:pPr>
        <w:ind w:firstLine="709"/>
        <w:jc w:val="both"/>
      </w:pPr>
      <w:r>
        <w:t>Противодействие терроризму возможно только на основе строгого соблюдения закона, нравственных принципов, уважения законных прав российских граждан. Благодаря целенаправленной деятельности государства и российских граждан за последние три года удалось существенно снизить преступную деятельность террор</w:t>
      </w:r>
      <w:r w:rsidR="0087182B">
        <w:t xml:space="preserve">истов в Российской Федерации. </w:t>
      </w:r>
      <w:r>
        <w:t xml:space="preserve"> </w:t>
      </w:r>
    </w:p>
    <w:p w:rsidR="0087182B" w:rsidRDefault="00F24F6F" w:rsidP="009026D1">
      <w:pPr>
        <w:ind w:firstLine="709"/>
        <w:jc w:val="both"/>
      </w:pPr>
      <w:r>
        <w:t xml:space="preserve">Закон против террористов Государство регулярно ужесточает наказание преступникам за участие в террористической и экстремистской деятельности. Все террористы – преступники, и после того, как они попадают в руки стражам правопорядка, их судят в соответствии с законодательством Российской Федерации и помещают в уголовно-исправительные учреждения для отбывания наказания. В Уголовном кодексе Российской Федерации установлены суровые наказания для лиц, занимающихся различными видами террористической деятельности. </w:t>
      </w:r>
      <w:proofErr w:type="gramStart"/>
      <w:r>
        <w:t>Так, совершение взрыва, поджога или других действий, создающих опасность гибели людей, причинение значительного имущественного ущерба либо наступление иных общественно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 угроза совершения указанных действий в тех же целях наказывается лишением свободы на срок от 8 до 15 лет</w:t>
      </w:r>
      <w:proofErr w:type="gramEnd"/>
      <w:r>
        <w:t xml:space="preserve">. Если же эти преступления совершены бандой и вызвали гибель людей, срок наказания увеличивается от 10 до 20 лет с ограничением свободы на срок от одного года до двух лет. Захват людей в заложники наказывается лишением свободы на срок от 5 25 до 10 лет. Если же такой захват совершен группой преступников, неоднократно, с применением насилия, с использованием оружия, в отношении несовершеннолетнего, беременной женщины или двух и более лиц, из корыстных побуждений, то он карается лишением свободы от 6 до 15 лет с ограничением свободы на срок от одного года до двух лет. Если в результате этих действий заложник погиб, преступник наказывается лишением свободы на срок от 15 до 20 лет с ограничением свободы на срок от одного года до двух лет или пожизненным лишением свободы. Таким образом, преступник, совершивший террористический акт, просидит в тюрьме практически всю жизнь. Тем самым он променяет всю свою жизнь на одно преступление. Простое участие в банде, даже если человек не совершил убийство и насилие, может караться лишением свободы на срок от 8 до 15 лет. Не менее строгие меры принимаются государством по отношению к тем лицам, которые сообщают ложные сведения о предстоящих террористических актах. Человек, позвонивший или отправивший ложное сообщение о готовящемся взрыве, поджоге, нападении, подвергается уголовному наказанию. Это может быть крупный денежный штраф или исправительные работы на срок до двух лет или арест на срок до шести месяцев, либо лишение свободы на срок до трех лет. Большинство таких «телефонных террористов» - дети из неблагополучных семей, неуспевающие в школе, имеющие конфликты с учителями. Не отличаясь умом и талантами, они стремятся завоевать ложный авторитет у одноклассников. Иногда их действия объясняются местью, а чаще всего просто хулиганством. Так как возраст хулигана не позволяет привлечь его к уголовной ответственности, за него ответят родители. Им придется выплатить за хулиганство сына или дочери довольно большой штраф. </w:t>
      </w:r>
    </w:p>
    <w:p w:rsidR="0087182B" w:rsidRDefault="0087182B" w:rsidP="009026D1">
      <w:pPr>
        <w:ind w:firstLine="709"/>
        <w:jc w:val="both"/>
      </w:pPr>
      <w:r>
        <w:t xml:space="preserve"> Общество против терроризма о</w:t>
      </w:r>
      <w:r w:rsidR="00F24F6F">
        <w:t xml:space="preserve">дному государству сложно одолеть терроризм. Для этого нужны усилия всех граждан России, и «старых и малых». Необходимо понимание, доверие и поддержка народом мер безопасности, проводимых правоохранительными органами. Как общество может противостоять терроризму? </w:t>
      </w:r>
    </w:p>
    <w:p w:rsidR="0087182B" w:rsidRDefault="00F24F6F" w:rsidP="009026D1">
      <w:pPr>
        <w:ind w:firstLine="709"/>
        <w:jc w:val="both"/>
      </w:pPr>
      <w:r>
        <w:t>ВАЖНО ЗАПОМНИТЬ! Человеку, случайно попавшему в террористическую организацию, никогда не поздно выйти из нее и начать жизнь нормального, достойного гражданина. Уголовным кодексом Российской Федерации предусмотрено освобождение от наказания таких людей, если они не совершили преступлений и вовремя сообщили властям о готовящемся террористическом акте. Также может быть освобождено от уголовной ответственности лицо, доброво</w:t>
      </w:r>
      <w:r w:rsidR="0087182B">
        <w:t xml:space="preserve">льно освободившее заложников. </w:t>
      </w:r>
      <w:r>
        <w:t xml:space="preserve"> Прежде всего, каждый гражданин России должен обладать необходимыми знаниями и умениями обеспечения личной </w:t>
      </w:r>
      <w:r>
        <w:lastRenderedPageBreak/>
        <w:t xml:space="preserve">и общественной безопасности. Для этого следует постоянно помнить о том, что мы живем в эпоху терроризма. Помнить – это значит настраивать сознание и поведение на восприятие окружающего мира как мира, где в любой момент может появиться террорист. </w:t>
      </w:r>
    </w:p>
    <w:p w:rsidR="0087182B" w:rsidRDefault="00F24F6F" w:rsidP="009026D1">
      <w:pPr>
        <w:ind w:firstLine="709"/>
        <w:jc w:val="both"/>
      </w:pPr>
      <w:r>
        <w:t xml:space="preserve">Помнить – значит быть готовым в сложной ситуации не растеряться, не запаниковать, действовать активно и осмысленно. Знать, что делать при возникновении опасности террористического акта. Каждый член общества должен внести свою лепту в борьбу с терроризмом. </w:t>
      </w:r>
    </w:p>
    <w:p w:rsidR="0087182B" w:rsidRDefault="00F24F6F" w:rsidP="009026D1">
      <w:pPr>
        <w:ind w:firstLine="709"/>
        <w:jc w:val="both"/>
      </w:pPr>
      <w:r>
        <w:t xml:space="preserve">Педагоги призваны формировать у российских граждан любовь к своей стране, уважение к ее многочисленным народам, различным идейным и религиозным взглядам, ценностям и традициям, а также истинное понимание справедливости и ответственности за свою жизнь. </w:t>
      </w:r>
    </w:p>
    <w:p w:rsidR="00112A96" w:rsidRDefault="00F24F6F" w:rsidP="009026D1">
      <w:pPr>
        <w:ind w:firstLine="709"/>
        <w:jc w:val="both"/>
      </w:pPr>
      <w:r>
        <w:t xml:space="preserve">Политики должны принимать и претворять в жизнь законы, облегчающие жизнь граждан, защищающие их от произвола чиновников, позволяющие гражданам России получать достойное образование, работу, медицинское обеспечение, возможность развивать и реализовывать свой личностный потенциал. </w:t>
      </w:r>
    </w:p>
    <w:p w:rsidR="00112A96" w:rsidRDefault="00F24F6F" w:rsidP="009026D1">
      <w:pPr>
        <w:ind w:firstLine="709"/>
        <w:jc w:val="both"/>
      </w:pPr>
      <w:r>
        <w:t xml:space="preserve">Сотрудники правоохранительных органов призваны защищать граждан от преступных посягательств на их жизнь и имущество, способствовать формированию у них ощущения безопасности, защищенности, уверенности в будущем. </w:t>
      </w:r>
    </w:p>
    <w:p w:rsidR="00112A96" w:rsidRDefault="00F24F6F" w:rsidP="009026D1">
      <w:pPr>
        <w:ind w:firstLine="709"/>
        <w:jc w:val="both"/>
      </w:pPr>
      <w:r>
        <w:t xml:space="preserve">Бизнесмены должны способствовать процветанию России, служить примером патриотизма, давать высокие образцы благотворительности. Школьники и студенты призваны развивать у себя богатую, многокрасочную, яркую картину мира, радоваться всем проявлениям жизни, овладевать знаниями, опытом, культурой, позволяющими жить в поликультурном мире, быть толерантными в отношении взглядов, ценностей, стиля жизни других людей, стремиться внести свой вклад в процветание и безопасность России. </w:t>
      </w:r>
    </w:p>
    <w:p w:rsidR="00112A96" w:rsidRDefault="00F24F6F" w:rsidP="009026D1">
      <w:pPr>
        <w:ind w:firstLine="709"/>
        <w:jc w:val="both"/>
      </w:pPr>
      <w:r>
        <w:t xml:space="preserve">Противостоять терроризму - не означает жить в постоянном страхе. Это значит - жить, но быть бдительным и готовым к любой опасности, в том числе к террористическим актам. Наш народ придумал много пословиц и поговорок, которые побуждают людей к бдительности. </w:t>
      </w:r>
    </w:p>
    <w:p w:rsidR="00112A96" w:rsidRDefault="00112A96" w:rsidP="009026D1">
      <w:pPr>
        <w:ind w:firstLine="709"/>
        <w:jc w:val="both"/>
      </w:pPr>
    </w:p>
    <w:p w:rsidR="00112A96" w:rsidRDefault="00F24F6F" w:rsidP="00D0227E">
      <w:pPr>
        <w:ind w:firstLine="709"/>
        <w:jc w:val="center"/>
      </w:pPr>
      <w:r>
        <w:t>ВЫПОЛНИТЕ ЗАДАНИЕ САМОСТОЯТЕЛЬНО:</w:t>
      </w:r>
    </w:p>
    <w:p w:rsidR="00112A96" w:rsidRDefault="00F24F6F" w:rsidP="009026D1">
      <w:pPr>
        <w:ind w:firstLine="709"/>
        <w:jc w:val="both"/>
      </w:pPr>
      <w:r>
        <w:t>1. Прочитайте приведенные ниже пословицы и подумайте, о чем они говорят лично Вам. 2. Вспомните хотя бы еще одну поговорку о б</w:t>
      </w:r>
      <w:r w:rsidR="00112A96">
        <w:t xml:space="preserve">дительности и внимательности. </w:t>
      </w:r>
    </w:p>
    <w:p w:rsidR="00112A96" w:rsidRDefault="00F24F6F" w:rsidP="009026D1">
      <w:pPr>
        <w:ind w:firstLine="709"/>
        <w:jc w:val="both"/>
      </w:pPr>
      <w:r>
        <w:t xml:space="preserve"> Берегись бед, пока их нет. </w:t>
      </w:r>
      <w:proofErr w:type="gramStart"/>
      <w:r>
        <w:t>Береженного</w:t>
      </w:r>
      <w:proofErr w:type="gramEnd"/>
      <w:r>
        <w:t xml:space="preserve"> – Бог бережет. Кто огня не бережется, тот скоро обожжется. От малого опасенья великое спасенье</w:t>
      </w:r>
      <w:r w:rsidR="00112A96">
        <w:t>.</w:t>
      </w:r>
      <w:r>
        <w:t xml:space="preserve"> </w:t>
      </w:r>
    </w:p>
    <w:p w:rsidR="00112A96" w:rsidRDefault="00F24F6F" w:rsidP="009026D1">
      <w:pPr>
        <w:ind w:firstLine="709"/>
        <w:jc w:val="both"/>
      </w:pPr>
      <w:r>
        <w:t xml:space="preserve">Наблюдательность и бдительность позволяют обнаружить некоторые признаки подготовки преступников к террористическому акту. Террористы очень тщательно готовятся к совершению преступления. Они действуют скрытно, стараясь не попадаться на глаза правоохранительным органам и простым гражданам. Это делается для того, чтобы нанести как можно больше вреда людям и сохранить свою жизнь. Внешне они практически не отличаются от обычных людей. Характерное для преступников поведение подростку выявить трудно. Поэтому обнаружить подготовку к совершению террористического акта очень сложно. Вместе с тем во многих случаях подготовку к террористическим актам можно было заранее обнаружить. Почему это возможно? Потому что террористы люди, они состоят из плоти и крови. Они не могут перемещаться, перевозить взрывчатку, выслеживать жертву абсолютно незаметно для окружающих. Они не могут не бояться обнаружения и возмездия. Поэтому они сильно волнуются. Особенно нервничают террористы, идущие на смерть. Это волнение обязательно проявляется в их внешности. Если же оно подавляется с помощью наркотиков или медикаментозных препаратов, то признаки их употребления также могут быть доступны для обнаружения. Какие признаки могут выдавать террористов? На основании проведенных социологических исследований можно сказать, что террористами-смертниками чаще всего являются молодые люди (20 - 30 лет). В качестве своего оружия, они, как правило, используют самодельное взрывное устройство с поражающими элементами, которое размещается на поясе злоумышленника. Такой пояс с взрывчаткой может переноситься, как под плащом или просторной курткой, так и в дорожных сумках, ранцах, коробках и т.д. Характерный признак, </w:t>
      </w:r>
      <w:r>
        <w:lastRenderedPageBreak/>
        <w:t>по которому можно определить преступника, является его нестандартная фигура или переносимые им предметы, не имеющее отношения к окружающей обстановке. Для приведения такого взрывного устройства в действие может применяться провод, зажатый в руке, виднеющийся из-под складок одежды или идущий из сумки. Если взрывное устройство находится в женской сумочке, то обращает на себя внимание ее тяжесть. Ведь там не только взрывчатка, но и металлические поражающие элементы. Сумочка, как правило, открыта. Рука террористки находится в сумочке, на контакте взрывного устройства. Террорист нервничает, облизывает губы, избегает полиции и охранников, уклоняется от камер видеонаблюдения, отворачи</w:t>
      </w:r>
      <w:r w:rsidR="00112A96">
        <w:t xml:space="preserve">вается от встречных взглядов. </w:t>
      </w:r>
      <w:r>
        <w:t xml:space="preserve"> Он осторожно относится к переносимым вещам, прижимает их к себе, периодически ощупывает, придерживает и поправляет части одежды. </w:t>
      </w:r>
    </w:p>
    <w:p w:rsidR="00112A96" w:rsidRDefault="00F24F6F" w:rsidP="009026D1">
      <w:pPr>
        <w:ind w:firstLine="709"/>
        <w:jc w:val="both"/>
      </w:pPr>
      <w:r>
        <w:t xml:space="preserve">Иногда террорист крутится вокруг одного и того же места (не решаясь привести в действие взрывное устройство). Специалисты указывают и на такие приметы террористов. Женщины часто имеют головной убор. Возможен не только традиционный глухой платок, но и легкие газовые косынки, бейсболки. Косынка завязывается узлом на затылке. Некоторые из них заматывают вокруг бедер шарфы. Другие имитируют беременность, чтобы скрыть утолщение под одеждой. </w:t>
      </w:r>
    </w:p>
    <w:p w:rsidR="00112A96" w:rsidRDefault="00F24F6F" w:rsidP="009026D1">
      <w:pPr>
        <w:ind w:firstLine="709"/>
        <w:jc w:val="both"/>
      </w:pPr>
      <w:r>
        <w:t xml:space="preserve">Внимание школьников и студентов должны привлечь лица, которые: - выспрашивают у учащихся о режиме работы учебного учреждения и его охраны, не обращаясь к дирекции и учителям; </w:t>
      </w:r>
    </w:p>
    <w:p w:rsidR="00112A96" w:rsidRDefault="00F24F6F" w:rsidP="009026D1">
      <w:pPr>
        <w:ind w:firstLine="709"/>
        <w:jc w:val="both"/>
      </w:pPr>
      <w:r>
        <w:t xml:space="preserve">- пытаются незаметно и быстро проникнуть в здание, пользуясь отвлечением сотрудников охраны; </w:t>
      </w:r>
    </w:p>
    <w:p w:rsidR="00112A96" w:rsidRDefault="00F24F6F" w:rsidP="009026D1">
      <w:pPr>
        <w:ind w:firstLine="709"/>
        <w:jc w:val="both"/>
      </w:pPr>
      <w:r>
        <w:t xml:space="preserve">- что-то скрытно проносят на территорию учреждения через забор и «черный» ход или вносят в подвал; </w:t>
      </w:r>
    </w:p>
    <w:p w:rsidR="00112A96" w:rsidRDefault="00F24F6F" w:rsidP="009026D1">
      <w:pPr>
        <w:ind w:firstLine="709"/>
        <w:jc w:val="both"/>
      </w:pPr>
      <w:r>
        <w:t xml:space="preserve">- стараются незаметно для окружающих фотографировать здания и территорию учреждения (из-за дерева, из автомобиля); </w:t>
      </w:r>
    </w:p>
    <w:p w:rsidR="00112A96" w:rsidRDefault="00F24F6F" w:rsidP="009026D1">
      <w:pPr>
        <w:ind w:firstLine="709"/>
        <w:jc w:val="both"/>
      </w:pPr>
      <w:r>
        <w:t xml:space="preserve">- что-то закапывают или прячут возле стены здания; </w:t>
      </w:r>
    </w:p>
    <w:p w:rsidR="00112A96" w:rsidRDefault="00F24F6F" w:rsidP="009026D1">
      <w:pPr>
        <w:ind w:firstLine="709"/>
        <w:jc w:val="both"/>
      </w:pPr>
      <w:r>
        <w:t xml:space="preserve">- что-то прикрепляют под днищем автобуса, используемого для перевозки учащихся; </w:t>
      </w:r>
    </w:p>
    <w:p w:rsidR="00112A96" w:rsidRDefault="00F24F6F" w:rsidP="009026D1">
      <w:pPr>
        <w:ind w:firstLine="709"/>
        <w:jc w:val="both"/>
      </w:pPr>
      <w:r>
        <w:t xml:space="preserve">- насильно уводят кого-то из учеников (студентов), сажают его в автомобиль. </w:t>
      </w:r>
    </w:p>
    <w:p w:rsidR="00112A96" w:rsidRDefault="00F24F6F" w:rsidP="009026D1">
      <w:pPr>
        <w:ind w:firstLine="709"/>
        <w:jc w:val="both"/>
      </w:pPr>
      <w:r>
        <w:t xml:space="preserve">Необходимо помнить, что опасно принимать от незнакомых </w:t>
      </w:r>
      <w:proofErr w:type="gramStart"/>
      <w:r>
        <w:t>людей</w:t>
      </w:r>
      <w:proofErr w:type="gramEnd"/>
      <w:r>
        <w:t xml:space="preserve"> какие</w:t>
      </w:r>
      <w:r w:rsidR="00112A96">
        <w:t xml:space="preserve"> </w:t>
      </w:r>
      <w:r>
        <w:t xml:space="preserve">либо предметы, особенно если их предстоит перевозить на транспортных средствах. В них может находиться взрывное устройство. Не следует также оставлять без присмотра и свои вещи. В них может быть заложено взрывное устройство. Ни в коем случае нельзя трогать, открывать, переносить бесхозные вещи (сумки, пакеты, рюкзаки, коробки и т.п.). </w:t>
      </w:r>
      <w:proofErr w:type="gramStart"/>
      <w:r>
        <w:t>Как говорилось выше, террористический акт может быть совершен на открытом пространстве в людном месте (дорога, улица, площадь), в помещении, в транспортном средстве (автобус, самолет, пароход и т.д.) с использованием взрывного устройства, отравляющих веществ, поджога, вооруженного нападения и т.д.</w:t>
      </w:r>
      <w:proofErr w:type="gramEnd"/>
      <w:r>
        <w:t xml:space="preserve"> Разные ситуации требуют различных схем действий лиц, попавших в зону теракта. Однако можно сформулировать несколько общих принципов целесообразного поведения в условиях теракта. Каковы принципы действий в случае террористического акта? Во-первых, необходимо как можно быстрее покинуть место теракта, оказывая помощь тем, кто не может сделать этого самостоятельного. Непростительной ошибкой является стремление посмотреть «что будет дальше». Чаще всего дальше бывает второй взрыв, приготовленный террористами специально для любопытных. Как правило, первый взрыв предназначен именно  для того, чтобы привлечь внимание сотрудников правоохранительных органов, спасателей, медицинских работников, добровольных помощников, случайных прохожих. Второй же взрыв рассчитан на нанесение максимального ущерба. </w:t>
      </w:r>
    </w:p>
    <w:p w:rsidR="00CA130F" w:rsidRDefault="00F24F6F" w:rsidP="009026D1">
      <w:pPr>
        <w:ind w:firstLine="709"/>
        <w:jc w:val="both"/>
      </w:pPr>
      <w:r>
        <w:t xml:space="preserve">Во-вторых, в результате взрыва могут быть выведены из строя газопроводные коммуникации, линии электропередачи, возгораться материалы, выделяющие ядовитые вещества и угарный газ. В этих условиях необходимо защищать органы дыхания (подойдет любая, смоченная в жидкости ткань), стараться делать вдохи, нагибаясь как можно ниже. В разрушенных от взрыва помещениях не рекомендуется зажигать спички, зажигалку. Там могут </w:t>
      </w:r>
      <w:r>
        <w:lastRenderedPageBreak/>
        <w:t xml:space="preserve">скопиться газы. Огонь вызовет возгорание или даже взрыв. Горение и дым уничтожат остатки кислорода в укрытии, что может привести к удушью. </w:t>
      </w:r>
    </w:p>
    <w:p w:rsidR="00CA130F" w:rsidRDefault="00F24F6F" w:rsidP="009026D1">
      <w:pPr>
        <w:ind w:firstLine="709"/>
        <w:jc w:val="both"/>
      </w:pPr>
      <w:r>
        <w:t xml:space="preserve">В-третьих, в условиях совершения террористического акта необходимо соблюдать дисциплину и организованность, выполнять команды действующего должностного лица (представителя правопорядка, машиниста электрички, водителя автобуса и т.п.), стараться не допустить возникновения паники, поведения людей по законам толпы. Если толпа все же образовалась, следует, по возможности, избегать попадания в ее центр и на самые границы. </w:t>
      </w:r>
    </w:p>
    <w:p w:rsidR="00CA130F" w:rsidRDefault="00F24F6F" w:rsidP="009026D1">
      <w:pPr>
        <w:ind w:firstLine="709"/>
        <w:jc w:val="both"/>
      </w:pPr>
      <w:r>
        <w:t xml:space="preserve">В-четвертых, если личные вещи (чемодан, сумка, рюкзак, верхняя одежда и т.п.) хотя бы незначительно мешают движению, необходимо избавиться от них. </w:t>
      </w:r>
    </w:p>
    <w:p w:rsidR="00CA130F" w:rsidRDefault="00F24F6F" w:rsidP="009026D1">
      <w:pPr>
        <w:ind w:firstLine="709"/>
        <w:jc w:val="both"/>
      </w:pPr>
      <w:r>
        <w:t>В-пятых, в условиях террористического акта существенно возрастает потребность во взаимной помощи. Помогая друг другу в условиях теракта, люди обретают уверенность в благоприятном исходе событий, ведут себя более организованно, бы</w:t>
      </w:r>
      <w:r w:rsidR="00CA130F">
        <w:t xml:space="preserve">стрее покидают опасное место. </w:t>
      </w:r>
      <w:r>
        <w:t xml:space="preserve"> </w:t>
      </w:r>
    </w:p>
    <w:p w:rsidR="00CA130F" w:rsidRDefault="00F24F6F" w:rsidP="00CA130F">
      <w:pPr>
        <w:ind w:firstLine="709"/>
        <w:jc w:val="center"/>
      </w:pPr>
      <w:r>
        <w:t>ЗАКЛЮЧЕНИЕ</w:t>
      </w:r>
    </w:p>
    <w:p w:rsidR="00D07F96" w:rsidRPr="00CA130F" w:rsidRDefault="00F24F6F" w:rsidP="009026D1">
      <w:pPr>
        <w:ind w:firstLine="709"/>
        <w:jc w:val="both"/>
        <w:rPr>
          <w:sz w:val="28"/>
          <w:szCs w:val="28"/>
        </w:rPr>
      </w:pPr>
      <w:r>
        <w:t xml:space="preserve"> Результаты террористической деятельности в Российской Федерации и во всем мире говорят о том, что терроризм – это зло. Террористические акты приводят к массовым человеческим жертвам, несут угрозу жизни и здоровью населения. В ходе преступлений повреждаются и уничтожаются материальные и духовные ценности, наносится огромный ущерб окружающей природной среде. Но прежде всего терроризм направлен против мирных граждан, женщин и детей. Его главная цель – убивая людей, вызвать в обществе ужас и заставить политиков принимать нужные террористам решения. Террористами становятся люди, которые не способны построить свою жизнь по-человечески. Они не хотят достигать счастья и благополучия трудом, решать возникающие проблемы миром. Они стремятся получить все сразу, несмотря на то, что несут людям боль, горе и смерть. Подростки переживают сложный этап личностного развития, сопровождающийся повышением психической неустойчивости, психологическим отдалением от семьи, усилением подверженности внешнему влиянию. Поэтому они могут быть втянуты в террористическую деятельность. Террористическая деятельность не имеет оправдания и презирается людьми. Она сурово карается законом. Лицо, совершившее террористический акт с гибелью людей, проведет в тюрьме большую часть своей жизни, а может, и всю. В России создана система борьбы против терроризма. Специальные антитеррористические подразделения разыскивают и уничтожают террористов по всему миру. Бандитов задерживают и помещают в исправительные учреждения. Однако государству трудно справиться с терроризмом без помощи населения и без Вашей помощи. Для того</w:t>
      </w:r>
      <w:proofErr w:type="gramStart"/>
      <w:r>
        <w:t>,</w:t>
      </w:r>
      <w:proofErr w:type="gramEnd"/>
      <w:r>
        <w:t xml:space="preserve"> чтобы внести вклад в борьбу с терроризмом, необходимо научиться жить безопасно, это значит вовремя обнаружить угрозу и немедленно заявить о ней в компетентные органы, избегать опасных ситуаций и правильно действовать, оказавшись в них. Запомнить рекомендации на все случаи жизни невозможно. Важно понять логику безопасной жизнедеятельности, быть наблюдательным и бдительным, замечать признаки подготовки террористического акта, немедленно сообщать об опасных ситуациях в полицию и другие специальные службы. Больше всего террористы боятся дисциплины, сплоченности людей и дружбы между народами. Если террористы будут знать, что люди готовы противостоять им и пресекать их преступные намерения, им не будет места на нашей Земле. </w:t>
      </w:r>
    </w:p>
    <w:sectPr w:rsidR="00D07F96" w:rsidRPr="00CA130F" w:rsidSect="008E609B">
      <w:pgSz w:w="11906" w:h="16838"/>
      <w:pgMar w:top="1134" w:right="567" w:bottom="1134" w:left="1418"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F28D9"/>
    <w:multiLevelType w:val="multilevel"/>
    <w:tmpl w:val="7D5E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02251"/>
    <w:multiLevelType w:val="multilevel"/>
    <w:tmpl w:val="8B60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B80D67"/>
    <w:multiLevelType w:val="multilevel"/>
    <w:tmpl w:val="C316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1304BE"/>
    <w:multiLevelType w:val="multilevel"/>
    <w:tmpl w:val="3F58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08"/>
  <w:noPunctuationKerning/>
  <w:characterSpacingControl w:val="doNotCompress"/>
  <w:compat/>
  <w:rsids>
    <w:rsidRoot w:val="00D07F96"/>
    <w:rsid w:val="00112A96"/>
    <w:rsid w:val="001F0F8F"/>
    <w:rsid w:val="00502728"/>
    <w:rsid w:val="006F00F7"/>
    <w:rsid w:val="0087182B"/>
    <w:rsid w:val="00893CB7"/>
    <w:rsid w:val="008B6818"/>
    <w:rsid w:val="008E609B"/>
    <w:rsid w:val="009026D1"/>
    <w:rsid w:val="00CA130F"/>
    <w:rsid w:val="00D0227E"/>
    <w:rsid w:val="00D07F96"/>
    <w:rsid w:val="00F24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09B"/>
    <w:rPr>
      <w:sz w:val="24"/>
      <w:szCs w:val="24"/>
    </w:rPr>
  </w:style>
  <w:style w:type="paragraph" w:styleId="1">
    <w:name w:val="heading 1"/>
    <w:basedOn w:val="a"/>
    <w:link w:val="10"/>
    <w:uiPriority w:val="9"/>
    <w:qFormat/>
    <w:rsid w:val="00D07F96"/>
    <w:pPr>
      <w:spacing w:before="100" w:beforeAutospacing="1" w:after="100" w:afterAutospacing="1"/>
      <w:outlineLvl w:val="0"/>
    </w:pPr>
    <w:rPr>
      <w:b/>
      <w:bCs/>
      <w:kern w:val="36"/>
      <w:sz w:val="48"/>
      <w:szCs w:val="48"/>
    </w:rPr>
  </w:style>
  <w:style w:type="paragraph" w:styleId="2">
    <w:name w:val="heading 2"/>
    <w:basedOn w:val="a"/>
    <w:link w:val="20"/>
    <w:uiPriority w:val="9"/>
    <w:qFormat/>
    <w:rsid w:val="00D07F9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7F96"/>
    <w:rPr>
      <w:b/>
      <w:bCs/>
      <w:kern w:val="36"/>
      <w:sz w:val="48"/>
      <w:szCs w:val="48"/>
    </w:rPr>
  </w:style>
  <w:style w:type="character" w:customStyle="1" w:styleId="20">
    <w:name w:val="Заголовок 2 Знак"/>
    <w:basedOn w:val="a0"/>
    <w:link w:val="2"/>
    <w:uiPriority w:val="9"/>
    <w:rsid w:val="00D07F96"/>
    <w:rPr>
      <w:b/>
      <w:bCs/>
      <w:sz w:val="36"/>
      <w:szCs w:val="36"/>
    </w:rPr>
  </w:style>
  <w:style w:type="character" w:customStyle="1" w:styleId="article-stats-viewstats-item-count">
    <w:name w:val="article-stats-view__stats-item-count"/>
    <w:basedOn w:val="a0"/>
    <w:rsid w:val="00D07F96"/>
  </w:style>
  <w:style w:type="paragraph" w:customStyle="1" w:styleId="blockblock-3c">
    <w:name w:val="block__block-3c"/>
    <w:basedOn w:val="a"/>
    <w:rsid w:val="00D07F96"/>
    <w:pPr>
      <w:spacing w:before="100" w:beforeAutospacing="1" w:after="100" w:afterAutospacing="1"/>
    </w:pPr>
  </w:style>
  <w:style w:type="paragraph" w:styleId="a3">
    <w:name w:val="Balloon Text"/>
    <w:basedOn w:val="a"/>
    <w:link w:val="a4"/>
    <w:uiPriority w:val="99"/>
    <w:semiHidden/>
    <w:unhideWhenUsed/>
    <w:rsid w:val="009026D1"/>
    <w:rPr>
      <w:rFonts w:ascii="Tahoma" w:hAnsi="Tahoma" w:cs="Tahoma"/>
      <w:sz w:val="16"/>
      <w:szCs w:val="16"/>
    </w:rPr>
  </w:style>
  <w:style w:type="character" w:customStyle="1" w:styleId="a4">
    <w:name w:val="Текст выноски Знак"/>
    <w:basedOn w:val="a0"/>
    <w:link w:val="a3"/>
    <w:uiPriority w:val="99"/>
    <w:semiHidden/>
    <w:rsid w:val="009026D1"/>
    <w:rPr>
      <w:rFonts w:ascii="Tahoma" w:hAnsi="Tahoma" w:cs="Tahoma"/>
      <w:sz w:val="16"/>
      <w:szCs w:val="16"/>
    </w:rPr>
  </w:style>
  <w:style w:type="paragraph" w:styleId="a5">
    <w:name w:val="List Paragraph"/>
    <w:basedOn w:val="a"/>
    <w:uiPriority w:val="34"/>
    <w:qFormat/>
    <w:rsid w:val="009026D1"/>
    <w:pPr>
      <w:ind w:left="720"/>
      <w:contextualSpacing/>
    </w:pPr>
  </w:style>
</w:styles>
</file>

<file path=word/webSettings.xml><?xml version="1.0" encoding="utf-8"?>
<w:webSettings xmlns:r="http://schemas.openxmlformats.org/officeDocument/2006/relationships" xmlns:w="http://schemas.openxmlformats.org/wordprocessingml/2006/main">
  <w:divs>
    <w:div w:id="1797790507">
      <w:bodyDiv w:val="1"/>
      <w:marLeft w:val="0"/>
      <w:marRight w:val="0"/>
      <w:marTop w:val="0"/>
      <w:marBottom w:val="0"/>
      <w:divBdr>
        <w:top w:val="none" w:sz="0" w:space="0" w:color="auto"/>
        <w:left w:val="none" w:sz="0" w:space="0" w:color="auto"/>
        <w:bottom w:val="none" w:sz="0" w:space="0" w:color="auto"/>
        <w:right w:val="none" w:sz="0" w:space="0" w:color="auto"/>
      </w:divBdr>
      <w:divsChild>
        <w:div w:id="1488210375">
          <w:marLeft w:val="0"/>
          <w:marRight w:val="0"/>
          <w:marTop w:val="217"/>
          <w:marBottom w:val="0"/>
          <w:divBdr>
            <w:top w:val="none" w:sz="0" w:space="0" w:color="auto"/>
            <w:left w:val="none" w:sz="0" w:space="0" w:color="auto"/>
            <w:bottom w:val="none" w:sz="0" w:space="0" w:color="auto"/>
            <w:right w:val="none" w:sz="0" w:space="0" w:color="auto"/>
          </w:divBdr>
          <w:divsChild>
            <w:div w:id="1131172689">
              <w:marLeft w:val="0"/>
              <w:marRight w:val="0"/>
              <w:marTop w:val="0"/>
              <w:marBottom w:val="0"/>
              <w:divBdr>
                <w:top w:val="none" w:sz="0" w:space="0" w:color="auto"/>
                <w:left w:val="none" w:sz="0" w:space="0" w:color="auto"/>
                <w:bottom w:val="none" w:sz="0" w:space="0" w:color="auto"/>
                <w:right w:val="none" w:sz="0" w:space="0" w:color="auto"/>
              </w:divBdr>
            </w:div>
            <w:div w:id="228465808">
              <w:marLeft w:val="0"/>
              <w:marRight w:val="0"/>
              <w:marTop w:val="0"/>
              <w:marBottom w:val="0"/>
              <w:divBdr>
                <w:top w:val="none" w:sz="0" w:space="0" w:color="auto"/>
                <w:left w:val="none" w:sz="0" w:space="0" w:color="auto"/>
                <w:bottom w:val="none" w:sz="0" w:space="0" w:color="auto"/>
                <w:right w:val="none" w:sz="0" w:space="0" w:color="auto"/>
              </w:divBdr>
              <w:divsChild>
                <w:div w:id="306711016">
                  <w:marLeft w:val="0"/>
                  <w:marRight w:val="0"/>
                  <w:marTop w:val="0"/>
                  <w:marBottom w:val="0"/>
                  <w:divBdr>
                    <w:top w:val="none" w:sz="0" w:space="0" w:color="auto"/>
                    <w:left w:val="none" w:sz="0" w:space="0" w:color="auto"/>
                    <w:bottom w:val="none" w:sz="0" w:space="0" w:color="auto"/>
                    <w:right w:val="none" w:sz="0" w:space="0" w:color="auto"/>
                  </w:divBdr>
                  <w:divsChild>
                    <w:div w:id="468285239">
                      <w:marLeft w:val="0"/>
                      <w:marRight w:val="0"/>
                      <w:marTop w:val="0"/>
                      <w:marBottom w:val="0"/>
                      <w:divBdr>
                        <w:top w:val="none" w:sz="0" w:space="0" w:color="auto"/>
                        <w:left w:val="none" w:sz="0" w:space="0" w:color="auto"/>
                        <w:bottom w:val="none" w:sz="0" w:space="0" w:color="auto"/>
                        <w:right w:val="none" w:sz="0" w:space="0" w:color="auto"/>
                      </w:divBdr>
                      <w:divsChild>
                        <w:div w:id="198187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715499">
          <w:marLeft w:val="0"/>
          <w:marRight w:val="0"/>
          <w:marTop w:val="0"/>
          <w:marBottom w:val="0"/>
          <w:divBdr>
            <w:top w:val="none" w:sz="0" w:space="0" w:color="auto"/>
            <w:left w:val="none" w:sz="0" w:space="0" w:color="auto"/>
            <w:bottom w:val="none" w:sz="0" w:space="0" w:color="auto"/>
            <w:right w:val="none" w:sz="0" w:space="0" w:color="auto"/>
          </w:divBdr>
          <w:divsChild>
            <w:div w:id="196502836">
              <w:marLeft w:val="0"/>
              <w:marRight w:val="0"/>
              <w:marTop w:val="326"/>
              <w:marBottom w:val="0"/>
              <w:divBdr>
                <w:top w:val="none" w:sz="0" w:space="0" w:color="auto"/>
                <w:left w:val="none" w:sz="0" w:space="0" w:color="auto"/>
                <w:bottom w:val="none" w:sz="0" w:space="0" w:color="auto"/>
                <w:right w:val="none" w:sz="0" w:space="0" w:color="auto"/>
              </w:divBdr>
              <w:divsChild>
                <w:div w:id="1841844907">
                  <w:blockQuote w:val="1"/>
                  <w:marLeft w:val="0"/>
                  <w:marRight w:val="0"/>
                  <w:marTop w:val="0"/>
                  <w:marBottom w:val="0"/>
                  <w:divBdr>
                    <w:top w:val="none" w:sz="0" w:space="0" w:color="auto"/>
                    <w:left w:val="single" w:sz="18" w:space="14" w:color="000000"/>
                    <w:bottom w:val="none" w:sz="0" w:space="0" w:color="auto"/>
                    <w:right w:val="none" w:sz="0" w:space="0" w:color="auto"/>
                  </w:divBdr>
                </w:div>
                <w:div w:id="47606941">
                  <w:marLeft w:val="0"/>
                  <w:marRight w:val="0"/>
                  <w:marTop w:val="272"/>
                  <w:marBottom w:val="272"/>
                  <w:divBdr>
                    <w:top w:val="none" w:sz="0" w:space="0" w:color="auto"/>
                    <w:left w:val="none" w:sz="0" w:space="0" w:color="auto"/>
                    <w:bottom w:val="none" w:sz="0" w:space="0" w:color="auto"/>
                    <w:right w:val="none" w:sz="0" w:space="0" w:color="auto"/>
                  </w:divBdr>
                  <w:divsChild>
                    <w:div w:id="665792085">
                      <w:marLeft w:val="0"/>
                      <w:marRight w:val="0"/>
                      <w:marTop w:val="0"/>
                      <w:marBottom w:val="0"/>
                      <w:divBdr>
                        <w:top w:val="none" w:sz="0" w:space="0" w:color="auto"/>
                        <w:left w:val="none" w:sz="0" w:space="0" w:color="auto"/>
                        <w:bottom w:val="none" w:sz="0" w:space="0" w:color="auto"/>
                        <w:right w:val="none" w:sz="0" w:space="0" w:color="auto"/>
                      </w:divBdr>
                      <w:divsChild>
                        <w:div w:id="2031683238">
                          <w:marLeft w:val="0"/>
                          <w:marRight w:val="0"/>
                          <w:marTop w:val="0"/>
                          <w:marBottom w:val="0"/>
                          <w:divBdr>
                            <w:top w:val="none" w:sz="0" w:space="0" w:color="auto"/>
                            <w:left w:val="none" w:sz="0" w:space="0" w:color="auto"/>
                            <w:bottom w:val="none" w:sz="0" w:space="0" w:color="auto"/>
                            <w:right w:val="none" w:sz="0" w:space="0" w:color="auto"/>
                          </w:divBdr>
                          <w:divsChild>
                            <w:div w:id="24283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64879">
                      <w:marLeft w:val="0"/>
                      <w:marRight w:val="0"/>
                      <w:marTop w:val="109"/>
                      <w:marBottom w:val="0"/>
                      <w:divBdr>
                        <w:top w:val="none" w:sz="0" w:space="0" w:color="auto"/>
                        <w:left w:val="none" w:sz="0" w:space="0" w:color="auto"/>
                        <w:bottom w:val="none" w:sz="0" w:space="0" w:color="auto"/>
                        <w:right w:val="none" w:sz="0" w:space="0" w:color="auto"/>
                      </w:divBdr>
                    </w:div>
                  </w:divsChild>
                </w:div>
                <w:div w:id="1941450660">
                  <w:blockQuote w:val="1"/>
                  <w:marLeft w:val="0"/>
                  <w:marRight w:val="0"/>
                  <w:marTop w:val="0"/>
                  <w:marBottom w:val="0"/>
                  <w:divBdr>
                    <w:top w:val="none" w:sz="0" w:space="0" w:color="auto"/>
                    <w:left w:val="single" w:sz="18" w:space="14" w:color="000000"/>
                    <w:bottom w:val="none" w:sz="0" w:space="0" w:color="auto"/>
                    <w:right w:val="none" w:sz="0" w:space="0" w:color="auto"/>
                  </w:divBdr>
                </w:div>
                <w:div w:id="238909788">
                  <w:marLeft w:val="0"/>
                  <w:marRight w:val="0"/>
                  <w:marTop w:val="272"/>
                  <w:marBottom w:val="272"/>
                  <w:divBdr>
                    <w:top w:val="none" w:sz="0" w:space="0" w:color="auto"/>
                    <w:left w:val="none" w:sz="0" w:space="0" w:color="auto"/>
                    <w:bottom w:val="none" w:sz="0" w:space="0" w:color="auto"/>
                    <w:right w:val="none" w:sz="0" w:space="0" w:color="auto"/>
                  </w:divBdr>
                  <w:divsChild>
                    <w:div w:id="1096827816">
                      <w:marLeft w:val="0"/>
                      <w:marRight w:val="0"/>
                      <w:marTop w:val="0"/>
                      <w:marBottom w:val="0"/>
                      <w:divBdr>
                        <w:top w:val="none" w:sz="0" w:space="0" w:color="auto"/>
                        <w:left w:val="none" w:sz="0" w:space="0" w:color="auto"/>
                        <w:bottom w:val="none" w:sz="0" w:space="0" w:color="auto"/>
                        <w:right w:val="none" w:sz="0" w:space="0" w:color="auto"/>
                      </w:divBdr>
                      <w:divsChild>
                        <w:div w:id="789324774">
                          <w:marLeft w:val="0"/>
                          <w:marRight w:val="0"/>
                          <w:marTop w:val="0"/>
                          <w:marBottom w:val="0"/>
                          <w:divBdr>
                            <w:top w:val="none" w:sz="0" w:space="0" w:color="auto"/>
                            <w:left w:val="none" w:sz="0" w:space="0" w:color="auto"/>
                            <w:bottom w:val="none" w:sz="0" w:space="0" w:color="auto"/>
                            <w:right w:val="none" w:sz="0" w:space="0" w:color="auto"/>
                          </w:divBdr>
                          <w:divsChild>
                            <w:div w:id="126040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2785">
                      <w:marLeft w:val="0"/>
                      <w:marRight w:val="0"/>
                      <w:marTop w:val="109"/>
                      <w:marBottom w:val="0"/>
                      <w:divBdr>
                        <w:top w:val="none" w:sz="0" w:space="0" w:color="auto"/>
                        <w:left w:val="none" w:sz="0" w:space="0" w:color="auto"/>
                        <w:bottom w:val="none" w:sz="0" w:space="0" w:color="auto"/>
                        <w:right w:val="none" w:sz="0" w:space="0" w:color="auto"/>
                      </w:divBdr>
                    </w:div>
                  </w:divsChild>
                </w:div>
                <w:div w:id="1969387179">
                  <w:blockQuote w:val="1"/>
                  <w:marLeft w:val="0"/>
                  <w:marRight w:val="0"/>
                  <w:marTop w:val="0"/>
                  <w:marBottom w:val="0"/>
                  <w:divBdr>
                    <w:top w:val="none" w:sz="0" w:space="0" w:color="auto"/>
                    <w:left w:val="single" w:sz="18" w:space="14" w:color="000000"/>
                    <w:bottom w:val="none" w:sz="0" w:space="0" w:color="auto"/>
                    <w:right w:val="none" w:sz="0" w:space="0" w:color="auto"/>
                  </w:divBdr>
                </w:div>
                <w:div w:id="867177867">
                  <w:blockQuote w:val="1"/>
                  <w:marLeft w:val="0"/>
                  <w:marRight w:val="0"/>
                  <w:marTop w:val="0"/>
                  <w:marBottom w:val="0"/>
                  <w:divBdr>
                    <w:top w:val="none" w:sz="0" w:space="0" w:color="auto"/>
                    <w:left w:val="single" w:sz="18" w:space="14" w:color="000000"/>
                    <w:bottom w:val="none" w:sz="0" w:space="0" w:color="auto"/>
                    <w:right w:val="none" w:sz="0" w:space="0" w:color="auto"/>
                  </w:divBdr>
                </w:div>
                <w:div w:id="1421829976">
                  <w:marLeft w:val="0"/>
                  <w:marRight w:val="0"/>
                  <w:marTop w:val="272"/>
                  <w:marBottom w:val="272"/>
                  <w:divBdr>
                    <w:top w:val="none" w:sz="0" w:space="0" w:color="auto"/>
                    <w:left w:val="none" w:sz="0" w:space="0" w:color="auto"/>
                    <w:bottom w:val="none" w:sz="0" w:space="0" w:color="auto"/>
                    <w:right w:val="none" w:sz="0" w:space="0" w:color="auto"/>
                  </w:divBdr>
                  <w:divsChild>
                    <w:div w:id="350686052">
                      <w:marLeft w:val="0"/>
                      <w:marRight w:val="0"/>
                      <w:marTop w:val="0"/>
                      <w:marBottom w:val="0"/>
                      <w:divBdr>
                        <w:top w:val="none" w:sz="0" w:space="0" w:color="auto"/>
                        <w:left w:val="none" w:sz="0" w:space="0" w:color="auto"/>
                        <w:bottom w:val="none" w:sz="0" w:space="0" w:color="auto"/>
                        <w:right w:val="none" w:sz="0" w:space="0" w:color="auto"/>
                      </w:divBdr>
                      <w:divsChild>
                        <w:div w:id="220335509">
                          <w:marLeft w:val="0"/>
                          <w:marRight w:val="0"/>
                          <w:marTop w:val="0"/>
                          <w:marBottom w:val="0"/>
                          <w:divBdr>
                            <w:top w:val="none" w:sz="0" w:space="0" w:color="auto"/>
                            <w:left w:val="none" w:sz="0" w:space="0" w:color="auto"/>
                            <w:bottom w:val="none" w:sz="0" w:space="0" w:color="auto"/>
                            <w:right w:val="none" w:sz="0" w:space="0" w:color="auto"/>
                          </w:divBdr>
                          <w:divsChild>
                            <w:div w:id="926768455">
                              <w:marLeft w:val="0"/>
                              <w:marRight w:val="0"/>
                              <w:marTop w:val="0"/>
                              <w:marBottom w:val="0"/>
                              <w:divBdr>
                                <w:top w:val="none" w:sz="0" w:space="0" w:color="auto"/>
                                <w:left w:val="none" w:sz="0" w:space="0" w:color="auto"/>
                                <w:bottom w:val="none" w:sz="0" w:space="0" w:color="auto"/>
                                <w:right w:val="none" w:sz="0" w:space="0" w:color="auto"/>
                              </w:divBdr>
                              <w:divsChild>
                                <w:div w:id="690640920">
                                  <w:marLeft w:val="0"/>
                                  <w:marRight w:val="0"/>
                                  <w:marTop w:val="0"/>
                                  <w:marBottom w:val="0"/>
                                  <w:divBdr>
                                    <w:top w:val="none" w:sz="0" w:space="0" w:color="auto"/>
                                    <w:left w:val="none" w:sz="0" w:space="0" w:color="auto"/>
                                    <w:bottom w:val="none" w:sz="0" w:space="0" w:color="auto"/>
                                    <w:right w:val="none" w:sz="0" w:space="0" w:color="auto"/>
                                  </w:divBdr>
                                  <w:divsChild>
                                    <w:div w:id="853879311">
                                      <w:marLeft w:val="0"/>
                                      <w:marRight w:val="0"/>
                                      <w:marTop w:val="0"/>
                                      <w:marBottom w:val="0"/>
                                      <w:divBdr>
                                        <w:top w:val="none" w:sz="0" w:space="0" w:color="auto"/>
                                        <w:left w:val="none" w:sz="0" w:space="0" w:color="auto"/>
                                        <w:bottom w:val="none" w:sz="0" w:space="0" w:color="auto"/>
                                        <w:right w:val="none" w:sz="0" w:space="0" w:color="auto"/>
                                      </w:divBdr>
                                      <w:divsChild>
                                        <w:div w:id="220529052">
                                          <w:marLeft w:val="0"/>
                                          <w:marRight w:val="0"/>
                                          <w:marTop w:val="0"/>
                                          <w:marBottom w:val="0"/>
                                          <w:divBdr>
                                            <w:top w:val="none" w:sz="0" w:space="0" w:color="auto"/>
                                            <w:left w:val="none" w:sz="0" w:space="0" w:color="auto"/>
                                            <w:bottom w:val="none" w:sz="0" w:space="0" w:color="auto"/>
                                            <w:right w:val="none" w:sz="0" w:space="0" w:color="auto"/>
                                          </w:divBdr>
                                          <w:divsChild>
                                            <w:div w:id="862060701">
                                              <w:marLeft w:val="0"/>
                                              <w:marRight w:val="0"/>
                                              <w:marTop w:val="0"/>
                                              <w:marBottom w:val="0"/>
                                              <w:divBdr>
                                                <w:top w:val="none" w:sz="0" w:space="0" w:color="auto"/>
                                                <w:left w:val="none" w:sz="0" w:space="0" w:color="auto"/>
                                                <w:bottom w:val="none" w:sz="0" w:space="0" w:color="auto"/>
                                                <w:right w:val="none" w:sz="0" w:space="0" w:color="auto"/>
                                              </w:divBdr>
                                              <w:divsChild>
                                                <w:div w:id="23077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49382">
                                      <w:marLeft w:val="0"/>
                                      <w:marRight w:val="0"/>
                                      <w:marTop w:val="0"/>
                                      <w:marBottom w:val="0"/>
                                      <w:divBdr>
                                        <w:top w:val="none" w:sz="0" w:space="0" w:color="auto"/>
                                        <w:left w:val="none" w:sz="0" w:space="0" w:color="auto"/>
                                        <w:bottom w:val="none" w:sz="0" w:space="0" w:color="auto"/>
                                        <w:right w:val="none" w:sz="0" w:space="0" w:color="auto"/>
                                      </w:divBdr>
                                      <w:divsChild>
                                        <w:div w:id="1618755982">
                                          <w:marLeft w:val="0"/>
                                          <w:marRight w:val="0"/>
                                          <w:marTop w:val="0"/>
                                          <w:marBottom w:val="0"/>
                                          <w:divBdr>
                                            <w:top w:val="none" w:sz="0" w:space="0" w:color="auto"/>
                                            <w:left w:val="none" w:sz="0" w:space="0" w:color="auto"/>
                                            <w:bottom w:val="none" w:sz="0" w:space="0" w:color="auto"/>
                                            <w:right w:val="none" w:sz="0" w:space="0" w:color="auto"/>
                                          </w:divBdr>
                                          <w:divsChild>
                                            <w:div w:id="1141850733">
                                              <w:marLeft w:val="0"/>
                                              <w:marRight w:val="0"/>
                                              <w:marTop w:val="0"/>
                                              <w:marBottom w:val="0"/>
                                              <w:divBdr>
                                                <w:top w:val="none" w:sz="0" w:space="0" w:color="auto"/>
                                                <w:left w:val="none" w:sz="0" w:space="0" w:color="auto"/>
                                                <w:bottom w:val="none" w:sz="0" w:space="0" w:color="auto"/>
                                                <w:right w:val="none" w:sz="0" w:space="0" w:color="auto"/>
                                              </w:divBdr>
                                              <w:divsChild>
                                                <w:div w:id="60516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87759">
                                      <w:marLeft w:val="0"/>
                                      <w:marRight w:val="0"/>
                                      <w:marTop w:val="0"/>
                                      <w:marBottom w:val="0"/>
                                      <w:divBdr>
                                        <w:top w:val="none" w:sz="0" w:space="0" w:color="auto"/>
                                        <w:left w:val="none" w:sz="0" w:space="0" w:color="auto"/>
                                        <w:bottom w:val="none" w:sz="0" w:space="0" w:color="auto"/>
                                        <w:right w:val="none" w:sz="0" w:space="0" w:color="auto"/>
                                      </w:divBdr>
                                      <w:divsChild>
                                        <w:div w:id="1313634504">
                                          <w:marLeft w:val="0"/>
                                          <w:marRight w:val="0"/>
                                          <w:marTop w:val="0"/>
                                          <w:marBottom w:val="0"/>
                                          <w:divBdr>
                                            <w:top w:val="none" w:sz="0" w:space="0" w:color="auto"/>
                                            <w:left w:val="none" w:sz="0" w:space="0" w:color="auto"/>
                                            <w:bottom w:val="none" w:sz="0" w:space="0" w:color="auto"/>
                                            <w:right w:val="none" w:sz="0" w:space="0" w:color="auto"/>
                                          </w:divBdr>
                                          <w:divsChild>
                                            <w:div w:id="1231234039">
                                              <w:marLeft w:val="0"/>
                                              <w:marRight w:val="0"/>
                                              <w:marTop w:val="0"/>
                                              <w:marBottom w:val="0"/>
                                              <w:divBdr>
                                                <w:top w:val="none" w:sz="0" w:space="0" w:color="auto"/>
                                                <w:left w:val="none" w:sz="0" w:space="0" w:color="auto"/>
                                                <w:bottom w:val="none" w:sz="0" w:space="0" w:color="auto"/>
                                                <w:right w:val="none" w:sz="0" w:space="0" w:color="auto"/>
                                              </w:divBdr>
                                              <w:divsChild>
                                                <w:div w:id="8350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3999461">
                      <w:marLeft w:val="0"/>
                      <w:marRight w:val="0"/>
                      <w:marTop w:val="109"/>
                      <w:marBottom w:val="0"/>
                      <w:divBdr>
                        <w:top w:val="none" w:sz="0" w:space="0" w:color="auto"/>
                        <w:left w:val="none" w:sz="0" w:space="0" w:color="auto"/>
                        <w:bottom w:val="none" w:sz="0" w:space="0" w:color="auto"/>
                        <w:right w:val="none" w:sz="0" w:space="0" w:color="auto"/>
                      </w:divBdr>
                      <w:divsChild>
                        <w:div w:id="1904288264">
                          <w:marLeft w:val="0"/>
                          <w:marRight w:val="0"/>
                          <w:marTop w:val="0"/>
                          <w:marBottom w:val="0"/>
                          <w:divBdr>
                            <w:top w:val="none" w:sz="0" w:space="0" w:color="auto"/>
                            <w:left w:val="none" w:sz="0" w:space="0" w:color="auto"/>
                            <w:bottom w:val="none" w:sz="0" w:space="0" w:color="auto"/>
                            <w:right w:val="none" w:sz="0" w:space="0" w:color="auto"/>
                          </w:divBdr>
                          <w:divsChild>
                            <w:div w:id="29557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76376">
                  <w:marLeft w:val="0"/>
                  <w:marRight w:val="0"/>
                  <w:marTop w:val="0"/>
                  <w:marBottom w:val="0"/>
                  <w:divBdr>
                    <w:top w:val="none" w:sz="0" w:space="0" w:color="auto"/>
                    <w:left w:val="none" w:sz="0" w:space="0" w:color="auto"/>
                    <w:bottom w:val="none" w:sz="0" w:space="0" w:color="auto"/>
                    <w:right w:val="none" w:sz="0" w:space="0" w:color="auto"/>
                  </w:divBdr>
                </w:div>
                <w:div w:id="422149513">
                  <w:blockQuote w:val="1"/>
                  <w:marLeft w:val="0"/>
                  <w:marRight w:val="0"/>
                  <w:marTop w:val="0"/>
                  <w:marBottom w:val="0"/>
                  <w:divBdr>
                    <w:top w:val="none" w:sz="0" w:space="0" w:color="auto"/>
                    <w:left w:val="single" w:sz="18" w:space="14" w:color="000000"/>
                    <w:bottom w:val="none" w:sz="0" w:space="0" w:color="auto"/>
                    <w:right w:val="none" w:sz="0" w:space="0" w:color="auto"/>
                  </w:divBdr>
                </w:div>
                <w:div w:id="1015422020">
                  <w:marLeft w:val="0"/>
                  <w:marRight w:val="0"/>
                  <w:marTop w:val="0"/>
                  <w:marBottom w:val="0"/>
                  <w:divBdr>
                    <w:top w:val="none" w:sz="0" w:space="0" w:color="auto"/>
                    <w:left w:val="none" w:sz="0" w:space="0" w:color="auto"/>
                    <w:bottom w:val="none" w:sz="0" w:space="0" w:color="auto"/>
                    <w:right w:val="none" w:sz="0" w:space="0" w:color="auto"/>
                  </w:divBdr>
                </w:div>
                <w:div w:id="2073893114">
                  <w:blockQuote w:val="1"/>
                  <w:marLeft w:val="0"/>
                  <w:marRight w:val="0"/>
                  <w:marTop w:val="0"/>
                  <w:marBottom w:val="0"/>
                  <w:divBdr>
                    <w:top w:val="none" w:sz="0" w:space="0" w:color="auto"/>
                    <w:left w:val="single" w:sz="18" w:space="14" w:color="000000"/>
                    <w:bottom w:val="none" w:sz="0" w:space="0" w:color="auto"/>
                    <w:right w:val="none" w:sz="0" w:space="0" w:color="auto"/>
                  </w:divBdr>
                </w:div>
                <w:div w:id="1635482903">
                  <w:marLeft w:val="0"/>
                  <w:marRight w:val="0"/>
                  <w:marTop w:val="0"/>
                  <w:marBottom w:val="0"/>
                  <w:divBdr>
                    <w:top w:val="none" w:sz="0" w:space="0" w:color="auto"/>
                    <w:left w:val="none" w:sz="0" w:space="0" w:color="auto"/>
                    <w:bottom w:val="none" w:sz="0" w:space="0" w:color="auto"/>
                    <w:right w:val="none" w:sz="0" w:space="0" w:color="auto"/>
                  </w:divBdr>
                </w:div>
                <w:div w:id="153255665">
                  <w:blockQuote w:val="1"/>
                  <w:marLeft w:val="0"/>
                  <w:marRight w:val="0"/>
                  <w:marTop w:val="0"/>
                  <w:marBottom w:val="0"/>
                  <w:divBdr>
                    <w:top w:val="none" w:sz="0" w:space="0" w:color="auto"/>
                    <w:left w:val="single" w:sz="18" w:space="14" w:color="000000"/>
                    <w:bottom w:val="none" w:sz="0" w:space="0" w:color="auto"/>
                    <w:right w:val="none" w:sz="0" w:space="0" w:color="auto"/>
                  </w:divBdr>
                </w:div>
                <w:div w:id="614945507">
                  <w:marLeft w:val="0"/>
                  <w:marRight w:val="0"/>
                  <w:marTop w:val="0"/>
                  <w:marBottom w:val="0"/>
                  <w:divBdr>
                    <w:top w:val="none" w:sz="0" w:space="0" w:color="auto"/>
                    <w:left w:val="none" w:sz="0" w:space="0" w:color="auto"/>
                    <w:bottom w:val="none" w:sz="0" w:space="0" w:color="auto"/>
                    <w:right w:val="none" w:sz="0" w:space="0" w:color="auto"/>
                  </w:divBdr>
                </w:div>
                <w:div w:id="1716658886">
                  <w:blockQuote w:val="1"/>
                  <w:marLeft w:val="0"/>
                  <w:marRight w:val="0"/>
                  <w:marTop w:val="0"/>
                  <w:marBottom w:val="0"/>
                  <w:divBdr>
                    <w:top w:val="none" w:sz="0" w:space="0" w:color="auto"/>
                    <w:left w:val="single" w:sz="18" w:space="14" w:color="000000"/>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3;&#1077;&#1088;&#1084;&#1072;&#1085;&#1086;&#1074;\Desktop\&#1058;&#1080;&#1090;&#1091;&#1083;&#1099;\&#1058;&#1080;&#1090;&#1091;&#1083;%20&#1096;&#1080;&#1088;&#1086;&#1082;&#1080;&#1081;%20201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Титул широкий 2011.dot</Template>
  <TotalTime>87</TotalTime>
  <Pages>1</Pages>
  <Words>10773</Words>
  <Characters>61412</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Администрация Курьинского района</vt:lpstr>
    </vt:vector>
  </TitlesOfParts>
  <Company>Microsoft</Company>
  <LinksUpToDate>false</LinksUpToDate>
  <CharactersWithSpaces>72041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Курьинского района</dc:title>
  <dc:creator>Германов</dc:creator>
  <cp:lastModifiedBy>Германов</cp:lastModifiedBy>
  <cp:revision>6</cp:revision>
  <dcterms:created xsi:type="dcterms:W3CDTF">2024-07-01T10:25:00Z</dcterms:created>
  <dcterms:modified xsi:type="dcterms:W3CDTF">2024-07-02T03:54:00Z</dcterms:modified>
</cp:coreProperties>
</file>