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3017B0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015715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015715">
        <w:rPr>
          <w:rFonts w:ascii="PT Astra Serif" w:hAnsi="PT Astra Serif"/>
          <w:b/>
          <w:sz w:val="28"/>
          <w:szCs w:val="28"/>
          <w:u w:val="single"/>
        </w:rPr>
        <w:t>Кузнецовский</w:t>
      </w:r>
      <w:proofErr w:type="spellEnd"/>
      <w:r w:rsidRPr="00015715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3017B0" w:rsidP="003017B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3017B0" w:rsidRPr="00E571C9" w:rsidRDefault="003017B0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015715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A4A" w:rsidRDefault="000F4A4A">
      <w:r>
        <w:separator/>
      </w:r>
    </w:p>
  </w:endnote>
  <w:endnote w:type="continuationSeparator" w:id="0">
    <w:p w:rsidR="000F4A4A" w:rsidRDefault="000F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A4A" w:rsidRDefault="000F4A4A">
      <w:r>
        <w:separator/>
      </w:r>
    </w:p>
  </w:footnote>
  <w:footnote w:type="continuationSeparator" w:id="0">
    <w:p w:rsidR="000F4A4A" w:rsidRDefault="000F4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0F4A4A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17B0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F022C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0605D-3180-46B7-8F3D-3AEC76A89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2023-05-24T06:36:00Z</dcterms:created>
  <dcterms:modified xsi:type="dcterms:W3CDTF">2024-05-29T09:01:00Z</dcterms:modified>
</cp:coreProperties>
</file>