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870425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545652" w:rsidRDefault="0054565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Колыванский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сельский С</w:t>
      </w:r>
      <w:r w:rsidRPr="00545652">
        <w:rPr>
          <w:rFonts w:ascii="PT Astra Serif" w:hAnsi="PT Astra Serif"/>
          <w:b/>
          <w:sz w:val="28"/>
          <w:szCs w:val="28"/>
          <w:u w:val="single"/>
        </w:rPr>
        <w:t>овет народных депутатов</w:t>
      </w:r>
      <w:r w:rsidRPr="00C135F8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Default="00870425" w:rsidP="0087042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 w:rsidRPr="00093CC4"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  <w:bookmarkStart w:id="0" w:name="_GoBack"/>
      <w:bookmarkEnd w:id="0"/>
    </w:p>
    <w:p w:rsidR="00870425" w:rsidRPr="00E571C9" w:rsidRDefault="00870425" w:rsidP="0087042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545652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E70" w:rsidRDefault="00160E70">
      <w:r>
        <w:separator/>
      </w:r>
    </w:p>
  </w:endnote>
  <w:endnote w:type="continuationSeparator" w:id="0">
    <w:p w:rsidR="00160E70" w:rsidRDefault="00160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E70" w:rsidRDefault="00160E70">
      <w:r>
        <w:separator/>
      </w:r>
    </w:p>
  </w:footnote>
  <w:footnote w:type="continuationSeparator" w:id="0">
    <w:p w:rsidR="00160E70" w:rsidRDefault="00160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0E70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0425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1DC8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44E56-9899-4371-B691-024B30839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2023-05-24T06:33:00Z</dcterms:created>
  <dcterms:modified xsi:type="dcterms:W3CDTF">2024-05-29T08:50:00Z</dcterms:modified>
</cp:coreProperties>
</file>