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3D321D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8819FB" w:rsidRDefault="00C135F8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C135F8">
        <w:rPr>
          <w:rFonts w:ascii="PT Astra Serif" w:hAnsi="PT Astra Serif"/>
          <w:b/>
          <w:sz w:val="28"/>
          <w:szCs w:val="28"/>
          <w:u w:val="single"/>
        </w:rPr>
        <w:t>Казанцевский</w:t>
      </w:r>
      <w:proofErr w:type="spellEnd"/>
      <w:r w:rsidRPr="00C135F8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bookmarkStart w:id="0" w:name="_GoBack"/>
      <w:bookmarkEnd w:id="0"/>
    </w:p>
    <w:p w:rsidR="00E571C9" w:rsidRDefault="003D321D" w:rsidP="003D321D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 w:rsidRPr="00093CC4"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3D321D" w:rsidRPr="00E571C9" w:rsidRDefault="003D321D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C135F8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7D8" w:rsidRDefault="00E167D8">
      <w:r>
        <w:separator/>
      </w:r>
    </w:p>
  </w:endnote>
  <w:endnote w:type="continuationSeparator" w:id="0">
    <w:p w:rsidR="00E167D8" w:rsidRDefault="00E16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7D8" w:rsidRDefault="00E167D8">
      <w:r>
        <w:separator/>
      </w:r>
    </w:p>
  </w:footnote>
  <w:footnote w:type="continuationSeparator" w:id="0">
    <w:p w:rsidR="00E167D8" w:rsidRDefault="00E16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321D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23E9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7D8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8AA18-A563-466B-8E2B-6A22AA7E6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2023-05-24T06:28:00Z</dcterms:created>
  <dcterms:modified xsi:type="dcterms:W3CDTF">2024-05-29T08:50:00Z</dcterms:modified>
</cp:coreProperties>
</file>