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3F1017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8819FB" w:rsidRDefault="008819FB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8819FB">
        <w:rPr>
          <w:rFonts w:ascii="PT Astra Serif" w:hAnsi="PT Astra Serif"/>
          <w:b/>
          <w:sz w:val="28"/>
          <w:szCs w:val="28"/>
          <w:u w:val="single"/>
        </w:rPr>
        <w:t xml:space="preserve">Ивановский сельский Совет депутатов </w:t>
      </w:r>
      <w:proofErr w:type="spellStart"/>
      <w:r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Default="003F1017" w:rsidP="003F1017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 w:rsidRPr="00093CC4"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  <w:bookmarkStart w:id="0" w:name="_GoBack"/>
      <w:bookmarkEnd w:id="0"/>
    </w:p>
    <w:p w:rsidR="003F1017" w:rsidRPr="00E571C9" w:rsidRDefault="003F1017" w:rsidP="003F1017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3F1017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6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973" w:rsidRDefault="005A5973">
      <w:r>
        <w:separator/>
      </w:r>
    </w:p>
  </w:endnote>
  <w:endnote w:type="continuationSeparator" w:id="0">
    <w:p w:rsidR="005A5973" w:rsidRDefault="005A5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973" w:rsidRDefault="005A5973">
      <w:r>
        <w:separator/>
      </w:r>
    </w:p>
  </w:footnote>
  <w:footnote w:type="continuationSeparator" w:id="0">
    <w:p w:rsidR="005A5973" w:rsidRDefault="005A59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3F1017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A5973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545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3384F-85E4-4964-9C97-82FB09841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5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2023-05-24T06:27:00Z</dcterms:created>
  <dcterms:modified xsi:type="dcterms:W3CDTF">2024-05-29T08:50:00Z</dcterms:modified>
</cp:coreProperties>
</file>