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9B0" w:rsidRDefault="008819B0" w:rsidP="008819B0">
      <w:pPr>
        <w:pStyle w:val="a6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 w:rsidR="00FC37EA">
        <w:rPr>
          <w:rFonts w:ascii="Times New Roman" w:hAnsi="Times New Roman" w:cs="Times New Roman"/>
          <w:b/>
          <w:spacing w:val="20"/>
          <w:sz w:val="28"/>
          <w:szCs w:val="28"/>
        </w:rPr>
        <w:t>ИВАНОВСКОГО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BD3BE7">
        <w:rPr>
          <w:rFonts w:ascii="Times New Roman" w:hAnsi="Times New Roman" w:cs="Times New Roman"/>
          <w:b/>
          <w:spacing w:val="20"/>
          <w:sz w:val="28"/>
          <w:szCs w:val="28"/>
        </w:rPr>
        <w:t>СЕЛЬСОВЕТА</w:t>
      </w:r>
    </w:p>
    <w:p w:rsidR="008819B0" w:rsidRPr="006765A5" w:rsidRDefault="008819B0" w:rsidP="008819B0">
      <w:pPr>
        <w:pStyle w:val="a6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8819B0" w:rsidRPr="006765A5" w:rsidRDefault="008819B0" w:rsidP="008819B0">
      <w:pPr>
        <w:rPr>
          <w:b/>
          <w:sz w:val="24"/>
          <w:szCs w:val="24"/>
        </w:rPr>
      </w:pPr>
    </w:p>
    <w:p w:rsidR="00194C52" w:rsidRDefault="00194C52" w:rsidP="008819B0">
      <w:pPr>
        <w:rPr>
          <w:b/>
          <w:spacing w:val="84"/>
          <w:sz w:val="32"/>
          <w:szCs w:val="32"/>
        </w:rPr>
      </w:pPr>
    </w:p>
    <w:p w:rsidR="008819B0" w:rsidRDefault="008819B0" w:rsidP="008819B0">
      <w:pPr>
        <w:rPr>
          <w:b/>
          <w:spacing w:val="84"/>
          <w:sz w:val="32"/>
          <w:szCs w:val="32"/>
        </w:rPr>
      </w:pPr>
      <w:r w:rsidRPr="00285787">
        <w:rPr>
          <w:b/>
          <w:spacing w:val="84"/>
          <w:sz w:val="32"/>
          <w:szCs w:val="32"/>
        </w:rPr>
        <w:t>ПОСТАНОВЛЕНИЕ</w:t>
      </w:r>
    </w:p>
    <w:p w:rsidR="00194C52" w:rsidRPr="00285787" w:rsidRDefault="00194C52" w:rsidP="008819B0">
      <w:pPr>
        <w:rPr>
          <w:b/>
          <w:spacing w:val="84"/>
          <w:sz w:val="32"/>
          <w:szCs w:val="32"/>
        </w:rPr>
      </w:pPr>
    </w:p>
    <w:p w:rsidR="008819B0" w:rsidRPr="006765A5" w:rsidRDefault="008819B0" w:rsidP="008819B0">
      <w:pPr>
        <w:rPr>
          <w:sz w:val="24"/>
          <w:szCs w:val="24"/>
        </w:rPr>
      </w:pPr>
    </w:p>
    <w:p w:rsidR="008819B0" w:rsidRDefault="008819B0" w:rsidP="008819B0">
      <w:pPr>
        <w:rPr>
          <w:sz w:val="24"/>
          <w:szCs w:val="24"/>
        </w:rPr>
      </w:pPr>
      <w:r w:rsidRPr="00285787">
        <w:rPr>
          <w:sz w:val="24"/>
          <w:szCs w:val="24"/>
        </w:rPr>
        <w:t>«</w:t>
      </w:r>
      <w:r w:rsidR="00285787" w:rsidRPr="00285787">
        <w:rPr>
          <w:sz w:val="24"/>
          <w:szCs w:val="24"/>
        </w:rPr>
        <w:t>16</w:t>
      </w:r>
      <w:r w:rsidRPr="00285787">
        <w:rPr>
          <w:sz w:val="24"/>
          <w:szCs w:val="24"/>
        </w:rPr>
        <w:t xml:space="preserve">» </w:t>
      </w:r>
      <w:r w:rsidR="00285787" w:rsidRPr="00285787">
        <w:rPr>
          <w:sz w:val="24"/>
          <w:szCs w:val="24"/>
        </w:rPr>
        <w:t>марта</w:t>
      </w:r>
      <w:r w:rsidRPr="00285787">
        <w:rPr>
          <w:sz w:val="24"/>
          <w:szCs w:val="24"/>
        </w:rPr>
        <w:t xml:space="preserve"> 20</w:t>
      </w:r>
      <w:r w:rsidR="00CF632E" w:rsidRPr="00285787">
        <w:rPr>
          <w:sz w:val="24"/>
          <w:szCs w:val="24"/>
        </w:rPr>
        <w:t>23</w:t>
      </w:r>
      <w:r w:rsidRPr="00285787">
        <w:rPr>
          <w:sz w:val="24"/>
          <w:szCs w:val="24"/>
        </w:rPr>
        <w:t xml:space="preserve">             </w:t>
      </w:r>
      <w:r w:rsidR="00BD3BE7" w:rsidRPr="00285787">
        <w:rPr>
          <w:sz w:val="24"/>
          <w:szCs w:val="24"/>
        </w:rPr>
        <w:t xml:space="preserve">     </w:t>
      </w:r>
      <w:r w:rsidRPr="00285787">
        <w:rPr>
          <w:sz w:val="24"/>
          <w:szCs w:val="24"/>
        </w:rPr>
        <w:t xml:space="preserve">                    </w:t>
      </w:r>
      <w:proofErr w:type="gramStart"/>
      <w:r w:rsidRPr="00285787">
        <w:rPr>
          <w:sz w:val="24"/>
          <w:szCs w:val="24"/>
        </w:rPr>
        <w:t>с</w:t>
      </w:r>
      <w:proofErr w:type="gramEnd"/>
      <w:r w:rsidRPr="00285787">
        <w:rPr>
          <w:sz w:val="24"/>
          <w:szCs w:val="24"/>
        </w:rPr>
        <w:t xml:space="preserve">. </w:t>
      </w:r>
      <w:r w:rsidR="00FC37EA">
        <w:rPr>
          <w:sz w:val="24"/>
          <w:szCs w:val="24"/>
        </w:rPr>
        <w:t>Ивановка</w:t>
      </w:r>
      <w:r w:rsidRPr="00285787">
        <w:rPr>
          <w:sz w:val="24"/>
          <w:szCs w:val="24"/>
        </w:rPr>
        <w:t xml:space="preserve">                                                  № </w:t>
      </w:r>
      <w:r w:rsidR="00FC37EA">
        <w:rPr>
          <w:sz w:val="24"/>
          <w:szCs w:val="24"/>
        </w:rPr>
        <w:t>4</w:t>
      </w:r>
    </w:p>
    <w:p w:rsidR="00194C52" w:rsidRPr="00285787" w:rsidRDefault="00194C52" w:rsidP="008819B0">
      <w:pPr>
        <w:rPr>
          <w:sz w:val="24"/>
          <w:szCs w:val="24"/>
        </w:rPr>
      </w:pPr>
    </w:p>
    <w:p w:rsidR="007C7B25" w:rsidRPr="00285787" w:rsidRDefault="007C7B25" w:rsidP="007C7B25">
      <w:pPr>
        <w:jc w:val="both"/>
        <w:rPr>
          <w:sz w:val="24"/>
          <w:szCs w:val="24"/>
        </w:rPr>
      </w:pPr>
    </w:p>
    <w:p w:rsidR="00124BB3" w:rsidRPr="00285787" w:rsidRDefault="00945C80" w:rsidP="007C7B25">
      <w:pPr>
        <w:spacing w:line="240" w:lineRule="exact"/>
        <w:jc w:val="both"/>
        <w:rPr>
          <w:sz w:val="24"/>
          <w:szCs w:val="24"/>
        </w:rPr>
      </w:pPr>
      <w:r w:rsidRPr="00285787">
        <w:rPr>
          <w:sz w:val="24"/>
          <w:szCs w:val="24"/>
        </w:rPr>
        <w:t>Об</w:t>
      </w:r>
      <w:r w:rsidR="00410A20" w:rsidRPr="00285787">
        <w:rPr>
          <w:sz w:val="24"/>
          <w:szCs w:val="24"/>
        </w:rPr>
        <w:t xml:space="preserve"> определении </w:t>
      </w:r>
      <w:r w:rsidR="00682EBF" w:rsidRPr="00285787">
        <w:rPr>
          <w:sz w:val="24"/>
          <w:szCs w:val="24"/>
        </w:rPr>
        <w:t>видов обязательных</w:t>
      </w:r>
      <w:r w:rsidR="00AA545D" w:rsidRPr="00285787">
        <w:rPr>
          <w:sz w:val="24"/>
          <w:szCs w:val="24"/>
        </w:rPr>
        <w:t xml:space="preserve"> работ </w:t>
      </w:r>
      <w:r w:rsidR="00682EBF" w:rsidRPr="00285787">
        <w:rPr>
          <w:sz w:val="24"/>
          <w:szCs w:val="24"/>
        </w:rPr>
        <w:t xml:space="preserve">и </w:t>
      </w:r>
      <w:r w:rsidR="007C7B25" w:rsidRPr="00285787">
        <w:rPr>
          <w:sz w:val="24"/>
          <w:szCs w:val="24"/>
        </w:rPr>
        <w:t xml:space="preserve">перечня организаций, в которых лица, которым назначено административное наказание в виде обязательных работ, отбывают обязательные работы </w:t>
      </w:r>
      <w:r w:rsidR="0049494B" w:rsidRPr="00285787">
        <w:rPr>
          <w:sz w:val="24"/>
          <w:szCs w:val="24"/>
        </w:rPr>
        <w:t xml:space="preserve">на территории </w:t>
      </w:r>
      <w:r w:rsidR="00FC37EA">
        <w:rPr>
          <w:sz w:val="24"/>
          <w:szCs w:val="24"/>
        </w:rPr>
        <w:t>Ивановского</w:t>
      </w:r>
      <w:r w:rsidR="00FD2B34" w:rsidRPr="00285787">
        <w:rPr>
          <w:sz w:val="24"/>
          <w:szCs w:val="24"/>
        </w:rPr>
        <w:t xml:space="preserve"> с</w:t>
      </w:r>
      <w:r w:rsidR="0049494B" w:rsidRPr="00285787">
        <w:rPr>
          <w:sz w:val="24"/>
          <w:szCs w:val="24"/>
        </w:rPr>
        <w:t>ельсовета</w:t>
      </w:r>
      <w:r w:rsidR="007C7B25" w:rsidRPr="00285787">
        <w:rPr>
          <w:sz w:val="24"/>
          <w:szCs w:val="24"/>
        </w:rPr>
        <w:t xml:space="preserve"> Курьинского района Алтайского края </w:t>
      </w:r>
    </w:p>
    <w:p w:rsidR="00D8355C" w:rsidRPr="00285787" w:rsidRDefault="00D8355C" w:rsidP="00D8355C">
      <w:pPr>
        <w:jc w:val="both"/>
        <w:rPr>
          <w:sz w:val="24"/>
          <w:szCs w:val="24"/>
        </w:rPr>
      </w:pPr>
    </w:p>
    <w:p w:rsidR="00715D87" w:rsidRPr="00285787" w:rsidRDefault="007C7B25" w:rsidP="006C27D9">
      <w:pPr>
        <w:ind w:firstLine="708"/>
        <w:jc w:val="both"/>
        <w:rPr>
          <w:sz w:val="24"/>
          <w:szCs w:val="24"/>
        </w:rPr>
      </w:pPr>
      <w:r w:rsidRPr="00285787">
        <w:rPr>
          <w:sz w:val="24"/>
          <w:szCs w:val="24"/>
        </w:rPr>
        <w:t xml:space="preserve">В целях создания необходимых условий для исполнения </w:t>
      </w:r>
      <w:r w:rsidR="00DB4E85" w:rsidRPr="00285787">
        <w:rPr>
          <w:sz w:val="24"/>
          <w:szCs w:val="24"/>
        </w:rPr>
        <w:t xml:space="preserve">административного </w:t>
      </w:r>
      <w:r w:rsidRPr="00285787">
        <w:rPr>
          <w:sz w:val="24"/>
          <w:szCs w:val="24"/>
        </w:rPr>
        <w:t>наказани</w:t>
      </w:r>
      <w:r w:rsidR="00DB4E85" w:rsidRPr="00285787">
        <w:rPr>
          <w:sz w:val="24"/>
          <w:szCs w:val="24"/>
        </w:rPr>
        <w:t>я</w:t>
      </w:r>
      <w:r w:rsidRPr="00285787">
        <w:rPr>
          <w:sz w:val="24"/>
          <w:szCs w:val="24"/>
        </w:rPr>
        <w:t xml:space="preserve"> в виде обязательных работ на территории </w:t>
      </w:r>
      <w:r w:rsidR="00FC37EA">
        <w:rPr>
          <w:sz w:val="24"/>
          <w:szCs w:val="24"/>
        </w:rPr>
        <w:t>Ивановского</w:t>
      </w:r>
      <w:r w:rsidR="00285787" w:rsidRPr="00285787">
        <w:rPr>
          <w:sz w:val="24"/>
          <w:szCs w:val="24"/>
        </w:rPr>
        <w:t xml:space="preserve"> </w:t>
      </w:r>
      <w:r w:rsidR="00DB4E85" w:rsidRPr="00285787">
        <w:rPr>
          <w:sz w:val="24"/>
          <w:szCs w:val="24"/>
        </w:rPr>
        <w:t xml:space="preserve"> сельсовета Курьинского района Алтайского края, в</w:t>
      </w:r>
      <w:r w:rsidR="002C0AD4" w:rsidRPr="00285787">
        <w:rPr>
          <w:sz w:val="24"/>
          <w:szCs w:val="24"/>
        </w:rPr>
        <w:t xml:space="preserve"> соответс</w:t>
      </w:r>
      <w:r w:rsidR="00787053" w:rsidRPr="00285787">
        <w:rPr>
          <w:sz w:val="24"/>
          <w:szCs w:val="24"/>
        </w:rPr>
        <w:t>т</w:t>
      </w:r>
      <w:r w:rsidR="002C0AD4" w:rsidRPr="00285787">
        <w:rPr>
          <w:sz w:val="24"/>
          <w:szCs w:val="24"/>
        </w:rPr>
        <w:t xml:space="preserve">вии </w:t>
      </w:r>
      <w:r w:rsidR="00787053" w:rsidRPr="00285787">
        <w:rPr>
          <w:sz w:val="24"/>
          <w:szCs w:val="24"/>
        </w:rPr>
        <w:t xml:space="preserve">со ст. </w:t>
      </w:r>
      <w:r w:rsidR="00BD3BE7" w:rsidRPr="00285787">
        <w:rPr>
          <w:sz w:val="24"/>
          <w:szCs w:val="24"/>
        </w:rPr>
        <w:t xml:space="preserve">32.13 Кодекса Российской Федерации об административных правонарушениях, </w:t>
      </w:r>
      <w:r w:rsidR="006C27D9" w:rsidRPr="00285787">
        <w:rPr>
          <w:sz w:val="24"/>
          <w:szCs w:val="24"/>
        </w:rPr>
        <w:t xml:space="preserve"> </w:t>
      </w:r>
      <w:r w:rsidR="00715D87" w:rsidRPr="00285787">
        <w:rPr>
          <w:spacing w:val="40"/>
          <w:sz w:val="24"/>
          <w:szCs w:val="24"/>
        </w:rPr>
        <w:t>ПОСТАНОВЛЯЮ:</w:t>
      </w:r>
    </w:p>
    <w:p w:rsidR="00FD2B34" w:rsidRPr="00285787" w:rsidRDefault="00FD2B34" w:rsidP="007C7B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317556" w:rsidRPr="00285787" w:rsidRDefault="00633F7A" w:rsidP="00317556">
      <w:pPr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285787">
        <w:rPr>
          <w:bCs/>
          <w:sz w:val="24"/>
          <w:szCs w:val="24"/>
        </w:rPr>
        <w:t xml:space="preserve">Определить </w:t>
      </w:r>
      <w:r w:rsidRPr="00285787">
        <w:rPr>
          <w:sz w:val="24"/>
          <w:szCs w:val="24"/>
        </w:rPr>
        <w:t>виды обязательных работ и перечень организаций, в которых лица, которым назначено административное наказание в виде обязательных работ, отбывают обязательные работы,</w:t>
      </w:r>
      <w:r w:rsidRPr="00285787">
        <w:rPr>
          <w:bCs/>
          <w:sz w:val="24"/>
          <w:szCs w:val="24"/>
        </w:rPr>
        <w:t xml:space="preserve"> на территории </w:t>
      </w:r>
      <w:r w:rsidR="00FC37EA">
        <w:rPr>
          <w:bCs/>
          <w:sz w:val="24"/>
          <w:szCs w:val="24"/>
        </w:rPr>
        <w:t>Ивановского</w:t>
      </w:r>
      <w:r w:rsidR="00BD691F" w:rsidRPr="00285787">
        <w:rPr>
          <w:sz w:val="24"/>
          <w:szCs w:val="24"/>
        </w:rPr>
        <w:t xml:space="preserve"> сельсовета Курьинского района Алтайского края</w:t>
      </w:r>
      <w:r w:rsidRPr="00285787">
        <w:rPr>
          <w:bCs/>
          <w:sz w:val="24"/>
          <w:szCs w:val="24"/>
        </w:rPr>
        <w:t xml:space="preserve"> согласно приложению</w:t>
      </w:r>
      <w:r w:rsidR="00BD691F" w:rsidRPr="00285787">
        <w:rPr>
          <w:bCs/>
          <w:sz w:val="24"/>
          <w:szCs w:val="24"/>
        </w:rPr>
        <w:t xml:space="preserve"> (по согласованию).</w:t>
      </w:r>
      <w:r w:rsidR="00317556" w:rsidRPr="00285787">
        <w:rPr>
          <w:sz w:val="24"/>
          <w:szCs w:val="24"/>
        </w:rPr>
        <w:t xml:space="preserve">  </w:t>
      </w:r>
    </w:p>
    <w:p w:rsidR="00317556" w:rsidRPr="00285787" w:rsidRDefault="00317556" w:rsidP="00317556">
      <w:pPr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285787">
        <w:rPr>
          <w:sz w:val="24"/>
          <w:szCs w:val="24"/>
        </w:rPr>
        <w:t xml:space="preserve">Настоящее постановление вступает в силу с </w:t>
      </w:r>
      <w:r w:rsidR="00285787" w:rsidRPr="00285787">
        <w:rPr>
          <w:sz w:val="24"/>
          <w:szCs w:val="24"/>
        </w:rPr>
        <w:t>16.03</w:t>
      </w:r>
      <w:r w:rsidRPr="00285787">
        <w:rPr>
          <w:sz w:val="24"/>
          <w:szCs w:val="24"/>
        </w:rPr>
        <w:t>.20</w:t>
      </w:r>
      <w:r w:rsidR="00CF632E" w:rsidRPr="00285787">
        <w:rPr>
          <w:sz w:val="24"/>
          <w:szCs w:val="24"/>
        </w:rPr>
        <w:t>23</w:t>
      </w:r>
      <w:r w:rsidRPr="00285787">
        <w:rPr>
          <w:sz w:val="24"/>
          <w:szCs w:val="24"/>
        </w:rPr>
        <w:t>.</w:t>
      </w:r>
    </w:p>
    <w:p w:rsidR="00317556" w:rsidRPr="00285787" w:rsidRDefault="00BD691F" w:rsidP="00317556">
      <w:pPr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285787">
        <w:rPr>
          <w:sz w:val="24"/>
          <w:szCs w:val="24"/>
        </w:rPr>
        <w:t>Обнародовать постановление в установленном Уставом порядке.</w:t>
      </w:r>
    </w:p>
    <w:p w:rsidR="00F205A1" w:rsidRPr="00285787" w:rsidRDefault="001670A5" w:rsidP="00317556">
      <w:pPr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285787">
        <w:rPr>
          <w:sz w:val="24"/>
          <w:szCs w:val="24"/>
        </w:rPr>
        <w:t>Контроль за</w:t>
      </w:r>
      <w:proofErr w:type="gramEnd"/>
      <w:r w:rsidRPr="00285787">
        <w:rPr>
          <w:sz w:val="24"/>
          <w:szCs w:val="24"/>
        </w:rPr>
        <w:t xml:space="preserve"> исполнением настоящего постановления </w:t>
      </w:r>
      <w:r w:rsidR="00317556" w:rsidRPr="00285787">
        <w:rPr>
          <w:sz w:val="24"/>
          <w:szCs w:val="24"/>
        </w:rPr>
        <w:t>оставляю за собой</w:t>
      </w:r>
      <w:r w:rsidRPr="00285787">
        <w:rPr>
          <w:sz w:val="24"/>
          <w:szCs w:val="24"/>
        </w:rPr>
        <w:t xml:space="preserve">. </w:t>
      </w:r>
    </w:p>
    <w:p w:rsidR="00F82FE7" w:rsidRPr="00285787" w:rsidRDefault="00F82FE7" w:rsidP="00351FAC">
      <w:pPr>
        <w:rPr>
          <w:sz w:val="24"/>
          <w:szCs w:val="24"/>
        </w:rPr>
      </w:pPr>
    </w:p>
    <w:p w:rsidR="00DA7B7F" w:rsidRPr="00285787" w:rsidRDefault="00DA7B7F" w:rsidP="00351FAC">
      <w:pPr>
        <w:rPr>
          <w:sz w:val="24"/>
          <w:szCs w:val="24"/>
        </w:rPr>
      </w:pPr>
    </w:p>
    <w:p w:rsidR="00DA7B7F" w:rsidRPr="00285787" w:rsidRDefault="003B746C" w:rsidP="00DA7B7F">
      <w:pPr>
        <w:jc w:val="both"/>
        <w:rPr>
          <w:sz w:val="24"/>
          <w:szCs w:val="24"/>
        </w:rPr>
      </w:pPr>
      <w:r w:rsidRPr="00285787">
        <w:rPr>
          <w:sz w:val="24"/>
          <w:szCs w:val="24"/>
        </w:rPr>
        <w:t xml:space="preserve">Глава </w:t>
      </w:r>
      <w:r w:rsidR="00BD3BE7" w:rsidRPr="00285787">
        <w:rPr>
          <w:sz w:val="24"/>
          <w:szCs w:val="24"/>
        </w:rPr>
        <w:t xml:space="preserve">сельсовета </w:t>
      </w:r>
      <w:r w:rsidR="00BD3BE7" w:rsidRPr="00285787">
        <w:rPr>
          <w:sz w:val="24"/>
          <w:szCs w:val="24"/>
        </w:rPr>
        <w:tab/>
      </w:r>
      <w:r w:rsidR="00BD3BE7" w:rsidRPr="00285787">
        <w:rPr>
          <w:sz w:val="24"/>
          <w:szCs w:val="24"/>
        </w:rPr>
        <w:tab/>
      </w:r>
      <w:r w:rsidR="00BD3BE7" w:rsidRPr="00285787">
        <w:rPr>
          <w:sz w:val="24"/>
          <w:szCs w:val="24"/>
        </w:rPr>
        <w:tab/>
      </w:r>
      <w:r w:rsidR="00BD3BE7" w:rsidRPr="00285787">
        <w:rPr>
          <w:sz w:val="24"/>
          <w:szCs w:val="24"/>
        </w:rPr>
        <w:tab/>
      </w:r>
      <w:r w:rsidRPr="00285787">
        <w:rPr>
          <w:sz w:val="24"/>
          <w:szCs w:val="24"/>
        </w:rPr>
        <w:tab/>
      </w:r>
      <w:r w:rsidR="00B007AF" w:rsidRPr="00285787">
        <w:rPr>
          <w:sz w:val="24"/>
          <w:szCs w:val="24"/>
        </w:rPr>
        <w:t xml:space="preserve">                </w:t>
      </w:r>
      <w:r w:rsidR="00285787" w:rsidRPr="00285787">
        <w:rPr>
          <w:sz w:val="24"/>
          <w:szCs w:val="24"/>
        </w:rPr>
        <w:t xml:space="preserve">                                       </w:t>
      </w:r>
      <w:r w:rsidR="00194C52">
        <w:rPr>
          <w:sz w:val="24"/>
          <w:szCs w:val="24"/>
        </w:rPr>
        <w:t xml:space="preserve">                              </w:t>
      </w:r>
      <w:r w:rsidR="00285787" w:rsidRPr="00285787">
        <w:rPr>
          <w:sz w:val="24"/>
          <w:szCs w:val="24"/>
        </w:rPr>
        <w:t xml:space="preserve">     </w:t>
      </w:r>
      <w:r w:rsidR="00FC37EA">
        <w:rPr>
          <w:sz w:val="24"/>
          <w:szCs w:val="24"/>
        </w:rPr>
        <w:t xml:space="preserve">          </w:t>
      </w:r>
      <w:proofErr w:type="spellStart"/>
      <w:r w:rsidR="00FC37EA">
        <w:rPr>
          <w:sz w:val="24"/>
          <w:szCs w:val="24"/>
        </w:rPr>
        <w:t>Шатаева</w:t>
      </w:r>
      <w:proofErr w:type="spellEnd"/>
      <w:r w:rsidR="00FC37EA">
        <w:rPr>
          <w:sz w:val="24"/>
          <w:szCs w:val="24"/>
        </w:rPr>
        <w:t xml:space="preserve"> Н.А.</w:t>
      </w:r>
    </w:p>
    <w:p w:rsidR="00DB4E85" w:rsidRPr="00194C52" w:rsidRDefault="007B4E8A" w:rsidP="007C7B25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="00DB4E85" w:rsidRPr="00194C52">
        <w:rPr>
          <w:sz w:val="24"/>
          <w:szCs w:val="24"/>
        </w:rPr>
        <w:lastRenderedPageBreak/>
        <w:t xml:space="preserve">Приложение </w:t>
      </w:r>
    </w:p>
    <w:p w:rsidR="00DB4E85" w:rsidRPr="00194C52" w:rsidRDefault="007C7B25" w:rsidP="007C7B2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>к постановлению</w:t>
      </w:r>
      <w:r w:rsidR="00DB4E85" w:rsidRPr="00194C52">
        <w:rPr>
          <w:sz w:val="24"/>
          <w:szCs w:val="24"/>
        </w:rPr>
        <w:t xml:space="preserve"> </w:t>
      </w:r>
      <w:r w:rsidRPr="00194C52">
        <w:rPr>
          <w:sz w:val="24"/>
          <w:szCs w:val="24"/>
        </w:rPr>
        <w:t xml:space="preserve">Администрации </w:t>
      </w:r>
    </w:p>
    <w:p w:rsidR="00285787" w:rsidRPr="00194C52" w:rsidRDefault="00FC37EA" w:rsidP="007C7B25">
      <w:pPr>
        <w:jc w:val="right"/>
        <w:rPr>
          <w:sz w:val="24"/>
          <w:szCs w:val="24"/>
        </w:rPr>
      </w:pPr>
      <w:r>
        <w:rPr>
          <w:sz w:val="24"/>
          <w:szCs w:val="24"/>
        </w:rPr>
        <w:t>Ивановского</w:t>
      </w:r>
      <w:r w:rsidR="00285787" w:rsidRPr="00194C52">
        <w:rPr>
          <w:sz w:val="24"/>
          <w:szCs w:val="24"/>
        </w:rPr>
        <w:t xml:space="preserve"> </w:t>
      </w:r>
      <w:r w:rsidR="00DB4E85" w:rsidRPr="00194C52">
        <w:rPr>
          <w:sz w:val="24"/>
          <w:szCs w:val="24"/>
        </w:rPr>
        <w:t xml:space="preserve"> сельсовета </w:t>
      </w:r>
    </w:p>
    <w:p w:rsidR="00DB4E85" w:rsidRPr="00194C52" w:rsidRDefault="00DB4E85" w:rsidP="007C7B2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 xml:space="preserve">Курьинского района </w:t>
      </w:r>
    </w:p>
    <w:p w:rsidR="007C7B25" w:rsidRPr="00194C52" w:rsidRDefault="00DB4E85" w:rsidP="007C7B2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 xml:space="preserve">Алтайского края </w:t>
      </w:r>
    </w:p>
    <w:p w:rsidR="007C7B25" w:rsidRPr="00194C52" w:rsidRDefault="007C7B25" w:rsidP="007C7B2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 xml:space="preserve">от </w:t>
      </w:r>
      <w:r w:rsidR="008C1D13" w:rsidRPr="00194C52">
        <w:rPr>
          <w:sz w:val="24"/>
          <w:szCs w:val="24"/>
        </w:rPr>
        <w:t>«</w:t>
      </w:r>
      <w:r w:rsidR="00285787" w:rsidRPr="00194C52">
        <w:rPr>
          <w:sz w:val="24"/>
          <w:szCs w:val="24"/>
        </w:rPr>
        <w:t>16</w:t>
      </w:r>
      <w:r w:rsidR="008C1D13" w:rsidRPr="00194C52">
        <w:rPr>
          <w:sz w:val="24"/>
          <w:szCs w:val="24"/>
        </w:rPr>
        <w:t xml:space="preserve">» </w:t>
      </w:r>
      <w:r w:rsidR="00285787" w:rsidRPr="00194C52">
        <w:rPr>
          <w:sz w:val="24"/>
          <w:szCs w:val="24"/>
        </w:rPr>
        <w:t xml:space="preserve">марта </w:t>
      </w:r>
      <w:r w:rsidRPr="00194C52">
        <w:rPr>
          <w:sz w:val="24"/>
          <w:szCs w:val="24"/>
        </w:rPr>
        <w:t>20</w:t>
      </w:r>
      <w:r w:rsidR="00043364" w:rsidRPr="00194C52">
        <w:rPr>
          <w:sz w:val="24"/>
          <w:szCs w:val="24"/>
        </w:rPr>
        <w:t>23</w:t>
      </w:r>
      <w:r w:rsidRPr="00194C52">
        <w:rPr>
          <w:sz w:val="24"/>
          <w:szCs w:val="24"/>
        </w:rPr>
        <w:t xml:space="preserve"> </w:t>
      </w:r>
      <w:r w:rsidR="00DB4E85" w:rsidRPr="00194C52">
        <w:rPr>
          <w:sz w:val="24"/>
          <w:szCs w:val="24"/>
        </w:rPr>
        <w:t xml:space="preserve">№ </w:t>
      </w:r>
      <w:r w:rsidR="00FC37EA">
        <w:rPr>
          <w:sz w:val="24"/>
          <w:szCs w:val="24"/>
        </w:rPr>
        <w:t>4</w:t>
      </w:r>
    </w:p>
    <w:p w:rsidR="007C7B25" w:rsidRPr="00194C52" w:rsidRDefault="007C7B25" w:rsidP="007C7B25">
      <w:pPr>
        <w:jc w:val="right"/>
        <w:rPr>
          <w:sz w:val="24"/>
          <w:szCs w:val="24"/>
        </w:rPr>
      </w:pPr>
    </w:p>
    <w:p w:rsidR="00DB4E85" w:rsidRPr="00194C52" w:rsidRDefault="00DB4E85" w:rsidP="00DB4E85">
      <w:pPr>
        <w:jc w:val="both"/>
        <w:rPr>
          <w:sz w:val="24"/>
          <w:szCs w:val="24"/>
        </w:rPr>
      </w:pPr>
    </w:p>
    <w:p w:rsidR="00DB4E85" w:rsidRPr="00194C52" w:rsidRDefault="00DB4E85" w:rsidP="00DB4E8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>Согласовано:</w:t>
      </w:r>
    </w:p>
    <w:p w:rsidR="00DB4E85" w:rsidRPr="00194C52" w:rsidRDefault="00043364" w:rsidP="00DB4E85">
      <w:pPr>
        <w:jc w:val="right"/>
        <w:rPr>
          <w:sz w:val="24"/>
          <w:szCs w:val="24"/>
        </w:rPr>
      </w:pPr>
      <w:proofErr w:type="spellStart"/>
      <w:r w:rsidRPr="00194C52">
        <w:rPr>
          <w:sz w:val="24"/>
          <w:szCs w:val="24"/>
        </w:rPr>
        <w:t>Врио</w:t>
      </w:r>
      <w:proofErr w:type="spellEnd"/>
      <w:r w:rsidRPr="00194C52">
        <w:rPr>
          <w:sz w:val="24"/>
          <w:szCs w:val="24"/>
        </w:rPr>
        <w:t xml:space="preserve">  н</w:t>
      </w:r>
      <w:r w:rsidR="00DB4E85" w:rsidRPr="00194C52">
        <w:rPr>
          <w:sz w:val="24"/>
          <w:szCs w:val="24"/>
        </w:rPr>
        <w:t>ачальник</w:t>
      </w:r>
      <w:r w:rsidRPr="00194C52">
        <w:rPr>
          <w:sz w:val="24"/>
          <w:szCs w:val="24"/>
        </w:rPr>
        <w:t>а</w:t>
      </w:r>
      <w:r w:rsidR="00DB4E85" w:rsidRPr="00194C52">
        <w:rPr>
          <w:sz w:val="24"/>
          <w:szCs w:val="24"/>
        </w:rPr>
        <w:t xml:space="preserve"> отдела – </w:t>
      </w:r>
      <w:proofErr w:type="gramStart"/>
      <w:r w:rsidR="00DB4E85" w:rsidRPr="00194C52">
        <w:rPr>
          <w:sz w:val="24"/>
          <w:szCs w:val="24"/>
        </w:rPr>
        <w:t>старший</w:t>
      </w:r>
      <w:proofErr w:type="gramEnd"/>
    </w:p>
    <w:p w:rsidR="00DB4E85" w:rsidRPr="00194C52" w:rsidRDefault="00DB4E85" w:rsidP="00DB4E8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>судебный пристав ОСП</w:t>
      </w:r>
      <w:r w:rsidR="008C1D13" w:rsidRPr="00194C52">
        <w:rPr>
          <w:sz w:val="24"/>
          <w:szCs w:val="24"/>
        </w:rPr>
        <w:t xml:space="preserve"> Курьинского района</w:t>
      </w:r>
    </w:p>
    <w:p w:rsidR="00DB4E85" w:rsidRPr="00194C52" w:rsidRDefault="00DB4E85" w:rsidP="00DB4E85">
      <w:pPr>
        <w:jc w:val="right"/>
        <w:rPr>
          <w:sz w:val="24"/>
          <w:szCs w:val="24"/>
        </w:rPr>
      </w:pPr>
      <w:r w:rsidRPr="00194C52">
        <w:rPr>
          <w:sz w:val="24"/>
          <w:szCs w:val="24"/>
        </w:rPr>
        <w:t xml:space="preserve">                                    </w:t>
      </w:r>
      <w:r w:rsidR="008C1D13" w:rsidRPr="00194C52">
        <w:rPr>
          <w:sz w:val="24"/>
          <w:szCs w:val="24"/>
        </w:rPr>
        <w:t>___________</w:t>
      </w:r>
      <w:r w:rsidR="00043364" w:rsidRPr="00194C52">
        <w:rPr>
          <w:sz w:val="24"/>
          <w:szCs w:val="24"/>
        </w:rPr>
        <w:t xml:space="preserve">К.Н. </w:t>
      </w:r>
      <w:proofErr w:type="spellStart"/>
      <w:r w:rsidR="00043364" w:rsidRPr="00194C52">
        <w:rPr>
          <w:sz w:val="24"/>
          <w:szCs w:val="24"/>
        </w:rPr>
        <w:t>Несвит</w:t>
      </w:r>
      <w:proofErr w:type="spellEnd"/>
      <w:r w:rsidR="008C1D13" w:rsidRPr="00194C52">
        <w:rPr>
          <w:sz w:val="24"/>
          <w:szCs w:val="24"/>
        </w:rPr>
        <w:t xml:space="preserve">   </w:t>
      </w:r>
    </w:p>
    <w:p w:rsidR="00DB4E85" w:rsidRPr="00194C52" w:rsidRDefault="00DB4E85" w:rsidP="00DB4E85">
      <w:pPr>
        <w:jc w:val="both"/>
        <w:rPr>
          <w:sz w:val="24"/>
          <w:szCs w:val="24"/>
        </w:rPr>
      </w:pPr>
    </w:p>
    <w:p w:rsidR="007C7B25" w:rsidRDefault="007C7B25" w:rsidP="007C7B25">
      <w:pPr>
        <w:rPr>
          <w:b/>
          <w:sz w:val="24"/>
          <w:szCs w:val="24"/>
        </w:rPr>
      </w:pPr>
    </w:p>
    <w:p w:rsidR="00194C52" w:rsidRPr="00194C52" w:rsidRDefault="00194C52" w:rsidP="007C7B25">
      <w:pPr>
        <w:rPr>
          <w:b/>
          <w:sz w:val="24"/>
          <w:szCs w:val="24"/>
        </w:rPr>
      </w:pPr>
    </w:p>
    <w:p w:rsidR="008C1D13" w:rsidRPr="00194C52" w:rsidRDefault="008C1D13" w:rsidP="008C1D13">
      <w:pPr>
        <w:rPr>
          <w:b/>
          <w:sz w:val="24"/>
          <w:szCs w:val="24"/>
        </w:rPr>
      </w:pPr>
      <w:r w:rsidRPr="00194C52">
        <w:rPr>
          <w:b/>
          <w:sz w:val="24"/>
          <w:szCs w:val="24"/>
        </w:rPr>
        <w:t>Перечень о</w:t>
      </w:r>
      <w:r w:rsidR="005B4A91" w:rsidRPr="00194C52">
        <w:rPr>
          <w:b/>
          <w:sz w:val="24"/>
          <w:szCs w:val="24"/>
        </w:rPr>
        <w:t>рганиза</w:t>
      </w:r>
      <w:r w:rsidRPr="00194C52">
        <w:rPr>
          <w:b/>
          <w:sz w:val="24"/>
          <w:szCs w:val="24"/>
        </w:rPr>
        <w:t xml:space="preserve">ций и виды обязательных работ </w:t>
      </w:r>
    </w:p>
    <w:p w:rsidR="00285787" w:rsidRPr="00194C52" w:rsidRDefault="008C1D13" w:rsidP="008C1D13">
      <w:pPr>
        <w:rPr>
          <w:b/>
          <w:sz w:val="24"/>
          <w:szCs w:val="24"/>
        </w:rPr>
      </w:pPr>
      <w:r w:rsidRPr="00194C52">
        <w:rPr>
          <w:b/>
          <w:sz w:val="24"/>
          <w:szCs w:val="24"/>
        </w:rPr>
        <w:t>для лиц, которым назначено административное наказание в виде обязательных работ</w:t>
      </w:r>
      <w:r w:rsidR="007C7B25" w:rsidRPr="00194C52">
        <w:rPr>
          <w:b/>
          <w:sz w:val="24"/>
          <w:szCs w:val="24"/>
        </w:rPr>
        <w:t xml:space="preserve"> </w:t>
      </w:r>
      <w:r w:rsidRPr="00194C52">
        <w:rPr>
          <w:b/>
          <w:sz w:val="24"/>
          <w:szCs w:val="24"/>
        </w:rPr>
        <w:t xml:space="preserve">на территории </w:t>
      </w:r>
      <w:r w:rsidR="00FC37EA">
        <w:rPr>
          <w:b/>
          <w:sz w:val="24"/>
          <w:szCs w:val="24"/>
        </w:rPr>
        <w:t>Ивановского</w:t>
      </w:r>
      <w:r w:rsidRPr="00194C52">
        <w:rPr>
          <w:b/>
          <w:sz w:val="24"/>
          <w:szCs w:val="24"/>
        </w:rPr>
        <w:t xml:space="preserve"> сельсовета </w:t>
      </w:r>
    </w:p>
    <w:p w:rsidR="007C7B25" w:rsidRPr="00194C52" w:rsidRDefault="008C1D13" w:rsidP="008C1D13">
      <w:pPr>
        <w:rPr>
          <w:b/>
          <w:sz w:val="24"/>
          <w:szCs w:val="24"/>
        </w:rPr>
      </w:pPr>
      <w:r w:rsidRPr="00194C52">
        <w:rPr>
          <w:b/>
          <w:sz w:val="24"/>
          <w:szCs w:val="24"/>
        </w:rPr>
        <w:t xml:space="preserve">Курьинского района Алтайского края </w:t>
      </w:r>
    </w:p>
    <w:p w:rsidR="007C7B25" w:rsidRDefault="007C7B25" w:rsidP="007C7B25">
      <w:pPr>
        <w:rPr>
          <w:sz w:val="24"/>
          <w:szCs w:val="24"/>
        </w:rPr>
      </w:pPr>
    </w:p>
    <w:p w:rsidR="00194C52" w:rsidRPr="00194C52" w:rsidRDefault="00194C52" w:rsidP="007C7B25">
      <w:pPr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3"/>
        <w:gridCol w:w="4762"/>
        <w:gridCol w:w="4394"/>
      </w:tblGrid>
      <w:tr w:rsidR="008C1D13" w:rsidRPr="00194C52" w:rsidTr="00FA297A">
        <w:trPr>
          <w:trHeight w:val="5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>
            <w:pPr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94C5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94C52">
              <w:rPr>
                <w:sz w:val="24"/>
                <w:szCs w:val="24"/>
              </w:rPr>
              <w:t>/</w:t>
            </w:r>
            <w:proofErr w:type="spellStart"/>
            <w:r w:rsidRPr="00194C5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>
            <w:pPr>
              <w:rPr>
                <w:b/>
                <w:sz w:val="24"/>
                <w:szCs w:val="24"/>
              </w:rPr>
            </w:pPr>
            <w:r w:rsidRPr="00194C52">
              <w:rPr>
                <w:b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>
            <w:pPr>
              <w:rPr>
                <w:b/>
                <w:sz w:val="24"/>
                <w:szCs w:val="24"/>
              </w:rPr>
            </w:pPr>
            <w:r w:rsidRPr="00194C52">
              <w:rPr>
                <w:b/>
                <w:sz w:val="24"/>
                <w:szCs w:val="24"/>
              </w:rPr>
              <w:t xml:space="preserve">Вид </w:t>
            </w:r>
            <w:r w:rsidR="00602D14" w:rsidRPr="00194C52">
              <w:rPr>
                <w:b/>
                <w:sz w:val="24"/>
                <w:szCs w:val="24"/>
              </w:rPr>
              <w:t xml:space="preserve">обязательных </w:t>
            </w:r>
            <w:r w:rsidRPr="00194C52">
              <w:rPr>
                <w:b/>
                <w:sz w:val="24"/>
                <w:szCs w:val="24"/>
              </w:rPr>
              <w:t>работ</w:t>
            </w:r>
          </w:p>
        </w:tc>
      </w:tr>
      <w:tr w:rsidR="008C1D13" w:rsidRPr="00194C52" w:rsidTr="00FA297A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 w:rsidP="00F07F06">
            <w:pPr>
              <w:numPr>
                <w:ilvl w:val="0"/>
                <w:numId w:val="1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 w:rsidP="00285787">
            <w:pPr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 xml:space="preserve"> Администрация </w:t>
            </w:r>
            <w:r w:rsidR="00FC37EA">
              <w:rPr>
                <w:sz w:val="24"/>
                <w:szCs w:val="24"/>
              </w:rPr>
              <w:t>Ивановского</w:t>
            </w:r>
            <w:r w:rsidR="00DB4E85" w:rsidRPr="00194C52">
              <w:rPr>
                <w:sz w:val="24"/>
                <w:szCs w:val="24"/>
              </w:rPr>
              <w:t xml:space="preserve"> сельсовета </w:t>
            </w:r>
            <w:r w:rsidR="008C1D13" w:rsidRPr="00194C52">
              <w:rPr>
                <w:sz w:val="24"/>
                <w:szCs w:val="24"/>
              </w:rPr>
              <w:t xml:space="preserve">Курьинского района Алтайского края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97A" w:rsidRPr="00194C52" w:rsidRDefault="00FA297A" w:rsidP="00FA297A">
            <w:pPr>
              <w:jc w:val="left"/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>1) б</w:t>
            </w:r>
            <w:r w:rsidR="007C7B25" w:rsidRPr="00194C52">
              <w:rPr>
                <w:sz w:val="24"/>
                <w:szCs w:val="24"/>
              </w:rPr>
              <w:t>лагоустройство и уборка территории</w:t>
            </w:r>
            <w:r w:rsidR="00DB4E85" w:rsidRPr="00194C52">
              <w:rPr>
                <w:sz w:val="24"/>
                <w:szCs w:val="24"/>
              </w:rPr>
              <w:t xml:space="preserve"> </w:t>
            </w:r>
            <w:r w:rsidR="00FC37EA">
              <w:rPr>
                <w:sz w:val="24"/>
                <w:szCs w:val="24"/>
              </w:rPr>
              <w:t>Ивановского</w:t>
            </w:r>
            <w:r w:rsidR="00DB4E85" w:rsidRPr="00194C52">
              <w:rPr>
                <w:sz w:val="24"/>
                <w:szCs w:val="24"/>
              </w:rPr>
              <w:t xml:space="preserve"> сельсовета</w:t>
            </w:r>
            <w:r w:rsidR="007C48A6" w:rsidRPr="00194C52">
              <w:rPr>
                <w:sz w:val="24"/>
                <w:szCs w:val="24"/>
              </w:rPr>
              <w:t xml:space="preserve">, </w:t>
            </w:r>
          </w:p>
          <w:p w:rsidR="007C48A6" w:rsidRPr="00194C52" w:rsidRDefault="00FA297A" w:rsidP="00FA297A">
            <w:pPr>
              <w:jc w:val="left"/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 xml:space="preserve">2) </w:t>
            </w:r>
            <w:r w:rsidR="007C48A6" w:rsidRPr="00194C52">
              <w:rPr>
                <w:sz w:val="24"/>
                <w:szCs w:val="24"/>
              </w:rPr>
              <w:t>иные общественно полезные работы, не требующие предварительной и профессиональной подготовки</w:t>
            </w:r>
          </w:p>
        </w:tc>
      </w:tr>
      <w:tr w:rsidR="008C1D13" w:rsidRPr="00194C52" w:rsidTr="00FA297A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7C7B25" w:rsidP="00F07F06">
            <w:pPr>
              <w:numPr>
                <w:ilvl w:val="0"/>
                <w:numId w:val="1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DB4E85" w:rsidP="00043364">
            <w:pPr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 xml:space="preserve">Муниципальное </w:t>
            </w:r>
            <w:r w:rsidR="00043364" w:rsidRPr="00194C52">
              <w:rPr>
                <w:sz w:val="24"/>
                <w:szCs w:val="24"/>
              </w:rPr>
              <w:t>бюджетное</w:t>
            </w:r>
            <w:r w:rsidRPr="00194C52">
              <w:rPr>
                <w:sz w:val="24"/>
                <w:szCs w:val="24"/>
              </w:rPr>
              <w:t xml:space="preserve"> учреждение культуры </w:t>
            </w:r>
            <w:r w:rsidR="00043364" w:rsidRPr="00194C52">
              <w:rPr>
                <w:sz w:val="24"/>
                <w:szCs w:val="24"/>
              </w:rPr>
              <w:t>«Курьинский многофункциональный культурный центр</w:t>
            </w:r>
            <w:r w:rsidRPr="00194C52">
              <w:rPr>
                <w:sz w:val="24"/>
                <w:szCs w:val="24"/>
              </w:rPr>
              <w:t>»</w:t>
            </w:r>
            <w:r w:rsidR="00043364" w:rsidRPr="00194C52">
              <w:rPr>
                <w:sz w:val="24"/>
                <w:szCs w:val="24"/>
              </w:rPr>
              <w:t xml:space="preserve"> </w:t>
            </w:r>
            <w:r w:rsidR="00FC37EA">
              <w:rPr>
                <w:sz w:val="24"/>
                <w:szCs w:val="24"/>
              </w:rPr>
              <w:t>«Ивановский</w:t>
            </w:r>
            <w:r w:rsidR="00285787" w:rsidRPr="00194C52">
              <w:rPr>
                <w:sz w:val="24"/>
                <w:szCs w:val="24"/>
              </w:rPr>
              <w:t xml:space="preserve"> СДК» </w:t>
            </w:r>
            <w:r w:rsidR="00043364" w:rsidRPr="00194C52">
              <w:rPr>
                <w:sz w:val="24"/>
                <w:szCs w:val="24"/>
              </w:rPr>
              <w:t>Курьинского района Алтайского края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B25" w:rsidRPr="00194C52" w:rsidRDefault="00FA297A" w:rsidP="00FA297A">
            <w:pPr>
              <w:jc w:val="left"/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>1) б</w:t>
            </w:r>
            <w:r w:rsidR="007C7B25" w:rsidRPr="00194C52">
              <w:rPr>
                <w:sz w:val="24"/>
                <w:szCs w:val="24"/>
              </w:rPr>
              <w:t xml:space="preserve">лагоустройство и уборка </w:t>
            </w:r>
            <w:r w:rsidR="00DB4E85" w:rsidRPr="00194C52">
              <w:rPr>
                <w:sz w:val="24"/>
                <w:szCs w:val="24"/>
              </w:rPr>
              <w:t xml:space="preserve">прилегающей к учреждению </w:t>
            </w:r>
            <w:r w:rsidR="007C7B25" w:rsidRPr="00194C52">
              <w:rPr>
                <w:sz w:val="24"/>
                <w:szCs w:val="24"/>
              </w:rPr>
              <w:t>территории</w:t>
            </w:r>
            <w:r w:rsidR="00DB4E85" w:rsidRPr="00194C52">
              <w:rPr>
                <w:sz w:val="24"/>
                <w:szCs w:val="24"/>
              </w:rPr>
              <w:t xml:space="preserve">, </w:t>
            </w:r>
            <w:r w:rsidR="00317556" w:rsidRPr="00194C52">
              <w:rPr>
                <w:sz w:val="24"/>
                <w:szCs w:val="24"/>
              </w:rPr>
              <w:t xml:space="preserve">административных  и служебных </w:t>
            </w:r>
            <w:r w:rsidR="00DB4E85" w:rsidRPr="00194C52">
              <w:rPr>
                <w:sz w:val="24"/>
                <w:szCs w:val="24"/>
              </w:rPr>
              <w:t>помещений</w:t>
            </w:r>
            <w:r w:rsidR="007C48A6" w:rsidRPr="00194C52">
              <w:rPr>
                <w:sz w:val="24"/>
                <w:szCs w:val="24"/>
              </w:rPr>
              <w:t>,</w:t>
            </w:r>
          </w:p>
          <w:p w:rsidR="007C48A6" w:rsidRPr="00194C52" w:rsidRDefault="00FA297A" w:rsidP="00FA297A">
            <w:pPr>
              <w:jc w:val="left"/>
              <w:rPr>
                <w:sz w:val="24"/>
                <w:szCs w:val="24"/>
              </w:rPr>
            </w:pPr>
            <w:r w:rsidRPr="00194C52">
              <w:rPr>
                <w:sz w:val="24"/>
                <w:szCs w:val="24"/>
              </w:rPr>
              <w:t xml:space="preserve">2) </w:t>
            </w:r>
            <w:r w:rsidR="007C48A6" w:rsidRPr="00194C52">
              <w:rPr>
                <w:sz w:val="24"/>
                <w:szCs w:val="24"/>
              </w:rPr>
              <w:t>иные общественно полезные работы, не требующие предварительной и профессиональной подготовки</w:t>
            </w:r>
          </w:p>
        </w:tc>
      </w:tr>
    </w:tbl>
    <w:p w:rsidR="007C7B25" w:rsidRDefault="007C7B25" w:rsidP="007C7B25">
      <w:pPr>
        <w:rPr>
          <w:sz w:val="26"/>
          <w:szCs w:val="26"/>
        </w:rPr>
      </w:pPr>
    </w:p>
    <w:sectPr w:rsidR="007C7B25" w:rsidSect="00F24E31">
      <w:pgSz w:w="11907" w:h="16840" w:code="9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4591"/>
    <w:multiLevelType w:val="hybridMultilevel"/>
    <w:tmpl w:val="799CFA1A"/>
    <w:lvl w:ilvl="0" w:tplc="8F981C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300D11"/>
    <w:multiLevelType w:val="multilevel"/>
    <w:tmpl w:val="16A666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24579F"/>
    <w:multiLevelType w:val="hybridMultilevel"/>
    <w:tmpl w:val="C314579C"/>
    <w:lvl w:ilvl="0" w:tplc="DEE80590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62" w:hanging="360"/>
      </w:pPr>
    </w:lvl>
    <w:lvl w:ilvl="2" w:tplc="0419001B" w:tentative="1">
      <w:start w:val="1"/>
      <w:numFmt w:val="lowerRoman"/>
      <w:lvlText w:val="%3."/>
      <w:lvlJc w:val="right"/>
      <w:pPr>
        <w:ind w:left="458" w:hanging="180"/>
      </w:pPr>
    </w:lvl>
    <w:lvl w:ilvl="3" w:tplc="0419000F" w:tentative="1">
      <w:start w:val="1"/>
      <w:numFmt w:val="decimal"/>
      <w:lvlText w:val="%4."/>
      <w:lvlJc w:val="left"/>
      <w:pPr>
        <w:ind w:left="1178" w:hanging="360"/>
      </w:pPr>
    </w:lvl>
    <w:lvl w:ilvl="4" w:tplc="04190019" w:tentative="1">
      <w:start w:val="1"/>
      <w:numFmt w:val="lowerLetter"/>
      <w:lvlText w:val="%5."/>
      <w:lvlJc w:val="left"/>
      <w:pPr>
        <w:ind w:left="1898" w:hanging="360"/>
      </w:pPr>
    </w:lvl>
    <w:lvl w:ilvl="5" w:tplc="0419001B" w:tentative="1">
      <w:start w:val="1"/>
      <w:numFmt w:val="lowerRoman"/>
      <w:lvlText w:val="%6."/>
      <w:lvlJc w:val="right"/>
      <w:pPr>
        <w:ind w:left="2618" w:hanging="180"/>
      </w:pPr>
    </w:lvl>
    <w:lvl w:ilvl="6" w:tplc="0419000F" w:tentative="1">
      <w:start w:val="1"/>
      <w:numFmt w:val="decimal"/>
      <w:lvlText w:val="%7."/>
      <w:lvlJc w:val="left"/>
      <w:pPr>
        <w:ind w:left="3338" w:hanging="360"/>
      </w:pPr>
    </w:lvl>
    <w:lvl w:ilvl="7" w:tplc="04190019" w:tentative="1">
      <w:start w:val="1"/>
      <w:numFmt w:val="lowerLetter"/>
      <w:lvlText w:val="%8."/>
      <w:lvlJc w:val="left"/>
      <w:pPr>
        <w:ind w:left="4058" w:hanging="360"/>
      </w:pPr>
    </w:lvl>
    <w:lvl w:ilvl="8" w:tplc="0419001B" w:tentative="1">
      <w:start w:val="1"/>
      <w:numFmt w:val="lowerRoman"/>
      <w:lvlText w:val="%9."/>
      <w:lvlJc w:val="right"/>
      <w:pPr>
        <w:ind w:left="4778" w:hanging="180"/>
      </w:pPr>
    </w:lvl>
  </w:abstractNum>
  <w:abstractNum w:abstractNumId="3">
    <w:nsid w:val="256836C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99F6789"/>
    <w:multiLevelType w:val="multilevel"/>
    <w:tmpl w:val="3FB45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F02142F"/>
    <w:multiLevelType w:val="hybridMultilevel"/>
    <w:tmpl w:val="F244AC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2EE134D"/>
    <w:multiLevelType w:val="hybridMultilevel"/>
    <w:tmpl w:val="EAAC6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E57C98"/>
    <w:multiLevelType w:val="hybridMultilevel"/>
    <w:tmpl w:val="4FD64FD8"/>
    <w:lvl w:ilvl="0" w:tplc="23DAEB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5935E3"/>
    <w:multiLevelType w:val="hybridMultilevel"/>
    <w:tmpl w:val="91305A16"/>
    <w:lvl w:ilvl="0" w:tplc="8FCE6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B4D5EE8"/>
    <w:multiLevelType w:val="hybridMultilevel"/>
    <w:tmpl w:val="B7DAA0CA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73B75"/>
    <w:multiLevelType w:val="multilevel"/>
    <w:tmpl w:val="FB16F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E0752ED"/>
    <w:multiLevelType w:val="hybridMultilevel"/>
    <w:tmpl w:val="067C2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D5600E"/>
    <w:multiLevelType w:val="multilevel"/>
    <w:tmpl w:val="FB16F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DB83F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3"/>
  </w:num>
  <w:num w:numId="7">
    <w:abstractNumId w:val="13"/>
  </w:num>
  <w:num w:numId="8">
    <w:abstractNumId w:val="1"/>
  </w:num>
  <w:num w:numId="9">
    <w:abstractNumId w:val="4"/>
  </w:num>
  <w:num w:numId="10">
    <w:abstractNumId w:val="12"/>
  </w:num>
  <w:num w:numId="11">
    <w:abstractNumId w:val="10"/>
  </w:num>
  <w:num w:numId="12">
    <w:abstractNumId w:val="2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544124"/>
    <w:rsid w:val="00037AC5"/>
    <w:rsid w:val="00043364"/>
    <w:rsid w:val="00064080"/>
    <w:rsid w:val="00073364"/>
    <w:rsid w:val="00076BB5"/>
    <w:rsid w:val="000A7337"/>
    <w:rsid w:val="000C1287"/>
    <w:rsid w:val="000D44AE"/>
    <w:rsid w:val="0010385E"/>
    <w:rsid w:val="00124BB3"/>
    <w:rsid w:val="00132C8D"/>
    <w:rsid w:val="001333B3"/>
    <w:rsid w:val="00134680"/>
    <w:rsid w:val="0013618D"/>
    <w:rsid w:val="0015720C"/>
    <w:rsid w:val="00164FFB"/>
    <w:rsid w:val="001670A5"/>
    <w:rsid w:val="00173F57"/>
    <w:rsid w:val="0018178D"/>
    <w:rsid w:val="001826B7"/>
    <w:rsid w:val="00193CCA"/>
    <w:rsid w:val="00194C52"/>
    <w:rsid w:val="001B67BA"/>
    <w:rsid w:val="001C09C5"/>
    <w:rsid w:val="001E502B"/>
    <w:rsid w:val="001F6E8C"/>
    <w:rsid w:val="0021252F"/>
    <w:rsid w:val="002342FC"/>
    <w:rsid w:val="00241A70"/>
    <w:rsid w:val="0025026E"/>
    <w:rsid w:val="002849E1"/>
    <w:rsid w:val="00285787"/>
    <w:rsid w:val="00287134"/>
    <w:rsid w:val="00291A3A"/>
    <w:rsid w:val="00292D26"/>
    <w:rsid w:val="0029585D"/>
    <w:rsid w:val="002A00F6"/>
    <w:rsid w:val="002A500A"/>
    <w:rsid w:val="002C0AD4"/>
    <w:rsid w:val="002C627A"/>
    <w:rsid w:val="002C63DD"/>
    <w:rsid w:val="002D2ED4"/>
    <w:rsid w:val="002D73D1"/>
    <w:rsid w:val="002E6E23"/>
    <w:rsid w:val="002F4B77"/>
    <w:rsid w:val="00317556"/>
    <w:rsid w:val="00320EF2"/>
    <w:rsid w:val="00322EF2"/>
    <w:rsid w:val="003240E9"/>
    <w:rsid w:val="003276E4"/>
    <w:rsid w:val="00340FCA"/>
    <w:rsid w:val="00342FF6"/>
    <w:rsid w:val="00351FAC"/>
    <w:rsid w:val="0035692C"/>
    <w:rsid w:val="00356D1A"/>
    <w:rsid w:val="00356F43"/>
    <w:rsid w:val="00361754"/>
    <w:rsid w:val="00361E12"/>
    <w:rsid w:val="00394111"/>
    <w:rsid w:val="00395666"/>
    <w:rsid w:val="003A17DE"/>
    <w:rsid w:val="003A5EBD"/>
    <w:rsid w:val="003B746C"/>
    <w:rsid w:val="003E4E8C"/>
    <w:rsid w:val="003F3739"/>
    <w:rsid w:val="003F4E60"/>
    <w:rsid w:val="00401BE6"/>
    <w:rsid w:val="00410A20"/>
    <w:rsid w:val="00427622"/>
    <w:rsid w:val="00431969"/>
    <w:rsid w:val="004454B3"/>
    <w:rsid w:val="00447B09"/>
    <w:rsid w:val="004503BD"/>
    <w:rsid w:val="00455425"/>
    <w:rsid w:val="004572AC"/>
    <w:rsid w:val="00474FE7"/>
    <w:rsid w:val="00476DE5"/>
    <w:rsid w:val="004837BA"/>
    <w:rsid w:val="004852BA"/>
    <w:rsid w:val="0049494B"/>
    <w:rsid w:val="004A39D7"/>
    <w:rsid w:val="004A65E9"/>
    <w:rsid w:val="004B411F"/>
    <w:rsid w:val="004C211C"/>
    <w:rsid w:val="004D668D"/>
    <w:rsid w:val="004D6774"/>
    <w:rsid w:val="0052275F"/>
    <w:rsid w:val="00527A42"/>
    <w:rsid w:val="005326F3"/>
    <w:rsid w:val="005352EE"/>
    <w:rsid w:val="00544124"/>
    <w:rsid w:val="005452ED"/>
    <w:rsid w:val="00546041"/>
    <w:rsid w:val="0056489A"/>
    <w:rsid w:val="00564E45"/>
    <w:rsid w:val="00570048"/>
    <w:rsid w:val="00571094"/>
    <w:rsid w:val="0057319B"/>
    <w:rsid w:val="005733E0"/>
    <w:rsid w:val="00574401"/>
    <w:rsid w:val="00592931"/>
    <w:rsid w:val="00592FE6"/>
    <w:rsid w:val="005A03D7"/>
    <w:rsid w:val="005B29CC"/>
    <w:rsid w:val="005B4A91"/>
    <w:rsid w:val="005C75EF"/>
    <w:rsid w:val="005D0905"/>
    <w:rsid w:val="005D59E3"/>
    <w:rsid w:val="005E26E2"/>
    <w:rsid w:val="005E5F95"/>
    <w:rsid w:val="005F0EE6"/>
    <w:rsid w:val="00602D14"/>
    <w:rsid w:val="006173AF"/>
    <w:rsid w:val="00633F7A"/>
    <w:rsid w:val="006544D1"/>
    <w:rsid w:val="00665023"/>
    <w:rsid w:val="0067559D"/>
    <w:rsid w:val="00682363"/>
    <w:rsid w:val="00682EBF"/>
    <w:rsid w:val="006944BF"/>
    <w:rsid w:val="006965E0"/>
    <w:rsid w:val="006A1B45"/>
    <w:rsid w:val="006B2C19"/>
    <w:rsid w:val="006C27D9"/>
    <w:rsid w:val="006C4772"/>
    <w:rsid w:val="006D5188"/>
    <w:rsid w:val="006F2840"/>
    <w:rsid w:val="007035EB"/>
    <w:rsid w:val="00704AD2"/>
    <w:rsid w:val="00715D87"/>
    <w:rsid w:val="00731A4B"/>
    <w:rsid w:val="0076639A"/>
    <w:rsid w:val="00787053"/>
    <w:rsid w:val="00787212"/>
    <w:rsid w:val="00793195"/>
    <w:rsid w:val="00795427"/>
    <w:rsid w:val="007A0A9D"/>
    <w:rsid w:val="007A1AF0"/>
    <w:rsid w:val="007B4E8A"/>
    <w:rsid w:val="007B50C8"/>
    <w:rsid w:val="007C48A6"/>
    <w:rsid w:val="007C7467"/>
    <w:rsid w:val="007C7B25"/>
    <w:rsid w:val="00814A86"/>
    <w:rsid w:val="00856A0F"/>
    <w:rsid w:val="00860543"/>
    <w:rsid w:val="00874C86"/>
    <w:rsid w:val="00876DFC"/>
    <w:rsid w:val="008819B0"/>
    <w:rsid w:val="008B0274"/>
    <w:rsid w:val="008B11BD"/>
    <w:rsid w:val="008C0C35"/>
    <w:rsid w:val="008C1D13"/>
    <w:rsid w:val="008D435D"/>
    <w:rsid w:val="008E0D71"/>
    <w:rsid w:val="008E54E1"/>
    <w:rsid w:val="008F0758"/>
    <w:rsid w:val="009341A0"/>
    <w:rsid w:val="00945C80"/>
    <w:rsid w:val="00946304"/>
    <w:rsid w:val="00964824"/>
    <w:rsid w:val="00974B19"/>
    <w:rsid w:val="009A449C"/>
    <w:rsid w:val="009B0543"/>
    <w:rsid w:val="009D1837"/>
    <w:rsid w:val="009D7E27"/>
    <w:rsid w:val="00A2150A"/>
    <w:rsid w:val="00A4780B"/>
    <w:rsid w:val="00A57499"/>
    <w:rsid w:val="00A61087"/>
    <w:rsid w:val="00A719B2"/>
    <w:rsid w:val="00A91912"/>
    <w:rsid w:val="00AA545D"/>
    <w:rsid w:val="00AB191C"/>
    <w:rsid w:val="00AD004C"/>
    <w:rsid w:val="00AD4205"/>
    <w:rsid w:val="00AE7D6F"/>
    <w:rsid w:val="00B007AF"/>
    <w:rsid w:val="00B13B97"/>
    <w:rsid w:val="00B22F2C"/>
    <w:rsid w:val="00B365C0"/>
    <w:rsid w:val="00B5482A"/>
    <w:rsid w:val="00B54F30"/>
    <w:rsid w:val="00B6064A"/>
    <w:rsid w:val="00B62786"/>
    <w:rsid w:val="00B729EE"/>
    <w:rsid w:val="00B81621"/>
    <w:rsid w:val="00B90F92"/>
    <w:rsid w:val="00B95930"/>
    <w:rsid w:val="00B977E6"/>
    <w:rsid w:val="00BA31B1"/>
    <w:rsid w:val="00BA335E"/>
    <w:rsid w:val="00BB22F7"/>
    <w:rsid w:val="00BC4D2E"/>
    <w:rsid w:val="00BD3BE7"/>
    <w:rsid w:val="00BD691F"/>
    <w:rsid w:val="00BE1720"/>
    <w:rsid w:val="00BF53BB"/>
    <w:rsid w:val="00C17F29"/>
    <w:rsid w:val="00C34615"/>
    <w:rsid w:val="00C41010"/>
    <w:rsid w:val="00C5782E"/>
    <w:rsid w:val="00C91ECB"/>
    <w:rsid w:val="00C93F9E"/>
    <w:rsid w:val="00CA3288"/>
    <w:rsid w:val="00CE6EE9"/>
    <w:rsid w:val="00CF29CC"/>
    <w:rsid w:val="00CF632E"/>
    <w:rsid w:val="00CF6DBA"/>
    <w:rsid w:val="00D17884"/>
    <w:rsid w:val="00D20511"/>
    <w:rsid w:val="00D43D37"/>
    <w:rsid w:val="00D745B9"/>
    <w:rsid w:val="00D8355C"/>
    <w:rsid w:val="00D9688B"/>
    <w:rsid w:val="00DA333D"/>
    <w:rsid w:val="00DA576D"/>
    <w:rsid w:val="00DA7B7F"/>
    <w:rsid w:val="00DB14B6"/>
    <w:rsid w:val="00DB4E85"/>
    <w:rsid w:val="00DB6A1A"/>
    <w:rsid w:val="00DB7CB2"/>
    <w:rsid w:val="00DE3F69"/>
    <w:rsid w:val="00DE743B"/>
    <w:rsid w:val="00DF20EC"/>
    <w:rsid w:val="00DF3AB2"/>
    <w:rsid w:val="00DF779A"/>
    <w:rsid w:val="00E0047D"/>
    <w:rsid w:val="00E07C84"/>
    <w:rsid w:val="00E1371A"/>
    <w:rsid w:val="00E2720F"/>
    <w:rsid w:val="00E2787D"/>
    <w:rsid w:val="00E45725"/>
    <w:rsid w:val="00E562E6"/>
    <w:rsid w:val="00E96793"/>
    <w:rsid w:val="00EA4470"/>
    <w:rsid w:val="00EB072E"/>
    <w:rsid w:val="00EB2F5D"/>
    <w:rsid w:val="00EE0CAE"/>
    <w:rsid w:val="00EF3F13"/>
    <w:rsid w:val="00F07F06"/>
    <w:rsid w:val="00F12C0C"/>
    <w:rsid w:val="00F205A1"/>
    <w:rsid w:val="00F205F3"/>
    <w:rsid w:val="00F24E31"/>
    <w:rsid w:val="00F373CF"/>
    <w:rsid w:val="00F46DA8"/>
    <w:rsid w:val="00F61659"/>
    <w:rsid w:val="00F617BF"/>
    <w:rsid w:val="00F639C7"/>
    <w:rsid w:val="00F70242"/>
    <w:rsid w:val="00F82FE7"/>
    <w:rsid w:val="00F913CF"/>
    <w:rsid w:val="00F95891"/>
    <w:rsid w:val="00FA05F4"/>
    <w:rsid w:val="00FA297A"/>
    <w:rsid w:val="00FB5E0C"/>
    <w:rsid w:val="00FB735E"/>
    <w:rsid w:val="00FC37EA"/>
    <w:rsid w:val="00FD2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36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40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authorities"/>
    <w:basedOn w:val="a"/>
    <w:next w:val="a"/>
    <w:unhideWhenUsed/>
    <w:rsid w:val="00F82FE7"/>
    <w:pPr>
      <w:ind w:left="240" w:hanging="240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10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1010"/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a7"/>
    <w:rsid w:val="008819B0"/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8819B0"/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633F7A"/>
    <w:pPr>
      <w:autoSpaceDE w:val="0"/>
      <w:autoSpaceDN w:val="0"/>
      <w:adjustRightInd w:val="0"/>
      <w:jc w:val="center"/>
    </w:pPr>
    <w:rPr>
      <w:rFonts w:eastAsia="Calibr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56;&#1072;&#1089;&#1087;&#1086;&#1088;&#1103;&#1078;&#1077;&#1085;&#1080;&#1077;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Распоряжение2</Template>
  <TotalTime>5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МУЛЬТИШТЕРН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Merlin</dc:creator>
  <cp:lastModifiedBy>ИвановкийСС</cp:lastModifiedBy>
  <cp:revision>2</cp:revision>
  <cp:lastPrinted>2012-12-04T08:23:00Z</cp:lastPrinted>
  <dcterms:created xsi:type="dcterms:W3CDTF">2023-12-21T16:04:00Z</dcterms:created>
  <dcterms:modified xsi:type="dcterms:W3CDTF">2023-12-21T16:04:00Z</dcterms:modified>
</cp:coreProperties>
</file>