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806F1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06F1B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806F1B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народных депутатов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7C2BFF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  <w:r w:rsidR="00806F1B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4CC" w:rsidRDefault="00C254CC">
      <w:r>
        <w:separator/>
      </w:r>
    </w:p>
  </w:endnote>
  <w:endnote w:type="continuationSeparator" w:id="0">
    <w:p w:rsidR="00C254CC" w:rsidRDefault="00C25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4CC" w:rsidRDefault="00C254CC">
      <w:r>
        <w:separator/>
      </w:r>
    </w:p>
  </w:footnote>
  <w:footnote w:type="continuationSeparator" w:id="0">
    <w:p w:rsidR="00C254CC" w:rsidRDefault="00C25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6E6F5-7E9E-41A3-8E68-D36A9AFDB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2023-05-24T06:11:00Z</dcterms:created>
  <dcterms:modified xsi:type="dcterms:W3CDTF">2023-05-24T06:11:00Z</dcterms:modified>
</cp:coreProperties>
</file>