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F4933" w:rsidRDefault="00EF4933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F4933">
        <w:rPr>
          <w:rFonts w:ascii="PT Astra Serif" w:hAnsi="PT Astra Serif"/>
          <w:b/>
          <w:sz w:val="28"/>
          <w:szCs w:val="28"/>
          <w:u w:val="single"/>
        </w:rPr>
        <w:t xml:space="preserve">Краснознаменский сельский Совет  депутатов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л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EF4933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6A" w:rsidRDefault="00050D6A">
      <w:r>
        <w:separator/>
      </w:r>
    </w:p>
  </w:endnote>
  <w:endnote w:type="continuationSeparator" w:id="0">
    <w:p w:rsidR="00050D6A" w:rsidRDefault="0005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6A" w:rsidRDefault="00050D6A">
      <w:r>
        <w:separator/>
      </w:r>
    </w:p>
  </w:footnote>
  <w:footnote w:type="continuationSeparator" w:id="0">
    <w:p w:rsidR="00050D6A" w:rsidRDefault="00050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0D6A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20F7-BDB0-443A-A88C-F350DA1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2023-05-24T06:34:00Z</dcterms:created>
  <dcterms:modified xsi:type="dcterms:W3CDTF">2023-05-24T06:34:00Z</dcterms:modified>
</cp:coreProperties>
</file>