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D5B" w:rsidRDefault="00777944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АДМИНИСТРАЦИЯ КУРЬИНСКОГО РАЙОНА</w:t>
      </w:r>
    </w:p>
    <w:p w:rsidR="006F7D5B" w:rsidRDefault="00777944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6F7D5B" w:rsidRDefault="006F7D5B">
      <w:pPr>
        <w:jc w:val="center"/>
        <w:rPr>
          <w:b/>
        </w:rPr>
      </w:pPr>
    </w:p>
    <w:p w:rsidR="00C6719E" w:rsidRDefault="00C6719E">
      <w:pPr>
        <w:jc w:val="center"/>
        <w:rPr>
          <w:b/>
        </w:rPr>
      </w:pPr>
    </w:p>
    <w:p w:rsidR="006F7D5B" w:rsidRDefault="00BE36AE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ПОСТАНОВЛЕНИЕ</w:t>
      </w:r>
    </w:p>
    <w:p w:rsidR="006F7D5B" w:rsidRDefault="006F7D5B">
      <w:pPr>
        <w:jc w:val="center"/>
      </w:pPr>
    </w:p>
    <w:p w:rsidR="006F7D5B" w:rsidRPr="00F420F6" w:rsidRDefault="00296657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230053">
        <w:rPr>
          <w:sz w:val="28"/>
          <w:szCs w:val="28"/>
        </w:rPr>
        <w:t>24</w:t>
      </w:r>
      <w:r>
        <w:rPr>
          <w:sz w:val="28"/>
          <w:szCs w:val="28"/>
        </w:rPr>
        <w:t>»</w:t>
      </w:r>
      <w:r w:rsidR="00230053">
        <w:rPr>
          <w:sz w:val="28"/>
          <w:szCs w:val="28"/>
        </w:rPr>
        <w:t xml:space="preserve"> октября </w:t>
      </w:r>
      <w:r w:rsidR="00777944" w:rsidRPr="00F420F6">
        <w:rPr>
          <w:sz w:val="28"/>
          <w:szCs w:val="28"/>
        </w:rPr>
        <w:t>20</w:t>
      </w:r>
      <w:r w:rsidR="00D059B4">
        <w:rPr>
          <w:sz w:val="28"/>
          <w:szCs w:val="28"/>
        </w:rPr>
        <w:t>2</w:t>
      </w:r>
      <w:r w:rsidR="00DA30D6">
        <w:rPr>
          <w:sz w:val="28"/>
          <w:szCs w:val="28"/>
        </w:rPr>
        <w:t xml:space="preserve">2 </w:t>
      </w:r>
      <w:r>
        <w:rPr>
          <w:sz w:val="28"/>
          <w:szCs w:val="28"/>
        </w:rPr>
        <w:t>г.</w:t>
      </w:r>
      <w:r w:rsidR="00777944" w:rsidRPr="00F420F6">
        <w:rPr>
          <w:sz w:val="28"/>
          <w:szCs w:val="28"/>
        </w:rPr>
        <w:t xml:space="preserve">                    </w:t>
      </w:r>
      <w:r w:rsidR="00F420F6">
        <w:rPr>
          <w:sz w:val="28"/>
          <w:szCs w:val="28"/>
        </w:rPr>
        <w:t xml:space="preserve">        </w:t>
      </w:r>
      <w:proofErr w:type="gramStart"/>
      <w:r w:rsidR="00777944" w:rsidRPr="00F420F6">
        <w:rPr>
          <w:sz w:val="28"/>
          <w:szCs w:val="28"/>
        </w:rPr>
        <w:t>с</w:t>
      </w:r>
      <w:proofErr w:type="gramEnd"/>
      <w:r w:rsidR="00777944" w:rsidRPr="00F420F6">
        <w:rPr>
          <w:sz w:val="28"/>
          <w:szCs w:val="28"/>
        </w:rPr>
        <w:t xml:space="preserve">. Курья                                              </w:t>
      </w:r>
      <w:r w:rsidR="00230053">
        <w:rPr>
          <w:sz w:val="28"/>
          <w:szCs w:val="28"/>
        </w:rPr>
        <w:t xml:space="preserve">   </w:t>
      </w:r>
      <w:r w:rsidR="00777944" w:rsidRPr="00F420F6">
        <w:rPr>
          <w:sz w:val="28"/>
          <w:szCs w:val="28"/>
        </w:rPr>
        <w:t>№</w:t>
      </w:r>
      <w:r w:rsidR="00230053">
        <w:rPr>
          <w:sz w:val="28"/>
          <w:szCs w:val="28"/>
        </w:rPr>
        <w:t xml:space="preserve"> 365</w:t>
      </w:r>
      <w:r w:rsidR="00777944" w:rsidRPr="00F420F6">
        <w:rPr>
          <w:sz w:val="28"/>
          <w:szCs w:val="28"/>
        </w:rPr>
        <w:t xml:space="preserve"> </w:t>
      </w:r>
      <w:r w:rsidR="00E62BDD" w:rsidRPr="00F420F6">
        <w:rPr>
          <w:sz w:val="28"/>
          <w:szCs w:val="28"/>
        </w:rPr>
        <w:t xml:space="preserve"> </w:t>
      </w:r>
      <w:r w:rsidR="0070093A" w:rsidRPr="00F420F6">
        <w:rPr>
          <w:sz w:val="28"/>
          <w:szCs w:val="28"/>
        </w:rPr>
        <w:t xml:space="preserve"> </w:t>
      </w:r>
    </w:p>
    <w:p w:rsidR="00596834" w:rsidRDefault="00596834" w:rsidP="00F420F6"/>
    <w:p w:rsidR="00296657" w:rsidRDefault="00296657" w:rsidP="00F420F6"/>
    <w:p w:rsidR="00296657" w:rsidRPr="003A552C" w:rsidRDefault="00596834" w:rsidP="00296657">
      <w:r w:rsidRPr="003A552C">
        <w:t xml:space="preserve">Об утверждении </w:t>
      </w:r>
      <w:r w:rsidR="00296657" w:rsidRPr="003A552C">
        <w:t xml:space="preserve">муниципальной программы </w:t>
      </w:r>
    </w:p>
    <w:p w:rsidR="003A552C" w:rsidRPr="003A552C" w:rsidRDefault="00296657" w:rsidP="00296657">
      <w:r w:rsidRPr="003A552C">
        <w:t>«</w:t>
      </w:r>
      <w:r w:rsidR="00276AB8" w:rsidRPr="003A552C">
        <w:t xml:space="preserve">Развитие </w:t>
      </w:r>
      <w:r w:rsidR="003A552C" w:rsidRPr="003A552C">
        <w:t xml:space="preserve"> пассажирского транспорта </w:t>
      </w:r>
    </w:p>
    <w:p w:rsidR="00596834" w:rsidRPr="003A552C" w:rsidRDefault="003A552C" w:rsidP="00296657">
      <w:r w:rsidRPr="003A552C">
        <w:t xml:space="preserve">в </w:t>
      </w:r>
      <w:proofErr w:type="spellStart"/>
      <w:r w:rsidRPr="003A552C">
        <w:t>Курьинском</w:t>
      </w:r>
      <w:proofErr w:type="spellEnd"/>
      <w:r w:rsidRPr="003A552C">
        <w:t xml:space="preserve"> районе </w:t>
      </w:r>
      <w:r w:rsidR="00596834" w:rsidRPr="003A552C">
        <w:t xml:space="preserve"> на 20</w:t>
      </w:r>
      <w:r w:rsidR="00DA30D6">
        <w:t>23</w:t>
      </w:r>
      <w:r w:rsidR="00596834" w:rsidRPr="003A552C">
        <w:t>-202</w:t>
      </w:r>
      <w:r w:rsidR="00DA30D6">
        <w:t>7</w:t>
      </w:r>
      <w:r w:rsidR="00596834" w:rsidRPr="003A552C">
        <w:t xml:space="preserve"> годы</w:t>
      </w:r>
      <w:r w:rsidRPr="003A552C">
        <w:t>»</w:t>
      </w:r>
    </w:p>
    <w:p w:rsidR="00596834" w:rsidRPr="00596834" w:rsidRDefault="00596834" w:rsidP="00F420F6"/>
    <w:p w:rsidR="00596834" w:rsidRDefault="00596834" w:rsidP="00F420F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E36AE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В </w:t>
      </w:r>
      <w:r w:rsidR="00296657">
        <w:rPr>
          <w:sz w:val="28"/>
          <w:szCs w:val="28"/>
        </w:rPr>
        <w:t xml:space="preserve">целях </w:t>
      </w:r>
      <w:r w:rsidR="003A552C">
        <w:rPr>
          <w:sz w:val="28"/>
          <w:szCs w:val="28"/>
        </w:rPr>
        <w:t>удовлетворения потребности населения в качественных услугах пассажирского транспорта общего пользования</w:t>
      </w:r>
      <w:r w:rsidR="00296657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ПОСТАНОВЛЯЮ:</w:t>
      </w:r>
    </w:p>
    <w:p w:rsidR="00162AB6" w:rsidRPr="00596834" w:rsidRDefault="00162AB6" w:rsidP="00F420F6">
      <w:pPr>
        <w:spacing w:line="360" w:lineRule="auto"/>
        <w:jc w:val="both"/>
        <w:rPr>
          <w:sz w:val="28"/>
          <w:szCs w:val="28"/>
        </w:rPr>
      </w:pPr>
    </w:p>
    <w:p w:rsidR="003A552C" w:rsidRPr="003A552C" w:rsidRDefault="00596834" w:rsidP="003A552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</w:t>
      </w:r>
      <w:r w:rsidR="00296657">
        <w:rPr>
          <w:sz w:val="28"/>
          <w:szCs w:val="28"/>
        </w:rPr>
        <w:t>муниципальную программу «</w:t>
      </w:r>
      <w:r w:rsidR="003A552C" w:rsidRPr="003A552C">
        <w:rPr>
          <w:sz w:val="28"/>
          <w:szCs w:val="28"/>
        </w:rPr>
        <w:t xml:space="preserve">Развитие  пассажирского транспорта </w:t>
      </w:r>
    </w:p>
    <w:p w:rsidR="00F420F6" w:rsidRDefault="003A552C" w:rsidP="003A552C">
      <w:pPr>
        <w:spacing w:line="360" w:lineRule="auto"/>
        <w:jc w:val="both"/>
        <w:rPr>
          <w:sz w:val="28"/>
          <w:szCs w:val="28"/>
        </w:rPr>
      </w:pPr>
      <w:r w:rsidRPr="003A552C">
        <w:rPr>
          <w:sz w:val="28"/>
          <w:szCs w:val="28"/>
        </w:rPr>
        <w:t xml:space="preserve">в </w:t>
      </w:r>
      <w:proofErr w:type="spellStart"/>
      <w:r w:rsidRPr="003A552C">
        <w:rPr>
          <w:sz w:val="28"/>
          <w:szCs w:val="28"/>
        </w:rPr>
        <w:t>Курьинском</w:t>
      </w:r>
      <w:proofErr w:type="spellEnd"/>
      <w:r w:rsidRPr="003A552C">
        <w:rPr>
          <w:sz w:val="28"/>
          <w:szCs w:val="28"/>
        </w:rPr>
        <w:t xml:space="preserve"> районе  на 20</w:t>
      </w:r>
      <w:r w:rsidR="00DA30D6">
        <w:rPr>
          <w:sz w:val="28"/>
          <w:szCs w:val="28"/>
        </w:rPr>
        <w:t>23-2027</w:t>
      </w:r>
      <w:r w:rsidRPr="003A552C">
        <w:rPr>
          <w:sz w:val="28"/>
          <w:szCs w:val="28"/>
        </w:rPr>
        <w:t xml:space="preserve"> годы</w:t>
      </w:r>
      <w:r w:rsidR="00296657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8B27E5" w:rsidRDefault="003A552C" w:rsidP="003A552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596834">
        <w:rPr>
          <w:sz w:val="28"/>
          <w:szCs w:val="28"/>
        </w:rPr>
        <w:t xml:space="preserve">. </w:t>
      </w:r>
      <w:proofErr w:type="gramStart"/>
      <w:r w:rsidR="00596834">
        <w:rPr>
          <w:sz w:val="28"/>
          <w:szCs w:val="28"/>
        </w:rPr>
        <w:t>Контроль за</w:t>
      </w:r>
      <w:proofErr w:type="gramEnd"/>
      <w:r w:rsidR="00596834">
        <w:rPr>
          <w:sz w:val="28"/>
          <w:szCs w:val="28"/>
        </w:rPr>
        <w:t xml:space="preserve"> исполнением </w:t>
      </w:r>
      <w:r w:rsidR="00296657">
        <w:rPr>
          <w:sz w:val="28"/>
          <w:szCs w:val="28"/>
        </w:rPr>
        <w:t>муниципальной программы «</w:t>
      </w:r>
      <w:r w:rsidRPr="003A552C">
        <w:rPr>
          <w:sz w:val="28"/>
          <w:szCs w:val="28"/>
        </w:rPr>
        <w:t xml:space="preserve">Развитие  пассажирского транспорта в </w:t>
      </w:r>
      <w:proofErr w:type="spellStart"/>
      <w:r w:rsidRPr="003A552C">
        <w:rPr>
          <w:sz w:val="28"/>
          <w:szCs w:val="28"/>
        </w:rPr>
        <w:t>Курьинском</w:t>
      </w:r>
      <w:proofErr w:type="spellEnd"/>
      <w:r w:rsidRPr="003A552C">
        <w:rPr>
          <w:sz w:val="28"/>
          <w:szCs w:val="28"/>
        </w:rPr>
        <w:t xml:space="preserve"> районе </w:t>
      </w:r>
      <w:r w:rsidR="00296657">
        <w:rPr>
          <w:sz w:val="28"/>
          <w:szCs w:val="28"/>
        </w:rPr>
        <w:t xml:space="preserve"> на 20</w:t>
      </w:r>
      <w:r w:rsidR="00DA30D6">
        <w:rPr>
          <w:sz w:val="28"/>
          <w:szCs w:val="28"/>
        </w:rPr>
        <w:t>23-2027</w:t>
      </w:r>
      <w:r w:rsidR="00296657">
        <w:rPr>
          <w:sz w:val="28"/>
          <w:szCs w:val="28"/>
        </w:rPr>
        <w:t xml:space="preserve"> годы</w:t>
      </w:r>
      <w:r w:rsidR="00B65FC7">
        <w:rPr>
          <w:sz w:val="28"/>
          <w:szCs w:val="28"/>
        </w:rPr>
        <w:t>»</w:t>
      </w:r>
      <w:r w:rsidR="00296657">
        <w:rPr>
          <w:sz w:val="28"/>
          <w:szCs w:val="28"/>
        </w:rPr>
        <w:t xml:space="preserve"> </w:t>
      </w:r>
      <w:r w:rsidR="00596834">
        <w:rPr>
          <w:sz w:val="28"/>
          <w:szCs w:val="28"/>
        </w:rPr>
        <w:t xml:space="preserve">возложить на заместителя главы Администрации района </w:t>
      </w:r>
      <w:r>
        <w:rPr>
          <w:sz w:val="28"/>
          <w:szCs w:val="28"/>
        </w:rPr>
        <w:t>Трусову</w:t>
      </w:r>
      <w:r w:rsidR="00296657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296657">
        <w:rPr>
          <w:sz w:val="28"/>
          <w:szCs w:val="28"/>
        </w:rPr>
        <w:t>.</w:t>
      </w:r>
      <w:r>
        <w:rPr>
          <w:sz w:val="28"/>
          <w:szCs w:val="28"/>
        </w:rPr>
        <w:t>А</w:t>
      </w:r>
      <w:r w:rsidR="00296657">
        <w:rPr>
          <w:sz w:val="28"/>
          <w:szCs w:val="28"/>
        </w:rPr>
        <w:t>.</w:t>
      </w:r>
    </w:p>
    <w:p w:rsidR="008B27E5" w:rsidRDefault="008B27E5" w:rsidP="003A552C">
      <w:pPr>
        <w:spacing w:line="360" w:lineRule="auto"/>
        <w:jc w:val="both"/>
        <w:rPr>
          <w:sz w:val="28"/>
          <w:szCs w:val="28"/>
        </w:rPr>
      </w:pPr>
    </w:p>
    <w:p w:rsidR="006B417F" w:rsidRPr="00850473" w:rsidRDefault="006B417F" w:rsidP="008B27E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Глава района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444C2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     </w:t>
      </w:r>
      <w:r w:rsidR="00D478D9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</w:t>
      </w:r>
      <w:r w:rsidR="003A552C">
        <w:rPr>
          <w:sz w:val="28"/>
          <w:szCs w:val="28"/>
        </w:rPr>
        <w:t>А</w:t>
      </w:r>
      <w:r>
        <w:rPr>
          <w:sz w:val="28"/>
          <w:szCs w:val="28"/>
        </w:rPr>
        <w:t>.</w:t>
      </w:r>
      <w:r w:rsidR="003A552C">
        <w:rPr>
          <w:sz w:val="28"/>
          <w:szCs w:val="28"/>
        </w:rPr>
        <w:t>А</w:t>
      </w:r>
      <w:r>
        <w:rPr>
          <w:sz w:val="28"/>
          <w:szCs w:val="28"/>
        </w:rPr>
        <w:t>.К</w:t>
      </w:r>
      <w:r w:rsidR="003A552C">
        <w:rPr>
          <w:sz w:val="28"/>
          <w:szCs w:val="28"/>
        </w:rPr>
        <w:t>упин</w:t>
      </w:r>
    </w:p>
    <w:p w:rsidR="00850473" w:rsidRDefault="00850473"/>
    <w:sectPr w:rsidR="00850473" w:rsidSect="006F7D5B">
      <w:pgSz w:w="11906" w:h="16838"/>
      <w:pgMar w:top="1134" w:right="567" w:bottom="1134" w:left="1418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defaultTabStop w:val="708"/>
  <w:noPunctuationKerning/>
  <w:characterSpacingControl w:val="doNotCompress"/>
  <w:compat/>
  <w:rsids>
    <w:rsidRoot w:val="00850473"/>
    <w:rsid w:val="00013BF6"/>
    <w:rsid w:val="000669E6"/>
    <w:rsid w:val="000837FD"/>
    <w:rsid w:val="00162AB6"/>
    <w:rsid w:val="001D0E66"/>
    <w:rsid w:val="00224F85"/>
    <w:rsid w:val="00230053"/>
    <w:rsid w:val="00276AB8"/>
    <w:rsid w:val="00296657"/>
    <w:rsid w:val="003248D8"/>
    <w:rsid w:val="003A552C"/>
    <w:rsid w:val="00562DB1"/>
    <w:rsid w:val="00596834"/>
    <w:rsid w:val="00641939"/>
    <w:rsid w:val="0066322D"/>
    <w:rsid w:val="006B417F"/>
    <w:rsid w:val="006B5838"/>
    <w:rsid w:val="006F7D5B"/>
    <w:rsid w:val="0070093A"/>
    <w:rsid w:val="0072299B"/>
    <w:rsid w:val="00777944"/>
    <w:rsid w:val="0079423B"/>
    <w:rsid w:val="008411B2"/>
    <w:rsid w:val="00850473"/>
    <w:rsid w:val="008B27E5"/>
    <w:rsid w:val="00931924"/>
    <w:rsid w:val="009B138F"/>
    <w:rsid w:val="00AA34AC"/>
    <w:rsid w:val="00AB2241"/>
    <w:rsid w:val="00AB61FB"/>
    <w:rsid w:val="00AC7B82"/>
    <w:rsid w:val="00B65FC7"/>
    <w:rsid w:val="00BA264E"/>
    <w:rsid w:val="00BE36AE"/>
    <w:rsid w:val="00C30FD4"/>
    <w:rsid w:val="00C6719E"/>
    <w:rsid w:val="00D059B4"/>
    <w:rsid w:val="00D444C2"/>
    <w:rsid w:val="00D478D9"/>
    <w:rsid w:val="00D54433"/>
    <w:rsid w:val="00D67D69"/>
    <w:rsid w:val="00DA30D6"/>
    <w:rsid w:val="00DC38E5"/>
    <w:rsid w:val="00E62BDD"/>
    <w:rsid w:val="00E81106"/>
    <w:rsid w:val="00EA2010"/>
    <w:rsid w:val="00EB0C86"/>
    <w:rsid w:val="00EE0F3E"/>
    <w:rsid w:val="00EE33C1"/>
    <w:rsid w:val="00F420F6"/>
    <w:rsid w:val="00F474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D5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sid w:val="006F7D5B"/>
    <w:rPr>
      <w:rFonts w:ascii="Courier New" w:hAnsi="Courier New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42;&#1072;&#1083;&#1077;&#1085;&#1090;&#1080;&#1085;&#1072;%20&#1042;&#1072;&#1089;&#1080;&#1083;&#1100;&#1077;&#1074;&#1085;&#1072;\&#1052;&#1086;&#1080;%20&#1076;&#1086;&#1082;&#1091;&#1084;&#1077;&#1085;&#1090;&#1099;\&#1058;&#1080;&#1090;&#1091;&#1083;\&#1056;&#1072;&#1089;&#1087;&#1086;&#1088;&#1103;&#1078;&#1077;&#1085;&#1080;&#1077;%20201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Распоряжение 2011.dot</Template>
  <TotalTime>6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КУРЬИНСКОГО РАЙОНА</vt:lpstr>
    </vt:vector>
  </TitlesOfParts>
  <Company>Microsoft</Company>
  <LinksUpToDate>false</LinksUpToDate>
  <CharactersWithSpaces>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КУРЬИНСКОГО РАЙОНА</dc:title>
  <dc:creator>Валентина Васильевна</dc:creator>
  <cp:lastModifiedBy>ЖКХ</cp:lastModifiedBy>
  <cp:revision>8</cp:revision>
  <cp:lastPrinted>2020-01-13T08:57:00Z</cp:lastPrinted>
  <dcterms:created xsi:type="dcterms:W3CDTF">2019-11-07T03:56:00Z</dcterms:created>
  <dcterms:modified xsi:type="dcterms:W3CDTF">2022-10-24T05:14:00Z</dcterms:modified>
</cp:coreProperties>
</file>