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0D8" w:rsidRDefault="0051269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  <w:r w:rsidR="00394DDF">
        <w:rPr>
          <w:rFonts w:ascii="Times New Roman" w:hAnsi="Times New Roman"/>
          <w:b/>
          <w:spacing w:val="20"/>
          <w:sz w:val="28"/>
        </w:rPr>
        <w:t xml:space="preserve"> ИВАНОВСКОГО СЕЛЬСОВЕТА</w:t>
      </w:r>
      <w:r>
        <w:rPr>
          <w:rFonts w:ascii="Times New Roman" w:hAnsi="Times New Roman"/>
          <w:b/>
          <w:spacing w:val="20"/>
          <w:sz w:val="28"/>
        </w:rPr>
        <w:t xml:space="preserve"> КУРЬИНСКОГО РАЙОНА</w:t>
      </w:r>
    </w:p>
    <w:p w:rsidR="00F540D8" w:rsidRDefault="0051269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F540D8" w:rsidRDefault="00F540D8">
      <w:pPr>
        <w:jc w:val="center"/>
        <w:rPr>
          <w:b/>
        </w:rPr>
      </w:pPr>
    </w:p>
    <w:p w:rsidR="00F540D8" w:rsidRDefault="00512690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F540D8" w:rsidRDefault="00F540D8">
      <w:pPr>
        <w:jc w:val="center"/>
      </w:pPr>
    </w:p>
    <w:p w:rsidR="00F540D8" w:rsidRDefault="00394DDF">
      <w:r>
        <w:t>« 10</w:t>
      </w:r>
      <w:r w:rsidR="00A0329E">
        <w:t xml:space="preserve">»  февраля  </w:t>
      </w:r>
      <w:r w:rsidR="00BE0A08">
        <w:t>2022</w:t>
      </w:r>
      <w:r w:rsidR="0039605C">
        <w:t xml:space="preserve"> г.</w:t>
      </w:r>
      <w:r w:rsidR="00512690">
        <w:t xml:space="preserve">                    </w:t>
      </w:r>
      <w:r w:rsidR="00181346">
        <w:t xml:space="preserve">    </w:t>
      </w:r>
      <w:r w:rsidR="0075562F">
        <w:t xml:space="preserve">  </w:t>
      </w:r>
      <w:r>
        <w:t xml:space="preserve">       С.Ивановка</w:t>
      </w:r>
      <w:r w:rsidR="00512690">
        <w:t xml:space="preserve">                      </w:t>
      </w:r>
      <w:r w:rsidR="00A0329E">
        <w:t xml:space="preserve">   </w:t>
      </w:r>
      <w:r w:rsidR="00E13AB9">
        <w:t xml:space="preserve">         </w:t>
      </w:r>
      <w:r w:rsidR="0075562F">
        <w:t xml:space="preserve">    </w:t>
      </w:r>
      <w:r>
        <w:t xml:space="preserve">           № </w:t>
      </w:r>
      <w:r w:rsidR="00FF2A0F">
        <w:t>3</w:t>
      </w:r>
      <w:r>
        <w:t xml:space="preserve"> </w:t>
      </w:r>
    </w:p>
    <w:p w:rsidR="00F540D8" w:rsidRPr="0039605C" w:rsidRDefault="00F540D8">
      <w:pPr>
        <w:rPr>
          <w:sz w:val="16"/>
          <w:szCs w:val="16"/>
        </w:rPr>
      </w:pPr>
    </w:p>
    <w:p w:rsidR="008C621E" w:rsidRPr="0039605C" w:rsidRDefault="008C621E">
      <w:pPr>
        <w:rPr>
          <w:sz w:val="16"/>
          <w:szCs w:val="16"/>
        </w:rPr>
      </w:pPr>
    </w:p>
    <w:p w:rsidR="00A0329E" w:rsidRPr="0039605C" w:rsidRDefault="00A0329E" w:rsidP="00A0329E">
      <w:pPr>
        <w:ind w:firstLine="680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В соответствии с Федеральным законом от 21.12.1994 № 68-ФЗ «О защите населения и территорий от чрезвычайных ситуаций приро</w:t>
      </w:r>
      <w:r w:rsidR="00D85B7B" w:rsidRPr="0039605C">
        <w:rPr>
          <w:sz w:val="28"/>
          <w:szCs w:val="28"/>
        </w:rPr>
        <w:t>д</w:t>
      </w:r>
      <w:r w:rsidR="00BF2358" w:rsidRPr="0039605C">
        <w:rPr>
          <w:sz w:val="28"/>
          <w:szCs w:val="28"/>
        </w:rPr>
        <w:t>ного и техногенного характера»</w:t>
      </w:r>
      <w:r w:rsidR="00BE0A08" w:rsidRPr="0039605C">
        <w:rPr>
          <w:sz w:val="28"/>
          <w:szCs w:val="28"/>
        </w:rPr>
        <w:t>, решения КЧС и ОПБ Курьинского района от 07.02.2022 года № КЧС-1</w:t>
      </w:r>
      <w:r w:rsidR="00BF2358" w:rsidRPr="0039605C">
        <w:rPr>
          <w:sz w:val="28"/>
          <w:szCs w:val="28"/>
        </w:rPr>
        <w:t xml:space="preserve"> </w:t>
      </w:r>
      <w:r w:rsidR="00D85B7B" w:rsidRPr="0039605C">
        <w:rPr>
          <w:sz w:val="28"/>
          <w:szCs w:val="28"/>
        </w:rPr>
        <w:t xml:space="preserve">и </w:t>
      </w:r>
      <w:r w:rsidRPr="0039605C">
        <w:rPr>
          <w:sz w:val="28"/>
          <w:szCs w:val="28"/>
        </w:rPr>
        <w:t xml:space="preserve">в целях снижения риска возникновения чрезвычайных ситуаций и возможного ущерба, обеспечения безопасности населения и сельскохозяйственных животных, устойчивого функционирования объектов жизнеобеспечения </w:t>
      </w:r>
      <w:r w:rsidR="00972D3D">
        <w:rPr>
          <w:sz w:val="28"/>
          <w:szCs w:val="28"/>
        </w:rPr>
        <w:t xml:space="preserve">Ивановского сельсовета Курьинского </w:t>
      </w:r>
      <w:r w:rsidRPr="0039605C">
        <w:rPr>
          <w:sz w:val="28"/>
          <w:szCs w:val="28"/>
        </w:rPr>
        <w:t>района в период</w:t>
      </w:r>
      <w:r w:rsidR="00BD72FB" w:rsidRPr="0039605C">
        <w:rPr>
          <w:sz w:val="28"/>
          <w:szCs w:val="28"/>
        </w:rPr>
        <w:t xml:space="preserve"> весенне-летнего половодья  202</w:t>
      </w:r>
      <w:r w:rsidR="00BE0A08" w:rsidRPr="0039605C">
        <w:rPr>
          <w:sz w:val="28"/>
          <w:szCs w:val="28"/>
        </w:rPr>
        <w:t>2</w:t>
      </w:r>
      <w:r w:rsidRPr="0039605C">
        <w:rPr>
          <w:sz w:val="28"/>
          <w:szCs w:val="28"/>
        </w:rPr>
        <w:t xml:space="preserve"> года:</w:t>
      </w: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1. Утвердить состав противопаводковой комиссии</w:t>
      </w:r>
      <w:r w:rsidR="00394DDF">
        <w:rPr>
          <w:sz w:val="28"/>
          <w:szCs w:val="28"/>
        </w:rPr>
        <w:t xml:space="preserve"> Ивановского сельсовета</w:t>
      </w:r>
      <w:r w:rsidR="00D85B7B" w:rsidRPr="0039605C">
        <w:rPr>
          <w:sz w:val="28"/>
          <w:szCs w:val="28"/>
        </w:rPr>
        <w:t xml:space="preserve"> Курьинского района (приложение № 1</w:t>
      </w:r>
      <w:r w:rsidRPr="0039605C">
        <w:rPr>
          <w:sz w:val="28"/>
          <w:szCs w:val="28"/>
        </w:rPr>
        <w:t>).</w:t>
      </w: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2. Утвердить План основных организационно-технических и профилактических мероприятий по защите населения и территории</w:t>
      </w:r>
      <w:r w:rsidR="00394DDF">
        <w:rPr>
          <w:sz w:val="28"/>
          <w:szCs w:val="28"/>
        </w:rPr>
        <w:t xml:space="preserve"> Ивановского сельсовета</w:t>
      </w:r>
      <w:r w:rsidRPr="0039605C">
        <w:rPr>
          <w:sz w:val="28"/>
          <w:szCs w:val="28"/>
        </w:rPr>
        <w:t xml:space="preserve"> Курьинского района в период весенне-летнего </w:t>
      </w:r>
      <w:r w:rsidR="00BE0A08" w:rsidRPr="0039605C">
        <w:rPr>
          <w:sz w:val="28"/>
          <w:szCs w:val="28"/>
        </w:rPr>
        <w:t>половодья 2022</w:t>
      </w:r>
      <w:r w:rsidR="00D85B7B" w:rsidRPr="0039605C">
        <w:rPr>
          <w:sz w:val="28"/>
          <w:szCs w:val="28"/>
        </w:rPr>
        <w:t xml:space="preserve"> года (приложение № 2</w:t>
      </w:r>
      <w:r w:rsidRPr="0039605C">
        <w:rPr>
          <w:sz w:val="28"/>
          <w:szCs w:val="28"/>
        </w:rPr>
        <w:t>).</w:t>
      </w: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3. Возложить персональную ответственность за </w:t>
      </w:r>
      <w:r w:rsidR="009C3C8D" w:rsidRPr="0039605C">
        <w:rPr>
          <w:sz w:val="28"/>
          <w:szCs w:val="28"/>
        </w:rPr>
        <w:t>своевременную эвакуаци</w:t>
      </w:r>
      <w:r w:rsidR="00181346" w:rsidRPr="0039605C">
        <w:rPr>
          <w:sz w:val="28"/>
          <w:szCs w:val="28"/>
        </w:rPr>
        <w:t>ю населения из зон</w:t>
      </w:r>
      <w:r w:rsidR="009C3C8D" w:rsidRPr="0039605C">
        <w:rPr>
          <w:sz w:val="28"/>
          <w:szCs w:val="28"/>
        </w:rPr>
        <w:t xml:space="preserve"> подтопления </w:t>
      </w:r>
      <w:r w:rsidRPr="0039605C">
        <w:rPr>
          <w:sz w:val="28"/>
          <w:szCs w:val="28"/>
        </w:rPr>
        <w:t>в пери</w:t>
      </w:r>
      <w:r w:rsidR="007952F0" w:rsidRPr="0039605C">
        <w:rPr>
          <w:sz w:val="28"/>
          <w:szCs w:val="28"/>
        </w:rPr>
        <w:t xml:space="preserve">од весенне-летнего половодья </w:t>
      </w:r>
      <w:r w:rsidR="00BE0A08" w:rsidRPr="0039605C">
        <w:rPr>
          <w:sz w:val="28"/>
          <w:szCs w:val="28"/>
        </w:rPr>
        <w:t>2022</w:t>
      </w:r>
      <w:r w:rsidR="00BD72FB" w:rsidRPr="0039605C">
        <w:rPr>
          <w:sz w:val="28"/>
          <w:szCs w:val="28"/>
        </w:rPr>
        <w:t xml:space="preserve"> года на</w:t>
      </w:r>
      <w:r w:rsidR="00BF2358" w:rsidRPr="0039605C">
        <w:rPr>
          <w:sz w:val="28"/>
          <w:szCs w:val="28"/>
        </w:rPr>
        <w:t xml:space="preserve"> </w:t>
      </w:r>
      <w:r w:rsidRPr="0039605C">
        <w:rPr>
          <w:sz w:val="28"/>
          <w:szCs w:val="28"/>
        </w:rPr>
        <w:t>заместителя главы</w:t>
      </w:r>
      <w:r w:rsidR="00394DDF" w:rsidRPr="00394DDF">
        <w:rPr>
          <w:sz w:val="28"/>
          <w:szCs w:val="28"/>
        </w:rPr>
        <w:t xml:space="preserve"> </w:t>
      </w:r>
      <w:r w:rsidR="00394DDF">
        <w:rPr>
          <w:sz w:val="28"/>
          <w:szCs w:val="28"/>
        </w:rPr>
        <w:t>Ивановского сельсовета Курьинского  района Н.Н.Сапрыгина.</w:t>
      </w:r>
    </w:p>
    <w:p w:rsidR="00A0329E" w:rsidRPr="0039605C" w:rsidRDefault="00D85B7B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4</w:t>
      </w:r>
      <w:r w:rsidR="007952F0" w:rsidRPr="0039605C">
        <w:rPr>
          <w:sz w:val="28"/>
          <w:szCs w:val="28"/>
        </w:rPr>
        <w:t xml:space="preserve">. Руководителям </w:t>
      </w:r>
      <w:r w:rsidR="00A0329E" w:rsidRPr="0039605C">
        <w:rPr>
          <w:sz w:val="28"/>
          <w:szCs w:val="28"/>
        </w:rPr>
        <w:t xml:space="preserve">муниципальных организаций </w:t>
      </w:r>
      <w:r w:rsidR="00394DDF">
        <w:rPr>
          <w:sz w:val="28"/>
          <w:szCs w:val="28"/>
        </w:rPr>
        <w:t>Ивановского сельсовета</w:t>
      </w:r>
      <w:r w:rsidR="00394DDF" w:rsidRPr="0039605C">
        <w:rPr>
          <w:sz w:val="28"/>
          <w:szCs w:val="28"/>
        </w:rPr>
        <w:t xml:space="preserve"> </w:t>
      </w:r>
      <w:r w:rsidR="007952F0" w:rsidRPr="0039605C">
        <w:rPr>
          <w:sz w:val="28"/>
          <w:szCs w:val="28"/>
        </w:rPr>
        <w:t xml:space="preserve">Курьинского района </w:t>
      </w:r>
      <w:r w:rsidR="00A0329E" w:rsidRPr="0039605C">
        <w:rPr>
          <w:sz w:val="28"/>
          <w:szCs w:val="28"/>
        </w:rPr>
        <w:t>обеспечить выполнение Плана основных организационно-технических и профилактических мероприятий по защите населения и территории</w:t>
      </w:r>
      <w:r w:rsidR="00972D3D" w:rsidRPr="00972D3D">
        <w:rPr>
          <w:sz w:val="28"/>
          <w:szCs w:val="28"/>
        </w:rPr>
        <w:t xml:space="preserve"> </w:t>
      </w:r>
      <w:r w:rsidR="00972D3D">
        <w:rPr>
          <w:sz w:val="28"/>
          <w:szCs w:val="28"/>
        </w:rPr>
        <w:t>Ивановского сельсовета</w:t>
      </w:r>
      <w:r w:rsidR="00A0329E" w:rsidRPr="0039605C">
        <w:rPr>
          <w:sz w:val="28"/>
          <w:szCs w:val="28"/>
        </w:rPr>
        <w:t xml:space="preserve"> Курьинского района в перио</w:t>
      </w:r>
      <w:r w:rsidR="00BE0A08" w:rsidRPr="0039605C">
        <w:rPr>
          <w:sz w:val="28"/>
          <w:szCs w:val="28"/>
        </w:rPr>
        <w:t>д весенне-летнего половодья 2022</w:t>
      </w:r>
      <w:r w:rsidR="00A0329E" w:rsidRPr="0039605C">
        <w:rPr>
          <w:sz w:val="28"/>
          <w:szCs w:val="28"/>
        </w:rPr>
        <w:t xml:space="preserve"> года, в части их касающейся, в установленные сроки. </w:t>
      </w:r>
    </w:p>
    <w:p w:rsidR="00A0329E" w:rsidRPr="0039605C" w:rsidRDefault="00D85B7B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5</w:t>
      </w:r>
      <w:r w:rsidR="00A0329E" w:rsidRPr="0039605C">
        <w:rPr>
          <w:sz w:val="28"/>
          <w:szCs w:val="28"/>
        </w:rPr>
        <w:t xml:space="preserve">.  Рекомендовать </w:t>
      </w: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обеспечить выполнение Плана основных организационно-технических и профилактических мероприятий по защите населения и территорий</w:t>
      </w:r>
      <w:r w:rsidR="00972D3D" w:rsidRPr="00972D3D">
        <w:rPr>
          <w:sz w:val="28"/>
          <w:szCs w:val="28"/>
        </w:rPr>
        <w:t xml:space="preserve"> </w:t>
      </w:r>
      <w:r w:rsidR="00972D3D">
        <w:rPr>
          <w:sz w:val="28"/>
          <w:szCs w:val="28"/>
        </w:rPr>
        <w:t>Ивановского сельсовета</w:t>
      </w:r>
      <w:r w:rsidRPr="0039605C">
        <w:rPr>
          <w:sz w:val="28"/>
          <w:szCs w:val="28"/>
        </w:rPr>
        <w:t xml:space="preserve"> Курьинского района в перио</w:t>
      </w:r>
      <w:r w:rsidR="00BE0A08" w:rsidRPr="0039605C">
        <w:rPr>
          <w:sz w:val="28"/>
          <w:szCs w:val="28"/>
        </w:rPr>
        <w:t>д весенне-летнего половодья 2022</w:t>
      </w:r>
      <w:r w:rsidRPr="0039605C">
        <w:rPr>
          <w:sz w:val="28"/>
          <w:szCs w:val="28"/>
        </w:rPr>
        <w:t xml:space="preserve"> года</w:t>
      </w:r>
      <w:r w:rsidR="001776AA" w:rsidRPr="0039605C">
        <w:rPr>
          <w:sz w:val="28"/>
          <w:szCs w:val="28"/>
        </w:rPr>
        <w:t xml:space="preserve"> в части их касающейся, в установленные сроки</w:t>
      </w:r>
      <w:r w:rsidRPr="0039605C">
        <w:rPr>
          <w:sz w:val="28"/>
          <w:szCs w:val="28"/>
        </w:rPr>
        <w:t>;</w:t>
      </w: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обеспечить своевременное оповещение населения при угрозе и подтоплении населённых пунктов;</w:t>
      </w:r>
    </w:p>
    <w:p w:rsidR="00A0329E" w:rsidRPr="0039605C" w:rsidRDefault="00A0329E" w:rsidP="008C621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- принять все меры по предотвращению попадания паводковых вод к складам хранения удобрений, ядохимикатов,  скотомогильникам; </w:t>
      </w: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подготовить пункты временного размещения граждан для размещения  населения эвакуируемого из зон подтопления;</w:t>
      </w: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подготовить помещения</w:t>
      </w:r>
      <w:r w:rsidR="00531015" w:rsidRPr="0039605C">
        <w:rPr>
          <w:sz w:val="28"/>
          <w:szCs w:val="28"/>
        </w:rPr>
        <w:t>, загоны</w:t>
      </w:r>
      <w:r w:rsidRPr="0039605C">
        <w:rPr>
          <w:sz w:val="28"/>
          <w:szCs w:val="28"/>
        </w:rPr>
        <w:t xml:space="preserve"> для размещения сельскохозяйственных животных эвакуируемых из зон подтопления;</w:t>
      </w:r>
    </w:p>
    <w:p w:rsidR="0039605C" w:rsidRDefault="00A0329E" w:rsidP="0039605C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при возникновении угрозы подтопления или подтоплении насе</w:t>
      </w:r>
      <w:r w:rsidR="00791C0C" w:rsidRPr="0039605C">
        <w:rPr>
          <w:sz w:val="28"/>
          <w:szCs w:val="28"/>
        </w:rPr>
        <w:t>лённых пунктов организовать эвакуацию</w:t>
      </w:r>
      <w:r w:rsidRPr="0039605C">
        <w:rPr>
          <w:sz w:val="28"/>
          <w:szCs w:val="28"/>
        </w:rPr>
        <w:t xml:space="preserve"> людей, сельскохозяйственных животных, материальных ценностей в безопасные места;</w:t>
      </w:r>
    </w:p>
    <w:p w:rsidR="00A0329E" w:rsidRPr="0039605C" w:rsidRDefault="00A0329E" w:rsidP="0039605C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lastRenderedPageBreak/>
        <w:t>- информацию об угрозе и возникновении чрезвычайных ситуаций, связанных с паводками, представлять в единую дежурно-диспетчерскую службу Админи</w:t>
      </w:r>
      <w:r w:rsidR="007952F0" w:rsidRPr="0039605C">
        <w:rPr>
          <w:sz w:val="28"/>
          <w:szCs w:val="28"/>
        </w:rPr>
        <w:t>страции района  телефон</w:t>
      </w:r>
      <w:r w:rsidR="00BE0A08" w:rsidRPr="0039605C">
        <w:rPr>
          <w:sz w:val="28"/>
          <w:szCs w:val="28"/>
        </w:rPr>
        <w:t xml:space="preserve"> 22-1-99, сотовый </w:t>
      </w:r>
      <w:r w:rsidR="007952F0" w:rsidRPr="0039605C">
        <w:rPr>
          <w:sz w:val="28"/>
          <w:szCs w:val="28"/>
        </w:rPr>
        <w:t xml:space="preserve"> 112.</w:t>
      </w:r>
      <w:r w:rsidRPr="0039605C">
        <w:rPr>
          <w:sz w:val="28"/>
          <w:szCs w:val="28"/>
        </w:rPr>
        <w:t xml:space="preserve"> </w:t>
      </w:r>
    </w:p>
    <w:p w:rsidR="00A0329E" w:rsidRPr="0039605C" w:rsidRDefault="00D85B7B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6</w:t>
      </w:r>
      <w:r w:rsidR="00A0329E" w:rsidRPr="0039605C">
        <w:rPr>
          <w:sz w:val="28"/>
          <w:szCs w:val="28"/>
        </w:rPr>
        <w:t>.  Рекомендовать руководителям организаций всех организационно</w:t>
      </w:r>
      <w:r w:rsidRPr="0039605C">
        <w:rPr>
          <w:sz w:val="28"/>
          <w:szCs w:val="28"/>
        </w:rPr>
        <w:t>-</w:t>
      </w:r>
      <w:r w:rsidR="00A0329E" w:rsidRPr="0039605C">
        <w:rPr>
          <w:sz w:val="28"/>
          <w:szCs w:val="28"/>
        </w:rPr>
        <w:t xml:space="preserve">правовых форм и форм собственности расположенных на территории </w:t>
      </w:r>
      <w:r w:rsidR="00972D3D">
        <w:rPr>
          <w:sz w:val="28"/>
          <w:szCs w:val="28"/>
        </w:rPr>
        <w:t>Ивановского сельсовета</w:t>
      </w:r>
      <w:r w:rsidR="00972D3D" w:rsidRPr="0039605C">
        <w:rPr>
          <w:sz w:val="28"/>
          <w:szCs w:val="28"/>
        </w:rPr>
        <w:t xml:space="preserve"> </w:t>
      </w:r>
      <w:r w:rsidR="007952F0" w:rsidRPr="0039605C">
        <w:rPr>
          <w:sz w:val="28"/>
          <w:szCs w:val="28"/>
        </w:rPr>
        <w:t xml:space="preserve">Курьинского </w:t>
      </w:r>
      <w:r w:rsidR="00A0329E" w:rsidRPr="0039605C">
        <w:rPr>
          <w:sz w:val="28"/>
          <w:szCs w:val="28"/>
        </w:rPr>
        <w:t>района:</w:t>
      </w: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- обеспечить выполнение Плана основных организационно-технических и профилактических мероприятий по защите населения и территорий </w:t>
      </w:r>
      <w:r w:rsidR="00972D3D">
        <w:rPr>
          <w:sz w:val="28"/>
          <w:szCs w:val="28"/>
        </w:rPr>
        <w:t>Ивановского сельсовета</w:t>
      </w:r>
      <w:r w:rsidR="00972D3D" w:rsidRPr="0039605C">
        <w:rPr>
          <w:sz w:val="28"/>
          <w:szCs w:val="28"/>
        </w:rPr>
        <w:t xml:space="preserve"> </w:t>
      </w:r>
      <w:r w:rsidRPr="0039605C">
        <w:rPr>
          <w:sz w:val="28"/>
          <w:szCs w:val="28"/>
        </w:rPr>
        <w:t>Курьинского района в перио</w:t>
      </w:r>
      <w:r w:rsidR="00D85B7B" w:rsidRPr="0039605C">
        <w:rPr>
          <w:sz w:val="28"/>
          <w:szCs w:val="28"/>
        </w:rPr>
        <w:t>д вес</w:t>
      </w:r>
      <w:r w:rsidR="00BE0A08" w:rsidRPr="0039605C">
        <w:rPr>
          <w:sz w:val="28"/>
          <w:szCs w:val="28"/>
        </w:rPr>
        <w:t>енне-летнего половодья 2022</w:t>
      </w:r>
      <w:r w:rsidRPr="0039605C">
        <w:rPr>
          <w:sz w:val="28"/>
          <w:szCs w:val="28"/>
        </w:rPr>
        <w:t xml:space="preserve"> года, в части их касающейся, в установленные сроки;</w:t>
      </w: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информацию об угрозе и возникновении чрезвычайных ситуаций, связанных с паводками, представлять в единую дежурно-диспетчерскую службу Админи</w:t>
      </w:r>
      <w:r w:rsidR="007952F0" w:rsidRPr="0039605C">
        <w:rPr>
          <w:sz w:val="28"/>
          <w:szCs w:val="28"/>
        </w:rPr>
        <w:t>страции района  телефон 22-1-99,</w:t>
      </w:r>
      <w:r w:rsidRPr="0039605C">
        <w:rPr>
          <w:sz w:val="28"/>
          <w:szCs w:val="28"/>
        </w:rPr>
        <w:t xml:space="preserve"> </w:t>
      </w:r>
      <w:r w:rsidR="00BE0A08" w:rsidRPr="0039605C">
        <w:rPr>
          <w:sz w:val="28"/>
          <w:szCs w:val="28"/>
        </w:rPr>
        <w:t>сотовый</w:t>
      </w:r>
      <w:r w:rsidR="007952F0" w:rsidRPr="0039605C">
        <w:rPr>
          <w:sz w:val="28"/>
          <w:szCs w:val="28"/>
        </w:rPr>
        <w:t xml:space="preserve"> 112.</w:t>
      </w: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</w:p>
    <w:p w:rsidR="00972D3D" w:rsidRPr="0039605C" w:rsidRDefault="00697709" w:rsidP="00972D3D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9. Рекомендовать</w:t>
      </w:r>
      <w:r w:rsidR="00972D3D">
        <w:rPr>
          <w:sz w:val="28"/>
          <w:szCs w:val="28"/>
        </w:rPr>
        <w:t xml:space="preserve"> населению Ивановского сельсовета</w:t>
      </w:r>
    </w:p>
    <w:p w:rsidR="00697709" w:rsidRPr="0039605C" w:rsidRDefault="00697709" w:rsidP="00972D3D">
      <w:pPr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Курьинского района на своих приусадебных участках очистить от снега участки для прохода паводковых вод. </w:t>
      </w: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</w:p>
    <w:p w:rsidR="00A0329E" w:rsidRPr="0039605C" w:rsidRDefault="00A0329E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- обеспечить постоянный контроль за выполнением противопаводковых мероприятий на территории</w:t>
      </w:r>
      <w:r w:rsidR="00972D3D">
        <w:rPr>
          <w:sz w:val="28"/>
          <w:szCs w:val="28"/>
        </w:rPr>
        <w:t xml:space="preserve"> Ивановского сельсовета</w:t>
      </w:r>
      <w:r w:rsidRPr="0039605C">
        <w:rPr>
          <w:sz w:val="28"/>
          <w:szCs w:val="28"/>
        </w:rPr>
        <w:t xml:space="preserve"> Курьинского района;</w:t>
      </w:r>
    </w:p>
    <w:p w:rsidR="001776AA" w:rsidRPr="0039605C" w:rsidRDefault="00A0329E" w:rsidP="001776AA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 xml:space="preserve">- ежедневно докладывать главе района, председателю противопаводковой комиссии района о ходе проведения противопаводковых мероприятий на территории </w:t>
      </w:r>
      <w:r w:rsidR="00972D3D">
        <w:rPr>
          <w:sz w:val="28"/>
          <w:szCs w:val="28"/>
        </w:rPr>
        <w:t xml:space="preserve"> Ивановского сельсовета  Курьинского  р</w:t>
      </w:r>
      <w:r w:rsidRPr="0039605C">
        <w:rPr>
          <w:sz w:val="28"/>
          <w:szCs w:val="28"/>
        </w:rPr>
        <w:t>айона.</w:t>
      </w:r>
    </w:p>
    <w:p w:rsidR="00D83E5A" w:rsidRPr="0039605C" w:rsidRDefault="00697709" w:rsidP="00A0329E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11</w:t>
      </w:r>
      <w:r w:rsidR="00D83E5A" w:rsidRPr="0039605C">
        <w:rPr>
          <w:sz w:val="28"/>
          <w:szCs w:val="28"/>
        </w:rPr>
        <w:t>. Опубликовать настоящее распор</w:t>
      </w:r>
      <w:r w:rsidR="001776AA" w:rsidRPr="0039605C">
        <w:rPr>
          <w:sz w:val="28"/>
          <w:szCs w:val="28"/>
        </w:rPr>
        <w:t>яжение в газете «Патриот Алтая» и официальном сайте Администрации</w:t>
      </w:r>
      <w:r w:rsidR="00972D3D">
        <w:rPr>
          <w:sz w:val="28"/>
          <w:szCs w:val="28"/>
        </w:rPr>
        <w:t xml:space="preserve"> Ивановского сельсовета</w:t>
      </w:r>
      <w:r w:rsidR="001776AA" w:rsidRPr="0039605C">
        <w:rPr>
          <w:sz w:val="28"/>
          <w:szCs w:val="28"/>
        </w:rPr>
        <w:t xml:space="preserve"> Курьинского района.</w:t>
      </w:r>
    </w:p>
    <w:p w:rsidR="00D83E5A" w:rsidRDefault="00697709" w:rsidP="0039605C">
      <w:pPr>
        <w:ind w:firstLine="567"/>
        <w:jc w:val="both"/>
        <w:rPr>
          <w:sz w:val="28"/>
          <w:szCs w:val="28"/>
        </w:rPr>
      </w:pPr>
      <w:r w:rsidRPr="0039605C">
        <w:rPr>
          <w:sz w:val="28"/>
          <w:szCs w:val="28"/>
        </w:rPr>
        <w:t>12</w:t>
      </w:r>
      <w:r w:rsidR="00A0329E" w:rsidRPr="0039605C">
        <w:rPr>
          <w:sz w:val="28"/>
          <w:szCs w:val="28"/>
        </w:rPr>
        <w:t xml:space="preserve">. Контроль за исполнением настоящего </w:t>
      </w:r>
      <w:r w:rsidR="008C621E" w:rsidRPr="0039605C">
        <w:rPr>
          <w:sz w:val="28"/>
          <w:szCs w:val="28"/>
        </w:rPr>
        <w:t xml:space="preserve">распоряжения </w:t>
      </w:r>
      <w:r w:rsidR="00A0329E" w:rsidRPr="0039605C">
        <w:rPr>
          <w:sz w:val="28"/>
          <w:szCs w:val="28"/>
        </w:rPr>
        <w:t>оставляю за собой.</w:t>
      </w:r>
    </w:p>
    <w:p w:rsidR="0039605C" w:rsidRPr="0039605C" w:rsidRDefault="0039605C" w:rsidP="0039605C">
      <w:pPr>
        <w:ind w:firstLine="567"/>
        <w:jc w:val="both"/>
        <w:rPr>
          <w:sz w:val="28"/>
          <w:szCs w:val="28"/>
        </w:rPr>
      </w:pPr>
    </w:p>
    <w:p w:rsidR="00972D3D" w:rsidRDefault="007952F0" w:rsidP="00A0329E">
      <w:pPr>
        <w:rPr>
          <w:sz w:val="28"/>
          <w:szCs w:val="28"/>
        </w:rPr>
      </w:pPr>
      <w:r w:rsidRPr="0039605C">
        <w:rPr>
          <w:sz w:val="28"/>
          <w:szCs w:val="28"/>
        </w:rPr>
        <w:t>Г</w:t>
      </w:r>
      <w:r w:rsidR="009C3C8D" w:rsidRPr="0039605C">
        <w:rPr>
          <w:sz w:val="28"/>
          <w:szCs w:val="28"/>
        </w:rPr>
        <w:t>лав</w:t>
      </w:r>
      <w:r w:rsidRPr="0039605C">
        <w:rPr>
          <w:sz w:val="28"/>
          <w:szCs w:val="28"/>
        </w:rPr>
        <w:t>а</w:t>
      </w:r>
      <w:r w:rsidR="009C3C8D" w:rsidRPr="0039605C">
        <w:rPr>
          <w:sz w:val="28"/>
          <w:szCs w:val="28"/>
        </w:rPr>
        <w:t xml:space="preserve"> </w:t>
      </w:r>
      <w:r w:rsidR="00394DDF">
        <w:rPr>
          <w:sz w:val="28"/>
          <w:szCs w:val="28"/>
        </w:rPr>
        <w:t>Ивановского сельсовета</w:t>
      </w:r>
      <w:r w:rsidR="00A0329E" w:rsidRPr="0039605C">
        <w:rPr>
          <w:sz w:val="28"/>
          <w:szCs w:val="28"/>
        </w:rPr>
        <w:t xml:space="preserve"> </w:t>
      </w:r>
      <w:r w:rsidR="009C3C8D" w:rsidRPr="0039605C">
        <w:rPr>
          <w:sz w:val="28"/>
          <w:szCs w:val="28"/>
        </w:rPr>
        <w:t xml:space="preserve">                                  </w:t>
      </w:r>
      <w:r w:rsidR="00394DDF">
        <w:rPr>
          <w:sz w:val="28"/>
          <w:szCs w:val="28"/>
        </w:rPr>
        <w:t>Н.А.Шатаева</w:t>
      </w:r>
      <w:r w:rsidR="009C3C8D" w:rsidRPr="0039605C">
        <w:rPr>
          <w:sz w:val="28"/>
          <w:szCs w:val="28"/>
        </w:rPr>
        <w:t xml:space="preserve">  </w:t>
      </w: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972D3D" w:rsidRDefault="00972D3D" w:rsidP="00A0329E">
      <w:pPr>
        <w:rPr>
          <w:sz w:val="28"/>
          <w:szCs w:val="28"/>
        </w:rPr>
      </w:pPr>
    </w:p>
    <w:p w:rsidR="00697709" w:rsidRPr="0039605C" w:rsidRDefault="00735674" w:rsidP="00A0329E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5748020</wp:posOffset>
            </wp:positionH>
            <wp:positionV relativeFrom="paragraph">
              <wp:posOffset>-1360805</wp:posOffset>
            </wp:positionV>
            <wp:extent cx="2152650" cy="1060450"/>
            <wp:effectExtent l="19050" t="0" r="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3C8D" w:rsidRPr="0039605C">
        <w:rPr>
          <w:sz w:val="28"/>
          <w:szCs w:val="28"/>
        </w:rPr>
        <w:t xml:space="preserve">           </w:t>
      </w:r>
      <w:r w:rsidR="007952F0" w:rsidRPr="0039605C">
        <w:rPr>
          <w:sz w:val="28"/>
          <w:szCs w:val="28"/>
        </w:rPr>
        <w:t xml:space="preserve">                                               </w:t>
      </w:r>
      <w:r w:rsidR="0039605C">
        <w:rPr>
          <w:sz w:val="28"/>
          <w:szCs w:val="28"/>
        </w:rPr>
        <w:t xml:space="preserve">    </w:t>
      </w:r>
    </w:p>
    <w:p w:rsidR="009C3C8D" w:rsidRDefault="002E0558" w:rsidP="00755517">
      <w:pPr>
        <w:jc w:val="right"/>
      </w:pPr>
      <w:r>
        <w:t>Приложение № 1</w:t>
      </w:r>
    </w:p>
    <w:p w:rsidR="00755517" w:rsidRPr="001F468C" w:rsidRDefault="00755517" w:rsidP="00755517">
      <w:pPr>
        <w:jc w:val="right"/>
        <w:rPr>
          <w:sz w:val="16"/>
          <w:szCs w:val="16"/>
        </w:rPr>
      </w:pPr>
    </w:p>
    <w:p w:rsidR="002E0558" w:rsidRDefault="00755517" w:rsidP="00755517">
      <w:pPr>
        <w:jc w:val="center"/>
      </w:pPr>
      <w:r>
        <w:t xml:space="preserve">                                                                                 </w:t>
      </w:r>
      <w:r w:rsidR="002E0558">
        <w:t>Утверждено</w:t>
      </w:r>
    </w:p>
    <w:p w:rsidR="002E0558" w:rsidRDefault="002E0558" w:rsidP="00755517">
      <w:pPr>
        <w:jc w:val="right"/>
      </w:pPr>
      <w:r>
        <w:t>распоряжением Администрации Курьинского района</w:t>
      </w:r>
    </w:p>
    <w:p w:rsidR="002E0558" w:rsidRDefault="000157C2" w:rsidP="000157C2">
      <w:pPr>
        <w:jc w:val="center"/>
      </w:pPr>
      <w:r>
        <w:t xml:space="preserve">                                                   </w:t>
      </w:r>
      <w:r w:rsidR="00BE0A08">
        <w:t xml:space="preserve">  </w:t>
      </w:r>
      <w:r w:rsidR="00F17E90">
        <w:t xml:space="preserve">                        от «10</w:t>
      </w:r>
      <w:r w:rsidR="00BE0A08">
        <w:t>»  февраля  2022</w:t>
      </w:r>
      <w:r w:rsidR="00BF2358">
        <w:t xml:space="preserve"> года № </w:t>
      </w:r>
      <w:r w:rsidR="00FF2A0F">
        <w:t>3</w:t>
      </w:r>
    </w:p>
    <w:p w:rsidR="009C3C8D" w:rsidRPr="001F468C" w:rsidRDefault="009C3C8D" w:rsidP="00A0329E">
      <w:pPr>
        <w:rPr>
          <w:sz w:val="16"/>
          <w:szCs w:val="16"/>
        </w:rPr>
      </w:pPr>
    </w:p>
    <w:p w:rsidR="001776AA" w:rsidRPr="00AC3EEE" w:rsidRDefault="001776AA" w:rsidP="001776AA">
      <w:pPr>
        <w:ind w:left="360"/>
        <w:jc w:val="center"/>
        <w:rPr>
          <w:b/>
          <w:sz w:val="28"/>
          <w:szCs w:val="28"/>
        </w:rPr>
      </w:pPr>
      <w:r w:rsidRPr="00AC3EEE">
        <w:rPr>
          <w:b/>
          <w:sz w:val="28"/>
          <w:szCs w:val="28"/>
        </w:rPr>
        <w:t>С О С Т А В</w:t>
      </w:r>
    </w:p>
    <w:p w:rsidR="001776AA" w:rsidRPr="00AC3EEE" w:rsidRDefault="001776AA" w:rsidP="001776AA">
      <w:pPr>
        <w:ind w:left="360"/>
        <w:jc w:val="center"/>
        <w:rPr>
          <w:b/>
          <w:sz w:val="28"/>
          <w:szCs w:val="28"/>
        </w:rPr>
      </w:pPr>
      <w:r w:rsidRPr="00AC3EEE">
        <w:rPr>
          <w:b/>
          <w:sz w:val="28"/>
          <w:szCs w:val="28"/>
        </w:rPr>
        <w:t>противопаводковой комиссии</w:t>
      </w:r>
      <w:r w:rsidR="00F17E90">
        <w:rPr>
          <w:b/>
          <w:sz w:val="28"/>
          <w:szCs w:val="28"/>
        </w:rPr>
        <w:t xml:space="preserve"> Ивановского сельсовета</w:t>
      </w:r>
      <w:r w:rsidRPr="00AC3EEE">
        <w:rPr>
          <w:b/>
          <w:sz w:val="28"/>
          <w:szCs w:val="28"/>
        </w:rPr>
        <w:t xml:space="preserve"> Курьинского района</w:t>
      </w:r>
    </w:p>
    <w:p w:rsidR="001776AA" w:rsidRPr="001F468C" w:rsidRDefault="001776AA" w:rsidP="00926BC9">
      <w:pPr>
        <w:rPr>
          <w:sz w:val="16"/>
          <w:szCs w:val="16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2551"/>
        <w:gridCol w:w="4536"/>
        <w:gridCol w:w="1134"/>
        <w:gridCol w:w="1418"/>
      </w:tblGrid>
      <w:tr w:rsidR="00BE0A08" w:rsidRPr="00EA0687" w:rsidTr="0039605C">
        <w:trPr>
          <w:cantSplit/>
          <w:trHeight w:val="260"/>
        </w:trPr>
        <w:tc>
          <w:tcPr>
            <w:tcW w:w="710" w:type="dxa"/>
            <w:vMerge w:val="restart"/>
          </w:tcPr>
          <w:p w:rsidR="00BE0A08" w:rsidRPr="00EA0687" w:rsidRDefault="00BE0A08" w:rsidP="00213CAB">
            <w:pPr>
              <w:jc w:val="center"/>
            </w:pPr>
            <w:r w:rsidRPr="00EA0687">
              <w:t>№</w:t>
            </w:r>
          </w:p>
          <w:p w:rsidR="00BE0A08" w:rsidRPr="00EA0687" w:rsidRDefault="00BE0A08" w:rsidP="00213CAB">
            <w:pPr>
              <w:jc w:val="center"/>
            </w:pPr>
            <w:r w:rsidRPr="00EA0687">
              <w:t>пп</w:t>
            </w:r>
          </w:p>
        </w:tc>
        <w:tc>
          <w:tcPr>
            <w:tcW w:w="2551" w:type="dxa"/>
            <w:vMerge w:val="restart"/>
          </w:tcPr>
          <w:p w:rsidR="00BE0A08" w:rsidRPr="00EA0687" w:rsidRDefault="00BE0A08" w:rsidP="00213CAB">
            <w:pPr>
              <w:jc w:val="center"/>
            </w:pPr>
            <w:r w:rsidRPr="00EA0687">
              <w:t>Ф. И. О.</w:t>
            </w:r>
          </w:p>
        </w:tc>
        <w:tc>
          <w:tcPr>
            <w:tcW w:w="4536" w:type="dxa"/>
            <w:vMerge w:val="restart"/>
          </w:tcPr>
          <w:p w:rsidR="00BE0A08" w:rsidRPr="00EA0687" w:rsidRDefault="00BE0A08" w:rsidP="00213CAB">
            <w:pPr>
              <w:jc w:val="center"/>
            </w:pPr>
            <w:r w:rsidRPr="00EA0687">
              <w:t>Должность</w:t>
            </w:r>
          </w:p>
        </w:tc>
        <w:tc>
          <w:tcPr>
            <w:tcW w:w="2552" w:type="dxa"/>
            <w:gridSpan w:val="2"/>
          </w:tcPr>
          <w:p w:rsidR="00BE0A08" w:rsidRPr="00EA0687" w:rsidRDefault="00BE0A08" w:rsidP="00213CAB">
            <w:pPr>
              <w:jc w:val="center"/>
            </w:pPr>
            <w:r w:rsidRPr="00EA0687">
              <w:t>Телефоны</w:t>
            </w:r>
          </w:p>
        </w:tc>
      </w:tr>
      <w:tr w:rsidR="00BE0A08" w:rsidRPr="00EA0687" w:rsidTr="0039605C">
        <w:trPr>
          <w:cantSplit/>
          <w:trHeight w:val="144"/>
        </w:trPr>
        <w:tc>
          <w:tcPr>
            <w:tcW w:w="710" w:type="dxa"/>
            <w:vMerge/>
          </w:tcPr>
          <w:p w:rsidR="00BE0A08" w:rsidRPr="00EA0687" w:rsidRDefault="00BE0A08" w:rsidP="00213CAB"/>
        </w:tc>
        <w:tc>
          <w:tcPr>
            <w:tcW w:w="2551" w:type="dxa"/>
            <w:vMerge/>
          </w:tcPr>
          <w:p w:rsidR="00BE0A08" w:rsidRPr="00EA0687" w:rsidRDefault="00BE0A08" w:rsidP="00213CAB"/>
        </w:tc>
        <w:tc>
          <w:tcPr>
            <w:tcW w:w="4536" w:type="dxa"/>
            <w:vMerge/>
          </w:tcPr>
          <w:p w:rsidR="00BE0A08" w:rsidRPr="00EA0687" w:rsidRDefault="00BE0A08" w:rsidP="00213CAB"/>
        </w:tc>
        <w:tc>
          <w:tcPr>
            <w:tcW w:w="1134" w:type="dxa"/>
          </w:tcPr>
          <w:p w:rsidR="00BE0A08" w:rsidRPr="00EA0687" w:rsidRDefault="00BE0A08" w:rsidP="00213CAB">
            <w:r w:rsidRPr="00EA0687">
              <w:t>рабочий</w:t>
            </w:r>
          </w:p>
        </w:tc>
        <w:tc>
          <w:tcPr>
            <w:tcW w:w="1418" w:type="dxa"/>
          </w:tcPr>
          <w:p w:rsidR="00BE0A08" w:rsidRPr="00EA0687" w:rsidRDefault="00BE0A08" w:rsidP="00213CAB">
            <w:r>
              <w:t>Сотовый</w:t>
            </w:r>
          </w:p>
        </w:tc>
      </w:tr>
      <w:tr w:rsidR="00BE0A08" w:rsidRPr="00EA0687" w:rsidTr="0039605C">
        <w:trPr>
          <w:trHeight w:val="538"/>
        </w:trPr>
        <w:tc>
          <w:tcPr>
            <w:tcW w:w="710" w:type="dxa"/>
          </w:tcPr>
          <w:p w:rsidR="00BE0A08" w:rsidRPr="00EA0687" w:rsidRDefault="00BE0A08" w:rsidP="00213CAB">
            <w:pPr>
              <w:jc w:val="center"/>
            </w:pPr>
            <w:r w:rsidRPr="00EA0687">
              <w:t>1.</w:t>
            </w:r>
          </w:p>
        </w:tc>
        <w:tc>
          <w:tcPr>
            <w:tcW w:w="2551" w:type="dxa"/>
          </w:tcPr>
          <w:p w:rsidR="00BE0A08" w:rsidRPr="00EA0687" w:rsidRDefault="00F17E90" w:rsidP="00213CAB">
            <w:pPr>
              <w:jc w:val="center"/>
            </w:pPr>
            <w:r>
              <w:t>Шатаева Нина Александровна</w:t>
            </w:r>
          </w:p>
        </w:tc>
        <w:tc>
          <w:tcPr>
            <w:tcW w:w="4536" w:type="dxa"/>
          </w:tcPr>
          <w:p w:rsidR="00BE0A08" w:rsidRPr="00EA0687" w:rsidRDefault="00BE0A08" w:rsidP="00213CAB">
            <w:r w:rsidRPr="00EA0687">
              <w:t>глав</w:t>
            </w:r>
            <w:r>
              <w:t>а</w:t>
            </w:r>
            <w:r w:rsidRPr="00EA0687">
              <w:t xml:space="preserve"> </w:t>
            </w:r>
            <w:r w:rsidR="007162D7">
              <w:t xml:space="preserve">Ивановского сельсовета </w:t>
            </w:r>
            <w:r>
              <w:t xml:space="preserve">Курьинского </w:t>
            </w:r>
            <w:r w:rsidRPr="00EA0687">
              <w:t>района, председатель комиссии</w:t>
            </w:r>
          </w:p>
        </w:tc>
        <w:tc>
          <w:tcPr>
            <w:tcW w:w="1134" w:type="dxa"/>
          </w:tcPr>
          <w:p w:rsidR="00BE0A08" w:rsidRPr="00EA0687" w:rsidRDefault="007162D7" w:rsidP="00213CAB">
            <w:r>
              <w:t>21-4 21</w:t>
            </w:r>
          </w:p>
          <w:p w:rsidR="00BE0A08" w:rsidRPr="00EA0687" w:rsidRDefault="00BE0A08" w:rsidP="00213CAB"/>
        </w:tc>
        <w:tc>
          <w:tcPr>
            <w:tcW w:w="1418" w:type="dxa"/>
          </w:tcPr>
          <w:p w:rsidR="00BE0A08" w:rsidRPr="00EA0687" w:rsidRDefault="00394DDF" w:rsidP="00213CAB">
            <w:r>
              <w:t>89050804982</w:t>
            </w:r>
          </w:p>
        </w:tc>
      </w:tr>
      <w:tr w:rsidR="00BE0A08" w:rsidRPr="00EA0687" w:rsidTr="0039605C">
        <w:trPr>
          <w:trHeight w:val="538"/>
        </w:trPr>
        <w:tc>
          <w:tcPr>
            <w:tcW w:w="710" w:type="dxa"/>
          </w:tcPr>
          <w:p w:rsidR="00BE0A08" w:rsidRPr="00EA0687" w:rsidRDefault="00BE0A08" w:rsidP="00213CAB">
            <w:pPr>
              <w:jc w:val="center"/>
            </w:pPr>
            <w:r w:rsidRPr="00EA0687">
              <w:t>2</w:t>
            </w:r>
          </w:p>
        </w:tc>
        <w:tc>
          <w:tcPr>
            <w:tcW w:w="2551" w:type="dxa"/>
          </w:tcPr>
          <w:p w:rsidR="00BE0A08" w:rsidRPr="00EA0687" w:rsidRDefault="007162D7" w:rsidP="00213CAB">
            <w:pPr>
              <w:jc w:val="center"/>
            </w:pPr>
            <w:r>
              <w:t>Сапрыгин НиколайНиколаевич</w:t>
            </w:r>
          </w:p>
        </w:tc>
        <w:tc>
          <w:tcPr>
            <w:tcW w:w="4536" w:type="dxa"/>
          </w:tcPr>
          <w:p w:rsidR="00BE0A08" w:rsidRPr="00EA0687" w:rsidRDefault="00BE0A08" w:rsidP="007162D7">
            <w:r w:rsidRPr="00EA0687">
              <w:t xml:space="preserve">заместитель главы </w:t>
            </w:r>
            <w:r w:rsidR="007162D7">
              <w:t xml:space="preserve">Ивановского сельсовета Курьинского </w:t>
            </w:r>
            <w:r w:rsidR="007162D7" w:rsidRPr="00EA0687">
              <w:t>района</w:t>
            </w:r>
            <w:r w:rsidRPr="00EA0687">
              <w:t>, заместитель председателя комиссии</w:t>
            </w:r>
          </w:p>
        </w:tc>
        <w:tc>
          <w:tcPr>
            <w:tcW w:w="1134" w:type="dxa"/>
          </w:tcPr>
          <w:p w:rsidR="00BE0A08" w:rsidRPr="00EA0687" w:rsidRDefault="007162D7" w:rsidP="00213CAB">
            <w:r>
              <w:t>21-3-43</w:t>
            </w:r>
          </w:p>
          <w:p w:rsidR="00BE0A08" w:rsidRPr="00EA0687" w:rsidRDefault="00BE0A08" w:rsidP="00213CAB"/>
        </w:tc>
        <w:tc>
          <w:tcPr>
            <w:tcW w:w="1418" w:type="dxa"/>
          </w:tcPr>
          <w:p w:rsidR="00BE0A08" w:rsidRPr="00EA0687" w:rsidRDefault="00394DDF" w:rsidP="00213CAB">
            <w:r>
              <w:t>89619866358</w:t>
            </w:r>
          </w:p>
        </w:tc>
      </w:tr>
      <w:tr w:rsidR="00BE0A08" w:rsidRPr="00EA0687" w:rsidTr="0039605C">
        <w:trPr>
          <w:trHeight w:val="268"/>
        </w:trPr>
        <w:tc>
          <w:tcPr>
            <w:tcW w:w="10349" w:type="dxa"/>
            <w:gridSpan w:val="5"/>
          </w:tcPr>
          <w:p w:rsidR="00BE0A08" w:rsidRPr="00EA0687" w:rsidRDefault="00BE0A08" w:rsidP="00213CAB">
            <w:pPr>
              <w:jc w:val="center"/>
            </w:pPr>
            <w:r w:rsidRPr="00EA0687">
              <w:t>Члены комиссии:</w:t>
            </w:r>
          </w:p>
        </w:tc>
      </w:tr>
      <w:tr w:rsidR="00BE0A08" w:rsidRPr="00EA0687" w:rsidTr="0039605C">
        <w:trPr>
          <w:trHeight w:val="538"/>
        </w:trPr>
        <w:tc>
          <w:tcPr>
            <w:tcW w:w="710" w:type="dxa"/>
          </w:tcPr>
          <w:p w:rsidR="00BE0A08" w:rsidRPr="00EA0687" w:rsidRDefault="00BE0A08" w:rsidP="00213CAB">
            <w:pPr>
              <w:jc w:val="center"/>
            </w:pPr>
            <w:r w:rsidRPr="00EA0687">
              <w:t>3</w:t>
            </w:r>
          </w:p>
        </w:tc>
        <w:tc>
          <w:tcPr>
            <w:tcW w:w="2551" w:type="dxa"/>
          </w:tcPr>
          <w:p w:rsidR="00394DDF" w:rsidRDefault="007162D7" w:rsidP="00394DDF">
            <w:r>
              <w:t>Поломошнова Наталья</w:t>
            </w:r>
          </w:p>
          <w:p w:rsidR="00BE0A08" w:rsidRPr="00EA0687" w:rsidRDefault="007162D7" w:rsidP="00394DDF">
            <w:r>
              <w:t>Александровна</w:t>
            </w:r>
          </w:p>
        </w:tc>
        <w:tc>
          <w:tcPr>
            <w:tcW w:w="4536" w:type="dxa"/>
          </w:tcPr>
          <w:p w:rsidR="00BE0A08" w:rsidRPr="00EA0687" w:rsidRDefault="007162D7" w:rsidP="00213CAB">
            <w:r>
              <w:t>Инспектор ВУС Ивановского сельсовета</w:t>
            </w:r>
            <w:r w:rsidR="00BE0A08" w:rsidRPr="00EA0687">
              <w:t xml:space="preserve"> </w:t>
            </w:r>
          </w:p>
        </w:tc>
        <w:tc>
          <w:tcPr>
            <w:tcW w:w="1134" w:type="dxa"/>
          </w:tcPr>
          <w:p w:rsidR="00BE0A08" w:rsidRPr="00EA0687" w:rsidRDefault="007162D7" w:rsidP="00213CAB">
            <w:r>
              <w:t>21-3-43</w:t>
            </w:r>
          </w:p>
          <w:p w:rsidR="00BE0A08" w:rsidRPr="00EA0687" w:rsidRDefault="00BE0A08" w:rsidP="00213CAB"/>
        </w:tc>
        <w:tc>
          <w:tcPr>
            <w:tcW w:w="1418" w:type="dxa"/>
          </w:tcPr>
          <w:p w:rsidR="00BE0A08" w:rsidRPr="00EA0687" w:rsidRDefault="00394DDF" w:rsidP="00213CAB">
            <w:r>
              <w:t>89609609462</w:t>
            </w:r>
          </w:p>
        </w:tc>
      </w:tr>
      <w:tr w:rsidR="00BE0A08" w:rsidRPr="00DE4D76" w:rsidTr="0039605C">
        <w:trPr>
          <w:trHeight w:val="416"/>
        </w:trPr>
        <w:tc>
          <w:tcPr>
            <w:tcW w:w="710" w:type="dxa"/>
          </w:tcPr>
          <w:p w:rsidR="00BE0A08" w:rsidRPr="00EA0687" w:rsidRDefault="007162D7" w:rsidP="00213CAB">
            <w:pPr>
              <w:jc w:val="center"/>
            </w:pPr>
            <w:r>
              <w:t>4</w:t>
            </w:r>
          </w:p>
        </w:tc>
        <w:tc>
          <w:tcPr>
            <w:tcW w:w="2551" w:type="dxa"/>
          </w:tcPr>
          <w:p w:rsidR="00BE0A08" w:rsidRPr="00DE4D76" w:rsidRDefault="007162D7" w:rsidP="00213CAB">
            <w:pPr>
              <w:jc w:val="center"/>
            </w:pPr>
            <w:r>
              <w:t>Фогель Сергей Владимирович</w:t>
            </w:r>
          </w:p>
        </w:tc>
        <w:tc>
          <w:tcPr>
            <w:tcW w:w="4536" w:type="dxa"/>
          </w:tcPr>
          <w:p w:rsidR="00BE0A08" w:rsidRPr="00DE4D76" w:rsidRDefault="007162D7" w:rsidP="00213CAB">
            <w:r>
              <w:t>Ведущий специалист МУП Ивановские водопроводные сети</w:t>
            </w:r>
          </w:p>
        </w:tc>
        <w:tc>
          <w:tcPr>
            <w:tcW w:w="1134" w:type="dxa"/>
          </w:tcPr>
          <w:p w:rsidR="00BE0A08" w:rsidRPr="00DE4D76" w:rsidRDefault="007162D7" w:rsidP="00213CAB">
            <w:pPr>
              <w:spacing w:before="48"/>
              <w:jc w:val="center"/>
            </w:pPr>
            <w:r>
              <w:t>21</w:t>
            </w:r>
            <w:r w:rsidR="00BE0A08" w:rsidRPr="00DE4D76">
              <w:t>- 3-4</w:t>
            </w:r>
            <w:r>
              <w:t>3</w:t>
            </w:r>
          </w:p>
        </w:tc>
        <w:tc>
          <w:tcPr>
            <w:tcW w:w="1418" w:type="dxa"/>
          </w:tcPr>
          <w:p w:rsidR="00BE0A08" w:rsidRPr="00DE4D76" w:rsidRDefault="00394DDF" w:rsidP="00213CAB">
            <w:pPr>
              <w:spacing w:before="48"/>
            </w:pPr>
            <w:r>
              <w:t>89635059990</w:t>
            </w:r>
          </w:p>
        </w:tc>
      </w:tr>
      <w:tr w:rsidR="00BE0A08" w:rsidRPr="00DE4D76" w:rsidTr="0039605C">
        <w:trPr>
          <w:trHeight w:val="520"/>
        </w:trPr>
        <w:tc>
          <w:tcPr>
            <w:tcW w:w="710" w:type="dxa"/>
          </w:tcPr>
          <w:p w:rsidR="00BE0A08" w:rsidRPr="00EA0687" w:rsidRDefault="00BE0A08" w:rsidP="00213CAB">
            <w:pPr>
              <w:jc w:val="center"/>
            </w:pPr>
            <w:r w:rsidRPr="00EA0687">
              <w:t>20</w:t>
            </w:r>
          </w:p>
        </w:tc>
        <w:tc>
          <w:tcPr>
            <w:tcW w:w="2551" w:type="dxa"/>
          </w:tcPr>
          <w:p w:rsidR="00BE0A08" w:rsidRPr="00DE4D76" w:rsidRDefault="00E71A03" w:rsidP="00213CAB">
            <w:pPr>
              <w:jc w:val="center"/>
            </w:pPr>
            <w:r>
              <w:t>Грачев Анатолий Николаевич</w:t>
            </w:r>
          </w:p>
        </w:tc>
        <w:tc>
          <w:tcPr>
            <w:tcW w:w="4536" w:type="dxa"/>
          </w:tcPr>
          <w:p w:rsidR="00BE0A08" w:rsidRPr="00DE4D76" w:rsidRDefault="00E71A03" w:rsidP="00213CAB">
            <w:r>
              <w:t>Житель пос.Горновка</w:t>
            </w:r>
            <w:r w:rsidR="00BE0A08">
              <w:t>)</w:t>
            </w:r>
          </w:p>
        </w:tc>
        <w:tc>
          <w:tcPr>
            <w:tcW w:w="1134" w:type="dxa"/>
          </w:tcPr>
          <w:p w:rsidR="00BE0A08" w:rsidRPr="00DE4D76" w:rsidRDefault="00BE0A08" w:rsidP="00213CAB">
            <w:pPr>
              <w:spacing w:before="48"/>
              <w:jc w:val="center"/>
            </w:pPr>
          </w:p>
        </w:tc>
        <w:tc>
          <w:tcPr>
            <w:tcW w:w="1418" w:type="dxa"/>
          </w:tcPr>
          <w:p w:rsidR="00BE0A08" w:rsidRPr="00DE4D76" w:rsidRDefault="00394DDF" w:rsidP="00213CAB">
            <w:pPr>
              <w:spacing w:before="48"/>
            </w:pPr>
            <w:r>
              <w:t>89635776943</w:t>
            </w:r>
          </w:p>
        </w:tc>
      </w:tr>
      <w:tr w:rsidR="00BE0A08" w:rsidRPr="00DE4D76" w:rsidTr="0039605C">
        <w:trPr>
          <w:trHeight w:val="520"/>
        </w:trPr>
        <w:tc>
          <w:tcPr>
            <w:tcW w:w="710" w:type="dxa"/>
          </w:tcPr>
          <w:p w:rsidR="00BE0A08" w:rsidRPr="00EA0687" w:rsidRDefault="00BE0A08" w:rsidP="00213CAB">
            <w:pPr>
              <w:jc w:val="center"/>
            </w:pPr>
            <w:r w:rsidRPr="00EA0687">
              <w:t>21</w:t>
            </w:r>
          </w:p>
        </w:tc>
        <w:tc>
          <w:tcPr>
            <w:tcW w:w="2551" w:type="dxa"/>
          </w:tcPr>
          <w:p w:rsidR="00BE0A08" w:rsidRPr="00DE4D76" w:rsidRDefault="00E71A03" w:rsidP="00213CAB">
            <w:pPr>
              <w:jc w:val="center"/>
            </w:pPr>
            <w:r>
              <w:t>ЧуевАлександр Викторович</w:t>
            </w:r>
          </w:p>
        </w:tc>
        <w:tc>
          <w:tcPr>
            <w:tcW w:w="4536" w:type="dxa"/>
          </w:tcPr>
          <w:p w:rsidR="00BE0A08" w:rsidRPr="00DE4D76" w:rsidRDefault="00E71A03" w:rsidP="00213CAB">
            <w:r>
              <w:t xml:space="preserve"> Житель пос.Горновка</w:t>
            </w:r>
          </w:p>
        </w:tc>
        <w:tc>
          <w:tcPr>
            <w:tcW w:w="1134" w:type="dxa"/>
          </w:tcPr>
          <w:p w:rsidR="00BE0A08" w:rsidRPr="00DE4D76" w:rsidRDefault="00BE0A08" w:rsidP="00213CAB">
            <w:pPr>
              <w:spacing w:before="48"/>
              <w:jc w:val="center"/>
            </w:pPr>
          </w:p>
        </w:tc>
        <w:tc>
          <w:tcPr>
            <w:tcW w:w="1418" w:type="dxa"/>
          </w:tcPr>
          <w:p w:rsidR="00BE0A08" w:rsidRPr="00DE4D76" w:rsidRDefault="00394DDF" w:rsidP="00213CAB">
            <w:pPr>
              <w:spacing w:before="48"/>
            </w:pPr>
            <w:r>
              <w:t>89039580329</w:t>
            </w:r>
          </w:p>
        </w:tc>
      </w:tr>
      <w:tr w:rsidR="00BE0A08" w:rsidRPr="00DE4D76" w:rsidTr="0039605C">
        <w:trPr>
          <w:trHeight w:val="520"/>
        </w:trPr>
        <w:tc>
          <w:tcPr>
            <w:tcW w:w="710" w:type="dxa"/>
          </w:tcPr>
          <w:p w:rsidR="00BE0A08" w:rsidRPr="00EA0687" w:rsidRDefault="00BE0A08" w:rsidP="00213CAB">
            <w:pPr>
              <w:jc w:val="center"/>
            </w:pPr>
            <w:r w:rsidRPr="00EA0687">
              <w:t>22</w:t>
            </w:r>
          </w:p>
        </w:tc>
        <w:tc>
          <w:tcPr>
            <w:tcW w:w="2551" w:type="dxa"/>
          </w:tcPr>
          <w:p w:rsidR="00BE0A08" w:rsidRPr="00DE4D76" w:rsidRDefault="00E71A03" w:rsidP="00213CAB">
            <w:pPr>
              <w:jc w:val="center"/>
            </w:pPr>
            <w:r>
              <w:t>Демидова Татьяна Дмитриевна</w:t>
            </w:r>
          </w:p>
        </w:tc>
        <w:tc>
          <w:tcPr>
            <w:tcW w:w="4536" w:type="dxa"/>
          </w:tcPr>
          <w:p w:rsidR="00BE0A08" w:rsidRPr="00DE4D76" w:rsidRDefault="00E71A03" w:rsidP="00213CAB">
            <w:r>
              <w:t>Депутат Ивановского сельсовета</w:t>
            </w:r>
          </w:p>
        </w:tc>
        <w:tc>
          <w:tcPr>
            <w:tcW w:w="1134" w:type="dxa"/>
          </w:tcPr>
          <w:p w:rsidR="00BE0A08" w:rsidRPr="00DE4D76" w:rsidRDefault="00BE0A08" w:rsidP="00E71A03">
            <w:pPr>
              <w:spacing w:before="48"/>
            </w:pPr>
          </w:p>
        </w:tc>
        <w:tc>
          <w:tcPr>
            <w:tcW w:w="1418" w:type="dxa"/>
          </w:tcPr>
          <w:p w:rsidR="00BE0A08" w:rsidRPr="00DE4D76" w:rsidRDefault="00394DDF" w:rsidP="00213CAB">
            <w:pPr>
              <w:spacing w:before="48"/>
            </w:pPr>
            <w:r>
              <w:t>89095078158</w:t>
            </w:r>
          </w:p>
        </w:tc>
      </w:tr>
      <w:tr w:rsidR="00BE0A08" w:rsidRPr="00DE4D76" w:rsidTr="0039605C">
        <w:trPr>
          <w:trHeight w:val="520"/>
        </w:trPr>
        <w:tc>
          <w:tcPr>
            <w:tcW w:w="710" w:type="dxa"/>
          </w:tcPr>
          <w:p w:rsidR="00BE0A08" w:rsidRPr="00EA0687" w:rsidRDefault="00BE0A08" w:rsidP="00213CAB">
            <w:pPr>
              <w:jc w:val="center"/>
            </w:pPr>
            <w:r>
              <w:t>23</w:t>
            </w:r>
          </w:p>
        </w:tc>
        <w:tc>
          <w:tcPr>
            <w:tcW w:w="2551" w:type="dxa"/>
          </w:tcPr>
          <w:p w:rsidR="00BE0A08" w:rsidRPr="00DE4D76" w:rsidRDefault="00394DDF" w:rsidP="00213CAB">
            <w:pPr>
              <w:jc w:val="center"/>
            </w:pPr>
            <w:r>
              <w:t>Егоров Сергей Сергеевич</w:t>
            </w:r>
          </w:p>
        </w:tc>
        <w:tc>
          <w:tcPr>
            <w:tcW w:w="4536" w:type="dxa"/>
          </w:tcPr>
          <w:p w:rsidR="00BE0A08" w:rsidRPr="00DE4D76" w:rsidRDefault="00394DDF" w:rsidP="00213CAB">
            <w:r>
              <w:t>Житель с.Ивановка</w:t>
            </w:r>
          </w:p>
        </w:tc>
        <w:tc>
          <w:tcPr>
            <w:tcW w:w="1134" w:type="dxa"/>
          </w:tcPr>
          <w:p w:rsidR="00BE0A08" w:rsidRPr="00DE4D76" w:rsidRDefault="00BE0A08" w:rsidP="00213CAB">
            <w:pPr>
              <w:spacing w:before="48"/>
              <w:jc w:val="center"/>
            </w:pPr>
          </w:p>
        </w:tc>
        <w:tc>
          <w:tcPr>
            <w:tcW w:w="1418" w:type="dxa"/>
          </w:tcPr>
          <w:p w:rsidR="00BE0A08" w:rsidRPr="00DE4D76" w:rsidRDefault="00394DDF" w:rsidP="00213CAB">
            <w:pPr>
              <w:spacing w:before="48"/>
              <w:jc w:val="center"/>
            </w:pPr>
            <w:r>
              <w:t>89635738246</w:t>
            </w:r>
          </w:p>
        </w:tc>
      </w:tr>
    </w:tbl>
    <w:p w:rsidR="001776AA" w:rsidRPr="005C4BA5" w:rsidRDefault="001776AA" w:rsidP="001776AA">
      <w:pPr>
        <w:jc w:val="center"/>
      </w:pPr>
    </w:p>
    <w:p w:rsidR="009C3C8D" w:rsidRDefault="009C3C8D" w:rsidP="00A0329E"/>
    <w:p w:rsidR="002E0558" w:rsidRDefault="002E0558" w:rsidP="002E0558"/>
    <w:p w:rsidR="002E0558" w:rsidRDefault="002E0558" w:rsidP="002E0558">
      <w:pPr>
        <w:jc w:val="center"/>
      </w:pPr>
    </w:p>
    <w:p w:rsidR="002E0558" w:rsidRPr="005C4BA5" w:rsidRDefault="002E0558" w:rsidP="002E0558">
      <w:pPr>
        <w:jc w:val="center"/>
      </w:pPr>
    </w:p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2E0558" w:rsidRDefault="002E0558" w:rsidP="002E0558"/>
    <w:p w:rsidR="001776AA" w:rsidRDefault="001776AA" w:rsidP="002E0558"/>
    <w:p w:rsidR="00926BC9" w:rsidRDefault="00926BC9" w:rsidP="002E0558"/>
    <w:p w:rsidR="00926BC9" w:rsidRDefault="00926BC9" w:rsidP="002E0558"/>
    <w:p w:rsidR="0039605C" w:rsidRDefault="0039605C" w:rsidP="002E0558"/>
    <w:p w:rsidR="0039605C" w:rsidRDefault="0039605C" w:rsidP="002E0558"/>
    <w:p w:rsidR="00BF2358" w:rsidRDefault="00BF2358" w:rsidP="002E0558"/>
    <w:p w:rsidR="00755517" w:rsidRDefault="00755517" w:rsidP="00755517">
      <w:pPr>
        <w:jc w:val="right"/>
      </w:pPr>
      <w:r>
        <w:t>Приложение № 2</w:t>
      </w:r>
    </w:p>
    <w:p w:rsidR="00755517" w:rsidRPr="001F468C" w:rsidRDefault="00755517" w:rsidP="00755517">
      <w:pPr>
        <w:jc w:val="right"/>
        <w:rPr>
          <w:sz w:val="16"/>
          <w:szCs w:val="16"/>
        </w:rPr>
      </w:pPr>
    </w:p>
    <w:p w:rsidR="00755517" w:rsidRDefault="00755517" w:rsidP="00755517">
      <w:pPr>
        <w:jc w:val="center"/>
      </w:pPr>
      <w:r>
        <w:t xml:space="preserve">                                                                                 Утверждено</w:t>
      </w:r>
    </w:p>
    <w:p w:rsidR="00755517" w:rsidRDefault="00755517" w:rsidP="00755517">
      <w:pPr>
        <w:jc w:val="right"/>
      </w:pPr>
      <w:r>
        <w:t>распоряжением Администрации Курьинского района</w:t>
      </w:r>
    </w:p>
    <w:p w:rsidR="00755517" w:rsidRDefault="00F17E90" w:rsidP="00F17E90">
      <w:r>
        <w:t xml:space="preserve">                                                                          от « 10»  февраля  2022 года № </w:t>
      </w:r>
      <w:r w:rsidR="00FF2A0F">
        <w:t>3</w:t>
      </w:r>
    </w:p>
    <w:p w:rsidR="002E0558" w:rsidRPr="001F468C" w:rsidRDefault="002E0558" w:rsidP="002E0558">
      <w:pPr>
        <w:rPr>
          <w:sz w:val="16"/>
          <w:szCs w:val="16"/>
        </w:rPr>
      </w:pPr>
    </w:p>
    <w:p w:rsidR="001F468C" w:rsidRPr="009C1789" w:rsidRDefault="001F468C" w:rsidP="001F468C">
      <w:pPr>
        <w:ind w:left="360"/>
        <w:jc w:val="center"/>
        <w:rPr>
          <w:b/>
          <w:sz w:val="28"/>
          <w:szCs w:val="28"/>
        </w:rPr>
      </w:pPr>
      <w:r w:rsidRPr="009C1789">
        <w:rPr>
          <w:b/>
          <w:sz w:val="28"/>
          <w:szCs w:val="28"/>
        </w:rPr>
        <w:t>П Л А Н</w:t>
      </w:r>
    </w:p>
    <w:p w:rsidR="001F468C" w:rsidRPr="009C1789" w:rsidRDefault="001F468C" w:rsidP="001F468C">
      <w:pPr>
        <w:ind w:firstLine="567"/>
        <w:jc w:val="center"/>
        <w:rPr>
          <w:b/>
          <w:sz w:val="28"/>
          <w:szCs w:val="28"/>
        </w:rPr>
      </w:pPr>
      <w:r w:rsidRPr="009C1789">
        <w:rPr>
          <w:b/>
          <w:sz w:val="28"/>
          <w:szCs w:val="28"/>
        </w:rPr>
        <w:t>основных организационно-технических и профилактических мероприятий по защите населения и территории</w:t>
      </w:r>
      <w:r w:rsidR="00F17E90">
        <w:rPr>
          <w:b/>
          <w:sz w:val="28"/>
          <w:szCs w:val="28"/>
        </w:rPr>
        <w:t xml:space="preserve"> Ивановского сельсовета</w:t>
      </w:r>
      <w:r w:rsidRPr="009C1789">
        <w:rPr>
          <w:b/>
          <w:sz w:val="28"/>
          <w:szCs w:val="28"/>
        </w:rPr>
        <w:t xml:space="preserve"> Курьинского района в период весенне-летнего половодья </w:t>
      </w:r>
      <w:r>
        <w:rPr>
          <w:b/>
          <w:sz w:val="28"/>
          <w:szCs w:val="28"/>
        </w:rPr>
        <w:t>2022</w:t>
      </w:r>
      <w:r w:rsidRPr="009C1789">
        <w:rPr>
          <w:b/>
          <w:sz w:val="28"/>
          <w:szCs w:val="28"/>
        </w:rPr>
        <w:t xml:space="preserve"> года</w:t>
      </w:r>
    </w:p>
    <w:p w:rsidR="001F468C" w:rsidRPr="001F468C" w:rsidRDefault="001F468C" w:rsidP="001F468C">
      <w:pPr>
        <w:rPr>
          <w:sz w:val="16"/>
          <w:szCs w:val="16"/>
        </w:rPr>
      </w:pPr>
    </w:p>
    <w:tbl>
      <w:tblPr>
        <w:tblW w:w="10207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4678"/>
        <w:gridCol w:w="1275"/>
        <w:gridCol w:w="3686"/>
      </w:tblGrid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№</w:t>
            </w:r>
          </w:p>
          <w:p w:rsidR="001F468C" w:rsidRDefault="001F468C" w:rsidP="00213CAB">
            <w:pPr>
              <w:jc w:val="center"/>
            </w:pPr>
            <w:r>
              <w:t>п/п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center"/>
            </w:pPr>
            <w:r>
              <w:t>Планируемые мероприятия</w:t>
            </w:r>
          </w:p>
        </w:tc>
        <w:tc>
          <w:tcPr>
            <w:tcW w:w="1275" w:type="dxa"/>
          </w:tcPr>
          <w:p w:rsidR="001F468C" w:rsidRDefault="001F468C" w:rsidP="00213CAB">
            <w:pPr>
              <w:jc w:val="center"/>
            </w:pPr>
            <w:r>
              <w:t>Дата</w:t>
            </w:r>
          </w:p>
          <w:p w:rsidR="001F468C" w:rsidRDefault="001F468C" w:rsidP="00213CAB">
            <w:pPr>
              <w:jc w:val="center"/>
            </w:pPr>
            <w:r>
              <w:t>проведения</w:t>
            </w:r>
          </w:p>
        </w:tc>
        <w:tc>
          <w:tcPr>
            <w:tcW w:w="3686" w:type="dxa"/>
          </w:tcPr>
          <w:p w:rsidR="001F468C" w:rsidRDefault="001F468C" w:rsidP="00213CAB">
            <w:pPr>
              <w:jc w:val="center"/>
            </w:pPr>
            <w:r>
              <w:t>Ответственные за выполнение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1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1F468C" w:rsidRDefault="001F468C" w:rsidP="00213CAB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1F468C" w:rsidRDefault="001F468C" w:rsidP="00213CAB">
            <w:pPr>
              <w:jc w:val="center"/>
            </w:pPr>
            <w:r>
              <w:t>4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1.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Создать противопаводковую комиссию Курьинского района, противопаводковые комиссии сельсоветов, создать оперативные группы противопаводковых комиссий</w:t>
            </w:r>
          </w:p>
        </w:tc>
        <w:tc>
          <w:tcPr>
            <w:tcW w:w="1275" w:type="dxa"/>
          </w:tcPr>
          <w:p w:rsidR="001F468C" w:rsidRDefault="001F468C" w:rsidP="00213CAB">
            <w:pPr>
              <w:jc w:val="center"/>
            </w:pPr>
            <w:r>
              <w:t>до 21.02.2022</w:t>
            </w:r>
          </w:p>
        </w:tc>
        <w:tc>
          <w:tcPr>
            <w:tcW w:w="3686" w:type="dxa"/>
          </w:tcPr>
          <w:p w:rsidR="001F468C" w:rsidRDefault="00F17E90" w:rsidP="00213CAB">
            <w:pPr>
              <w:jc w:val="both"/>
            </w:pPr>
            <w:r>
              <w:t>Глава сельсовета  Н.А Шатаева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2.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Уточнить и откорректировать планы действий по предупреждению и ликвидации последствий ЧС, связанных с весенним паводком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28.02.2022</w:t>
            </w:r>
          </w:p>
        </w:tc>
        <w:tc>
          <w:tcPr>
            <w:tcW w:w="3686" w:type="dxa"/>
          </w:tcPr>
          <w:p w:rsidR="001F468C" w:rsidRDefault="00F17E90" w:rsidP="00213CAB">
            <w:pPr>
              <w:jc w:val="both"/>
            </w:pPr>
            <w:r>
              <w:t>Глава сельсовета  Н.А Шатаева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3.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 xml:space="preserve">Уточнить населенные пункты, количество домов попадающих в зону возможного подтопления. </w:t>
            </w:r>
          </w:p>
          <w:p w:rsidR="001F468C" w:rsidRDefault="001F468C" w:rsidP="00213CAB">
            <w:pPr>
              <w:jc w:val="both"/>
            </w:pPr>
            <w:r>
              <w:t>Уточнить списки эвакуируемого населения из зон подтопления и порядок</w:t>
            </w:r>
            <w:r w:rsidR="001B63C9">
              <w:t xml:space="preserve"> и места</w:t>
            </w:r>
            <w:r>
              <w:t xml:space="preserve"> их размещения.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01.03.2022</w:t>
            </w:r>
          </w:p>
        </w:tc>
        <w:tc>
          <w:tcPr>
            <w:tcW w:w="3686" w:type="dxa"/>
          </w:tcPr>
          <w:p w:rsidR="001F468C" w:rsidRDefault="00F17E90" w:rsidP="00213CAB">
            <w:pPr>
              <w:jc w:val="both"/>
            </w:pPr>
            <w:r>
              <w:t>Глава сельсовета  Н.А Шатаева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5.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Подготовить пункты временного размещения эвакуируемого населения, определить порядок их жизнеобеспечения,  места эвакуации сельскохозяйственных животных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10.03.2022</w:t>
            </w:r>
          </w:p>
        </w:tc>
        <w:tc>
          <w:tcPr>
            <w:tcW w:w="3686" w:type="dxa"/>
          </w:tcPr>
          <w:p w:rsidR="0039605C" w:rsidRDefault="001F468C" w:rsidP="00F17E90">
            <w:pPr>
              <w:jc w:val="both"/>
            </w:pPr>
            <w:r>
              <w:t xml:space="preserve"> </w:t>
            </w:r>
            <w:r w:rsidR="00F17E90">
              <w:t>Глава сельсовета  Н.А Шатаева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6.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Создать запас продовольствия, товаров первой необходимости в населённых пунктах к которым будет затруднён проезд во время паводка.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15.03.2022</w:t>
            </w:r>
          </w:p>
        </w:tc>
        <w:tc>
          <w:tcPr>
            <w:tcW w:w="3686" w:type="dxa"/>
          </w:tcPr>
          <w:p w:rsidR="0039605C" w:rsidRDefault="00F17E90" w:rsidP="00F17E90">
            <w:pPr>
              <w:jc w:val="both"/>
            </w:pPr>
            <w:r>
              <w:t>Глава сельсовета  Н.А Шатаева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1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1F468C" w:rsidRDefault="001F468C" w:rsidP="00213CAB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1F468C" w:rsidRDefault="001F468C" w:rsidP="00213CAB">
            <w:pPr>
              <w:jc w:val="center"/>
            </w:pPr>
            <w:r>
              <w:t>4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7.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Определить состав сил и средств, привлекаемых для выполнения противопаводковых мероприятий и проведения спасательных, аварийно-восстановительных работ, и проверить их готовность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01.03.2022</w:t>
            </w:r>
          </w:p>
        </w:tc>
        <w:tc>
          <w:tcPr>
            <w:tcW w:w="3686" w:type="dxa"/>
          </w:tcPr>
          <w:p w:rsidR="001F468C" w:rsidRDefault="00F17E90" w:rsidP="00213CAB">
            <w:pPr>
              <w:jc w:val="both"/>
            </w:pPr>
            <w:r>
              <w:t>Глава сельсовета   Н.А Шатаева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8.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 xml:space="preserve">Провести необходимые работы по герметизации всех действующих скважин, колодцев и отводу от них паводковых вод, </w:t>
            </w:r>
            <w:r>
              <w:lastRenderedPageBreak/>
              <w:t>исключить попадание паводковых вод в водопроводные сети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lastRenderedPageBreak/>
              <w:t>до 16.03.2022</w:t>
            </w:r>
          </w:p>
        </w:tc>
        <w:tc>
          <w:tcPr>
            <w:tcW w:w="3686" w:type="dxa"/>
          </w:tcPr>
          <w:p w:rsidR="001F468C" w:rsidRDefault="00F17E90" w:rsidP="00F17E90">
            <w:pPr>
              <w:jc w:val="both"/>
            </w:pPr>
            <w:r>
              <w:t>Глава сельсовета</w:t>
            </w:r>
            <w:r w:rsidR="001F468C">
              <w:t xml:space="preserve"> </w:t>
            </w:r>
            <w:r>
              <w:t xml:space="preserve">  Н.А Шатаева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</w:p>
        </w:tc>
        <w:tc>
          <w:tcPr>
            <w:tcW w:w="3686" w:type="dxa"/>
          </w:tcPr>
          <w:p w:rsidR="001F468C" w:rsidRDefault="001F468C" w:rsidP="00213CAB">
            <w:pPr>
              <w:jc w:val="both"/>
            </w:pP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11.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Уточнить порядок оповещения населения, провести практические проверки имеющихся средств оповещения населения, обеспечить постоянную готовность системы оповещения на паводковый период.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01.03.2022</w:t>
            </w:r>
          </w:p>
        </w:tc>
        <w:tc>
          <w:tcPr>
            <w:tcW w:w="3686" w:type="dxa"/>
          </w:tcPr>
          <w:p w:rsidR="001F468C" w:rsidRDefault="00F17E90" w:rsidP="00F17E90">
            <w:pPr>
              <w:jc w:val="both"/>
            </w:pPr>
            <w:r>
              <w:t>Глава сельсовета</w:t>
            </w:r>
            <w:r w:rsidR="001F468C">
              <w:t xml:space="preserve"> </w:t>
            </w:r>
            <w:r>
              <w:t>Н.А Шатаева</w:t>
            </w:r>
          </w:p>
        </w:tc>
      </w:tr>
      <w:tr w:rsidR="001F468C" w:rsidTr="00213CAB">
        <w:trPr>
          <w:trHeight w:val="699"/>
        </w:trPr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12.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В населенных пунктах, прочистить улицы от снега, прорыть каналы для пропуска талых вод, очистить водопроводные трубы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30.03.2022</w:t>
            </w:r>
          </w:p>
        </w:tc>
        <w:tc>
          <w:tcPr>
            <w:tcW w:w="3686" w:type="dxa"/>
          </w:tcPr>
          <w:p w:rsidR="001F468C" w:rsidRDefault="00F17E90" w:rsidP="00F17E90">
            <w:pPr>
              <w:jc w:val="both"/>
            </w:pPr>
            <w:r>
              <w:t>Глава сельсовета</w:t>
            </w:r>
            <w:r w:rsidR="001F468C">
              <w:t xml:space="preserve"> </w:t>
            </w:r>
            <w:r>
              <w:t xml:space="preserve"> ШатаеваН.А.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13.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 xml:space="preserve">Учесть все имеющиеся плавсредства принадлежащие организациям, </w:t>
            </w:r>
            <w:r w:rsidR="00F234FE">
              <w:t xml:space="preserve">населению </w:t>
            </w:r>
            <w:r>
              <w:t>, привести их в готовность на случай эвакуации населения, сельскохозяйственных животных, имущества из зон затопления (подтопления)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20.03.2022</w:t>
            </w:r>
          </w:p>
        </w:tc>
        <w:tc>
          <w:tcPr>
            <w:tcW w:w="3686" w:type="dxa"/>
          </w:tcPr>
          <w:p w:rsidR="001F468C" w:rsidRDefault="00F234FE" w:rsidP="00F234FE">
            <w:pPr>
              <w:jc w:val="both"/>
            </w:pPr>
            <w:r>
              <w:t>Глава сельсовета</w:t>
            </w:r>
            <w:r w:rsidR="001F468C">
              <w:t xml:space="preserve"> </w:t>
            </w:r>
            <w:r>
              <w:t xml:space="preserve">  Шатаева Н.А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14.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Создать в населенных пунктах, эвакуационные группы для эвакуации населения из зон подтопления, обеспечить группы спасательными средствами (лодки, техника) и др. необходимым имуществом и обеспечить их готовность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10.03.2021</w:t>
            </w:r>
          </w:p>
        </w:tc>
        <w:tc>
          <w:tcPr>
            <w:tcW w:w="3686" w:type="dxa"/>
          </w:tcPr>
          <w:p w:rsidR="001F468C" w:rsidRDefault="00F234FE" w:rsidP="00F234FE">
            <w:pPr>
              <w:jc w:val="both"/>
            </w:pPr>
            <w:r>
              <w:t>глава сельсовета</w:t>
            </w:r>
            <w:r w:rsidR="001F468C">
              <w:t xml:space="preserve"> </w:t>
            </w:r>
            <w:r>
              <w:t xml:space="preserve">  Шатаева Н.А.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15.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Создать необходимый запас ГСМ, резерв финансовых и материальных ресурсов для выполнения противопаводковых и эвакуационных мероприятий, ликвидации последствий паводка</w:t>
            </w:r>
          </w:p>
          <w:p w:rsidR="001F468C" w:rsidRDefault="001F468C" w:rsidP="00213CAB">
            <w:pPr>
              <w:jc w:val="both"/>
            </w:pP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30.03.2022</w:t>
            </w:r>
          </w:p>
        </w:tc>
        <w:tc>
          <w:tcPr>
            <w:tcW w:w="3686" w:type="dxa"/>
          </w:tcPr>
          <w:p w:rsidR="0039605C" w:rsidRDefault="00F234FE" w:rsidP="00F234FE">
            <w:pPr>
              <w:jc w:val="both"/>
            </w:pPr>
            <w:r>
              <w:t>Глава сельсовета</w:t>
            </w:r>
            <w:r w:rsidR="001F468C">
              <w:t xml:space="preserve"> </w:t>
            </w:r>
            <w:r>
              <w:t xml:space="preserve"> ШатаеваН.А.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1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1F468C" w:rsidRDefault="001F468C" w:rsidP="00213CAB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1F468C" w:rsidRDefault="001F468C" w:rsidP="00213CAB">
            <w:pPr>
              <w:jc w:val="center"/>
            </w:pPr>
            <w:r>
              <w:t>4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17.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Организовать круглосуточное дежурство за уровнем воды в реках, в населенных пунктах подверженных подтоплениям</w:t>
            </w:r>
          </w:p>
        </w:tc>
        <w:tc>
          <w:tcPr>
            <w:tcW w:w="1275" w:type="dxa"/>
          </w:tcPr>
          <w:p w:rsidR="001F468C" w:rsidRDefault="001F468C" w:rsidP="00213CAB">
            <w:r>
              <w:t>при угрозе подтопления населённых пунктов</w:t>
            </w:r>
          </w:p>
        </w:tc>
        <w:tc>
          <w:tcPr>
            <w:tcW w:w="3686" w:type="dxa"/>
          </w:tcPr>
          <w:p w:rsidR="001F468C" w:rsidRDefault="00F234FE" w:rsidP="00F234FE">
            <w:pPr>
              <w:jc w:val="both"/>
            </w:pPr>
            <w:r>
              <w:t>глава сельсовета</w:t>
            </w:r>
            <w:r w:rsidR="001F468C">
              <w:t xml:space="preserve"> </w:t>
            </w:r>
            <w:r>
              <w:t xml:space="preserve"> Шатаева Н.А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18.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Провести эвакуацию населения, сельскохозяйственных животных, имущества в безопасные места</w:t>
            </w:r>
          </w:p>
        </w:tc>
        <w:tc>
          <w:tcPr>
            <w:tcW w:w="1275" w:type="dxa"/>
          </w:tcPr>
          <w:p w:rsidR="001F468C" w:rsidRDefault="001F468C" w:rsidP="00213CAB">
            <w:r>
              <w:t>при угрозе, подтопления  или подтоплении населённых пунктов</w:t>
            </w:r>
          </w:p>
        </w:tc>
        <w:tc>
          <w:tcPr>
            <w:tcW w:w="3686" w:type="dxa"/>
          </w:tcPr>
          <w:p w:rsidR="001F468C" w:rsidRDefault="00F234FE" w:rsidP="00F234FE">
            <w:pPr>
              <w:jc w:val="both"/>
            </w:pPr>
            <w:r>
              <w:t xml:space="preserve"> Глава</w:t>
            </w:r>
            <w:r w:rsidR="001F468C">
              <w:t xml:space="preserve"> сельсовет</w:t>
            </w:r>
            <w:r>
              <w:t>а Шатаева Н.А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22.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 xml:space="preserve">Организовать работу по привлечению населения к очистке </w:t>
            </w:r>
            <w:r w:rsidR="00697709">
              <w:t xml:space="preserve">от снега участков </w:t>
            </w:r>
            <w:r w:rsidR="001B63C9">
              <w:t xml:space="preserve">для </w:t>
            </w:r>
            <w:r w:rsidR="00697709">
              <w:t>прохода</w:t>
            </w:r>
            <w:r>
              <w:t xml:space="preserve"> паводковых вод на своих земельных</w:t>
            </w:r>
            <w:r w:rsidR="00697709">
              <w:t>, приусадебных</w:t>
            </w:r>
            <w:r>
              <w:t xml:space="preserve"> участках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15.03.2022</w:t>
            </w:r>
          </w:p>
        </w:tc>
        <w:tc>
          <w:tcPr>
            <w:tcW w:w="3686" w:type="dxa"/>
          </w:tcPr>
          <w:p w:rsidR="001F468C" w:rsidRDefault="00F234FE" w:rsidP="00213CAB">
            <w:pPr>
              <w:jc w:val="both"/>
            </w:pPr>
            <w:r>
              <w:t>Глава сельсовета Шатаева.Н.А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23.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Провести инструктажи с работниками  организаций, у</w:t>
            </w:r>
            <w:r w:rsidR="00F234FE">
              <w:t xml:space="preserve">чащимися школ, населением </w:t>
            </w:r>
            <w:r>
              <w:t xml:space="preserve"> по соблюдению мер безопасности во время ледохода и паводковых вод 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05.03.2022</w:t>
            </w:r>
          </w:p>
        </w:tc>
        <w:tc>
          <w:tcPr>
            <w:tcW w:w="3686" w:type="dxa"/>
          </w:tcPr>
          <w:p w:rsidR="001F468C" w:rsidRDefault="00F234FE" w:rsidP="00F234FE">
            <w:pPr>
              <w:jc w:val="both"/>
            </w:pPr>
            <w:r>
              <w:t>глава  сельсовета ШатаеваН.А.</w:t>
            </w:r>
          </w:p>
        </w:tc>
      </w:tr>
      <w:tr w:rsidR="001F468C" w:rsidTr="00213CAB">
        <w:tc>
          <w:tcPr>
            <w:tcW w:w="568" w:type="dxa"/>
          </w:tcPr>
          <w:p w:rsidR="001F468C" w:rsidRDefault="001F468C" w:rsidP="00213CAB">
            <w:pPr>
              <w:jc w:val="center"/>
            </w:pPr>
            <w:r>
              <w:t>24.</w:t>
            </w:r>
          </w:p>
        </w:tc>
        <w:tc>
          <w:tcPr>
            <w:tcW w:w="4678" w:type="dxa"/>
          </w:tcPr>
          <w:p w:rsidR="001F468C" w:rsidRDefault="001F468C" w:rsidP="00213CAB">
            <w:pPr>
              <w:jc w:val="both"/>
            </w:pPr>
            <w:r>
              <w:t>Уточнить состав комиссии по оценке возможного ущерба и провести с её членами занятия по порядку организации работы</w:t>
            </w:r>
          </w:p>
        </w:tc>
        <w:tc>
          <w:tcPr>
            <w:tcW w:w="1275" w:type="dxa"/>
          </w:tcPr>
          <w:p w:rsidR="001F468C" w:rsidRDefault="001F468C" w:rsidP="0039605C">
            <w:pPr>
              <w:jc w:val="center"/>
            </w:pPr>
            <w:r>
              <w:t>до 10.03.2022</w:t>
            </w:r>
          </w:p>
        </w:tc>
        <w:tc>
          <w:tcPr>
            <w:tcW w:w="3686" w:type="dxa"/>
          </w:tcPr>
          <w:p w:rsidR="001F468C" w:rsidRDefault="00F234FE" w:rsidP="00213CAB">
            <w:pPr>
              <w:jc w:val="both"/>
            </w:pPr>
            <w:r>
              <w:t>Глава сельсовета ШатаеваН.А.</w:t>
            </w:r>
          </w:p>
          <w:p w:rsidR="0039605C" w:rsidRDefault="0039605C" w:rsidP="00213CAB">
            <w:pPr>
              <w:jc w:val="both"/>
            </w:pPr>
          </w:p>
        </w:tc>
      </w:tr>
      <w:tr w:rsidR="0039605C" w:rsidTr="00213CAB">
        <w:tc>
          <w:tcPr>
            <w:tcW w:w="568" w:type="dxa"/>
          </w:tcPr>
          <w:p w:rsidR="0039605C" w:rsidRDefault="0039605C" w:rsidP="00213CAB">
            <w:pPr>
              <w:jc w:val="center"/>
            </w:pPr>
            <w:r>
              <w:lastRenderedPageBreak/>
              <w:t>1</w:t>
            </w:r>
          </w:p>
        </w:tc>
        <w:tc>
          <w:tcPr>
            <w:tcW w:w="4678" w:type="dxa"/>
          </w:tcPr>
          <w:p w:rsidR="0039605C" w:rsidRDefault="0039605C" w:rsidP="00213CA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39605C" w:rsidRDefault="0039605C" w:rsidP="00213CAB">
            <w:pPr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39605C" w:rsidRDefault="0039605C" w:rsidP="00213CAB">
            <w:pPr>
              <w:jc w:val="center"/>
            </w:pPr>
            <w:r>
              <w:t>4</w:t>
            </w:r>
          </w:p>
        </w:tc>
      </w:tr>
      <w:tr w:rsidR="0039605C" w:rsidTr="00213CAB">
        <w:tc>
          <w:tcPr>
            <w:tcW w:w="568" w:type="dxa"/>
          </w:tcPr>
          <w:p w:rsidR="0039605C" w:rsidRDefault="0039605C" w:rsidP="00213CAB">
            <w:pPr>
              <w:jc w:val="center"/>
            </w:pPr>
            <w:r>
              <w:t>25.</w:t>
            </w:r>
          </w:p>
        </w:tc>
        <w:tc>
          <w:tcPr>
            <w:tcW w:w="4678" w:type="dxa"/>
          </w:tcPr>
          <w:p w:rsidR="0039605C" w:rsidRDefault="0039605C" w:rsidP="00213CAB">
            <w:pPr>
              <w:jc w:val="both"/>
            </w:pPr>
            <w:r>
              <w:t xml:space="preserve">Создать рабочие группы по организации сбора и выдачи гуманитарной помощи </w:t>
            </w:r>
          </w:p>
        </w:tc>
        <w:tc>
          <w:tcPr>
            <w:tcW w:w="1275" w:type="dxa"/>
          </w:tcPr>
          <w:p w:rsidR="0039605C" w:rsidRDefault="0039605C" w:rsidP="00213CAB">
            <w:pPr>
              <w:jc w:val="center"/>
            </w:pPr>
            <w:r>
              <w:t>до 10.03.2022</w:t>
            </w:r>
          </w:p>
        </w:tc>
        <w:tc>
          <w:tcPr>
            <w:tcW w:w="3686" w:type="dxa"/>
          </w:tcPr>
          <w:p w:rsidR="0039605C" w:rsidRDefault="0039605C" w:rsidP="00F234FE">
            <w:pPr>
              <w:jc w:val="both"/>
            </w:pPr>
            <w:r>
              <w:t xml:space="preserve">заместитель главы </w:t>
            </w:r>
            <w:r w:rsidR="00F234FE">
              <w:t>Сапрыгин Н.Н.,инспектор ВУС Поломошнова Н.А</w:t>
            </w:r>
          </w:p>
        </w:tc>
      </w:tr>
      <w:tr w:rsidR="0039605C" w:rsidTr="00213CAB">
        <w:tc>
          <w:tcPr>
            <w:tcW w:w="568" w:type="dxa"/>
          </w:tcPr>
          <w:p w:rsidR="0039605C" w:rsidRDefault="0039605C" w:rsidP="00213CAB">
            <w:pPr>
              <w:jc w:val="center"/>
            </w:pPr>
            <w:r>
              <w:t>26.</w:t>
            </w:r>
          </w:p>
        </w:tc>
        <w:tc>
          <w:tcPr>
            <w:tcW w:w="4678" w:type="dxa"/>
          </w:tcPr>
          <w:p w:rsidR="0039605C" w:rsidRDefault="0039605C" w:rsidP="00213CAB">
            <w:pPr>
              <w:jc w:val="both"/>
            </w:pPr>
            <w:r>
              <w:t>Вести разъяснительную работу с населением через СМИ о потенциальной опасности весеннего половодья и основных мерах безопасности в этот период</w:t>
            </w:r>
          </w:p>
        </w:tc>
        <w:tc>
          <w:tcPr>
            <w:tcW w:w="1275" w:type="dxa"/>
          </w:tcPr>
          <w:p w:rsidR="0039605C" w:rsidRDefault="0039605C" w:rsidP="0039605C">
            <w:pPr>
              <w:jc w:val="center"/>
            </w:pPr>
            <w:r>
              <w:t>март-май</w:t>
            </w:r>
          </w:p>
        </w:tc>
        <w:tc>
          <w:tcPr>
            <w:tcW w:w="3686" w:type="dxa"/>
          </w:tcPr>
          <w:p w:rsidR="0039605C" w:rsidRDefault="00F234FE" w:rsidP="00213CAB">
            <w:pPr>
              <w:jc w:val="both"/>
            </w:pPr>
            <w:r>
              <w:t>Заместитель главы Сапрыкин Н.Н.</w:t>
            </w:r>
          </w:p>
        </w:tc>
      </w:tr>
    </w:tbl>
    <w:p w:rsidR="001F468C" w:rsidRDefault="001F468C" w:rsidP="001F468C">
      <w:pPr>
        <w:rPr>
          <w:sz w:val="28"/>
        </w:rPr>
      </w:pPr>
    </w:p>
    <w:p w:rsidR="002E0558" w:rsidRDefault="002E0558" w:rsidP="00755517"/>
    <w:sectPr w:rsidR="002E0558" w:rsidSect="0039605C">
      <w:pgSz w:w="11906" w:h="16838"/>
      <w:pgMar w:top="993" w:right="567" w:bottom="851" w:left="1418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CF3" w:rsidRDefault="00627CF3" w:rsidP="005624D2">
      <w:r>
        <w:separator/>
      </w:r>
    </w:p>
  </w:endnote>
  <w:endnote w:type="continuationSeparator" w:id="0">
    <w:p w:rsidR="00627CF3" w:rsidRDefault="00627CF3" w:rsidP="005624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CF3" w:rsidRDefault="00627CF3" w:rsidP="005624D2">
      <w:r>
        <w:separator/>
      </w:r>
    </w:p>
  </w:footnote>
  <w:footnote w:type="continuationSeparator" w:id="0">
    <w:p w:rsidR="00627CF3" w:rsidRDefault="00627CF3" w:rsidP="005624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329E"/>
    <w:rsid w:val="000157C2"/>
    <w:rsid w:val="001241BE"/>
    <w:rsid w:val="001776AA"/>
    <w:rsid w:val="00181346"/>
    <w:rsid w:val="001B63C9"/>
    <w:rsid w:val="001F468C"/>
    <w:rsid w:val="002C3855"/>
    <w:rsid w:val="002E0558"/>
    <w:rsid w:val="0030667D"/>
    <w:rsid w:val="00323219"/>
    <w:rsid w:val="00394DDF"/>
    <w:rsid w:val="0039605C"/>
    <w:rsid w:val="003B7575"/>
    <w:rsid w:val="003D3DCD"/>
    <w:rsid w:val="0042181A"/>
    <w:rsid w:val="00440DF5"/>
    <w:rsid w:val="004A4055"/>
    <w:rsid w:val="004A5C68"/>
    <w:rsid w:val="004B02A4"/>
    <w:rsid w:val="004C591B"/>
    <w:rsid w:val="00512690"/>
    <w:rsid w:val="00531015"/>
    <w:rsid w:val="005624D2"/>
    <w:rsid w:val="0058743F"/>
    <w:rsid w:val="005D4CA9"/>
    <w:rsid w:val="00610E81"/>
    <w:rsid w:val="00627CF3"/>
    <w:rsid w:val="00635556"/>
    <w:rsid w:val="00642375"/>
    <w:rsid w:val="00697709"/>
    <w:rsid w:val="006E0335"/>
    <w:rsid w:val="007162D7"/>
    <w:rsid w:val="00735674"/>
    <w:rsid w:val="00755517"/>
    <w:rsid w:val="0075562F"/>
    <w:rsid w:val="00771217"/>
    <w:rsid w:val="00791C0C"/>
    <w:rsid w:val="007952F0"/>
    <w:rsid w:val="007B7CBB"/>
    <w:rsid w:val="007E5639"/>
    <w:rsid w:val="008C621E"/>
    <w:rsid w:val="008E7471"/>
    <w:rsid w:val="00925BD8"/>
    <w:rsid w:val="00926BC9"/>
    <w:rsid w:val="00972D3D"/>
    <w:rsid w:val="009C3C8D"/>
    <w:rsid w:val="009D5BBC"/>
    <w:rsid w:val="00A0329E"/>
    <w:rsid w:val="00A676C1"/>
    <w:rsid w:val="00AA50C9"/>
    <w:rsid w:val="00AB4C5B"/>
    <w:rsid w:val="00BD0E36"/>
    <w:rsid w:val="00BD72FB"/>
    <w:rsid w:val="00BE0A08"/>
    <w:rsid w:val="00BE5C13"/>
    <w:rsid w:val="00BF2358"/>
    <w:rsid w:val="00C32372"/>
    <w:rsid w:val="00C364A7"/>
    <w:rsid w:val="00C75ECC"/>
    <w:rsid w:val="00D5403C"/>
    <w:rsid w:val="00D83E5A"/>
    <w:rsid w:val="00D85B7B"/>
    <w:rsid w:val="00E115D7"/>
    <w:rsid w:val="00E13AB9"/>
    <w:rsid w:val="00E51B70"/>
    <w:rsid w:val="00E71A03"/>
    <w:rsid w:val="00E963FC"/>
    <w:rsid w:val="00ED084C"/>
    <w:rsid w:val="00EF7F89"/>
    <w:rsid w:val="00F149D9"/>
    <w:rsid w:val="00F17E90"/>
    <w:rsid w:val="00F234FE"/>
    <w:rsid w:val="00F540D8"/>
    <w:rsid w:val="00FF2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0D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F540D8"/>
    <w:rPr>
      <w:rFonts w:ascii="Courier New" w:hAnsi="Courier New"/>
      <w:sz w:val="20"/>
    </w:rPr>
  </w:style>
  <w:style w:type="paragraph" w:styleId="a4">
    <w:name w:val="No Spacing"/>
    <w:uiPriority w:val="99"/>
    <w:qFormat/>
    <w:rsid w:val="00A0329E"/>
    <w:rPr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5624D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624D2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5624D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624D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2011.dot</Template>
  <TotalTime>0</TotalTime>
  <Pages>6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9735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Ивановка</cp:lastModifiedBy>
  <cp:revision>2</cp:revision>
  <cp:lastPrinted>2022-02-10T06:59:00Z</cp:lastPrinted>
  <dcterms:created xsi:type="dcterms:W3CDTF">2022-02-18T07:21:00Z</dcterms:created>
  <dcterms:modified xsi:type="dcterms:W3CDTF">2022-02-18T07:21:00Z</dcterms:modified>
</cp:coreProperties>
</file>