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08" w:rsidRDefault="00004DAA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5E4108" w:rsidRDefault="00004DAA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5E4108" w:rsidRDefault="005E4108">
      <w:pPr>
        <w:jc w:val="center"/>
        <w:rPr>
          <w:b/>
        </w:rPr>
      </w:pPr>
    </w:p>
    <w:p w:rsidR="005E4108" w:rsidRDefault="00004DAA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5E4108" w:rsidRDefault="005E4108"/>
    <w:p w:rsidR="005E4108" w:rsidRDefault="00B706A7">
      <w:pPr>
        <w:jc w:val="center"/>
      </w:pPr>
      <w:r>
        <w:t>«31»   марта   2020</w:t>
      </w:r>
      <w:r w:rsidR="00004DAA">
        <w:t xml:space="preserve">                                                  </w:t>
      </w:r>
      <w:proofErr w:type="gramStart"/>
      <w:r w:rsidR="00004DAA">
        <w:t>с</w:t>
      </w:r>
      <w:proofErr w:type="gramEnd"/>
      <w:r w:rsidR="00004DAA">
        <w:t xml:space="preserve">. Курья                              </w:t>
      </w:r>
      <w:r>
        <w:t xml:space="preserve">                            № 76</w:t>
      </w:r>
    </w:p>
    <w:p w:rsidR="00434F4E" w:rsidRDefault="00434F4E"/>
    <w:p w:rsidR="00434F4E" w:rsidRDefault="00434F4E" w:rsidP="00434F4E">
      <w:pPr>
        <w:spacing w:line="240" w:lineRule="exact"/>
      </w:pPr>
      <w:r w:rsidRPr="009630A0">
        <w:t xml:space="preserve">О   создании    и   поддержании в </w:t>
      </w:r>
      <w:proofErr w:type="gramStart"/>
      <w:r w:rsidRPr="009630A0">
        <w:t>постоянной</w:t>
      </w:r>
      <w:proofErr w:type="gramEnd"/>
      <w:r w:rsidRPr="009630A0">
        <w:t xml:space="preserve">    </w:t>
      </w:r>
    </w:p>
    <w:p w:rsidR="00434F4E" w:rsidRDefault="00434F4E" w:rsidP="00434F4E">
      <w:pPr>
        <w:spacing w:line="240" w:lineRule="exact"/>
      </w:pPr>
      <w:r>
        <w:t xml:space="preserve">готовности  </w:t>
      </w:r>
      <w:r w:rsidRPr="009630A0">
        <w:t>к</w:t>
      </w:r>
      <w:r>
        <w:t xml:space="preserve">  использованию    </w:t>
      </w:r>
      <w:proofErr w:type="gramStart"/>
      <w:r w:rsidRPr="009630A0">
        <w:t>технических</w:t>
      </w:r>
      <w:proofErr w:type="gramEnd"/>
      <w:r w:rsidRPr="009630A0">
        <w:t xml:space="preserve"> </w:t>
      </w:r>
    </w:p>
    <w:p w:rsidR="00434F4E" w:rsidRDefault="00434F4E" w:rsidP="00434F4E">
      <w:pPr>
        <w:spacing w:line="240" w:lineRule="exact"/>
      </w:pPr>
      <w:r w:rsidRPr="009630A0">
        <w:t xml:space="preserve">средств </w:t>
      </w:r>
      <w:r>
        <w:t xml:space="preserve"> </w:t>
      </w:r>
      <w:r w:rsidRPr="009630A0">
        <w:t xml:space="preserve">управления </w:t>
      </w:r>
      <w:r>
        <w:t xml:space="preserve"> гражданской  обороной, </w:t>
      </w:r>
    </w:p>
    <w:p w:rsidR="00434F4E" w:rsidRDefault="00434F4E" w:rsidP="00434F4E">
      <w:pPr>
        <w:spacing w:line="240" w:lineRule="exact"/>
      </w:pPr>
      <w:r>
        <w:t xml:space="preserve">систем оповещения населения об опасностях, </w:t>
      </w:r>
    </w:p>
    <w:p w:rsidR="00434F4E" w:rsidRDefault="00434F4E" w:rsidP="00434F4E">
      <w:pPr>
        <w:spacing w:line="240" w:lineRule="exact"/>
      </w:pPr>
      <w:r>
        <w:t xml:space="preserve">возникающих при ведении военных действий </w:t>
      </w:r>
    </w:p>
    <w:p w:rsidR="00434F4E" w:rsidRDefault="00434F4E" w:rsidP="00434F4E">
      <w:pPr>
        <w:spacing w:line="240" w:lineRule="exact"/>
      </w:pPr>
      <w:r>
        <w:t>или    в</w:t>
      </w:r>
      <w:r w:rsidR="007E3C37">
        <w:t xml:space="preserve"> </w:t>
      </w:r>
      <w:r>
        <w:t xml:space="preserve">следствии   этих  действий,  защитных </w:t>
      </w:r>
    </w:p>
    <w:p w:rsidR="00434F4E" w:rsidRPr="009630A0" w:rsidRDefault="00434F4E" w:rsidP="00434F4E">
      <w:pPr>
        <w:spacing w:line="240" w:lineRule="exact"/>
      </w:pPr>
      <w:r>
        <w:t>сооружений гражданской обороны.</w:t>
      </w:r>
    </w:p>
    <w:p w:rsidR="00434F4E" w:rsidRDefault="00434F4E"/>
    <w:p w:rsidR="00434F4E" w:rsidRDefault="00434F4E"/>
    <w:p w:rsidR="00434F4E" w:rsidRPr="007238F3" w:rsidRDefault="00434F4E" w:rsidP="00434F4E">
      <w:pPr>
        <w:ind w:firstLine="720"/>
        <w:jc w:val="both"/>
        <w:rPr>
          <w:sz w:val="28"/>
          <w:szCs w:val="28"/>
        </w:rPr>
      </w:pPr>
      <w:r w:rsidRPr="007238F3">
        <w:rPr>
          <w:sz w:val="28"/>
          <w:szCs w:val="28"/>
        </w:rPr>
        <w:t>В   соответствии   с   федеральным   законом   от  12.02.1998  № 28 – ФЗ</w:t>
      </w:r>
    </w:p>
    <w:p w:rsidR="007238F3" w:rsidRDefault="00434F4E" w:rsidP="00434F4E">
      <w:pPr>
        <w:jc w:val="both"/>
        <w:rPr>
          <w:sz w:val="28"/>
          <w:szCs w:val="28"/>
        </w:rPr>
      </w:pPr>
      <w:r w:rsidRPr="007238F3">
        <w:rPr>
          <w:sz w:val="28"/>
          <w:szCs w:val="28"/>
        </w:rPr>
        <w:t xml:space="preserve"> «О гражданской обороне» и в целях осуществления мер по поддержанию органов управления, технических систем управления гражданской обороны, систем оповещения населения об опасностях и защитных сооружений и других объектов гражданской обороны в состоянии постоянной готовности  </w:t>
      </w:r>
      <w:r w:rsidR="007238F3">
        <w:rPr>
          <w:sz w:val="28"/>
          <w:szCs w:val="28"/>
        </w:rPr>
        <w:t xml:space="preserve">                                                  </w:t>
      </w:r>
    </w:p>
    <w:p w:rsidR="00434F4E" w:rsidRPr="007238F3" w:rsidRDefault="007238F3" w:rsidP="00434F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proofErr w:type="gramStart"/>
      <w:r w:rsidR="00434F4E" w:rsidRPr="007238F3">
        <w:rPr>
          <w:sz w:val="28"/>
          <w:szCs w:val="28"/>
        </w:rPr>
        <w:t>П</w:t>
      </w:r>
      <w:proofErr w:type="gramEnd"/>
      <w:r w:rsidR="00434F4E" w:rsidRPr="007238F3">
        <w:rPr>
          <w:sz w:val="28"/>
          <w:szCs w:val="28"/>
        </w:rPr>
        <w:t xml:space="preserve"> О С Т А Н О В Л Я Ю:</w:t>
      </w:r>
    </w:p>
    <w:p w:rsidR="00434F4E" w:rsidRPr="007238F3" w:rsidRDefault="00434F4E" w:rsidP="005F0174">
      <w:pPr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 xml:space="preserve">1. Пункт управления мероприятиями гражданской обороной Администрации </w:t>
      </w:r>
      <w:proofErr w:type="spellStart"/>
      <w:r w:rsidRPr="007238F3">
        <w:rPr>
          <w:sz w:val="28"/>
          <w:szCs w:val="28"/>
        </w:rPr>
        <w:t>Курьинского</w:t>
      </w:r>
      <w:proofErr w:type="spellEnd"/>
      <w:r w:rsidRPr="007238F3">
        <w:rPr>
          <w:sz w:val="28"/>
          <w:szCs w:val="28"/>
        </w:rPr>
        <w:t xml:space="preserve"> рай</w:t>
      </w:r>
      <w:r w:rsidR="007238F3">
        <w:rPr>
          <w:sz w:val="28"/>
          <w:szCs w:val="28"/>
        </w:rPr>
        <w:t>она разместить в здании А</w:t>
      </w:r>
      <w:r w:rsidRPr="007238F3">
        <w:rPr>
          <w:sz w:val="28"/>
          <w:szCs w:val="28"/>
        </w:rPr>
        <w:t xml:space="preserve">дминистрации района в кабинете главы района.  </w:t>
      </w:r>
    </w:p>
    <w:p w:rsidR="00304E5D" w:rsidRPr="007238F3" w:rsidRDefault="00434F4E" w:rsidP="005F0174">
      <w:pPr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>2. Рекомендовать главам сельсоветов, руководителям предприятий, организаций, учреждений района:</w:t>
      </w:r>
    </w:p>
    <w:p w:rsidR="00434F4E" w:rsidRPr="007238F3" w:rsidRDefault="00434F4E" w:rsidP="005F0174">
      <w:pPr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>- определить места размещения пунктов управления;</w:t>
      </w:r>
    </w:p>
    <w:p w:rsidR="00434F4E" w:rsidRPr="007238F3" w:rsidRDefault="00434F4E" w:rsidP="005F0174">
      <w:pPr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 xml:space="preserve">- разработать и осуществить мероприятия по созданию и поддержанию в готовности систем </w:t>
      </w:r>
      <w:r w:rsidR="007238F3">
        <w:rPr>
          <w:sz w:val="28"/>
          <w:szCs w:val="28"/>
        </w:rPr>
        <w:t xml:space="preserve">управления, связи, а также местных систем оповещения населения об опасностях. </w:t>
      </w:r>
    </w:p>
    <w:p w:rsidR="00434F4E" w:rsidRPr="007238F3" w:rsidRDefault="00434F4E" w:rsidP="005F0174">
      <w:pPr>
        <w:tabs>
          <w:tab w:val="left" w:pos="-284"/>
        </w:tabs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>3. Заведу</w:t>
      </w:r>
      <w:r w:rsidR="007238F3">
        <w:rPr>
          <w:sz w:val="28"/>
          <w:szCs w:val="28"/>
        </w:rPr>
        <w:t>ющему отделом по делам ГО</w:t>
      </w:r>
      <w:r w:rsidRPr="007238F3">
        <w:rPr>
          <w:sz w:val="28"/>
          <w:szCs w:val="28"/>
        </w:rPr>
        <w:t>ЧС</w:t>
      </w:r>
      <w:r w:rsidR="007238F3">
        <w:rPr>
          <w:sz w:val="28"/>
          <w:szCs w:val="28"/>
        </w:rPr>
        <w:t xml:space="preserve"> и МР</w:t>
      </w:r>
      <w:r w:rsidRPr="007238F3">
        <w:rPr>
          <w:sz w:val="28"/>
          <w:szCs w:val="28"/>
        </w:rPr>
        <w:t xml:space="preserve"> Администрации района (С.Н. Германов):</w:t>
      </w:r>
    </w:p>
    <w:p w:rsidR="00434F4E" w:rsidRPr="007238F3" w:rsidRDefault="00434F4E" w:rsidP="005F0174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>- разработать (откорректировать) документацию запасного пункта управления Администрации района;</w:t>
      </w:r>
    </w:p>
    <w:p w:rsidR="00434F4E" w:rsidRPr="007238F3" w:rsidRDefault="00434F4E" w:rsidP="005F0174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>- провести практические занятия с личным составом боевого расчёта;</w:t>
      </w:r>
    </w:p>
    <w:p w:rsidR="00434F4E" w:rsidRPr="007238F3" w:rsidRDefault="00434F4E" w:rsidP="005F0174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>- спланировать тренировки с привлечением персонала запасного пункта управления района и пунктов управления организаций;</w:t>
      </w:r>
    </w:p>
    <w:p w:rsidR="00434F4E" w:rsidRPr="007238F3" w:rsidRDefault="00434F4E" w:rsidP="005F0174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>- ежегодно проводить комплексную проверку автоматизированной системы централизованного оповещения. Результаты проверки оформлять актом.</w:t>
      </w:r>
    </w:p>
    <w:p w:rsidR="00434F4E" w:rsidRPr="007238F3" w:rsidRDefault="00434F4E" w:rsidP="005F0174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7238F3">
        <w:rPr>
          <w:sz w:val="28"/>
          <w:szCs w:val="28"/>
        </w:rPr>
        <w:t xml:space="preserve">4. Заведующему отделом по делам ГО и ЧС Администрации района (С.Н. Германов) совместно с начальником </w:t>
      </w:r>
      <w:proofErr w:type="spellStart"/>
      <w:r w:rsidRPr="007238F3">
        <w:rPr>
          <w:sz w:val="28"/>
          <w:szCs w:val="28"/>
        </w:rPr>
        <w:t>Курьинского</w:t>
      </w:r>
      <w:proofErr w:type="spellEnd"/>
      <w:r w:rsidRPr="007238F3">
        <w:rPr>
          <w:sz w:val="28"/>
          <w:szCs w:val="28"/>
        </w:rPr>
        <w:t xml:space="preserve"> ЛТЦ ПАО «</w:t>
      </w:r>
      <w:proofErr w:type="spellStart"/>
      <w:r w:rsidRPr="007238F3">
        <w:rPr>
          <w:sz w:val="28"/>
          <w:szCs w:val="28"/>
        </w:rPr>
        <w:t>Ростелеком</w:t>
      </w:r>
      <w:proofErr w:type="spellEnd"/>
      <w:r w:rsidRPr="007238F3">
        <w:rPr>
          <w:sz w:val="28"/>
          <w:szCs w:val="28"/>
        </w:rPr>
        <w:t>»</w:t>
      </w:r>
      <w:r w:rsidR="00304E5D" w:rsidRPr="007238F3">
        <w:rPr>
          <w:sz w:val="28"/>
          <w:szCs w:val="28"/>
        </w:rPr>
        <w:t xml:space="preserve"> (Ворона О.В.)</w:t>
      </w:r>
      <w:r w:rsidR="00F0176F" w:rsidRPr="007238F3">
        <w:rPr>
          <w:sz w:val="28"/>
          <w:szCs w:val="28"/>
        </w:rPr>
        <w:t xml:space="preserve"> (по согласованию):</w:t>
      </w:r>
    </w:p>
    <w:p w:rsidR="00F0176F" w:rsidRPr="007238F3" w:rsidRDefault="00F0176F" w:rsidP="005F0174">
      <w:pPr>
        <w:ind w:firstLine="567"/>
        <w:jc w:val="both"/>
        <w:rPr>
          <w:bCs/>
          <w:color w:val="000000"/>
          <w:sz w:val="28"/>
          <w:szCs w:val="28"/>
        </w:rPr>
      </w:pPr>
      <w:r w:rsidRPr="007238F3">
        <w:rPr>
          <w:sz w:val="28"/>
          <w:szCs w:val="28"/>
        </w:rPr>
        <w:t xml:space="preserve"> </w:t>
      </w:r>
      <w:r w:rsidRPr="007238F3">
        <w:rPr>
          <w:color w:val="000000"/>
          <w:sz w:val="28"/>
          <w:szCs w:val="28"/>
        </w:rPr>
        <w:t>- разработать муниципальную целевую программу по совершенствованию местной системы оповещения;</w:t>
      </w:r>
    </w:p>
    <w:p w:rsidR="00F0176F" w:rsidRPr="007238F3" w:rsidRDefault="00F0176F" w:rsidP="005F0174">
      <w:pPr>
        <w:ind w:firstLine="567"/>
        <w:jc w:val="both"/>
        <w:rPr>
          <w:color w:val="000000"/>
          <w:sz w:val="28"/>
          <w:szCs w:val="28"/>
        </w:rPr>
      </w:pPr>
      <w:r w:rsidRPr="007238F3">
        <w:rPr>
          <w:color w:val="000000"/>
          <w:sz w:val="28"/>
          <w:szCs w:val="28"/>
        </w:rPr>
        <w:lastRenderedPageBreak/>
        <w:t xml:space="preserve">- организовать проведение занятий с главами администраций сельсоветов, главами сельсоветов района по организации и обеспечению оповещения населения; </w:t>
      </w:r>
    </w:p>
    <w:p w:rsidR="00F0176F" w:rsidRPr="007238F3" w:rsidRDefault="00F0176F" w:rsidP="005F0174">
      <w:pPr>
        <w:ind w:firstLine="567"/>
        <w:jc w:val="both"/>
        <w:rPr>
          <w:color w:val="000000"/>
          <w:sz w:val="28"/>
          <w:szCs w:val="28"/>
        </w:rPr>
      </w:pPr>
      <w:r w:rsidRPr="007238F3">
        <w:rPr>
          <w:color w:val="000000"/>
          <w:sz w:val="28"/>
          <w:szCs w:val="28"/>
        </w:rPr>
        <w:t>- спланировать проведение дополнительных тренировок по привлечению к оповещению сил и сре</w:t>
      </w:r>
      <w:proofErr w:type="gramStart"/>
      <w:r w:rsidRPr="007238F3">
        <w:rPr>
          <w:color w:val="000000"/>
          <w:sz w:val="28"/>
          <w:szCs w:val="28"/>
        </w:rPr>
        <w:t>дств сл</w:t>
      </w:r>
      <w:proofErr w:type="gramEnd"/>
      <w:r w:rsidRPr="007238F3">
        <w:rPr>
          <w:color w:val="000000"/>
          <w:sz w:val="28"/>
          <w:szCs w:val="28"/>
        </w:rPr>
        <w:t>ужб и ведомств, расположенных на территории района.</w:t>
      </w:r>
    </w:p>
    <w:p w:rsidR="007238F3" w:rsidRPr="007238F3" w:rsidRDefault="00F0176F" w:rsidP="005F0174">
      <w:pPr>
        <w:ind w:firstLine="567"/>
        <w:jc w:val="both"/>
        <w:rPr>
          <w:color w:val="000000"/>
          <w:sz w:val="28"/>
          <w:szCs w:val="28"/>
        </w:rPr>
      </w:pPr>
      <w:r w:rsidRPr="007238F3">
        <w:rPr>
          <w:color w:val="000000"/>
          <w:sz w:val="28"/>
          <w:szCs w:val="28"/>
        </w:rPr>
        <w:t>5. Рекомендовать</w:t>
      </w:r>
      <w:r w:rsidR="007238F3" w:rsidRPr="007238F3">
        <w:rPr>
          <w:color w:val="000000"/>
          <w:sz w:val="28"/>
          <w:szCs w:val="28"/>
        </w:rPr>
        <w:t xml:space="preserve"> главами администраций сельсоветов, главами сельсоветов района, руководителям организаций всех организационно-правовых форм и форм собственности </w:t>
      </w:r>
      <w:r w:rsidR="007238F3" w:rsidRPr="007238F3">
        <w:rPr>
          <w:sz w:val="28"/>
          <w:szCs w:val="28"/>
        </w:rPr>
        <w:t>имеющим подвальные и другие заглубленные помещения, которые можно использовать для защи</w:t>
      </w:r>
      <w:r w:rsidR="007238F3">
        <w:rPr>
          <w:sz w:val="28"/>
          <w:szCs w:val="28"/>
        </w:rPr>
        <w:t>ты населения района, привести данные помещения</w:t>
      </w:r>
      <w:r w:rsidR="007238F3" w:rsidRPr="007238F3">
        <w:rPr>
          <w:sz w:val="28"/>
          <w:szCs w:val="28"/>
        </w:rPr>
        <w:t xml:space="preserve"> в готовность к приёму укрываемых. </w:t>
      </w:r>
    </w:p>
    <w:p w:rsidR="00434F4E" w:rsidRDefault="00B706A7" w:rsidP="005F0174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</w:t>
      </w:r>
      <w:r w:rsidR="00434F4E" w:rsidRPr="00B706A7">
        <w:rPr>
          <w:sz w:val="28"/>
          <w:szCs w:val="28"/>
        </w:rPr>
        <w:t>полнением настоящего постановления возложить на заместителя главы</w:t>
      </w:r>
      <w:r>
        <w:rPr>
          <w:sz w:val="28"/>
          <w:szCs w:val="28"/>
        </w:rPr>
        <w:t xml:space="preserve"> Администрации района Додонова И.Б.</w:t>
      </w:r>
    </w:p>
    <w:p w:rsidR="00B706A7" w:rsidRDefault="00004DAA" w:rsidP="00434F4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1772920</wp:posOffset>
            </wp:positionH>
            <wp:positionV relativeFrom="paragraph">
              <wp:posOffset>123825</wp:posOffset>
            </wp:positionV>
            <wp:extent cx="2154555" cy="1060450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06A7" w:rsidRDefault="00B706A7" w:rsidP="00434F4E">
      <w:pPr>
        <w:rPr>
          <w:sz w:val="28"/>
          <w:szCs w:val="28"/>
        </w:rPr>
      </w:pPr>
    </w:p>
    <w:p w:rsidR="00B706A7" w:rsidRPr="00B706A7" w:rsidRDefault="00B706A7" w:rsidP="00434F4E">
      <w:pPr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          А.А. Купин</w:t>
      </w:r>
    </w:p>
    <w:p w:rsidR="00434F4E" w:rsidRDefault="00434F4E"/>
    <w:sectPr w:rsidR="00434F4E" w:rsidSect="005E4108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434F4E"/>
    <w:rsid w:val="00004DAA"/>
    <w:rsid w:val="00304E5D"/>
    <w:rsid w:val="00434F4E"/>
    <w:rsid w:val="005E4108"/>
    <w:rsid w:val="005F0174"/>
    <w:rsid w:val="007238F3"/>
    <w:rsid w:val="007E3C37"/>
    <w:rsid w:val="00B706A7"/>
    <w:rsid w:val="00C1646D"/>
    <w:rsid w:val="00F01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5E4108"/>
    <w:rPr>
      <w:rFonts w:ascii="Courier New" w:hAnsi="Courier New"/>
      <w:sz w:val="20"/>
    </w:rPr>
  </w:style>
  <w:style w:type="paragraph" w:styleId="a4">
    <w:name w:val="Body Text"/>
    <w:basedOn w:val="a"/>
    <w:link w:val="a5"/>
    <w:semiHidden/>
    <w:rsid w:val="007238F3"/>
    <w:pPr>
      <w:spacing w:line="240" w:lineRule="exact"/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7238F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32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5</cp:revision>
  <dcterms:created xsi:type="dcterms:W3CDTF">2020-12-09T01:25:00Z</dcterms:created>
  <dcterms:modified xsi:type="dcterms:W3CDTF">2021-06-15T03:53:00Z</dcterms:modified>
</cp:coreProperties>
</file>