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778" w:rsidRDefault="00D2658F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F24778" w:rsidRDefault="00D2658F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F24778" w:rsidRDefault="00F24778">
      <w:pPr>
        <w:jc w:val="center"/>
        <w:rPr>
          <w:b/>
        </w:rPr>
      </w:pPr>
    </w:p>
    <w:p w:rsidR="00F24778" w:rsidRDefault="00D2658F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ПОСТАНОВЛЕНИЕ</w:t>
      </w:r>
    </w:p>
    <w:p w:rsidR="00F24778" w:rsidRDefault="00F24778"/>
    <w:p w:rsidR="00F24778" w:rsidRDefault="005856E0" w:rsidP="00CF5370">
      <w:r>
        <w:t xml:space="preserve">« 01 </w:t>
      </w:r>
      <w:r w:rsidR="006A6B5D">
        <w:t xml:space="preserve">»   апреля </w:t>
      </w:r>
      <w:r w:rsidR="00CF5370">
        <w:t xml:space="preserve">  202</w:t>
      </w:r>
      <w:r w:rsidR="00D2658F">
        <w:t xml:space="preserve">1 </w:t>
      </w:r>
      <w:r w:rsidR="00CF5370">
        <w:t>г.</w:t>
      </w:r>
      <w:r w:rsidR="00D2658F">
        <w:t xml:space="preserve">               </w:t>
      </w:r>
      <w:r w:rsidR="00CF5370">
        <w:t xml:space="preserve">          </w:t>
      </w:r>
      <w:r>
        <w:t xml:space="preserve"> </w:t>
      </w:r>
      <w:r w:rsidR="00CF5370">
        <w:t xml:space="preserve">        </w:t>
      </w:r>
      <w:r>
        <w:t xml:space="preserve"> </w:t>
      </w:r>
      <w:r w:rsidR="00CF5370">
        <w:t xml:space="preserve">     </w:t>
      </w:r>
      <w:r w:rsidR="00D2658F">
        <w:t xml:space="preserve">  </w:t>
      </w:r>
      <w:proofErr w:type="gramStart"/>
      <w:r w:rsidR="00D2658F">
        <w:t>с</w:t>
      </w:r>
      <w:proofErr w:type="gramEnd"/>
      <w:r w:rsidR="00D2658F">
        <w:t xml:space="preserve">. Курья                        </w:t>
      </w:r>
      <w:r w:rsidR="00CF5370">
        <w:t xml:space="preserve">             </w:t>
      </w:r>
      <w:r>
        <w:t xml:space="preserve">   </w:t>
      </w:r>
      <w:r w:rsidR="00CF5370">
        <w:t xml:space="preserve">  </w:t>
      </w:r>
      <w:r w:rsidR="006C2D37">
        <w:t xml:space="preserve"> </w:t>
      </w:r>
      <w:r>
        <w:t xml:space="preserve">       №  101</w:t>
      </w:r>
    </w:p>
    <w:p w:rsidR="00CF5370" w:rsidRDefault="00CF5370"/>
    <w:p w:rsidR="00CF5370" w:rsidRDefault="00CF5370"/>
    <w:p w:rsidR="00CF5370" w:rsidRDefault="00CF5370" w:rsidP="00CF5370">
      <w:pPr>
        <w:keepNext/>
        <w:keepLines/>
        <w:autoSpaceDE w:val="0"/>
        <w:autoSpaceDN w:val="0"/>
        <w:adjustRightInd w:val="0"/>
        <w:rPr>
          <w:sz w:val="28"/>
          <w:szCs w:val="28"/>
        </w:rPr>
      </w:pPr>
      <w:r w:rsidRPr="00947285">
        <w:rPr>
          <w:sz w:val="28"/>
          <w:szCs w:val="28"/>
        </w:rPr>
        <w:t>Об утверждении положения о  порядке</w:t>
      </w:r>
    </w:p>
    <w:p w:rsidR="00CF5370" w:rsidRDefault="00CF5370" w:rsidP="00CF5370">
      <w:pPr>
        <w:keepNext/>
        <w:keepLines/>
        <w:autoSpaceDE w:val="0"/>
        <w:autoSpaceDN w:val="0"/>
        <w:adjustRightInd w:val="0"/>
        <w:rPr>
          <w:sz w:val="28"/>
          <w:szCs w:val="28"/>
        </w:rPr>
      </w:pPr>
      <w:r w:rsidRPr="00947285">
        <w:rPr>
          <w:sz w:val="28"/>
          <w:szCs w:val="28"/>
        </w:rPr>
        <w:t>расходования средств резервного фонда</w:t>
      </w:r>
      <w:r>
        <w:rPr>
          <w:sz w:val="28"/>
          <w:szCs w:val="28"/>
        </w:rPr>
        <w:br/>
        <w:t>Администрации Курьинского района</w:t>
      </w:r>
      <w:r w:rsidRPr="00947285">
        <w:rPr>
          <w:sz w:val="28"/>
          <w:szCs w:val="28"/>
        </w:rPr>
        <w:t xml:space="preserve"> </w:t>
      </w:r>
    </w:p>
    <w:p w:rsidR="00CF5370" w:rsidRPr="00947285" w:rsidRDefault="00CF5370" w:rsidP="00CF5370">
      <w:pPr>
        <w:keepNext/>
        <w:keepLines/>
        <w:autoSpaceDE w:val="0"/>
        <w:autoSpaceDN w:val="0"/>
        <w:adjustRightInd w:val="0"/>
        <w:rPr>
          <w:sz w:val="28"/>
          <w:szCs w:val="28"/>
        </w:rPr>
      </w:pPr>
      <w:r w:rsidRPr="00947285">
        <w:rPr>
          <w:sz w:val="28"/>
          <w:szCs w:val="28"/>
        </w:rPr>
        <w:t xml:space="preserve">Алтайского края </w:t>
      </w:r>
    </w:p>
    <w:p w:rsidR="00CF5370" w:rsidRPr="00947285" w:rsidRDefault="00CF5370" w:rsidP="00CF5370">
      <w:pPr>
        <w:jc w:val="center"/>
        <w:rPr>
          <w:highlight w:val="yellow"/>
        </w:rPr>
      </w:pPr>
    </w:p>
    <w:p w:rsidR="00CF5370" w:rsidRPr="006C2D37" w:rsidRDefault="00CF5370" w:rsidP="006C2D3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В соответствии с </w:t>
      </w:r>
      <w:hyperlink r:id="rId4" w:history="1">
        <w:r w:rsidRPr="00947285">
          <w:rPr>
            <w:sz w:val="28"/>
            <w:szCs w:val="28"/>
          </w:rPr>
          <w:t>частью 2 статьи 11</w:t>
        </w:r>
      </w:hyperlink>
      <w:r w:rsidRPr="00947285">
        <w:rPr>
          <w:sz w:val="28"/>
          <w:szCs w:val="28"/>
        </w:rPr>
        <w:t xml:space="preserve"> и </w:t>
      </w:r>
      <w:hyperlink r:id="rId5" w:history="1">
        <w:r w:rsidRPr="00947285">
          <w:rPr>
            <w:sz w:val="28"/>
            <w:szCs w:val="28"/>
          </w:rPr>
          <w:t>статьей 25</w:t>
        </w:r>
      </w:hyperlink>
      <w:r w:rsidRPr="00947285">
        <w:rPr>
          <w:sz w:val="28"/>
          <w:szCs w:val="28"/>
        </w:rPr>
        <w:t xml:space="preserve"> Федерального закона от 21.12.1994 № 68-ФЗ «О защите населения, территорий от чрезвычайных ситуаций природного и техногенного характера», </w:t>
      </w:r>
      <w:hyperlink r:id="rId6" w:history="1">
        <w:r w:rsidRPr="00947285">
          <w:rPr>
            <w:sz w:val="28"/>
            <w:szCs w:val="28"/>
          </w:rPr>
          <w:t>статьей 81</w:t>
        </w:r>
      </w:hyperlink>
      <w:r w:rsidRPr="00947285">
        <w:rPr>
          <w:sz w:val="28"/>
          <w:szCs w:val="28"/>
        </w:rPr>
        <w:t xml:space="preserve"> Бюджетного кодекса Российской Федерации </w:t>
      </w:r>
      <w:r>
        <w:rPr>
          <w:sz w:val="28"/>
          <w:szCs w:val="28"/>
        </w:rPr>
        <w:t>ПОСТАНОВЛЯЮ:</w:t>
      </w:r>
    </w:p>
    <w:p w:rsidR="00CF5370" w:rsidRPr="00947285" w:rsidRDefault="00CF5370" w:rsidP="00CF537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1. Утвердить прилагаемое </w:t>
      </w:r>
      <w:hyperlink r:id="rId7" w:history="1">
        <w:r w:rsidRPr="00947285">
          <w:rPr>
            <w:sz w:val="28"/>
            <w:szCs w:val="28"/>
          </w:rPr>
          <w:t>Положение</w:t>
        </w:r>
      </w:hyperlink>
      <w:r w:rsidRPr="00947285">
        <w:rPr>
          <w:sz w:val="28"/>
          <w:szCs w:val="28"/>
        </w:rPr>
        <w:t xml:space="preserve"> о порядке расходо</w:t>
      </w:r>
      <w:r>
        <w:rPr>
          <w:sz w:val="28"/>
          <w:szCs w:val="28"/>
        </w:rPr>
        <w:t>вания средств резервного фонда А</w:t>
      </w:r>
      <w:r w:rsidRPr="00947285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Курьинского района А</w:t>
      </w:r>
      <w:r w:rsidRPr="00947285">
        <w:rPr>
          <w:sz w:val="28"/>
          <w:szCs w:val="28"/>
        </w:rPr>
        <w:t>лтайского края для предупреждения и ликвидации чрезвычайных ситуаций.</w:t>
      </w:r>
    </w:p>
    <w:p w:rsidR="00CF5370" w:rsidRPr="00947285" w:rsidRDefault="00CF5370" w:rsidP="00CF5370">
      <w:pPr>
        <w:ind w:firstLine="720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2. </w:t>
      </w:r>
      <w:proofErr w:type="gramStart"/>
      <w:r w:rsidRPr="00947285">
        <w:rPr>
          <w:sz w:val="28"/>
          <w:szCs w:val="28"/>
        </w:rPr>
        <w:t>Контроль за</w:t>
      </w:r>
      <w:proofErr w:type="gramEnd"/>
      <w:r w:rsidRPr="00947285">
        <w:rPr>
          <w:sz w:val="28"/>
          <w:szCs w:val="28"/>
        </w:rPr>
        <w:t xml:space="preserve"> исполнением настоящего постановления возложить на </w:t>
      </w:r>
      <w:r>
        <w:rPr>
          <w:sz w:val="28"/>
          <w:szCs w:val="28"/>
        </w:rPr>
        <w:t>председателя комитета по финансам, налоговой и кредитной политике Е.Г. Орешкина.</w:t>
      </w:r>
    </w:p>
    <w:p w:rsidR="00CF5370" w:rsidRPr="00947285" w:rsidRDefault="005856E0" w:rsidP="00CF5370">
      <w:pPr>
        <w:ind w:firstLine="7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2449195</wp:posOffset>
            </wp:positionH>
            <wp:positionV relativeFrom="paragraph">
              <wp:posOffset>275590</wp:posOffset>
            </wp:positionV>
            <wp:extent cx="2153920" cy="1062355"/>
            <wp:effectExtent l="19050" t="0" r="0" b="0"/>
            <wp:wrapNone/>
            <wp:docPr id="6" name="Рисунок 1" descr="img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9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3920" cy="1062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F5370" w:rsidRPr="00947285">
        <w:rPr>
          <w:sz w:val="28"/>
          <w:szCs w:val="28"/>
        </w:rPr>
        <w:t>3. </w:t>
      </w:r>
      <w:r w:rsidR="00CF5370">
        <w:rPr>
          <w:sz w:val="28"/>
          <w:szCs w:val="28"/>
        </w:rPr>
        <w:t>Опубликовать настоящее постановление на официальном сайте Администрации Курьинского района.</w:t>
      </w:r>
      <w:r w:rsidR="00CF5370" w:rsidRPr="00947285">
        <w:rPr>
          <w:sz w:val="28"/>
          <w:szCs w:val="28"/>
        </w:rPr>
        <w:t xml:space="preserve"> </w:t>
      </w:r>
    </w:p>
    <w:p w:rsidR="00CF5370" w:rsidRDefault="00CF5370" w:rsidP="00CF537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F5370" w:rsidRPr="00947285" w:rsidRDefault="00CF5370" w:rsidP="00CF537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F5370" w:rsidRPr="00947285" w:rsidRDefault="00CF5370" w:rsidP="00CF5370">
      <w:pPr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 района                                                                                                  А.А. Купин</w:t>
      </w:r>
    </w:p>
    <w:p w:rsidR="00CF5370" w:rsidRDefault="00CF5370" w:rsidP="00CF5370">
      <w:pPr>
        <w:shd w:val="clear" w:color="auto" w:fill="FFFFFF"/>
        <w:rPr>
          <w:sz w:val="28"/>
          <w:szCs w:val="28"/>
        </w:rPr>
      </w:pPr>
    </w:p>
    <w:p w:rsidR="00CF5370" w:rsidRDefault="00CF5370" w:rsidP="00CF5370">
      <w:pPr>
        <w:shd w:val="clear" w:color="auto" w:fill="FFFFFF"/>
        <w:rPr>
          <w:sz w:val="28"/>
          <w:szCs w:val="28"/>
        </w:rPr>
      </w:pPr>
    </w:p>
    <w:p w:rsidR="00CF5370" w:rsidRDefault="00CF5370" w:rsidP="00CF5370">
      <w:pPr>
        <w:shd w:val="clear" w:color="auto" w:fill="FFFFFF"/>
        <w:rPr>
          <w:sz w:val="28"/>
          <w:szCs w:val="28"/>
        </w:rPr>
      </w:pPr>
    </w:p>
    <w:p w:rsidR="00CF5370" w:rsidRDefault="00CF5370" w:rsidP="00CF5370">
      <w:pPr>
        <w:shd w:val="clear" w:color="auto" w:fill="FFFFFF"/>
        <w:rPr>
          <w:sz w:val="28"/>
          <w:szCs w:val="28"/>
        </w:rPr>
      </w:pPr>
    </w:p>
    <w:p w:rsidR="00CF5370" w:rsidRDefault="00CF5370" w:rsidP="00CF5370">
      <w:pPr>
        <w:shd w:val="clear" w:color="auto" w:fill="FFFFFF"/>
        <w:rPr>
          <w:sz w:val="28"/>
          <w:szCs w:val="28"/>
        </w:rPr>
      </w:pPr>
    </w:p>
    <w:p w:rsidR="00CF5370" w:rsidRDefault="00CF5370" w:rsidP="00CF5370">
      <w:pPr>
        <w:shd w:val="clear" w:color="auto" w:fill="FFFFFF"/>
        <w:rPr>
          <w:sz w:val="28"/>
          <w:szCs w:val="28"/>
        </w:rPr>
      </w:pPr>
    </w:p>
    <w:p w:rsidR="00CF5370" w:rsidRDefault="00CF5370" w:rsidP="00CF5370">
      <w:pPr>
        <w:shd w:val="clear" w:color="auto" w:fill="FFFFFF"/>
        <w:rPr>
          <w:sz w:val="28"/>
          <w:szCs w:val="28"/>
        </w:rPr>
      </w:pPr>
    </w:p>
    <w:p w:rsidR="00CF5370" w:rsidRDefault="00CF5370" w:rsidP="00CF5370">
      <w:pPr>
        <w:shd w:val="clear" w:color="auto" w:fill="FFFFFF"/>
        <w:rPr>
          <w:sz w:val="28"/>
          <w:szCs w:val="28"/>
        </w:rPr>
      </w:pPr>
    </w:p>
    <w:p w:rsidR="00CF5370" w:rsidRDefault="00CF5370" w:rsidP="00CF5370">
      <w:pPr>
        <w:shd w:val="clear" w:color="auto" w:fill="FFFFFF"/>
        <w:rPr>
          <w:sz w:val="28"/>
          <w:szCs w:val="28"/>
        </w:rPr>
      </w:pPr>
    </w:p>
    <w:p w:rsidR="00CF5370" w:rsidRDefault="00CF5370" w:rsidP="00CF5370">
      <w:pPr>
        <w:shd w:val="clear" w:color="auto" w:fill="FFFFFF"/>
        <w:rPr>
          <w:sz w:val="28"/>
          <w:szCs w:val="28"/>
        </w:rPr>
      </w:pPr>
    </w:p>
    <w:p w:rsidR="00CF5370" w:rsidRDefault="00CF5370" w:rsidP="00CF5370">
      <w:pPr>
        <w:shd w:val="clear" w:color="auto" w:fill="FFFFFF"/>
        <w:rPr>
          <w:sz w:val="28"/>
          <w:szCs w:val="28"/>
        </w:rPr>
      </w:pPr>
    </w:p>
    <w:p w:rsidR="00CF5370" w:rsidRDefault="00CF5370" w:rsidP="00CF5370">
      <w:pPr>
        <w:shd w:val="clear" w:color="auto" w:fill="FFFFFF"/>
        <w:rPr>
          <w:sz w:val="28"/>
          <w:szCs w:val="28"/>
        </w:rPr>
      </w:pPr>
    </w:p>
    <w:p w:rsidR="00CF5370" w:rsidRDefault="00CF5370" w:rsidP="00CF5370">
      <w:pPr>
        <w:shd w:val="clear" w:color="auto" w:fill="FFFFFF"/>
        <w:rPr>
          <w:sz w:val="28"/>
          <w:szCs w:val="28"/>
        </w:rPr>
      </w:pPr>
    </w:p>
    <w:p w:rsidR="00CF5370" w:rsidRDefault="00CF5370" w:rsidP="00CF5370">
      <w:pPr>
        <w:shd w:val="clear" w:color="auto" w:fill="FFFFFF"/>
        <w:rPr>
          <w:sz w:val="28"/>
          <w:szCs w:val="28"/>
        </w:rPr>
      </w:pPr>
    </w:p>
    <w:p w:rsidR="00CF5370" w:rsidRDefault="00CF5370" w:rsidP="00CF5370">
      <w:pPr>
        <w:shd w:val="clear" w:color="auto" w:fill="FFFFFF"/>
        <w:rPr>
          <w:sz w:val="28"/>
          <w:szCs w:val="28"/>
        </w:rPr>
      </w:pPr>
    </w:p>
    <w:p w:rsidR="006C2D37" w:rsidRDefault="006C2D37" w:rsidP="00CF5370">
      <w:pPr>
        <w:shd w:val="clear" w:color="auto" w:fill="FFFFFF"/>
        <w:rPr>
          <w:sz w:val="28"/>
          <w:szCs w:val="28"/>
        </w:rPr>
      </w:pPr>
    </w:p>
    <w:p w:rsidR="00CF5370" w:rsidRPr="00947285" w:rsidRDefault="00CF5370" w:rsidP="00CF5370">
      <w:pPr>
        <w:shd w:val="clear" w:color="auto" w:fill="FFFFFF"/>
        <w:rPr>
          <w:sz w:val="28"/>
          <w:szCs w:val="28"/>
        </w:rPr>
      </w:pPr>
    </w:p>
    <w:p w:rsidR="00CF5370" w:rsidRPr="00947285" w:rsidRDefault="00CF5370" w:rsidP="00CF5370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</w:t>
      </w:r>
      <w:r w:rsidRPr="00947285">
        <w:rPr>
          <w:sz w:val="28"/>
          <w:szCs w:val="28"/>
        </w:rPr>
        <w:t>Утверждено</w:t>
      </w:r>
    </w:p>
    <w:p w:rsidR="00CF5370" w:rsidRPr="00947285" w:rsidRDefault="00CF5370" w:rsidP="00CF5370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 Курьинского района</w:t>
      </w:r>
    </w:p>
    <w:p w:rsidR="00CF5370" w:rsidRPr="00947285" w:rsidRDefault="00CF5370" w:rsidP="00CF5370">
      <w:pPr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="005856E0">
        <w:rPr>
          <w:sz w:val="28"/>
          <w:szCs w:val="28"/>
        </w:rPr>
        <w:t>т «01</w:t>
      </w:r>
      <w:r w:rsidR="006A6B5D">
        <w:rPr>
          <w:sz w:val="28"/>
          <w:szCs w:val="28"/>
        </w:rPr>
        <w:t xml:space="preserve">» апреля </w:t>
      </w:r>
      <w:r>
        <w:rPr>
          <w:sz w:val="28"/>
          <w:szCs w:val="28"/>
        </w:rPr>
        <w:t xml:space="preserve">  2021 </w:t>
      </w:r>
      <w:r w:rsidR="005856E0">
        <w:rPr>
          <w:sz w:val="28"/>
          <w:szCs w:val="28"/>
        </w:rPr>
        <w:t xml:space="preserve"> г. №  101 </w:t>
      </w:r>
    </w:p>
    <w:p w:rsidR="00CF5370" w:rsidRPr="00947285" w:rsidRDefault="00CF5370" w:rsidP="00CF5370">
      <w:pPr>
        <w:jc w:val="center"/>
        <w:rPr>
          <w:highlight w:val="yellow"/>
        </w:rPr>
      </w:pPr>
    </w:p>
    <w:p w:rsidR="00CF5370" w:rsidRPr="00947285" w:rsidRDefault="00CF5370" w:rsidP="00CF5370">
      <w:pPr>
        <w:autoSpaceDE w:val="0"/>
        <w:autoSpaceDN w:val="0"/>
        <w:adjustRightInd w:val="0"/>
        <w:jc w:val="center"/>
      </w:pPr>
      <w:proofErr w:type="gramStart"/>
      <w:r>
        <w:t>П</w:t>
      </w:r>
      <w:proofErr w:type="gramEnd"/>
      <w:r>
        <w:t xml:space="preserve"> О Л О Ж Е Н И Е</w:t>
      </w:r>
    </w:p>
    <w:p w:rsidR="00CF5370" w:rsidRPr="00947285" w:rsidRDefault="00CF5370" w:rsidP="00CF5370">
      <w:pPr>
        <w:autoSpaceDE w:val="0"/>
        <w:autoSpaceDN w:val="0"/>
        <w:adjustRightInd w:val="0"/>
        <w:ind w:firstLine="540"/>
        <w:jc w:val="center"/>
        <w:outlineLvl w:val="0"/>
        <w:rPr>
          <w:sz w:val="28"/>
          <w:szCs w:val="28"/>
        </w:rPr>
      </w:pPr>
      <w:r w:rsidRPr="00947285">
        <w:rPr>
          <w:sz w:val="28"/>
          <w:szCs w:val="28"/>
        </w:rPr>
        <w:t>о порядке расходо</w:t>
      </w:r>
      <w:r>
        <w:rPr>
          <w:sz w:val="28"/>
          <w:szCs w:val="28"/>
        </w:rPr>
        <w:t>вания средств резервного фонда А</w:t>
      </w:r>
      <w:r w:rsidRPr="00947285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Курьинского района</w:t>
      </w:r>
      <w:r w:rsidRPr="00947285">
        <w:rPr>
          <w:sz w:val="28"/>
          <w:szCs w:val="28"/>
        </w:rPr>
        <w:t xml:space="preserve"> Алтайского края для предупреждения и ликвидации чрезвычайных ситуаций</w:t>
      </w:r>
    </w:p>
    <w:p w:rsidR="00CF5370" w:rsidRPr="00947285" w:rsidRDefault="00CF5370" w:rsidP="00CF537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F5370" w:rsidRPr="00947285" w:rsidRDefault="00CF5370" w:rsidP="00CF537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1. </w:t>
      </w:r>
      <w:proofErr w:type="gramStart"/>
      <w:r w:rsidRPr="00947285">
        <w:rPr>
          <w:sz w:val="28"/>
          <w:szCs w:val="28"/>
        </w:rPr>
        <w:t xml:space="preserve">Настоящее </w:t>
      </w:r>
      <w:hyperlink r:id="rId9" w:history="1">
        <w:r w:rsidRPr="00947285">
          <w:rPr>
            <w:sz w:val="28"/>
            <w:szCs w:val="28"/>
          </w:rPr>
          <w:t>Положение</w:t>
        </w:r>
      </w:hyperlink>
      <w:r w:rsidRPr="00947285">
        <w:rPr>
          <w:sz w:val="28"/>
          <w:szCs w:val="28"/>
        </w:rPr>
        <w:t xml:space="preserve"> о порядке расходо</w:t>
      </w:r>
      <w:r>
        <w:rPr>
          <w:sz w:val="28"/>
          <w:szCs w:val="28"/>
        </w:rPr>
        <w:t>вания средств резервного фонда А</w:t>
      </w:r>
      <w:r w:rsidRPr="00947285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Курьинского района</w:t>
      </w:r>
      <w:r w:rsidRPr="00947285">
        <w:rPr>
          <w:sz w:val="28"/>
          <w:szCs w:val="28"/>
        </w:rPr>
        <w:t xml:space="preserve"> Алтайского края для предупреждения и ликвидации чрезвычайных ситуаций (далее - Положение) определяет правила использования (выделения и расходовани</w:t>
      </w:r>
      <w:r>
        <w:rPr>
          <w:sz w:val="28"/>
          <w:szCs w:val="28"/>
        </w:rPr>
        <w:t>я) средств из резервного фонда А</w:t>
      </w:r>
      <w:r w:rsidRPr="00947285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Курьинского района</w:t>
      </w:r>
      <w:r w:rsidRPr="00947285">
        <w:rPr>
          <w:sz w:val="28"/>
          <w:szCs w:val="28"/>
        </w:rPr>
        <w:t xml:space="preserve"> Алтайского края по предупреждению и ликвидации чрезвычайных ситуаций и последствий стихийных бедствий локального и муниципального характера в границах территории </w:t>
      </w:r>
      <w:r>
        <w:rPr>
          <w:sz w:val="28"/>
          <w:szCs w:val="28"/>
        </w:rPr>
        <w:t>Курьинского района</w:t>
      </w:r>
      <w:r w:rsidRPr="00947285">
        <w:rPr>
          <w:sz w:val="28"/>
          <w:szCs w:val="28"/>
        </w:rPr>
        <w:t xml:space="preserve"> Алтайского края (далее - резервный фонд).</w:t>
      </w:r>
      <w:proofErr w:type="gramEnd"/>
    </w:p>
    <w:p w:rsidR="00CF5370" w:rsidRPr="00947285" w:rsidRDefault="00CF5370" w:rsidP="00CF537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2. Финансирование мероприятий по предупреждению и ликвидации чрезвычайных ситуаций природного и техногенного характера (далее - чрезвычайные ситуации) </w:t>
      </w:r>
      <w:r w:rsidR="00F63DA5" w:rsidRPr="00947285">
        <w:rPr>
          <w:sz w:val="28"/>
          <w:szCs w:val="28"/>
        </w:rPr>
        <w:t xml:space="preserve">и последствий стихийных бедствий локального и муниципального характера </w:t>
      </w:r>
      <w:r w:rsidRPr="00947285">
        <w:rPr>
          <w:sz w:val="28"/>
          <w:szCs w:val="28"/>
        </w:rPr>
        <w:t xml:space="preserve">из резервного фонда </w:t>
      </w:r>
      <w:proofErr w:type="gramStart"/>
      <w:r w:rsidRPr="00947285">
        <w:rPr>
          <w:sz w:val="28"/>
          <w:szCs w:val="28"/>
        </w:rPr>
        <w:t>производится</w:t>
      </w:r>
      <w:proofErr w:type="gramEnd"/>
      <w:r w:rsidRPr="00947285">
        <w:rPr>
          <w:sz w:val="28"/>
          <w:szCs w:val="28"/>
        </w:rPr>
        <w:t xml:space="preserve"> </w:t>
      </w:r>
      <w:r w:rsidR="00624EC0">
        <w:rPr>
          <w:sz w:val="28"/>
          <w:szCs w:val="28"/>
        </w:rPr>
        <w:t>если на территории К</w:t>
      </w:r>
      <w:r w:rsidR="00493F2B">
        <w:rPr>
          <w:sz w:val="28"/>
          <w:szCs w:val="28"/>
        </w:rPr>
        <w:t xml:space="preserve">урьинского района </w:t>
      </w:r>
      <w:r w:rsidRPr="00947285">
        <w:rPr>
          <w:sz w:val="28"/>
          <w:szCs w:val="28"/>
        </w:rPr>
        <w:t>в тех случаях, при которых собственных средств юридических лиц, индивидуальных предпринимателей, физических лиц, страховых фондов и других источников недостаточно для покрытия возникших непредвиденных расходов.</w:t>
      </w:r>
    </w:p>
    <w:p w:rsidR="00CF5370" w:rsidRPr="00947285" w:rsidRDefault="00CF5370" w:rsidP="00CF537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Возмещение расходов бюджета </w:t>
      </w:r>
      <w:r>
        <w:rPr>
          <w:sz w:val="28"/>
          <w:szCs w:val="28"/>
        </w:rPr>
        <w:t>Курьинского района</w:t>
      </w:r>
      <w:r w:rsidRPr="00947285">
        <w:rPr>
          <w:sz w:val="28"/>
          <w:szCs w:val="28"/>
        </w:rPr>
        <w:t xml:space="preserve"> Алтайского края, связанных с предупреждением и ликвидацией последствий чрезвычайных ситуаций, произошедших по вине юридических или физических лиц, индивидуальных предпринимателей, осуществляется в соответствии с действующим законодательством.</w:t>
      </w:r>
    </w:p>
    <w:p w:rsidR="00CF5370" w:rsidRPr="00947285" w:rsidRDefault="00CF5370" w:rsidP="00CF537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3. При обращении к главе </w:t>
      </w:r>
      <w:r>
        <w:rPr>
          <w:sz w:val="28"/>
          <w:szCs w:val="28"/>
        </w:rPr>
        <w:t xml:space="preserve">Курьинского района </w:t>
      </w:r>
      <w:r w:rsidRPr="00947285">
        <w:rPr>
          <w:sz w:val="28"/>
          <w:szCs w:val="28"/>
        </w:rPr>
        <w:t>Алтайского края о выделении средств из резервного фонда (не позднее одного месяца со дня возникновения чрезвычайной ситуации) юридические лица, индивидуальные предприниматели, физические лица должны указывать данные о количестве погибших и пострадавших людей, размере материального ущерба, размере выделенных и израсходованных на ликвидацию чрезвычайной ситуации средств.</w:t>
      </w:r>
    </w:p>
    <w:p w:rsidR="00C75194" w:rsidRPr="00947285" w:rsidRDefault="00CF5370" w:rsidP="00C75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Обращение, в котором отсутствуют указанные сведения, не рассматривается.</w:t>
      </w:r>
    </w:p>
    <w:p w:rsidR="00CF5370" w:rsidRPr="00947285" w:rsidRDefault="00CF5370" w:rsidP="00CF537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4. По поручению главы </w:t>
      </w:r>
      <w:r>
        <w:rPr>
          <w:sz w:val="28"/>
          <w:szCs w:val="28"/>
        </w:rPr>
        <w:t xml:space="preserve">Курьинского района </w:t>
      </w:r>
      <w:r w:rsidRPr="00947285">
        <w:rPr>
          <w:sz w:val="28"/>
          <w:szCs w:val="28"/>
        </w:rPr>
        <w:t xml:space="preserve">Алтайского края комиссия по предупреждению и ликвидации чрезвычайных ситуаций и обеспечению пожарной безопасности </w:t>
      </w:r>
      <w:r w:rsidR="00624EC0">
        <w:rPr>
          <w:sz w:val="28"/>
          <w:szCs w:val="28"/>
        </w:rPr>
        <w:t>(далее – КЧС и ОПБ)</w:t>
      </w:r>
      <w:r>
        <w:rPr>
          <w:sz w:val="28"/>
          <w:szCs w:val="28"/>
        </w:rPr>
        <w:t xml:space="preserve"> Курьинского района </w:t>
      </w:r>
      <w:r w:rsidRPr="00947285">
        <w:rPr>
          <w:sz w:val="28"/>
          <w:szCs w:val="28"/>
        </w:rPr>
        <w:t>Алтайского края рассматривает возможность выделения средств из резервного фонда и вносит ему предложения в месячный срок со дня соответствующего поручения.</w:t>
      </w:r>
    </w:p>
    <w:p w:rsidR="00CF5370" w:rsidRPr="00947285" w:rsidRDefault="00CF5370" w:rsidP="00CF537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Для рассмотрения данного </w:t>
      </w:r>
      <w:proofErr w:type="gramStart"/>
      <w:r w:rsidRPr="00947285">
        <w:rPr>
          <w:sz w:val="28"/>
          <w:szCs w:val="28"/>
        </w:rPr>
        <w:t>вопроса</w:t>
      </w:r>
      <w:proofErr w:type="gramEnd"/>
      <w:r w:rsidRPr="00947285">
        <w:rPr>
          <w:sz w:val="28"/>
          <w:szCs w:val="28"/>
        </w:rPr>
        <w:t xml:space="preserve"> обратившиеся юридические лица, индивидуальные предприниматели, физические лица представляют председателю </w:t>
      </w:r>
      <w:r w:rsidR="00624EC0">
        <w:rPr>
          <w:sz w:val="28"/>
          <w:szCs w:val="28"/>
        </w:rPr>
        <w:lastRenderedPageBreak/>
        <w:t>КЧС и ОПБ</w:t>
      </w:r>
      <w:r>
        <w:rPr>
          <w:sz w:val="28"/>
          <w:szCs w:val="28"/>
        </w:rPr>
        <w:t xml:space="preserve"> Курьинского района</w:t>
      </w:r>
      <w:r w:rsidRPr="00947285">
        <w:rPr>
          <w:sz w:val="28"/>
          <w:szCs w:val="28"/>
        </w:rPr>
        <w:t xml:space="preserve"> Алтайского края документы, обосновывающие размер запрашиваемых средств.</w:t>
      </w:r>
    </w:p>
    <w:p w:rsidR="00CF5370" w:rsidRPr="00947285" w:rsidRDefault="00CF5370" w:rsidP="00CF537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 xml:space="preserve">В случае непредставления необходимых документов в течение месяца со </w:t>
      </w:r>
      <w:r w:rsidR="00F3207C">
        <w:rPr>
          <w:sz w:val="28"/>
          <w:szCs w:val="28"/>
        </w:rPr>
        <w:t>дня соответствующего поручения г</w:t>
      </w:r>
      <w:r w:rsidRPr="00947285">
        <w:rPr>
          <w:sz w:val="28"/>
          <w:szCs w:val="28"/>
        </w:rPr>
        <w:t xml:space="preserve">лавы </w:t>
      </w:r>
      <w:r>
        <w:rPr>
          <w:sz w:val="28"/>
          <w:szCs w:val="28"/>
        </w:rPr>
        <w:t>Курьинского района</w:t>
      </w:r>
      <w:r w:rsidRPr="00947285">
        <w:rPr>
          <w:sz w:val="28"/>
          <w:szCs w:val="28"/>
        </w:rPr>
        <w:t xml:space="preserve"> Алтайского края вопрос о выделении средств из резервного фонда не рассматривается.</w:t>
      </w:r>
    </w:p>
    <w:p w:rsidR="00DB4740" w:rsidRDefault="00CF5370" w:rsidP="002B166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При отсутствии или недостаточности средств резервно</w:t>
      </w:r>
      <w:r>
        <w:rPr>
          <w:sz w:val="28"/>
          <w:szCs w:val="28"/>
        </w:rPr>
        <w:t>го фонда г</w:t>
      </w:r>
      <w:r w:rsidRPr="00947285">
        <w:rPr>
          <w:sz w:val="28"/>
          <w:szCs w:val="28"/>
        </w:rPr>
        <w:t xml:space="preserve">лава </w:t>
      </w:r>
      <w:r>
        <w:rPr>
          <w:sz w:val="28"/>
          <w:szCs w:val="28"/>
        </w:rPr>
        <w:t xml:space="preserve">Курьинского района </w:t>
      </w:r>
      <w:r w:rsidRPr="00947285">
        <w:rPr>
          <w:sz w:val="28"/>
          <w:szCs w:val="28"/>
        </w:rPr>
        <w:t xml:space="preserve"> Алтайского края вправе обратиться </w:t>
      </w:r>
      <w:proofErr w:type="gramStart"/>
      <w:r w:rsidRPr="00947285">
        <w:rPr>
          <w:sz w:val="28"/>
          <w:szCs w:val="28"/>
        </w:rPr>
        <w:t>в установленном порядке в Правительство Алтайского края с просьбой о выделении средств из резервного фонда</w:t>
      </w:r>
      <w:proofErr w:type="gramEnd"/>
      <w:r w:rsidRPr="00947285">
        <w:rPr>
          <w:sz w:val="28"/>
          <w:szCs w:val="28"/>
        </w:rPr>
        <w:t xml:space="preserve"> Правительства Алтайского края для ликвидации чрезвычайных ситуаций.</w:t>
      </w:r>
    </w:p>
    <w:p w:rsidR="00493F2B" w:rsidRPr="00624EC0" w:rsidRDefault="004B5AA8" w:rsidP="00CF537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24EC0">
        <w:rPr>
          <w:sz w:val="28"/>
          <w:szCs w:val="28"/>
        </w:rPr>
        <w:t>5. При обращении</w:t>
      </w:r>
      <w:r w:rsidR="00493F2B" w:rsidRPr="00624EC0">
        <w:rPr>
          <w:sz w:val="28"/>
          <w:szCs w:val="28"/>
        </w:rPr>
        <w:t xml:space="preserve"> лиц</w:t>
      </w:r>
      <w:r w:rsidR="00196516" w:rsidRPr="00624EC0">
        <w:rPr>
          <w:sz w:val="28"/>
          <w:szCs w:val="28"/>
        </w:rPr>
        <w:t>а</w:t>
      </w:r>
      <w:r w:rsidR="00493F2B" w:rsidRPr="00624EC0">
        <w:rPr>
          <w:sz w:val="28"/>
          <w:szCs w:val="28"/>
        </w:rPr>
        <w:t xml:space="preserve"> </w:t>
      </w:r>
      <w:r w:rsidRPr="00624EC0">
        <w:rPr>
          <w:sz w:val="28"/>
          <w:szCs w:val="28"/>
        </w:rPr>
        <w:t>пострадавшего от пожара</w:t>
      </w:r>
      <w:r w:rsidR="002B1669" w:rsidRPr="00624EC0">
        <w:rPr>
          <w:sz w:val="28"/>
          <w:szCs w:val="28"/>
        </w:rPr>
        <w:t>,</w:t>
      </w:r>
      <w:r w:rsidRPr="00624EC0">
        <w:rPr>
          <w:sz w:val="28"/>
          <w:szCs w:val="28"/>
        </w:rPr>
        <w:t xml:space="preserve"> об оказании единовременной материальной помощи</w:t>
      </w:r>
      <w:r w:rsidR="00196516" w:rsidRPr="00624EC0">
        <w:rPr>
          <w:sz w:val="28"/>
          <w:szCs w:val="28"/>
        </w:rPr>
        <w:t>, глава района - председатель КЧС и ОПБ района</w:t>
      </w:r>
      <w:r w:rsidR="00AD33C0" w:rsidRPr="00624EC0">
        <w:rPr>
          <w:sz w:val="28"/>
          <w:szCs w:val="28"/>
        </w:rPr>
        <w:t xml:space="preserve"> </w:t>
      </w:r>
      <w:proofErr w:type="gramStart"/>
      <w:r w:rsidR="00DB4740" w:rsidRPr="00624EC0">
        <w:rPr>
          <w:sz w:val="28"/>
          <w:szCs w:val="28"/>
        </w:rPr>
        <w:t>в праве</w:t>
      </w:r>
      <w:proofErr w:type="gramEnd"/>
      <w:r w:rsidR="00DB4740" w:rsidRPr="00624EC0">
        <w:rPr>
          <w:sz w:val="28"/>
          <w:szCs w:val="28"/>
        </w:rPr>
        <w:t xml:space="preserve"> выдели</w:t>
      </w:r>
      <w:r w:rsidR="00AD33C0" w:rsidRPr="00624EC0">
        <w:rPr>
          <w:sz w:val="28"/>
          <w:szCs w:val="28"/>
        </w:rPr>
        <w:t>ть средства из резервного фонда Администрации района без рассмотрения на заседании КЧС и ОПБ района, но не более 10 000 рублей на домовладение.</w:t>
      </w:r>
    </w:p>
    <w:p w:rsidR="002B1669" w:rsidRPr="00624EC0" w:rsidRDefault="004B5AA8" w:rsidP="00CF537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24EC0">
        <w:rPr>
          <w:sz w:val="28"/>
          <w:szCs w:val="28"/>
        </w:rPr>
        <w:t>Единовременная материальная помощь выделяется лицу</w:t>
      </w:r>
      <w:r w:rsidR="002B1669" w:rsidRPr="00624EC0">
        <w:rPr>
          <w:sz w:val="28"/>
          <w:szCs w:val="28"/>
        </w:rPr>
        <w:t>,</w:t>
      </w:r>
      <w:r w:rsidR="00DB4740" w:rsidRPr="00624EC0">
        <w:rPr>
          <w:sz w:val="28"/>
          <w:szCs w:val="28"/>
        </w:rPr>
        <w:t xml:space="preserve"> </w:t>
      </w:r>
      <w:r w:rsidRPr="00624EC0">
        <w:rPr>
          <w:sz w:val="28"/>
          <w:szCs w:val="28"/>
        </w:rPr>
        <w:t>постоянно проживающему</w:t>
      </w:r>
      <w:r w:rsidR="00DB4740" w:rsidRPr="00624EC0">
        <w:rPr>
          <w:sz w:val="28"/>
          <w:szCs w:val="28"/>
        </w:rPr>
        <w:t xml:space="preserve"> на террито</w:t>
      </w:r>
      <w:r w:rsidRPr="00624EC0">
        <w:rPr>
          <w:sz w:val="28"/>
          <w:szCs w:val="28"/>
        </w:rPr>
        <w:t>рии Курьинского</w:t>
      </w:r>
      <w:r w:rsidR="002B1669" w:rsidRPr="00624EC0">
        <w:rPr>
          <w:sz w:val="28"/>
          <w:szCs w:val="28"/>
        </w:rPr>
        <w:t xml:space="preserve"> района, являющимся собственником</w:t>
      </w:r>
      <w:r w:rsidR="00DB4740" w:rsidRPr="00624EC0">
        <w:rPr>
          <w:sz w:val="28"/>
          <w:szCs w:val="28"/>
        </w:rPr>
        <w:t xml:space="preserve"> единственного </w:t>
      </w:r>
      <w:r w:rsidR="002B1669" w:rsidRPr="00624EC0">
        <w:rPr>
          <w:sz w:val="28"/>
          <w:szCs w:val="28"/>
        </w:rPr>
        <w:t xml:space="preserve">пострадавшего </w:t>
      </w:r>
      <w:r w:rsidR="00DB4740" w:rsidRPr="00624EC0">
        <w:rPr>
          <w:sz w:val="28"/>
          <w:szCs w:val="28"/>
        </w:rPr>
        <w:t>домовладения</w:t>
      </w:r>
      <w:r w:rsidR="002B1669" w:rsidRPr="00624EC0">
        <w:rPr>
          <w:sz w:val="28"/>
          <w:szCs w:val="28"/>
        </w:rPr>
        <w:t xml:space="preserve">. </w:t>
      </w:r>
    </w:p>
    <w:p w:rsidR="00CF5370" w:rsidRPr="00947285" w:rsidRDefault="00AD33C0" w:rsidP="00CF537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F5370" w:rsidRPr="00947285">
        <w:rPr>
          <w:sz w:val="28"/>
          <w:szCs w:val="28"/>
        </w:rPr>
        <w:t>. Основанием для выделения средств из резервног</w:t>
      </w:r>
      <w:r w:rsidR="00CF5370">
        <w:rPr>
          <w:sz w:val="28"/>
          <w:szCs w:val="28"/>
        </w:rPr>
        <w:t>о фонда является постановление А</w:t>
      </w:r>
      <w:r w:rsidR="00CF5370" w:rsidRPr="00947285">
        <w:rPr>
          <w:sz w:val="28"/>
          <w:szCs w:val="28"/>
        </w:rPr>
        <w:t xml:space="preserve">дминистрации </w:t>
      </w:r>
      <w:r w:rsidR="00CF5370">
        <w:rPr>
          <w:sz w:val="28"/>
          <w:szCs w:val="28"/>
        </w:rPr>
        <w:t xml:space="preserve">Курьинского района </w:t>
      </w:r>
      <w:r w:rsidR="00CF5370" w:rsidRPr="00947285">
        <w:rPr>
          <w:sz w:val="28"/>
          <w:szCs w:val="28"/>
        </w:rPr>
        <w:t>Алтайского края, в котором указываются размер ассигнований и их целевое расходование.</w:t>
      </w:r>
    </w:p>
    <w:p w:rsidR="00CF5370" w:rsidRPr="00947285" w:rsidRDefault="00CF5370" w:rsidP="00CF537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Средства из резервного фонда выделяются для частичного покрытия расходов на финансирование следующих мероприятий по предупреждению и ликвидации чрезвычайных ситуаций локального и муниципального характера:</w:t>
      </w:r>
    </w:p>
    <w:p w:rsidR="00CF5370" w:rsidRPr="00947285" w:rsidRDefault="00CF5370" w:rsidP="00CF537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- проведение мероприятий по предупреждению чрезвычайных ситуаций при угрозе их возникновения;</w:t>
      </w:r>
    </w:p>
    <w:p w:rsidR="00CF5370" w:rsidRPr="00947285" w:rsidRDefault="00CF5370" w:rsidP="00CF537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- проведение поисковых и аварийно-спасательных работ в зонах чрезвычайных ситуаций;</w:t>
      </w:r>
    </w:p>
    <w:p w:rsidR="00CF5370" w:rsidRPr="00947285" w:rsidRDefault="00CF5370" w:rsidP="00CF537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- проведение неотложных аварийно-восстановительных работ на объектах жилищно-коммунального хозяйства, социальной сферы, промышленности, энергетики, транспорта и связи, пострадавших в результате чрезвычайной ситуации;</w:t>
      </w:r>
    </w:p>
    <w:p w:rsidR="00CF5370" w:rsidRPr="00947285" w:rsidRDefault="00CF5370" w:rsidP="00CF537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- закупка, доставка и кратковременное хранение материальных ресурсов для первоочередного жизнеобеспечения пострадавшего населения;</w:t>
      </w:r>
    </w:p>
    <w:p w:rsidR="00CF5370" w:rsidRPr="00947285" w:rsidRDefault="00CF5370" w:rsidP="00CF537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- развертывание и содержание временных пунктов проживания и питания для пострадавших граждан в течение необходимого срока, но не более одного месяца (в соответствии с действующим законодательством Российской Федерации);</w:t>
      </w:r>
    </w:p>
    <w:p w:rsidR="00CF5370" w:rsidRPr="00947285" w:rsidRDefault="00CF5370" w:rsidP="00CF537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- оказание единовременной материальной помощи пострадавшим гражданам (в соответствии с действующим законодательством Российской Федерации);</w:t>
      </w:r>
    </w:p>
    <w:p w:rsidR="00CF5370" w:rsidRPr="00947285" w:rsidRDefault="00CF5370" w:rsidP="00CF537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Использование средств резервного фонда на другие цели запрещается.</w:t>
      </w:r>
    </w:p>
    <w:p w:rsidR="00CF5370" w:rsidRPr="00947285" w:rsidRDefault="00CF5370" w:rsidP="00CF537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Основаниями отказа в выделении средств из резервного фонда являются:</w:t>
      </w:r>
    </w:p>
    <w:p w:rsidR="00CF5370" w:rsidRPr="00947285" w:rsidRDefault="00CF5370" w:rsidP="00CF537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lastRenderedPageBreak/>
        <w:t>- несоответствие мероприятий, указанных в обращении, фактически проведенным мероприятиям по предупреждению и ликвидации чрезвычайных ситуаций;</w:t>
      </w:r>
    </w:p>
    <w:p w:rsidR="00CF5370" w:rsidRPr="00947285" w:rsidRDefault="00CF5370" w:rsidP="00CF537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- недостаточность средств резервного фонда для финансирования мероприятий, указанных в обращении.</w:t>
      </w:r>
    </w:p>
    <w:p w:rsidR="00CF5370" w:rsidRPr="00947285" w:rsidRDefault="00CF5370" w:rsidP="00CF537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47285">
        <w:rPr>
          <w:sz w:val="28"/>
          <w:szCs w:val="28"/>
        </w:rPr>
        <w:t>В случае невозможности выделения средств из резервного фонда н</w:t>
      </w:r>
      <w:r>
        <w:rPr>
          <w:sz w:val="28"/>
          <w:szCs w:val="28"/>
        </w:rPr>
        <w:t>а цели, указанные в обращении, А</w:t>
      </w:r>
      <w:r w:rsidRPr="00947285">
        <w:rPr>
          <w:sz w:val="28"/>
          <w:szCs w:val="28"/>
        </w:rPr>
        <w:t xml:space="preserve">дминистрация </w:t>
      </w:r>
      <w:r>
        <w:rPr>
          <w:sz w:val="28"/>
          <w:szCs w:val="28"/>
        </w:rPr>
        <w:t xml:space="preserve">Курьинского района </w:t>
      </w:r>
      <w:r w:rsidRPr="00947285">
        <w:rPr>
          <w:sz w:val="28"/>
          <w:szCs w:val="28"/>
        </w:rPr>
        <w:t>Алтайского края, в течение 10 рабочих дней с момента поступления обращения, направляет обратившемуся лицу мотивированный ответ с указанием конкретных причин отказа в выделении средств.</w:t>
      </w:r>
    </w:p>
    <w:p w:rsidR="00CF5370" w:rsidRPr="00947285" w:rsidRDefault="00AD33C0" w:rsidP="00CF537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CF5370" w:rsidRPr="00947285">
        <w:rPr>
          <w:sz w:val="28"/>
          <w:szCs w:val="28"/>
        </w:rPr>
        <w:t>. </w:t>
      </w:r>
      <w:r w:rsidR="00D2658F">
        <w:rPr>
          <w:sz w:val="28"/>
          <w:szCs w:val="28"/>
        </w:rPr>
        <w:t xml:space="preserve">Комитет по финансам, налоговой и кредитной политике Администрации Курьинского района  </w:t>
      </w:r>
      <w:r w:rsidR="00CF5370" w:rsidRPr="00947285">
        <w:rPr>
          <w:sz w:val="28"/>
          <w:szCs w:val="28"/>
        </w:rPr>
        <w:t xml:space="preserve">Алтайского края и </w:t>
      </w:r>
      <w:r w:rsidR="00D2658F">
        <w:rPr>
          <w:sz w:val="28"/>
          <w:szCs w:val="28"/>
        </w:rPr>
        <w:t xml:space="preserve">отдел по делам ГОЧС и МР Администрации Курьинского района </w:t>
      </w:r>
      <w:r w:rsidR="00CF5370" w:rsidRPr="00947285">
        <w:rPr>
          <w:sz w:val="28"/>
          <w:szCs w:val="28"/>
        </w:rPr>
        <w:t xml:space="preserve">Алтайского края организуют учет и осуществляют </w:t>
      </w:r>
      <w:proofErr w:type="gramStart"/>
      <w:r w:rsidR="00CF5370" w:rsidRPr="00947285">
        <w:rPr>
          <w:sz w:val="28"/>
          <w:szCs w:val="28"/>
        </w:rPr>
        <w:t>контроль за</w:t>
      </w:r>
      <w:proofErr w:type="gramEnd"/>
      <w:r w:rsidR="00CF5370" w:rsidRPr="00947285">
        <w:rPr>
          <w:sz w:val="28"/>
          <w:szCs w:val="28"/>
        </w:rPr>
        <w:t xml:space="preserve"> целевым расходованием средств резервного фонда.</w:t>
      </w:r>
    </w:p>
    <w:p w:rsidR="00CF5370" w:rsidRPr="00947285" w:rsidRDefault="00AD33C0" w:rsidP="00CF537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CF5370" w:rsidRPr="00947285">
        <w:rPr>
          <w:sz w:val="28"/>
          <w:szCs w:val="28"/>
        </w:rPr>
        <w:t>. Финансирование плановых мероприятий по предупреждению чрезвычайных ситуаций и последующих мероприятий по восстановлению объектов экономики и территорий, пострадавших в результате чрезвычайных ситуаций, осуществляется за счет собственных средств юридических лиц, индивидуальных предпринимателей, физических лиц и других источников.</w:t>
      </w:r>
    </w:p>
    <w:p w:rsidR="00CF5370" w:rsidRPr="00947285" w:rsidRDefault="00AD33C0" w:rsidP="00CF537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CF5370" w:rsidRPr="00947285">
        <w:rPr>
          <w:sz w:val="28"/>
          <w:szCs w:val="28"/>
        </w:rPr>
        <w:t>. </w:t>
      </w:r>
      <w:proofErr w:type="gramStart"/>
      <w:r w:rsidR="00CF5370" w:rsidRPr="00947285">
        <w:rPr>
          <w:sz w:val="28"/>
          <w:szCs w:val="28"/>
        </w:rPr>
        <w:t xml:space="preserve">В случае если к концу текущего финансового года средства резервного фонда не использованы в полном объеме, комиссия по предупреждению и ликвидации чрезвычайных ситуаций и обеспечению пожарной безопасности </w:t>
      </w:r>
      <w:r w:rsidR="00D2658F">
        <w:rPr>
          <w:sz w:val="28"/>
          <w:szCs w:val="28"/>
        </w:rPr>
        <w:t xml:space="preserve"> Курьинского района</w:t>
      </w:r>
      <w:r w:rsidR="00CF5370" w:rsidRPr="00947285">
        <w:rPr>
          <w:sz w:val="28"/>
          <w:szCs w:val="28"/>
        </w:rPr>
        <w:t xml:space="preserve"> Алтайского края в первой декаде предпоследнего месяца финансового года </w:t>
      </w:r>
      <w:r w:rsidR="00624EC0">
        <w:rPr>
          <w:sz w:val="28"/>
          <w:szCs w:val="28"/>
        </w:rPr>
        <w:t xml:space="preserve">в праве рекомендовать </w:t>
      </w:r>
      <w:r w:rsidR="00CF5370" w:rsidRPr="00947285">
        <w:rPr>
          <w:sz w:val="28"/>
          <w:szCs w:val="28"/>
        </w:rPr>
        <w:t xml:space="preserve">главе </w:t>
      </w:r>
      <w:r w:rsidR="00D2658F">
        <w:rPr>
          <w:sz w:val="28"/>
          <w:szCs w:val="28"/>
        </w:rPr>
        <w:t xml:space="preserve">Курьинского района </w:t>
      </w:r>
      <w:r w:rsidR="00624EC0">
        <w:rPr>
          <w:sz w:val="28"/>
          <w:szCs w:val="28"/>
        </w:rPr>
        <w:t xml:space="preserve"> Алтайского края использовать оставшиеся денежные</w:t>
      </w:r>
      <w:r w:rsidR="00CF5370" w:rsidRPr="00947285">
        <w:rPr>
          <w:sz w:val="28"/>
          <w:szCs w:val="28"/>
        </w:rPr>
        <w:t xml:space="preserve"> средств</w:t>
      </w:r>
      <w:r w:rsidR="00624EC0">
        <w:rPr>
          <w:sz w:val="28"/>
          <w:szCs w:val="28"/>
        </w:rPr>
        <w:t>а</w:t>
      </w:r>
      <w:r w:rsidR="00CF5370" w:rsidRPr="00947285">
        <w:rPr>
          <w:sz w:val="28"/>
          <w:szCs w:val="28"/>
        </w:rPr>
        <w:t xml:space="preserve"> на проведение мероприятий по предупреждению чрезвычайных ситуаций.</w:t>
      </w:r>
      <w:proofErr w:type="gramEnd"/>
    </w:p>
    <w:p w:rsidR="00CF5370" w:rsidRDefault="00CF5370" w:rsidP="00CF5370">
      <w:pPr>
        <w:ind w:firstLine="709"/>
        <w:jc w:val="both"/>
        <w:rPr>
          <w:color w:val="000000"/>
          <w:position w:val="2"/>
          <w:sz w:val="28"/>
          <w:szCs w:val="20"/>
        </w:rPr>
      </w:pPr>
    </w:p>
    <w:p w:rsidR="00CF5370" w:rsidRDefault="00CF5370" w:rsidP="00CF5370">
      <w:pPr>
        <w:ind w:firstLine="709"/>
        <w:jc w:val="both"/>
        <w:rPr>
          <w:color w:val="000000"/>
          <w:position w:val="2"/>
          <w:sz w:val="28"/>
          <w:szCs w:val="20"/>
        </w:rPr>
      </w:pPr>
    </w:p>
    <w:p w:rsidR="00CF5370" w:rsidRDefault="00CF5370" w:rsidP="00CF5370">
      <w:pPr>
        <w:ind w:firstLine="709"/>
        <w:jc w:val="both"/>
        <w:rPr>
          <w:color w:val="000000"/>
          <w:position w:val="2"/>
          <w:sz w:val="28"/>
          <w:szCs w:val="20"/>
        </w:rPr>
      </w:pPr>
    </w:p>
    <w:p w:rsidR="00CF5370" w:rsidRDefault="00CF5370"/>
    <w:sectPr w:rsidR="00CF5370" w:rsidSect="00F24778">
      <w:pgSz w:w="11906" w:h="16838"/>
      <w:pgMar w:top="1134" w:right="567" w:bottom="1134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attachedTemplate r:id="rId1"/>
  <w:defaultTabStop w:val="708"/>
  <w:noPunctuationKerning/>
  <w:characterSpacingControl w:val="doNotCompress"/>
  <w:compat/>
  <w:rsids>
    <w:rsidRoot w:val="00CF5370"/>
    <w:rsid w:val="00196516"/>
    <w:rsid w:val="001A710A"/>
    <w:rsid w:val="002B1669"/>
    <w:rsid w:val="00493F2B"/>
    <w:rsid w:val="004B5AA8"/>
    <w:rsid w:val="005856E0"/>
    <w:rsid w:val="00624EC0"/>
    <w:rsid w:val="006570AA"/>
    <w:rsid w:val="006A6B5D"/>
    <w:rsid w:val="006C2D37"/>
    <w:rsid w:val="008300B4"/>
    <w:rsid w:val="008476D1"/>
    <w:rsid w:val="0085712D"/>
    <w:rsid w:val="00896F3F"/>
    <w:rsid w:val="00A804C9"/>
    <w:rsid w:val="00AD33C0"/>
    <w:rsid w:val="00C15BFC"/>
    <w:rsid w:val="00C75194"/>
    <w:rsid w:val="00CF5370"/>
    <w:rsid w:val="00D2658F"/>
    <w:rsid w:val="00DB4740"/>
    <w:rsid w:val="00F24778"/>
    <w:rsid w:val="00F3207C"/>
    <w:rsid w:val="00F63DA5"/>
    <w:rsid w:val="00FE2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77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sid w:val="00F24778"/>
    <w:rPr>
      <w:rFonts w:ascii="Courier New" w:hAnsi="Courier New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35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4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AF27FF133C85DE114EB27A02F101F111B9FC7D2316AD1DA9CD932F58631A0F340634568790E9B7117Dy5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B28703786D6131CDADB38202F6F4459F5DBEC53E2FC4A05C2E2C54DC6A9E8FBF3269776BE9DSDx4F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2B28703786D6131CDADB38202F6F4459F5DCE552E9F54A05C2E2C54DC6A9E8FBF3269775SBx2F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2B28703786D6131CDADB38202F6F4459F5DCE552E9F54A05C2E2C54DC6A9E8FBF3269776BA99D3A5SDxDF" TargetMode="External"/><Relationship Id="rId9" Type="http://schemas.openxmlformats.org/officeDocument/2006/relationships/hyperlink" Target="consultantplus://offline/ref=A16A2CAE853DA3A59DEC091A1A549621FBFEABD89F4C2F5B129EDF1577E04F4824EEC5122BDD2289C62D3BS8A8J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58;&#1080;&#1090;&#1091;&#1083;&#1099;\&#1055;&#1086;&#1089;&#1090;&#1072;&#1085;&#1086;&#1074;&#1083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2011</Template>
  <TotalTime>0</TotalTime>
  <Pages>4</Pages>
  <Words>1277</Words>
  <Characters>7282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>Microsoft</Company>
  <LinksUpToDate>false</LinksUpToDate>
  <CharactersWithSpaces>8542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creator>Admin</dc:creator>
  <cp:lastModifiedBy>Пользователь Windows</cp:lastModifiedBy>
  <cp:revision>2</cp:revision>
  <cp:lastPrinted>2021-04-01T01:46:00Z</cp:lastPrinted>
  <dcterms:created xsi:type="dcterms:W3CDTF">2021-04-05T01:28:00Z</dcterms:created>
  <dcterms:modified xsi:type="dcterms:W3CDTF">2021-04-05T01:28:00Z</dcterms:modified>
</cp:coreProperties>
</file>