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409" w:rsidRDefault="005414B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5E7409" w:rsidRDefault="005414B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5E7409" w:rsidRDefault="005E7409">
      <w:pPr>
        <w:jc w:val="center"/>
        <w:rPr>
          <w:b/>
        </w:rPr>
      </w:pPr>
    </w:p>
    <w:p w:rsidR="005E7409" w:rsidRDefault="005414B9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5E7409" w:rsidRDefault="005E7409"/>
    <w:p w:rsidR="005E7409" w:rsidRDefault="00364981" w:rsidP="00CF0F36">
      <w:r>
        <w:t xml:space="preserve">« 16 </w:t>
      </w:r>
      <w:r w:rsidR="00CF0F36">
        <w:t>»   февраля   202</w:t>
      </w:r>
      <w:r w:rsidR="005414B9">
        <w:t>1</w:t>
      </w:r>
      <w:r w:rsidR="00CF0F36">
        <w:t xml:space="preserve"> г.</w:t>
      </w:r>
      <w:r w:rsidR="005414B9">
        <w:t xml:space="preserve">  </w:t>
      </w:r>
      <w:r w:rsidR="00CF0F36">
        <w:t xml:space="preserve">                 </w:t>
      </w:r>
      <w:r w:rsidR="005414B9">
        <w:t xml:space="preserve">                </w:t>
      </w:r>
      <w:proofErr w:type="gramStart"/>
      <w:r w:rsidR="005414B9">
        <w:t>с</w:t>
      </w:r>
      <w:proofErr w:type="gramEnd"/>
      <w:r w:rsidR="005414B9">
        <w:t xml:space="preserve">. Курья               </w:t>
      </w:r>
      <w:r w:rsidR="00CF0F36">
        <w:t xml:space="preserve">          </w:t>
      </w:r>
      <w:r>
        <w:t xml:space="preserve">                       № 39</w:t>
      </w:r>
    </w:p>
    <w:p w:rsidR="00CF0F36" w:rsidRDefault="00CF0F36"/>
    <w:p w:rsidR="00CF0F36" w:rsidRDefault="00CF0F36"/>
    <w:p w:rsidR="00CF0F36" w:rsidRDefault="00CF0F36" w:rsidP="00CF0F36">
      <w:pPr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О создании при Администрации </w:t>
      </w:r>
      <w:r>
        <w:rPr>
          <w:sz w:val="28"/>
          <w:szCs w:val="28"/>
        </w:rPr>
        <w:t>Курьинского района</w:t>
      </w:r>
    </w:p>
    <w:p w:rsidR="00CF0F36" w:rsidRDefault="00CF0F36" w:rsidP="00CF0F3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Алтайского  края   постоянно  </w:t>
      </w:r>
      <w:r w:rsidRPr="009F65B6">
        <w:rPr>
          <w:sz w:val="28"/>
          <w:szCs w:val="28"/>
        </w:rPr>
        <w:t xml:space="preserve">действующего </w:t>
      </w:r>
      <w:r>
        <w:rPr>
          <w:sz w:val="28"/>
          <w:szCs w:val="28"/>
        </w:rPr>
        <w:t xml:space="preserve"> </w:t>
      </w:r>
      <w:r w:rsidRPr="009F65B6">
        <w:rPr>
          <w:sz w:val="28"/>
          <w:szCs w:val="28"/>
        </w:rPr>
        <w:t xml:space="preserve">органа </w:t>
      </w:r>
    </w:p>
    <w:p w:rsidR="00CF0F36" w:rsidRDefault="00CF0F36" w:rsidP="00CF0F36">
      <w:pPr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управления </w:t>
      </w:r>
      <w:r>
        <w:rPr>
          <w:sz w:val="28"/>
          <w:szCs w:val="28"/>
        </w:rPr>
        <w:t xml:space="preserve">    </w:t>
      </w:r>
      <w:r w:rsidRPr="009F65B6">
        <w:rPr>
          <w:sz w:val="28"/>
          <w:szCs w:val="28"/>
        </w:rPr>
        <w:t xml:space="preserve">звена </w:t>
      </w:r>
      <w:r>
        <w:rPr>
          <w:sz w:val="28"/>
          <w:szCs w:val="28"/>
        </w:rPr>
        <w:t xml:space="preserve">   </w:t>
      </w:r>
      <w:r w:rsidRPr="009F65B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   </w:t>
      </w:r>
      <w:r w:rsidRPr="009F65B6">
        <w:rPr>
          <w:sz w:val="28"/>
          <w:szCs w:val="28"/>
        </w:rPr>
        <w:t xml:space="preserve">подсистемы </w:t>
      </w:r>
    </w:p>
    <w:p w:rsidR="00CF0F36" w:rsidRDefault="00CF0F36" w:rsidP="00CF0F36">
      <w:pPr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единой </w:t>
      </w:r>
      <w:r>
        <w:rPr>
          <w:sz w:val="28"/>
          <w:szCs w:val="28"/>
        </w:rPr>
        <w:t xml:space="preserve"> </w:t>
      </w:r>
      <w:r w:rsidRPr="009F65B6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 xml:space="preserve">  </w:t>
      </w:r>
      <w:r w:rsidRPr="009F65B6">
        <w:rPr>
          <w:sz w:val="28"/>
          <w:szCs w:val="28"/>
        </w:rPr>
        <w:t xml:space="preserve">системы </w:t>
      </w:r>
      <w:r>
        <w:rPr>
          <w:sz w:val="28"/>
          <w:szCs w:val="28"/>
        </w:rPr>
        <w:t xml:space="preserve"> </w:t>
      </w:r>
      <w:r w:rsidRPr="009F65B6">
        <w:rPr>
          <w:sz w:val="28"/>
          <w:szCs w:val="28"/>
        </w:rPr>
        <w:t>предупреждения</w:t>
      </w:r>
    </w:p>
    <w:p w:rsidR="00CF0F36" w:rsidRPr="009F65B6" w:rsidRDefault="00CF0F36" w:rsidP="00CF0F36">
      <w:pPr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 и ликвидации чрезвычайных ситуаций</w:t>
      </w:r>
    </w:p>
    <w:p w:rsidR="00CF0F36" w:rsidRPr="009F65B6" w:rsidRDefault="00CF0F36" w:rsidP="00CF0F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F0F36" w:rsidRPr="009F65B6" w:rsidRDefault="00CF0F36" w:rsidP="00CF0F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proofErr w:type="gramStart"/>
      <w:r w:rsidRPr="009F65B6">
        <w:rPr>
          <w:sz w:val="28"/>
          <w:szCs w:val="28"/>
        </w:rPr>
        <w:t xml:space="preserve">В соответствии с Федеральным законом от 21.12.1994 № 68-ФЗ «О защите населения и территорий от чрезвычайных ситуаций природного и техногенного характера», Постановлением Правительства Российской Федерации от 30.12.2003 № 794 «О единой государственной системе предупреждения и ликвидации чрезвычайных ситуаций», в целях организации планирования и выполнения мероприятий по защите населения и территории </w:t>
      </w:r>
      <w:r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 при возникновении чрезвычайных ситуаций прир</w:t>
      </w:r>
      <w:r>
        <w:rPr>
          <w:sz w:val="28"/>
          <w:szCs w:val="28"/>
        </w:rPr>
        <w:t>одного и техногенного характера</w:t>
      </w:r>
      <w:proofErr w:type="gramEnd"/>
      <w:r w:rsidRPr="009F65B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ПОСТАНОВЛЯЮ:</w:t>
      </w:r>
    </w:p>
    <w:p w:rsidR="00CF0F36" w:rsidRPr="009F65B6" w:rsidRDefault="00CF0F36" w:rsidP="00CF0F36">
      <w:pPr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1. </w:t>
      </w:r>
      <w:r w:rsidRPr="009F65B6">
        <w:rPr>
          <w:w w:val="105"/>
          <w:sz w:val="28"/>
          <w:szCs w:val="28"/>
        </w:rPr>
        <w:t xml:space="preserve">Создать постоянно действующий орган управления </w:t>
      </w:r>
      <w:r>
        <w:rPr>
          <w:w w:val="105"/>
          <w:sz w:val="28"/>
          <w:szCs w:val="28"/>
        </w:rPr>
        <w:t>Курьинского районного</w:t>
      </w:r>
      <w:r w:rsidRPr="009F65B6">
        <w:rPr>
          <w:w w:val="105"/>
          <w:sz w:val="28"/>
          <w:szCs w:val="28"/>
        </w:rPr>
        <w:t xml:space="preserve"> </w:t>
      </w:r>
      <w:r w:rsidRPr="009F65B6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</w:t>
      </w:r>
      <w:r w:rsidRPr="009F65B6">
        <w:rPr>
          <w:w w:val="105"/>
          <w:sz w:val="28"/>
          <w:szCs w:val="28"/>
        </w:rPr>
        <w:t>, специально уполномоченный на решение задач в области гражданской обороны, защиты населения и территории от чрезвычайных ситуаций</w:t>
      </w:r>
      <w:r w:rsidRPr="009F65B6">
        <w:rPr>
          <w:sz w:val="28"/>
          <w:szCs w:val="28"/>
        </w:rPr>
        <w:t xml:space="preserve"> при Администрации </w:t>
      </w:r>
      <w:r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края.</w:t>
      </w:r>
    </w:p>
    <w:p w:rsidR="00CF0F36" w:rsidRDefault="00CF0F36" w:rsidP="00CF0F36">
      <w:pPr>
        <w:autoSpaceDE w:val="0"/>
        <w:autoSpaceDN w:val="0"/>
        <w:ind w:firstLine="709"/>
        <w:jc w:val="both"/>
        <w:rPr>
          <w:w w:val="105"/>
          <w:sz w:val="28"/>
          <w:szCs w:val="28"/>
        </w:rPr>
      </w:pPr>
      <w:r w:rsidRPr="009F65B6">
        <w:rPr>
          <w:sz w:val="28"/>
          <w:szCs w:val="28"/>
        </w:rPr>
        <w:t>2. </w:t>
      </w:r>
      <w:r w:rsidRPr="009F65B6">
        <w:rPr>
          <w:w w:val="105"/>
          <w:sz w:val="28"/>
          <w:szCs w:val="28"/>
        </w:rPr>
        <w:t xml:space="preserve">Утвердить прилагаемое Положение о постоянно действующем органе управления </w:t>
      </w:r>
      <w:r>
        <w:rPr>
          <w:w w:val="105"/>
          <w:sz w:val="28"/>
          <w:szCs w:val="28"/>
        </w:rPr>
        <w:t xml:space="preserve">Курьинского </w:t>
      </w:r>
      <w:r w:rsidRPr="009F65B6">
        <w:rPr>
          <w:w w:val="105"/>
          <w:sz w:val="28"/>
          <w:szCs w:val="28"/>
        </w:rPr>
        <w:t xml:space="preserve">районного </w:t>
      </w:r>
      <w:r w:rsidRPr="009F65B6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</w:t>
      </w:r>
      <w:r w:rsidRPr="009F65B6">
        <w:rPr>
          <w:w w:val="105"/>
          <w:sz w:val="28"/>
          <w:szCs w:val="28"/>
        </w:rPr>
        <w:t xml:space="preserve">, специально уполномоченном на решение задач в области гражданской обороны, защиты населения и территории от чрезвычайных ситуаций </w:t>
      </w:r>
      <w:r w:rsidRPr="009F65B6">
        <w:rPr>
          <w:sz w:val="28"/>
          <w:szCs w:val="28"/>
        </w:rPr>
        <w:t xml:space="preserve">при Администрации </w:t>
      </w:r>
      <w:r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</w:t>
      </w:r>
      <w:r w:rsidRPr="009F65B6">
        <w:rPr>
          <w:w w:val="105"/>
          <w:sz w:val="28"/>
          <w:szCs w:val="28"/>
        </w:rPr>
        <w:t xml:space="preserve">. </w:t>
      </w:r>
    </w:p>
    <w:p w:rsidR="00CF0F36" w:rsidRPr="00CF0F36" w:rsidRDefault="00CF0F36" w:rsidP="00CF0F36">
      <w:pPr>
        <w:ind w:firstLine="709"/>
        <w:jc w:val="both"/>
        <w:rPr>
          <w:sz w:val="28"/>
        </w:rPr>
      </w:pPr>
      <w:r>
        <w:rPr>
          <w:w w:val="105"/>
          <w:sz w:val="28"/>
          <w:szCs w:val="28"/>
        </w:rPr>
        <w:t>3. Считать утратившим силу постановление Администрации Курьинского района  от 05.07.2017 года № 252 «</w:t>
      </w:r>
      <w:r>
        <w:rPr>
          <w:sz w:val="28"/>
        </w:rPr>
        <w:t>О создании при Администрации района постоянно действующего органа управления, специально уполномоченного       решать задачи гражданской обороны, задачи  по  предупреждению  и ликвидации чрезвычайных ситуаций природного и техногенного характера».</w:t>
      </w:r>
    </w:p>
    <w:p w:rsidR="00CF0F36" w:rsidRPr="009F65B6" w:rsidRDefault="00CF0F36" w:rsidP="00CF0F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F65B6">
        <w:rPr>
          <w:sz w:val="28"/>
          <w:szCs w:val="28"/>
        </w:rPr>
        <w:t>. </w:t>
      </w:r>
      <w:proofErr w:type="gramStart"/>
      <w:r w:rsidRPr="009F65B6">
        <w:rPr>
          <w:sz w:val="28"/>
          <w:szCs w:val="28"/>
        </w:rPr>
        <w:t>Контроль за</w:t>
      </w:r>
      <w:proofErr w:type="gramEnd"/>
      <w:r w:rsidRPr="009F65B6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CF0F36" w:rsidRDefault="00364981" w:rsidP="00CF0F36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2011680</wp:posOffset>
            </wp:positionH>
            <wp:positionV relativeFrom="paragraph">
              <wp:posOffset>46990</wp:posOffset>
            </wp:positionV>
            <wp:extent cx="2164080" cy="1064260"/>
            <wp:effectExtent l="19050" t="0" r="7620" b="0"/>
            <wp:wrapNone/>
            <wp:docPr id="3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0F36" w:rsidRDefault="00CF0F36" w:rsidP="00CF0F36">
      <w:pPr>
        <w:ind w:firstLine="720"/>
        <w:jc w:val="both"/>
        <w:rPr>
          <w:sz w:val="28"/>
          <w:szCs w:val="28"/>
        </w:rPr>
      </w:pPr>
    </w:p>
    <w:p w:rsidR="00166C9D" w:rsidRDefault="00CF0F36" w:rsidP="00166C9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района                                                                                                А.А. Купин</w:t>
      </w:r>
    </w:p>
    <w:p w:rsidR="00CF0F36" w:rsidRPr="005414B9" w:rsidRDefault="00CF0F36" w:rsidP="00CF0F36">
      <w:pPr>
        <w:shd w:val="clear" w:color="auto" w:fill="FFFFFF"/>
        <w:jc w:val="right"/>
      </w:pPr>
      <w:r w:rsidRPr="005414B9">
        <w:lastRenderedPageBreak/>
        <w:t xml:space="preserve">Приложение </w:t>
      </w:r>
    </w:p>
    <w:p w:rsidR="00CF0F36" w:rsidRPr="005414B9" w:rsidRDefault="00CF0F36" w:rsidP="00166C9D">
      <w:pPr>
        <w:shd w:val="clear" w:color="auto" w:fill="FFFFFF"/>
        <w:jc w:val="right"/>
      </w:pPr>
      <w:r w:rsidRPr="005414B9">
        <w:t xml:space="preserve">к постановлению Администрации </w:t>
      </w:r>
      <w:r w:rsidR="00166C9D" w:rsidRPr="005414B9">
        <w:t>Курьинского района</w:t>
      </w:r>
    </w:p>
    <w:p w:rsidR="00CF0F36" w:rsidRPr="009F65B6" w:rsidRDefault="00CF0F36" w:rsidP="00CF0F36">
      <w:pPr>
        <w:jc w:val="right"/>
        <w:rPr>
          <w:sz w:val="28"/>
          <w:szCs w:val="28"/>
        </w:rPr>
      </w:pPr>
      <w:r w:rsidRPr="005414B9">
        <w:t>от</w:t>
      </w:r>
      <w:r w:rsidR="00364981">
        <w:t xml:space="preserve">  « 16</w:t>
      </w:r>
      <w:r w:rsidR="00166C9D" w:rsidRPr="005414B9">
        <w:t xml:space="preserve">»    февраля   2021 </w:t>
      </w:r>
      <w:r w:rsidR="00364981">
        <w:t xml:space="preserve"> г. №  39</w:t>
      </w:r>
    </w:p>
    <w:p w:rsidR="00CF0F36" w:rsidRPr="009F65B6" w:rsidRDefault="00CF0F36" w:rsidP="00CF0F36">
      <w:pPr>
        <w:autoSpaceDE w:val="0"/>
        <w:autoSpaceDN w:val="0"/>
        <w:adjustRightInd w:val="0"/>
        <w:jc w:val="both"/>
      </w:pPr>
    </w:p>
    <w:p w:rsidR="00166C9D" w:rsidRDefault="00166C9D" w:rsidP="00CF0F36">
      <w:pPr>
        <w:autoSpaceDE w:val="0"/>
        <w:autoSpaceDN w:val="0"/>
        <w:adjustRightInd w:val="0"/>
        <w:jc w:val="center"/>
        <w:rPr>
          <w:w w:val="105"/>
          <w:sz w:val="28"/>
          <w:szCs w:val="28"/>
        </w:rPr>
      </w:pPr>
      <w:proofErr w:type="gramStart"/>
      <w:r>
        <w:rPr>
          <w:w w:val="105"/>
          <w:sz w:val="28"/>
          <w:szCs w:val="28"/>
        </w:rPr>
        <w:t>П</w:t>
      </w:r>
      <w:proofErr w:type="gramEnd"/>
      <w:r>
        <w:rPr>
          <w:w w:val="105"/>
          <w:sz w:val="28"/>
          <w:szCs w:val="28"/>
        </w:rPr>
        <w:t xml:space="preserve"> О Л О Ж Е Н И Е</w:t>
      </w:r>
      <w:r w:rsidR="00CF0F36" w:rsidRPr="009F65B6">
        <w:rPr>
          <w:w w:val="105"/>
          <w:sz w:val="28"/>
          <w:szCs w:val="28"/>
        </w:rPr>
        <w:t xml:space="preserve"> </w:t>
      </w:r>
    </w:p>
    <w:p w:rsidR="00CF0F36" w:rsidRPr="005414B9" w:rsidRDefault="00CF0F36" w:rsidP="005414B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65B6">
        <w:rPr>
          <w:w w:val="105"/>
          <w:sz w:val="28"/>
          <w:szCs w:val="28"/>
        </w:rPr>
        <w:t xml:space="preserve">о постоянно действующем органе </w:t>
      </w:r>
      <w:r w:rsidR="00166C9D">
        <w:rPr>
          <w:w w:val="105"/>
          <w:sz w:val="28"/>
          <w:szCs w:val="28"/>
        </w:rPr>
        <w:t>Курьинского районного</w:t>
      </w:r>
      <w:r w:rsidRPr="009F65B6">
        <w:rPr>
          <w:w w:val="105"/>
          <w:sz w:val="28"/>
          <w:szCs w:val="28"/>
        </w:rPr>
        <w:t xml:space="preserve"> </w:t>
      </w:r>
      <w:r w:rsidRPr="009F65B6">
        <w:rPr>
          <w:sz w:val="28"/>
          <w:szCs w:val="28"/>
        </w:rPr>
        <w:t>звена Алтайской территориальной подсистемы единой государственной системы предупреждения и ликвидации чрезвычайных ситуаций</w:t>
      </w:r>
      <w:r w:rsidRPr="009F65B6">
        <w:rPr>
          <w:w w:val="105"/>
          <w:sz w:val="28"/>
          <w:szCs w:val="28"/>
        </w:rPr>
        <w:t xml:space="preserve">, </w:t>
      </w:r>
      <w:r w:rsidR="00166C9D">
        <w:rPr>
          <w:w w:val="105"/>
          <w:sz w:val="28"/>
          <w:szCs w:val="28"/>
        </w:rPr>
        <w:t xml:space="preserve">специально уполномоченном на </w:t>
      </w:r>
      <w:r w:rsidRPr="009F65B6">
        <w:rPr>
          <w:w w:val="105"/>
          <w:sz w:val="28"/>
          <w:szCs w:val="28"/>
        </w:rPr>
        <w:t>решение задач в области</w:t>
      </w:r>
      <w:r w:rsidR="00166C9D">
        <w:rPr>
          <w:sz w:val="28"/>
          <w:szCs w:val="28"/>
        </w:rPr>
        <w:t xml:space="preserve"> </w:t>
      </w:r>
      <w:r w:rsidRPr="009F65B6">
        <w:rPr>
          <w:w w:val="105"/>
          <w:sz w:val="28"/>
          <w:szCs w:val="28"/>
        </w:rPr>
        <w:t>гражданс</w:t>
      </w:r>
      <w:r w:rsidR="00166C9D">
        <w:rPr>
          <w:w w:val="105"/>
          <w:sz w:val="28"/>
          <w:szCs w:val="28"/>
        </w:rPr>
        <w:t xml:space="preserve">кой обороны, защиты населения и </w:t>
      </w:r>
      <w:r w:rsidRPr="009F65B6">
        <w:rPr>
          <w:w w:val="105"/>
          <w:sz w:val="28"/>
          <w:szCs w:val="28"/>
        </w:rPr>
        <w:t xml:space="preserve">территории от чрезвычайных ситуаций </w:t>
      </w:r>
      <w:r w:rsidRPr="009F65B6">
        <w:rPr>
          <w:sz w:val="28"/>
          <w:szCs w:val="28"/>
        </w:rPr>
        <w:t xml:space="preserve">при Администрации </w:t>
      </w:r>
      <w:r w:rsidR="00166C9D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 xml:space="preserve"> Алтайского края</w:t>
      </w:r>
    </w:p>
    <w:p w:rsidR="00CF0F36" w:rsidRPr="009F65B6" w:rsidRDefault="00CF0F36" w:rsidP="00CF0F36">
      <w:pPr>
        <w:adjustRightInd w:val="0"/>
        <w:ind w:firstLine="709"/>
        <w:jc w:val="center"/>
        <w:outlineLvl w:val="0"/>
        <w:rPr>
          <w:sz w:val="28"/>
          <w:szCs w:val="28"/>
        </w:rPr>
      </w:pPr>
      <w:r w:rsidRPr="009F65B6">
        <w:rPr>
          <w:sz w:val="28"/>
          <w:szCs w:val="28"/>
          <w:lang w:val="en-US"/>
        </w:rPr>
        <w:t>I</w:t>
      </w:r>
      <w:r w:rsidRPr="009F65B6">
        <w:rPr>
          <w:sz w:val="28"/>
          <w:szCs w:val="28"/>
        </w:rPr>
        <w:t>. Общие положения</w:t>
      </w:r>
    </w:p>
    <w:p w:rsidR="00CF0F36" w:rsidRPr="009F65B6" w:rsidRDefault="00CF0F36" w:rsidP="00CF0F36">
      <w:pPr>
        <w:adjustRightInd w:val="0"/>
        <w:ind w:firstLine="709"/>
        <w:jc w:val="center"/>
        <w:outlineLvl w:val="0"/>
        <w:rPr>
          <w:sz w:val="28"/>
          <w:szCs w:val="28"/>
        </w:rPr>
      </w:pPr>
    </w:p>
    <w:p w:rsidR="00CF0F36" w:rsidRPr="009F65B6" w:rsidRDefault="00CF0F36" w:rsidP="00CF0F3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65B6">
        <w:rPr>
          <w:sz w:val="28"/>
          <w:szCs w:val="28"/>
        </w:rPr>
        <w:t>1.</w:t>
      </w:r>
      <w:r w:rsidR="005414B9">
        <w:rPr>
          <w:sz w:val="28"/>
          <w:szCs w:val="28"/>
        </w:rPr>
        <w:t>1.</w:t>
      </w:r>
      <w:r w:rsidR="00166C9D">
        <w:rPr>
          <w:sz w:val="28"/>
          <w:szCs w:val="28"/>
        </w:rPr>
        <w:t xml:space="preserve"> Отдел по делам гражданской обороны, предупреждению и ликвидации чрезвычайных ситуаций и мобилизационной работе</w:t>
      </w:r>
      <w:r w:rsidRPr="009F65B6">
        <w:rPr>
          <w:sz w:val="28"/>
          <w:szCs w:val="28"/>
        </w:rPr>
        <w:t xml:space="preserve"> Администрации </w:t>
      </w:r>
      <w:r w:rsidR="00166C9D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 </w:t>
      </w:r>
      <w:r w:rsidR="00166C9D">
        <w:rPr>
          <w:sz w:val="28"/>
          <w:szCs w:val="28"/>
        </w:rPr>
        <w:t xml:space="preserve">(далее по тексту – отдел ГОЧС и МР) </w:t>
      </w:r>
      <w:r w:rsidRPr="009F65B6">
        <w:rPr>
          <w:sz w:val="28"/>
          <w:szCs w:val="28"/>
        </w:rPr>
        <w:t>является органом, специально уполномоченным решать задачи в области гражданской обороны (далее - ГО), задачи по предупреждению и ликвидации чрезвычайных ситуаций (далее - ЧС</w:t>
      </w:r>
      <w:proofErr w:type="gramStart"/>
      <w:r w:rsidRPr="009F65B6">
        <w:rPr>
          <w:sz w:val="28"/>
          <w:szCs w:val="28"/>
        </w:rPr>
        <w:t xml:space="preserve"> )</w:t>
      </w:r>
      <w:proofErr w:type="gramEnd"/>
      <w:r w:rsidRPr="009F65B6">
        <w:rPr>
          <w:sz w:val="28"/>
          <w:szCs w:val="28"/>
        </w:rPr>
        <w:t xml:space="preserve"> на территории </w:t>
      </w:r>
      <w:r w:rsidR="00166C9D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 xml:space="preserve"> Алтайского края (далее – орган управления).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2. Орган управления создается в целях реализации на территории </w:t>
      </w:r>
      <w:r w:rsidR="00166C9D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 единой государственной политики в области ГО, ЧС и пожарной безопасности.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3. </w:t>
      </w:r>
      <w:proofErr w:type="gramStart"/>
      <w:r w:rsidR="00CF0F36" w:rsidRPr="009F65B6">
        <w:rPr>
          <w:sz w:val="28"/>
          <w:szCs w:val="28"/>
        </w:rPr>
        <w:t xml:space="preserve">Орган управления в пределах своих полномочий осуществляет руководство и координацию деятельности дислоцированных на территории </w:t>
      </w:r>
      <w:r w:rsidR="00000390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 органов, специально уполномоченных решать задачи ГО, задачи по предупреждению и ликвидации ЧС, в составе или при администрациях поселений, входящих в  состав </w:t>
      </w:r>
      <w:r w:rsidR="00000390">
        <w:rPr>
          <w:sz w:val="28"/>
          <w:szCs w:val="28"/>
        </w:rPr>
        <w:t>Курьинского района Алтайского края (далее — м</w:t>
      </w:r>
      <w:r w:rsidR="00CF0F36" w:rsidRPr="009F65B6">
        <w:rPr>
          <w:sz w:val="28"/>
          <w:szCs w:val="28"/>
        </w:rPr>
        <w:t>естные органы управления по делам ГОЧС), подразделений Государственной противопожарной службы (далее — ГПС) и поисково - спасательных служб</w:t>
      </w:r>
      <w:proofErr w:type="gramEnd"/>
      <w:r w:rsidR="00CF0F36" w:rsidRPr="009F65B6">
        <w:rPr>
          <w:sz w:val="28"/>
          <w:szCs w:val="28"/>
        </w:rPr>
        <w:t xml:space="preserve"> и формирований, за  исключением непосредственно подчиненных МЧС России (в том числе специальных подразделений ГПС и их органов управления)</w:t>
      </w:r>
      <w:r w:rsidR="00000390">
        <w:rPr>
          <w:sz w:val="28"/>
          <w:szCs w:val="28"/>
        </w:rPr>
        <w:t>, служб РСЧС Курьинского района</w:t>
      </w:r>
      <w:proofErr w:type="gramStart"/>
      <w:r w:rsidR="00000390">
        <w:rPr>
          <w:sz w:val="28"/>
          <w:szCs w:val="28"/>
        </w:rPr>
        <w:t>.</w:t>
      </w:r>
      <w:r w:rsidR="00CF0F36" w:rsidRPr="009F65B6">
        <w:rPr>
          <w:sz w:val="28"/>
          <w:szCs w:val="28"/>
        </w:rPr>
        <w:t>.</w:t>
      </w:r>
      <w:proofErr w:type="gramEnd"/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4. В своей деятельности орган управления руководствуется Конституцией Российской Федерации, федеральными законами и иными нормативными правовыми актами Российской Федерации, законодательными и иными нормативными правовыми актами Алтайского края и  муниципальными правовыми актами </w:t>
      </w:r>
      <w:r w:rsidR="00000390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края.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>5. Руководство деятельностью органа</w:t>
      </w:r>
      <w:r w:rsidR="00A07FAE">
        <w:rPr>
          <w:sz w:val="28"/>
          <w:szCs w:val="28"/>
        </w:rPr>
        <w:t xml:space="preserve"> управления осуществляет г</w:t>
      </w:r>
      <w:r w:rsidR="00CF0F36" w:rsidRPr="009F65B6">
        <w:rPr>
          <w:sz w:val="28"/>
          <w:szCs w:val="28"/>
        </w:rPr>
        <w:t xml:space="preserve">лава </w:t>
      </w:r>
      <w:r w:rsidR="00000390">
        <w:rPr>
          <w:sz w:val="28"/>
          <w:szCs w:val="28"/>
        </w:rPr>
        <w:t xml:space="preserve">Курьинского района </w:t>
      </w:r>
      <w:r w:rsidR="00CF0F36" w:rsidRPr="009F65B6">
        <w:rPr>
          <w:sz w:val="28"/>
          <w:szCs w:val="28"/>
        </w:rPr>
        <w:t xml:space="preserve">Алтайского края. 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6. Орган управления осуществляет свою деятельность во взаимодействии с территориальными органами управления федеральных органов исполнительной власти, органами государственной власти Алтайского края и  органами самоуправления поселений, входящих в состав </w:t>
      </w:r>
      <w:r w:rsidR="00000390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края. 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CF0F36" w:rsidRPr="009F65B6">
        <w:rPr>
          <w:sz w:val="28"/>
          <w:szCs w:val="28"/>
        </w:rPr>
        <w:t xml:space="preserve">7. Финансовое обеспечение органа управления осуществляется в установленном порядке в соответствии с муниципальными правовыми актами </w:t>
      </w:r>
      <w:r w:rsidR="00000390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края.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8. Штатная структура органа управления утверждается Администрацией </w:t>
      </w:r>
      <w:r w:rsidR="00000390">
        <w:rPr>
          <w:sz w:val="28"/>
          <w:szCs w:val="28"/>
        </w:rPr>
        <w:t xml:space="preserve">Курьинского района </w:t>
      </w:r>
      <w:r w:rsidR="00CF0F36" w:rsidRPr="009F65B6">
        <w:rPr>
          <w:sz w:val="28"/>
          <w:szCs w:val="28"/>
        </w:rPr>
        <w:t>Алтайского края.</w:t>
      </w:r>
    </w:p>
    <w:p w:rsidR="00CF0F36" w:rsidRPr="009F65B6" w:rsidRDefault="005414B9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CF0F36" w:rsidRPr="009F65B6">
        <w:rPr>
          <w:sz w:val="28"/>
          <w:szCs w:val="28"/>
        </w:rPr>
        <w:t xml:space="preserve">9. Руководителем органа управления является </w:t>
      </w:r>
      <w:r w:rsidR="00000390">
        <w:rPr>
          <w:sz w:val="28"/>
          <w:szCs w:val="28"/>
        </w:rPr>
        <w:t>заведующий отделом по делам ГОЧС и МР Администрации Курьинского района</w:t>
      </w:r>
      <w:r w:rsidR="00CF0F36" w:rsidRPr="009F65B6">
        <w:rPr>
          <w:sz w:val="28"/>
          <w:szCs w:val="28"/>
        </w:rPr>
        <w:t>, который назначаетс</w:t>
      </w:r>
      <w:r w:rsidR="00A07FAE">
        <w:rPr>
          <w:sz w:val="28"/>
          <w:szCs w:val="28"/>
        </w:rPr>
        <w:t>я и освобождается от должности г</w:t>
      </w:r>
      <w:r w:rsidR="00CF0F36" w:rsidRPr="009F65B6">
        <w:rPr>
          <w:sz w:val="28"/>
          <w:szCs w:val="28"/>
        </w:rPr>
        <w:t xml:space="preserve">лавой </w:t>
      </w:r>
      <w:r w:rsidR="00000390">
        <w:rPr>
          <w:sz w:val="28"/>
          <w:szCs w:val="28"/>
        </w:rPr>
        <w:t>Курьинского района</w:t>
      </w:r>
      <w:r w:rsidR="00CF0F36" w:rsidRPr="009F65B6">
        <w:rPr>
          <w:sz w:val="28"/>
          <w:szCs w:val="28"/>
        </w:rPr>
        <w:t xml:space="preserve"> Алтайского края.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jc w:val="center"/>
        <w:outlineLvl w:val="0"/>
        <w:rPr>
          <w:sz w:val="28"/>
          <w:szCs w:val="28"/>
        </w:rPr>
      </w:pPr>
      <w:r w:rsidRPr="009F65B6">
        <w:rPr>
          <w:sz w:val="28"/>
          <w:szCs w:val="28"/>
          <w:lang w:val="en-US"/>
        </w:rPr>
        <w:t>II</w:t>
      </w:r>
      <w:r w:rsidRPr="009F65B6">
        <w:rPr>
          <w:sz w:val="28"/>
          <w:szCs w:val="28"/>
        </w:rPr>
        <w:t>. Основные задачи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2. Основными задачами органа управления являются: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2.1. Реализация единой государственной политики в области гражданской обороны, защиты населения и территорий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 от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2.2. Планирование и осуществление мероприятий гражданской обороны, мероприятий защиты населения и территорий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  от чрезвычайных ситуаций и контроль их выполнения.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2.3. Разработка проектов муниципальных правовых актов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 xml:space="preserve">Алтайского края  по вопросам гражданской обороны и защиты населения и территорий </w:t>
      </w:r>
      <w:r w:rsidR="005414B9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 от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2.4. Осуществление в установленном порядке сбора, обработки и обмена информацией в области гражданской обороны, защиты населения и территорий муниципального образования от чрезвычайных ситуаций природного и техногенного характера, организация своевременного оповещения и информирования населения о проведении мероприятий по гражданской обороне, угрозе возникновения или о возникновении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2.5. Организация взаимодействия с правоохранительными органами, осуществляющими свою деятельность на территории </w:t>
      </w:r>
      <w:r w:rsidR="005414B9">
        <w:rPr>
          <w:sz w:val="28"/>
          <w:szCs w:val="28"/>
        </w:rPr>
        <w:t>Курьинского района Алтайского края</w:t>
      </w:r>
      <w:r w:rsidRPr="009F65B6">
        <w:rPr>
          <w:sz w:val="28"/>
          <w:szCs w:val="28"/>
        </w:rPr>
        <w:t>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jc w:val="center"/>
        <w:outlineLvl w:val="0"/>
        <w:rPr>
          <w:sz w:val="28"/>
          <w:szCs w:val="28"/>
        </w:rPr>
      </w:pPr>
      <w:r w:rsidRPr="009F65B6">
        <w:rPr>
          <w:sz w:val="28"/>
          <w:szCs w:val="28"/>
          <w:lang w:val="en-US"/>
        </w:rPr>
        <w:t>III</w:t>
      </w:r>
      <w:r w:rsidRPr="009F65B6">
        <w:rPr>
          <w:sz w:val="28"/>
          <w:szCs w:val="28"/>
        </w:rPr>
        <w:t>. Основные функции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Орган управления, в соответствии с возложенными на него задачами, осуществляет следующие функции: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3.1. Разрабатывает предложения по реализации основ единой государственной политики в области гражданской обороны, защиты населения и территории муниципального образования от чрезвычайных ситуаций и в установленном порядке вносит предложения по совершенствованию работы в</w:t>
      </w:r>
      <w:r w:rsidR="005414B9">
        <w:rPr>
          <w:sz w:val="28"/>
          <w:szCs w:val="28"/>
        </w:rPr>
        <w:t xml:space="preserve"> этих областях на рассмотрение г</w:t>
      </w:r>
      <w:r w:rsidRPr="009F65B6">
        <w:rPr>
          <w:sz w:val="28"/>
          <w:szCs w:val="28"/>
        </w:rPr>
        <w:t xml:space="preserve">лаве </w:t>
      </w:r>
      <w:r w:rsidR="005414B9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3.2. Разрабатывает и вносит в установленном порядке проекты муниципальных правовых актов </w:t>
      </w:r>
      <w:r w:rsidR="005414B9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 по вопросам гражданской обороны, предупреждения и ликвидации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lastRenderedPageBreak/>
        <w:t>3.3. Разрабатывает предложения по созданию, содержанию и организации деятельности спасательных служб, нештатных формирований по обеспечению выполнения мероприятий по гражданской обороне.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 Организует в установленном порядке: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3.4.1. Планирование основных мероприятий по вопросам гражданской обороны, защиты населения и территорий от чрезвычайных ситуаций;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3.4.2. Проведение мероприятий по гражданской обороне, включая подготовку необходимых сил и средств;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3.4.3. Участие в руководстве ликвидацией чрезвычайных ситуаций в границах муниципального образования;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3.4.4. Привлечение организаций, нештатных формирований по обеспечению выполнения мероприятий по гражданской обороне к мероприятиям по предупреждению и ликвидации чрезвычайных ситуаций;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3.4.5. Взаимодействие с Главным управлением МЧС России по Алтайскому краю при решении задач в области гражданской обороны, предупреждения и ликвидации чрезвычайных ситуаций;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3.4.6. Разработку Плана действий по предупреждению и ликвидации чрезвычайных ситуаций </w:t>
      </w:r>
      <w:r w:rsidR="005414B9">
        <w:rPr>
          <w:sz w:val="28"/>
          <w:szCs w:val="28"/>
        </w:rPr>
        <w:t>Курьинского района</w:t>
      </w:r>
      <w:r w:rsidRPr="009F65B6">
        <w:rPr>
          <w:i/>
          <w:sz w:val="28"/>
          <w:szCs w:val="28"/>
        </w:rPr>
        <w:t xml:space="preserve"> </w:t>
      </w:r>
      <w:r w:rsidRPr="009F65B6">
        <w:rPr>
          <w:sz w:val="28"/>
          <w:szCs w:val="28"/>
        </w:rPr>
        <w:t>Алтайского края</w:t>
      </w:r>
      <w:proofErr w:type="gramStart"/>
      <w:r w:rsidRPr="009F65B6">
        <w:rPr>
          <w:sz w:val="28"/>
          <w:szCs w:val="28"/>
        </w:rPr>
        <w:t xml:space="preserve"> ,</w:t>
      </w:r>
      <w:proofErr w:type="gramEnd"/>
      <w:r w:rsidRPr="009F65B6">
        <w:rPr>
          <w:sz w:val="28"/>
          <w:szCs w:val="28"/>
        </w:rPr>
        <w:t xml:space="preserve"> а также Плана гражданской обороны и защиты населения </w:t>
      </w:r>
      <w:r w:rsidR="005414B9">
        <w:rPr>
          <w:sz w:val="28"/>
          <w:szCs w:val="28"/>
        </w:rPr>
        <w:t>Курьинского района</w:t>
      </w:r>
      <w:r w:rsidRPr="009F65B6">
        <w:rPr>
          <w:i/>
          <w:sz w:val="28"/>
          <w:szCs w:val="28"/>
        </w:rPr>
        <w:t xml:space="preserve"> </w:t>
      </w:r>
      <w:r w:rsidRPr="009F65B6">
        <w:rPr>
          <w:sz w:val="28"/>
          <w:szCs w:val="28"/>
        </w:rPr>
        <w:t>Алтайского края 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3.4.7. Разработку Паспорта безопасности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</w:t>
      </w:r>
      <w:proofErr w:type="gramStart"/>
      <w:r w:rsidRPr="009F65B6">
        <w:rPr>
          <w:sz w:val="28"/>
          <w:szCs w:val="28"/>
        </w:rPr>
        <w:t xml:space="preserve"> ;</w:t>
      </w:r>
      <w:proofErr w:type="gramEnd"/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3.4.8. Установление причин возникновения, условий, масштаба и последствий чрезвычайных ситуаций, а также разработку мер, направленных на создание условий для успешной ликвидации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3.5. Участвует по подготовке предложений </w:t>
      </w:r>
      <w:proofErr w:type="gramStart"/>
      <w:r w:rsidRPr="009F65B6">
        <w:rPr>
          <w:sz w:val="28"/>
          <w:szCs w:val="28"/>
        </w:rPr>
        <w:t>по</w:t>
      </w:r>
      <w:proofErr w:type="gramEnd"/>
      <w:r w:rsidRPr="009F65B6">
        <w:rPr>
          <w:sz w:val="28"/>
          <w:szCs w:val="28"/>
        </w:rPr>
        <w:t>: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3.5.1. Обучению должностных лиц и населения </w:t>
      </w:r>
      <w:r w:rsidR="005414B9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 способам защиты от чрезвычайных ситуаций, а также от опасностей, возникающих при военных конфликтах или вследствие этих конфликтов;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3.5.2. Поддержанию в постоянной готовности к использованию системы оповещения населения об опасностях, возникающих при военных конфликтах или вследствие этих конфликтов, а также защитных сооружений и других объектов гражданской обороны, находящихся на территории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3.5.3. Финансированию мероприятий в области защиты населения и территорий от чрезвычайных ситуаций;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3.5.4. Накоплению, хранению и использованию в целях гражданской обороны запасов продовольствия, медицинских средств, средств индивидуальной защиты, а также резервов финансовых и материальных ресурсов для ликвидации чрезвычайных ситуаций;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3.5.5. Организации и проведению эвакуационных мероприятий в чрезвычайных ситуациях;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3.5.6. Развертыванию лечебных и других учреждений, необходимых для первоочередного обеспечения пострадавшего населения;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lastRenderedPageBreak/>
        <w:t>3.5.7. Привлечению сил и средств Алтайской территориальной подсистемы РСЧС при недостаточности сил и средств муниципального образования;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3.5.8. Содействию устойчивого функционирования организаций в чрезвычайных ситуациях;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3.5.9. Разработке и реализации мероприятий по гражданской обороне, защите населения и территорий от чрезвычайных ситуаций организаций муниципального образования;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3.5.10. Оказанию методической помощи соответствующим спасательным службам и организациям по вопросам создания, хранения, использования и восполнения резервов материальных ресурсов для ликвидации чрезвычайных ситуаций.</w:t>
      </w:r>
    </w:p>
    <w:p w:rsidR="00CF0F36" w:rsidRPr="009F65B6" w:rsidRDefault="00CF0F36" w:rsidP="005414B9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3.6. Обеспечива</w:t>
      </w:r>
      <w:r w:rsidR="005414B9">
        <w:rPr>
          <w:sz w:val="28"/>
          <w:szCs w:val="28"/>
        </w:rPr>
        <w:t>ет в пределах своей компетенции д</w:t>
      </w:r>
      <w:r w:rsidRPr="009F65B6">
        <w:rPr>
          <w:sz w:val="28"/>
          <w:szCs w:val="28"/>
        </w:rPr>
        <w:t xml:space="preserve">еятельность комиссии по предупреждению и ликвидации чрезвычайных ситуаций и обеспечению пожарной безопасности </w:t>
      </w:r>
      <w:r w:rsidR="005414B9">
        <w:rPr>
          <w:sz w:val="28"/>
          <w:szCs w:val="28"/>
        </w:rPr>
        <w:t xml:space="preserve">Администрации Курьинского района </w:t>
      </w:r>
      <w:r w:rsidRPr="009F65B6">
        <w:rPr>
          <w:sz w:val="28"/>
          <w:szCs w:val="28"/>
        </w:rPr>
        <w:t>по вопросам предупреждения и ликвидации чрезвычайных ситуаций</w:t>
      </w:r>
      <w:r w:rsidR="005414B9">
        <w:rPr>
          <w:sz w:val="28"/>
          <w:szCs w:val="28"/>
        </w:rPr>
        <w:t>.</w:t>
      </w:r>
      <w:r w:rsidRPr="009F65B6">
        <w:rPr>
          <w:sz w:val="28"/>
          <w:szCs w:val="28"/>
        </w:rPr>
        <w:t xml:space="preserve"> 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jc w:val="center"/>
        <w:outlineLvl w:val="0"/>
        <w:rPr>
          <w:sz w:val="28"/>
          <w:szCs w:val="28"/>
        </w:rPr>
      </w:pPr>
      <w:r w:rsidRPr="009F65B6">
        <w:rPr>
          <w:sz w:val="28"/>
          <w:szCs w:val="28"/>
          <w:lang w:val="en-US"/>
        </w:rPr>
        <w:t>IV</w:t>
      </w:r>
      <w:r w:rsidRPr="009F65B6">
        <w:rPr>
          <w:sz w:val="28"/>
          <w:szCs w:val="28"/>
        </w:rPr>
        <w:t>. Права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Орган управления в пределах своей компетенции: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4.1. Запрашивает и получает от организаций </w:t>
      </w:r>
      <w:r w:rsidR="005414B9">
        <w:rPr>
          <w:sz w:val="28"/>
          <w:szCs w:val="28"/>
        </w:rPr>
        <w:t>Курьинского района</w:t>
      </w:r>
      <w:r w:rsidRPr="009F65B6">
        <w:rPr>
          <w:sz w:val="28"/>
          <w:szCs w:val="28"/>
        </w:rPr>
        <w:t xml:space="preserve"> Алтайского края  информацию и сведения, необходимые для выполнения возложенных на орган управления задач.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>4.2. В установленном порядке проводит проверки подведомственных организаций по вопросам гражданской обороны и защиты населения и территорий от чрезвычайных ситуаций.</w:t>
      </w:r>
    </w:p>
    <w:p w:rsidR="00CF0F36" w:rsidRPr="009F65B6" w:rsidRDefault="00CF0F36" w:rsidP="00CF0F36">
      <w:pPr>
        <w:adjustRightInd w:val="0"/>
        <w:ind w:firstLine="709"/>
        <w:jc w:val="both"/>
        <w:outlineLvl w:val="0"/>
        <w:rPr>
          <w:sz w:val="28"/>
          <w:szCs w:val="28"/>
        </w:rPr>
      </w:pPr>
      <w:r w:rsidRPr="009F65B6">
        <w:rPr>
          <w:sz w:val="28"/>
          <w:szCs w:val="28"/>
        </w:rPr>
        <w:t xml:space="preserve">4.3. Организует в установленном порядке заслушивание руководителей и должностных лиц подведомственных организаций </w:t>
      </w:r>
      <w:r w:rsidR="005414B9">
        <w:rPr>
          <w:sz w:val="28"/>
          <w:szCs w:val="28"/>
        </w:rPr>
        <w:t xml:space="preserve">Курьинского района </w:t>
      </w:r>
      <w:r w:rsidRPr="009F65B6">
        <w:rPr>
          <w:sz w:val="28"/>
          <w:szCs w:val="28"/>
        </w:rPr>
        <w:t>Алтайского края  по вопросам гражданской обороны, защиты населения и территорий от чрезвычайных ситуаций.</w:t>
      </w:r>
    </w:p>
    <w:p w:rsidR="00CF0F36" w:rsidRDefault="00CF0F36"/>
    <w:sectPr w:rsidR="00CF0F36" w:rsidSect="00166C9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defaultTabStop w:val="708"/>
  <w:noPunctuationKerning/>
  <w:characterSpacingControl w:val="doNotCompress"/>
  <w:compat/>
  <w:rsids>
    <w:rsidRoot w:val="00CF0F36"/>
    <w:rsid w:val="00000390"/>
    <w:rsid w:val="00094F40"/>
    <w:rsid w:val="00166C9D"/>
    <w:rsid w:val="00364981"/>
    <w:rsid w:val="005414B9"/>
    <w:rsid w:val="005E7409"/>
    <w:rsid w:val="006F6817"/>
    <w:rsid w:val="00A07FAE"/>
    <w:rsid w:val="00CF0F36"/>
    <w:rsid w:val="00EB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40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5E7409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5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2021-02-18T05:03:00Z</cp:lastPrinted>
  <dcterms:created xsi:type="dcterms:W3CDTF">2021-04-05T01:21:00Z</dcterms:created>
  <dcterms:modified xsi:type="dcterms:W3CDTF">2021-04-05T01:21:00Z</dcterms:modified>
</cp:coreProperties>
</file>