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7972" w:rsidRDefault="00B60A44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АДМИНИСТРАЦИЯ КУРЬИНСКОГО РАЙОНА</w:t>
      </w:r>
    </w:p>
    <w:p w:rsidR="00317972" w:rsidRDefault="00B60A44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АЛТАЙСКОГО КРАЯ</w:t>
      </w:r>
    </w:p>
    <w:p w:rsidR="00317972" w:rsidRDefault="00317972">
      <w:pPr>
        <w:jc w:val="center"/>
        <w:rPr>
          <w:b/>
        </w:rPr>
      </w:pPr>
    </w:p>
    <w:p w:rsidR="00317972" w:rsidRDefault="00B60A44">
      <w:pPr>
        <w:jc w:val="center"/>
        <w:rPr>
          <w:b/>
          <w:spacing w:val="84"/>
          <w:sz w:val="36"/>
        </w:rPr>
      </w:pPr>
      <w:r>
        <w:rPr>
          <w:b/>
          <w:spacing w:val="84"/>
          <w:sz w:val="36"/>
        </w:rPr>
        <w:t>ПОСТАНОВЛЕНИЕ</w:t>
      </w:r>
    </w:p>
    <w:p w:rsidR="00317972" w:rsidRDefault="00317972"/>
    <w:p w:rsidR="00317972" w:rsidRDefault="008B4FFC" w:rsidP="00212344">
      <w:r>
        <w:t xml:space="preserve">« 16 </w:t>
      </w:r>
      <w:r w:rsidR="00212344">
        <w:t>»   февраля   202</w:t>
      </w:r>
      <w:r w:rsidR="00B60A44">
        <w:t>1</w:t>
      </w:r>
      <w:r w:rsidR="00212344">
        <w:t xml:space="preserve"> г.</w:t>
      </w:r>
      <w:r w:rsidR="00B60A44">
        <w:t xml:space="preserve">                 </w:t>
      </w:r>
      <w:r w:rsidR="00212344">
        <w:t xml:space="preserve">                        </w:t>
      </w:r>
      <w:r w:rsidR="00B60A44">
        <w:t xml:space="preserve"> </w:t>
      </w:r>
      <w:proofErr w:type="gramStart"/>
      <w:r w:rsidR="00B60A44">
        <w:t>с</w:t>
      </w:r>
      <w:proofErr w:type="gramEnd"/>
      <w:r w:rsidR="00B60A44">
        <w:t xml:space="preserve">. Курья                       </w:t>
      </w:r>
      <w:r w:rsidR="00212344">
        <w:t xml:space="preserve">    </w:t>
      </w:r>
      <w:r>
        <w:t xml:space="preserve">                         №  37</w:t>
      </w:r>
    </w:p>
    <w:p w:rsidR="00652B7B" w:rsidRDefault="00652B7B"/>
    <w:p w:rsidR="00652B7B" w:rsidRDefault="00652B7B"/>
    <w:p w:rsidR="00652B7B" w:rsidRDefault="00652B7B" w:rsidP="00652B7B">
      <w:pPr>
        <w:keepNext/>
        <w:keepLines/>
        <w:autoSpaceDE w:val="0"/>
        <w:autoSpaceDN w:val="0"/>
        <w:adjustRightInd w:val="0"/>
        <w:rPr>
          <w:sz w:val="28"/>
          <w:szCs w:val="28"/>
        </w:rPr>
      </w:pPr>
      <w:r w:rsidRPr="00947285">
        <w:rPr>
          <w:sz w:val="28"/>
          <w:szCs w:val="28"/>
        </w:rPr>
        <w:t xml:space="preserve">Об </w:t>
      </w:r>
      <w:r w:rsidR="003201B1">
        <w:rPr>
          <w:sz w:val="28"/>
          <w:szCs w:val="28"/>
        </w:rPr>
        <w:t xml:space="preserve">  </w:t>
      </w:r>
      <w:r w:rsidRPr="00947285">
        <w:rPr>
          <w:sz w:val="28"/>
          <w:szCs w:val="28"/>
        </w:rPr>
        <w:t xml:space="preserve">организации, </w:t>
      </w:r>
      <w:r w:rsidR="003201B1">
        <w:rPr>
          <w:sz w:val="28"/>
          <w:szCs w:val="28"/>
        </w:rPr>
        <w:t xml:space="preserve"> </w:t>
      </w:r>
      <w:r w:rsidRPr="00947285">
        <w:rPr>
          <w:sz w:val="28"/>
          <w:szCs w:val="28"/>
        </w:rPr>
        <w:t xml:space="preserve">составе, </w:t>
      </w:r>
      <w:r w:rsidR="003201B1">
        <w:rPr>
          <w:sz w:val="28"/>
          <w:szCs w:val="28"/>
        </w:rPr>
        <w:t xml:space="preserve"> </w:t>
      </w:r>
      <w:r w:rsidRPr="00947285">
        <w:rPr>
          <w:sz w:val="28"/>
          <w:szCs w:val="28"/>
        </w:rPr>
        <w:t xml:space="preserve">порядке </w:t>
      </w:r>
      <w:r w:rsidR="003201B1">
        <w:rPr>
          <w:sz w:val="28"/>
          <w:szCs w:val="28"/>
        </w:rPr>
        <w:t xml:space="preserve"> </w:t>
      </w:r>
      <w:r w:rsidRPr="00947285">
        <w:rPr>
          <w:sz w:val="28"/>
          <w:szCs w:val="28"/>
        </w:rPr>
        <w:t>деятельности</w:t>
      </w:r>
    </w:p>
    <w:p w:rsidR="00652B7B" w:rsidRDefault="00652B7B" w:rsidP="00652B7B">
      <w:pPr>
        <w:keepNext/>
        <w:keepLines/>
        <w:autoSpaceDE w:val="0"/>
        <w:autoSpaceDN w:val="0"/>
        <w:adjustRightInd w:val="0"/>
        <w:rPr>
          <w:sz w:val="28"/>
          <w:szCs w:val="28"/>
        </w:rPr>
      </w:pPr>
      <w:r w:rsidRPr="00947285">
        <w:rPr>
          <w:sz w:val="28"/>
          <w:szCs w:val="28"/>
        </w:rPr>
        <w:t xml:space="preserve"> сил и средств </w:t>
      </w:r>
      <w:r>
        <w:rPr>
          <w:sz w:val="28"/>
          <w:szCs w:val="28"/>
        </w:rPr>
        <w:t>Курьинского</w:t>
      </w:r>
      <w:r w:rsidRPr="009472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муниципального </w:t>
      </w:r>
      <w:r w:rsidRPr="00947285">
        <w:rPr>
          <w:sz w:val="28"/>
          <w:szCs w:val="28"/>
        </w:rPr>
        <w:t xml:space="preserve">звена </w:t>
      </w:r>
      <w:r>
        <w:rPr>
          <w:sz w:val="28"/>
          <w:szCs w:val="28"/>
        </w:rPr>
        <w:t xml:space="preserve">                                        </w:t>
      </w:r>
      <w:r w:rsidRPr="00947285">
        <w:rPr>
          <w:sz w:val="28"/>
          <w:szCs w:val="28"/>
        </w:rPr>
        <w:t xml:space="preserve">Алтайской </w:t>
      </w:r>
      <w:r w:rsidR="003201B1">
        <w:rPr>
          <w:sz w:val="28"/>
          <w:szCs w:val="28"/>
        </w:rPr>
        <w:t xml:space="preserve"> </w:t>
      </w:r>
      <w:r w:rsidRPr="00947285">
        <w:rPr>
          <w:sz w:val="28"/>
          <w:szCs w:val="28"/>
        </w:rPr>
        <w:t xml:space="preserve">территориальной </w:t>
      </w:r>
      <w:r w:rsidR="003201B1">
        <w:rPr>
          <w:sz w:val="28"/>
          <w:szCs w:val="28"/>
        </w:rPr>
        <w:t xml:space="preserve"> </w:t>
      </w:r>
      <w:r w:rsidRPr="00947285">
        <w:rPr>
          <w:sz w:val="28"/>
          <w:szCs w:val="28"/>
        </w:rPr>
        <w:t xml:space="preserve">подсистемы </w:t>
      </w:r>
      <w:r w:rsidR="003201B1">
        <w:rPr>
          <w:sz w:val="28"/>
          <w:szCs w:val="28"/>
        </w:rPr>
        <w:t xml:space="preserve"> </w:t>
      </w:r>
      <w:r w:rsidRPr="00947285">
        <w:rPr>
          <w:sz w:val="28"/>
          <w:szCs w:val="28"/>
        </w:rPr>
        <w:t xml:space="preserve">единой </w:t>
      </w:r>
    </w:p>
    <w:p w:rsidR="00652B7B" w:rsidRDefault="00652B7B" w:rsidP="00652B7B">
      <w:pPr>
        <w:keepNext/>
        <w:keepLines/>
        <w:autoSpaceDE w:val="0"/>
        <w:autoSpaceDN w:val="0"/>
        <w:adjustRightInd w:val="0"/>
        <w:rPr>
          <w:sz w:val="28"/>
          <w:szCs w:val="28"/>
        </w:rPr>
      </w:pPr>
      <w:r w:rsidRPr="00947285">
        <w:rPr>
          <w:sz w:val="28"/>
          <w:szCs w:val="28"/>
        </w:rPr>
        <w:t xml:space="preserve">государственной </w:t>
      </w:r>
      <w:r w:rsidR="003201B1">
        <w:rPr>
          <w:sz w:val="28"/>
          <w:szCs w:val="28"/>
        </w:rPr>
        <w:t xml:space="preserve">       </w:t>
      </w:r>
      <w:r w:rsidRPr="00947285">
        <w:rPr>
          <w:sz w:val="28"/>
          <w:szCs w:val="28"/>
        </w:rPr>
        <w:t xml:space="preserve">системы </w:t>
      </w:r>
      <w:r w:rsidR="003201B1">
        <w:rPr>
          <w:sz w:val="28"/>
          <w:szCs w:val="28"/>
        </w:rPr>
        <w:t xml:space="preserve">      </w:t>
      </w:r>
      <w:r w:rsidRPr="00947285">
        <w:rPr>
          <w:sz w:val="28"/>
          <w:szCs w:val="28"/>
        </w:rPr>
        <w:t xml:space="preserve">предупреждения </w:t>
      </w:r>
    </w:p>
    <w:p w:rsidR="00652B7B" w:rsidRPr="00947285" w:rsidRDefault="00652B7B" w:rsidP="00652B7B">
      <w:pPr>
        <w:keepNext/>
        <w:keepLines/>
        <w:autoSpaceDE w:val="0"/>
        <w:autoSpaceDN w:val="0"/>
        <w:adjustRightInd w:val="0"/>
        <w:rPr>
          <w:sz w:val="28"/>
          <w:szCs w:val="28"/>
        </w:rPr>
      </w:pPr>
      <w:r w:rsidRPr="00947285">
        <w:rPr>
          <w:sz w:val="28"/>
          <w:szCs w:val="28"/>
        </w:rPr>
        <w:t>и ликвидации чрезвычайных ситуаций</w:t>
      </w:r>
    </w:p>
    <w:p w:rsidR="00652B7B" w:rsidRPr="00947285" w:rsidRDefault="00652B7B" w:rsidP="00652B7B">
      <w:pPr>
        <w:rPr>
          <w:highlight w:val="yellow"/>
        </w:rPr>
      </w:pPr>
    </w:p>
    <w:p w:rsidR="00652B7B" w:rsidRPr="00947285" w:rsidRDefault="00652B7B" w:rsidP="00652B7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47285">
        <w:rPr>
          <w:sz w:val="28"/>
          <w:szCs w:val="28"/>
        </w:rPr>
        <w:t xml:space="preserve">В соответствии с Федеральным законом от 21.12.1994 № 68-ФЗ «О защите населения, территорий от чрезвычайных ситуаций природного и техногенного характера», постановлением Правительства Российской Федерации от 30.12.2003 № 794 «О единой государственной системе предупреждения и ликвидации чрезвычайных ситуаций» </w:t>
      </w:r>
      <w:r>
        <w:rPr>
          <w:sz w:val="28"/>
          <w:szCs w:val="28"/>
        </w:rPr>
        <w:t>ПОСТАНОВЛЯЮ:</w:t>
      </w:r>
    </w:p>
    <w:p w:rsidR="00652B7B" w:rsidRPr="00947285" w:rsidRDefault="00652B7B" w:rsidP="00652B7B">
      <w:pPr>
        <w:jc w:val="center"/>
        <w:rPr>
          <w:highlight w:val="yellow"/>
        </w:rPr>
      </w:pPr>
    </w:p>
    <w:p w:rsidR="00652B7B" w:rsidRPr="00947285" w:rsidRDefault="00652B7B" w:rsidP="00652B7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47285">
        <w:rPr>
          <w:sz w:val="28"/>
          <w:szCs w:val="28"/>
        </w:rPr>
        <w:t xml:space="preserve">1. Утвердить Положение об организации, составе, порядке деятельности сил и средств </w:t>
      </w:r>
      <w:r>
        <w:rPr>
          <w:sz w:val="28"/>
          <w:szCs w:val="28"/>
        </w:rPr>
        <w:t>Курьинского</w:t>
      </w:r>
      <w:r w:rsidRPr="009472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муниципального </w:t>
      </w:r>
      <w:r w:rsidRPr="00947285">
        <w:rPr>
          <w:sz w:val="28"/>
          <w:szCs w:val="28"/>
        </w:rPr>
        <w:t>звена Алтайской территориальной подсистемы единой государственной системы предупреждения и ликвидации чрезвычайных ситуаций (приложение № 1).</w:t>
      </w:r>
    </w:p>
    <w:p w:rsidR="00652B7B" w:rsidRPr="00947285" w:rsidRDefault="00652B7B" w:rsidP="00652B7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47285">
        <w:rPr>
          <w:sz w:val="28"/>
          <w:szCs w:val="28"/>
        </w:rPr>
        <w:t xml:space="preserve">2. Утвердить прилагаемый общий </w:t>
      </w:r>
      <w:hyperlink r:id="rId6" w:history="1">
        <w:r w:rsidRPr="00947285">
          <w:rPr>
            <w:sz w:val="28"/>
            <w:szCs w:val="28"/>
          </w:rPr>
          <w:t xml:space="preserve">состав сил </w:t>
        </w:r>
      </w:hyperlink>
      <w:r w:rsidRPr="00947285">
        <w:rPr>
          <w:sz w:val="28"/>
          <w:szCs w:val="28"/>
        </w:rPr>
        <w:t xml:space="preserve">и средств </w:t>
      </w:r>
      <w:r>
        <w:rPr>
          <w:sz w:val="28"/>
          <w:szCs w:val="28"/>
        </w:rPr>
        <w:t xml:space="preserve">Курьинского муниципального </w:t>
      </w:r>
      <w:r w:rsidRPr="00947285">
        <w:rPr>
          <w:sz w:val="28"/>
          <w:szCs w:val="28"/>
        </w:rPr>
        <w:t>звена Алтайской территориальной подсистемы единой государственной системы предупреждения и ликвидации чрезвычайных ситуаций (приложение № 2).</w:t>
      </w:r>
    </w:p>
    <w:p w:rsidR="00652B7B" w:rsidRPr="00947285" w:rsidRDefault="00652B7B" w:rsidP="00652B7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47285">
        <w:rPr>
          <w:sz w:val="28"/>
          <w:szCs w:val="28"/>
        </w:rPr>
        <w:t xml:space="preserve">3. Утвердить прилагаемый </w:t>
      </w:r>
      <w:hyperlink r:id="rId7" w:history="1">
        <w:r w:rsidRPr="00947285">
          <w:rPr>
            <w:sz w:val="28"/>
            <w:szCs w:val="28"/>
          </w:rPr>
          <w:t xml:space="preserve">состав сил </w:t>
        </w:r>
      </w:hyperlink>
      <w:r w:rsidRPr="00947285">
        <w:rPr>
          <w:sz w:val="28"/>
          <w:szCs w:val="28"/>
        </w:rPr>
        <w:t xml:space="preserve">постоянной готовности </w:t>
      </w:r>
      <w:r>
        <w:rPr>
          <w:sz w:val="28"/>
          <w:szCs w:val="28"/>
        </w:rPr>
        <w:t>Курьинского</w:t>
      </w:r>
      <w:r w:rsidRPr="009472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муниципального </w:t>
      </w:r>
      <w:r w:rsidRPr="00947285">
        <w:rPr>
          <w:sz w:val="28"/>
          <w:szCs w:val="28"/>
        </w:rPr>
        <w:t>звена Алтайской территориальной подсистемы единой государственной системы предупреждения и ликвидации чрезвычайных ситуаций (приложение № 3).</w:t>
      </w:r>
    </w:p>
    <w:p w:rsidR="00652B7B" w:rsidRPr="00947285" w:rsidRDefault="00652B7B" w:rsidP="00652B7B">
      <w:pPr>
        <w:ind w:firstLine="709"/>
        <w:jc w:val="both"/>
        <w:rPr>
          <w:sz w:val="28"/>
          <w:szCs w:val="28"/>
        </w:rPr>
      </w:pPr>
      <w:r w:rsidRPr="00947285">
        <w:rPr>
          <w:sz w:val="28"/>
          <w:szCs w:val="28"/>
        </w:rPr>
        <w:t>4. </w:t>
      </w:r>
      <w:proofErr w:type="gramStart"/>
      <w:r w:rsidRPr="00947285">
        <w:rPr>
          <w:sz w:val="28"/>
          <w:szCs w:val="28"/>
        </w:rPr>
        <w:t>Контроль за</w:t>
      </w:r>
      <w:proofErr w:type="gramEnd"/>
      <w:r w:rsidRPr="00947285">
        <w:rPr>
          <w:sz w:val="28"/>
          <w:szCs w:val="28"/>
        </w:rPr>
        <w:t xml:space="preserve"> исполнением настоящего постановления возложить на </w:t>
      </w:r>
      <w:r>
        <w:rPr>
          <w:sz w:val="28"/>
          <w:szCs w:val="28"/>
        </w:rPr>
        <w:t>заместителя главы Администрации района И.Б. Додонова.</w:t>
      </w:r>
    </w:p>
    <w:p w:rsidR="00652B7B" w:rsidRDefault="008B4FFC" w:rsidP="00652B7B">
      <w:pPr>
        <w:ind w:firstLine="72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2677795</wp:posOffset>
            </wp:positionH>
            <wp:positionV relativeFrom="paragraph">
              <wp:posOffset>346075</wp:posOffset>
            </wp:positionV>
            <wp:extent cx="2159000" cy="1057275"/>
            <wp:effectExtent l="19050" t="0" r="0" b="0"/>
            <wp:wrapNone/>
            <wp:docPr id="3" name="Рисунок 1" descr="img1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192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59000" cy="1057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52B7B" w:rsidRPr="00947285">
        <w:rPr>
          <w:sz w:val="28"/>
          <w:szCs w:val="28"/>
        </w:rPr>
        <w:t>5. </w:t>
      </w:r>
      <w:r w:rsidR="00652B7B">
        <w:rPr>
          <w:sz w:val="28"/>
          <w:szCs w:val="28"/>
        </w:rPr>
        <w:t>Опубликовать настоящее постановление на официальном сайте Администрации Курьинского района сети интернет</w:t>
      </w:r>
      <w:r w:rsidR="00652B7B" w:rsidRPr="00947285">
        <w:rPr>
          <w:sz w:val="28"/>
          <w:szCs w:val="28"/>
        </w:rPr>
        <w:t xml:space="preserve">. </w:t>
      </w:r>
    </w:p>
    <w:p w:rsidR="00652B7B" w:rsidRDefault="00652B7B" w:rsidP="00652B7B">
      <w:pPr>
        <w:ind w:firstLine="720"/>
        <w:jc w:val="both"/>
        <w:rPr>
          <w:sz w:val="28"/>
          <w:szCs w:val="28"/>
        </w:rPr>
      </w:pPr>
    </w:p>
    <w:p w:rsidR="00652B7B" w:rsidRPr="00947285" w:rsidRDefault="00652B7B" w:rsidP="00652B7B">
      <w:pPr>
        <w:ind w:firstLine="720"/>
        <w:jc w:val="both"/>
        <w:rPr>
          <w:sz w:val="28"/>
          <w:szCs w:val="28"/>
        </w:rPr>
      </w:pPr>
    </w:p>
    <w:p w:rsidR="00652B7B" w:rsidRPr="00947285" w:rsidRDefault="00652B7B" w:rsidP="00652B7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652B7B" w:rsidRPr="00947285" w:rsidRDefault="00652B7B" w:rsidP="00652B7B">
      <w:pPr>
        <w:jc w:val="both"/>
        <w:rPr>
          <w:sz w:val="28"/>
          <w:szCs w:val="28"/>
        </w:rPr>
      </w:pPr>
      <w:r w:rsidRPr="00947285">
        <w:rPr>
          <w:sz w:val="28"/>
          <w:szCs w:val="28"/>
        </w:rPr>
        <w:t xml:space="preserve">Глава </w:t>
      </w:r>
      <w:r>
        <w:rPr>
          <w:sz w:val="28"/>
          <w:szCs w:val="28"/>
        </w:rPr>
        <w:t xml:space="preserve"> района                                                                                                      А.А. Купин</w:t>
      </w:r>
    </w:p>
    <w:p w:rsidR="00652B7B" w:rsidRDefault="00652B7B" w:rsidP="00652B7B">
      <w:pPr>
        <w:shd w:val="clear" w:color="auto" w:fill="FFFFFF"/>
        <w:jc w:val="right"/>
        <w:rPr>
          <w:sz w:val="28"/>
          <w:szCs w:val="28"/>
        </w:rPr>
      </w:pPr>
    </w:p>
    <w:p w:rsidR="00652B7B" w:rsidRDefault="00652B7B" w:rsidP="00652B7B">
      <w:pPr>
        <w:shd w:val="clear" w:color="auto" w:fill="FFFFFF"/>
        <w:jc w:val="right"/>
        <w:rPr>
          <w:sz w:val="28"/>
          <w:szCs w:val="28"/>
        </w:rPr>
      </w:pPr>
    </w:p>
    <w:p w:rsidR="00652B7B" w:rsidRDefault="00652B7B" w:rsidP="00652B7B">
      <w:pPr>
        <w:shd w:val="clear" w:color="auto" w:fill="FFFFFF"/>
        <w:jc w:val="right"/>
        <w:rPr>
          <w:sz w:val="28"/>
          <w:szCs w:val="28"/>
        </w:rPr>
      </w:pPr>
    </w:p>
    <w:p w:rsidR="00652B7B" w:rsidRDefault="00652B7B" w:rsidP="00652B7B">
      <w:pPr>
        <w:shd w:val="clear" w:color="auto" w:fill="FFFFFF"/>
        <w:jc w:val="right"/>
        <w:rPr>
          <w:sz w:val="28"/>
          <w:szCs w:val="28"/>
        </w:rPr>
      </w:pPr>
    </w:p>
    <w:p w:rsidR="00652B7B" w:rsidRDefault="00652B7B" w:rsidP="00652B7B">
      <w:pPr>
        <w:shd w:val="clear" w:color="auto" w:fill="FFFFFF"/>
        <w:rPr>
          <w:sz w:val="28"/>
          <w:szCs w:val="28"/>
        </w:rPr>
      </w:pPr>
    </w:p>
    <w:p w:rsidR="0069156E" w:rsidRPr="006A31CD" w:rsidRDefault="0069156E" w:rsidP="00652B7B">
      <w:pPr>
        <w:shd w:val="clear" w:color="auto" w:fill="FFFFFF"/>
        <w:rPr>
          <w:sz w:val="28"/>
          <w:szCs w:val="28"/>
        </w:rPr>
      </w:pPr>
    </w:p>
    <w:p w:rsidR="00652B7B" w:rsidRPr="00652B7B" w:rsidRDefault="00652B7B" w:rsidP="00652B7B">
      <w:pPr>
        <w:shd w:val="clear" w:color="auto" w:fill="FFFFFF"/>
        <w:jc w:val="right"/>
      </w:pPr>
      <w:r w:rsidRPr="00652B7B">
        <w:t>Приложение № 1</w:t>
      </w:r>
    </w:p>
    <w:p w:rsidR="00652B7B" w:rsidRPr="00652B7B" w:rsidRDefault="00652B7B" w:rsidP="00652B7B">
      <w:pPr>
        <w:shd w:val="clear" w:color="auto" w:fill="FFFFFF"/>
        <w:jc w:val="right"/>
      </w:pPr>
      <w:r w:rsidRPr="00652B7B">
        <w:t>к постановлению Администрации Курьинского района</w:t>
      </w:r>
    </w:p>
    <w:p w:rsidR="00652B7B" w:rsidRPr="00652B7B" w:rsidRDefault="008B4FFC" w:rsidP="00652B7B">
      <w:pPr>
        <w:jc w:val="right"/>
      </w:pPr>
      <w:r>
        <w:t>от «16</w:t>
      </w:r>
      <w:r w:rsidR="00652B7B" w:rsidRPr="00652B7B">
        <w:t>»</w:t>
      </w:r>
      <w:r>
        <w:t xml:space="preserve">    февраля    2021  г. № 37</w:t>
      </w:r>
    </w:p>
    <w:p w:rsidR="00652B7B" w:rsidRPr="00947285" w:rsidRDefault="00652B7B" w:rsidP="00652B7B">
      <w:pPr>
        <w:autoSpaceDE w:val="0"/>
        <w:autoSpaceDN w:val="0"/>
        <w:adjustRightInd w:val="0"/>
        <w:jc w:val="both"/>
      </w:pPr>
    </w:p>
    <w:p w:rsidR="00652B7B" w:rsidRPr="00652B7B" w:rsidRDefault="00652B7B" w:rsidP="00652B7B">
      <w:pPr>
        <w:autoSpaceDE w:val="0"/>
        <w:autoSpaceDN w:val="0"/>
        <w:adjustRightInd w:val="0"/>
        <w:jc w:val="center"/>
        <w:rPr>
          <w:sz w:val="28"/>
          <w:szCs w:val="28"/>
        </w:rPr>
      </w:pPr>
      <w:proofErr w:type="gramStart"/>
      <w:r w:rsidRPr="00652B7B">
        <w:rPr>
          <w:sz w:val="28"/>
          <w:szCs w:val="28"/>
        </w:rPr>
        <w:t>П</w:t>
      </w:r>
      <w:proofErr w:type="gramEnd"/>
      <w:r w:rsidRPr="00652B7B">
        <w:rPr>
          <w:sz w:val="28"/>
          <w:szCs w:val="28"/>
        </w:rPr>
        <w:t xml:space="preserve"> О Л О Ж Е Н И Е</w:t>
      </w:r>
    </w:p>
    <w:p w:rsidR="00652B7B" w:rsidRDefault="00652B7B" w:rsidP="00652B7B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652B7B">
        <w:rPr>
          <w:sz w:val="28"/>
          <w:szCs w:val="28"/>
        </w:rPr>
        <w:t xml:space="preserve">об организации, составе, порядке деятельности сил и средств Курьинского </w:t>
      </w:r>
      <w:r>
        <w:rPr>
          <w:sz w:val="28"/>
          <w:szCs w:val="28"/>
        </w:rPr>
        <w:t xml:space="preserve">муниципального </w:t>
      </w:r>
      <w:r w:rsidRPr="00652B7B">
        <w:rPr>
          <w:sz w:val="28"/>
          <w:szCs w:val="28"/>
        </w:rPr>
        <w:t xml:space="preserve">звена Алтайской территориальной подсистемы </w:t>
      </w:r>
    </w:p>
    <w:p w:rsidR="00652B7B" w:rsidRDefault="00652B7B" w:rsidP="00652B7B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652B7B">
        <w:rPr>
          <w:sz w:val="28"/>
          <w:szCs w:val="28"/>
        </w:rPr>
        <w:t xml:space="preserve">единой государственной системы предупреждения </w:t>
      </w:r>
    </w:p>
    <w:p w:rsidR="00652B7B" w:rsidRPr="00652B7B" w:rsidRDefault="00652B7B" w:rsidP="00652B7B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652B7B">
        <w:rPr>
          <w:sz w:val="28"/>
          <w:szCs w:val="28"/>
        </w:rPr>
        <w:t>и ликвидации чрезвычайных ситуаций</w:t>
      </w:r>
    </w:p>
    <w:p w:rsidR="00652B7B" w:rsidRPr="00947285" w:rsidRDefault="00652B7B" w:rsidP="0075012A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652B7B" w:rsidRPr="00947285" w:rsidRDefault="00652B7B" w:rsidP="00652B7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47285">
        <w:rPr>
          <w:sz w:val="28"/>
          <w:szCs w:val="28"/>
        </w:rPr>
        <w:t xml:space="preserve">1. Настоящее Положение определяет порядок организации и функционирования, а также состав сил и средств </w:t>
      </w:r>
      <w:r>
        <w:rPr>
          <w:sz w:val="28"/>
          <w:szCs w:val="28"/>
        </w:rPr>
        <w:t>Курьинского</w:t>
      </w:r>
      <w:r w:rsidRPr="00947285">
        <w:rPr>
          <w:sz w:val="28"/>
          <w:szCs w:val="28"/>
        </w:rPr>
        <w:t xml:space="preserve"> муниципального звена Алтайской территориальной подсистемы единой государственной системы предупреждения и ликвидации чрезвычайных ситуаций (далее - </w:t>
      </w:r>
      <w:r w:rsidR="006E4D3E">
        <w:rPr>
          <w:sz w:val="28"/>
          <w:szCs w:val="28"/>
        </w:rPr>
        <w:t>Курьинское</w:t>
      </w:r>
      <w:r w:rsidRPr="00947285">
        <w:rPr>
          <w:sz w:val="28"/>
          <w:szCs w:val="28"/>
        </w:rPr>
        <w:t xml:space="preserve"> муниципальное звено Алтайской ТП РСЧС).</w:t>
      </w:r>
    </w:p>
    <w:p w:rsidR="00652B7B" w:rsidRPr="00947285" w:rsidRDefault="00652B7B" w:rsidP="00652B7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47285">
        <w:rPr>
          <w:sz w:val="28"/>
          <w:szCs w:val="28"/>
        </w:rPr>
        <w:t xml:space="preserve">2. </w:t>
      </w:r>
      <w:proofErr w:type="gramStart"/>
      <w:r w:rsidR="006E4D3E">
        <w:rPr>
          <w:sz w:val="28"/>
          <w:szCs w:val="28"/>
        </w:rPr>
        <w:t>Курьинское</w:t>
      </w:r>
      <w:r w:rsidRPr="00947285">
        <w:rPr>
          <w:sz w:val="28"/>
          <w:szCs w:val="28"/>
        </w:rPr>
        <w:t xml:space="preserve"> муниципальное звено Алтайской ТП РСЧС объединяет органы управления, силы и средства органов местно</w:t>
      </w:r>
      <w:r w:rsidR="003201B1">
        <w:rPr>
          <w:sz w:val="28"/>
          <w:szCs w:val="28"/>
        </w:rPr>
        <w:t>го самоуправления, организаций</w:t>
      </w:r>
      <w:r w:rsidRPr="00947285">
        <w:rPr>
          <w:sz w:val="28"/>
          <w:szCs w:val="28"/>
        </w:rPr>
        <w:t xml:space="preserve"> </w:t>
      </w:r>
      <w:r w:rsidR="006E4D3E">
        <w:rPr>
          <w:sz w:val="28"/>
          <w:szCs w:val="28"/>
        </w:rPr>
        <w:t>Курьинского района</w:t>
      </w:r>
      <w:r w:rsidRPr="00947285">
        <w:rPr>
          <w:i/>
          <w:sz w:val="28"/>
          <w:szCs w:val="28"/>
        </w:rPr>
        <w:t xml:space="preserve"> </w:t>
      </w:r>
      <w:r w:rsidRPr="00947285">
        <w:rPr>
          <w:sz w:val="28"/>
          <w:szCs w:val="28"/>
        </w:rPr>
        <w:t>Алтайского края, в полномочия которых входит решение вопросов в области защиты населения и территорий от чрезвычайных ситуаций, и осуществляет свою деятельность в целях выполнения задач, предусмотренных Федеральным законом от 21.12.1994 № 68-ФЗ «О защите населения и территорий от чрезвычайных ситуаций природного и техн</w:t>
      </w:r>
      <w:r w:rsidR="003201B1">
        <w:rPr>
          <w:sz w:val="28"/>
          <w:szCs w:val="28"/>
        </w:rPr>
        <w:t>огенного</w:t>
      </w:r>
      <w:proofErr w:type="gramEnd"/>
      <w:r w:rsidR="003201B1">
        <w:rPr>
          <w:sz w:val="28"/>
          <w:szCs w:val="28"/>
        </w:rPr>
        <w:t xml:space="preserve"> характера», п</w:t>
      </w:r>
      <w:r w:rsidRPr="00947285">
        <w:rPr>
          <w:sz w:val="28"/>
          <w:szCs w:val="28"/>
        </w:rPr>
        <w:t xml:space="preserve">остановлением Правительства РФ от 30.12.2003 № 794 «О единой государственной системе предупреждения и ликвидации чрезвычайных ситуаций», законодательством Алтайского края, правовыми актами </w:t>
      </w:r>
      <w:r w:rsidR="006E4D3E">
        <w:rPr>
          <w:sz w:val="28"/>
          <w:szCs w:val="28"/>
        </w:rPr>
        <w:t>Администрации Курьинского района</w:t>
      </w:r>
      <w:r w:rsidRPr="00947285">
        <w:rPr>
          <w:i/>
          <w:sz w:val="28"/>
          <w:szCs w:val="28"/>
        </w:rPr>
        <w:t xml:space="preserve"> </w:t>
      </w:r>
      <w:r w:rsidRPr="00947285">
        <w:rPr>
          <w:sz w:val="28"/>
          <w:szCs w:val="28"/>
        </w:rPr>
        <w:t>Алтайского края.</w:t>
      </w:r>
    </w:p>
    <w:p w:rsidR="00652B7B" w:rsidRPr="00947285" w:rsidRDefault="00652B7B" w:rsidP="00652B7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47285">
        <w:rPr>
          <w:sz w:val="28"/>
          <w:szCs w:val="28"/>
        </w:rPr>
        <w:t xml:space="preserve">3. </w:t>
      </w:r>
      <w:r w:rsidR="006E4D3E">
        <w:rPr>
          <w:sz w:val="28"/>
          <w:szCs w:val="28"/>
        </w:rPr>
        <w:t>Курьинское</w:t>
      </w:r>
      <w:r w:rsidRPr="00947285">
        <w:rPr>
          <w:sz w:val="28"/>
          <w:szCs w:val="28"/>
        </w:rPr>
        <w:t xml:space="preserve"> муниципальное звено Алтайской ТП РСЧС создается для предупреждения и ликвидации чрезвычайных ситуаций в пределах границ </w:t>
      </w:r>
      <w:r w:rsidR="006E4D3E">
        <w:rPr>
          <w:sz w:val="28"/>
          <w:szCs w:val="28"/>
        </w:rPr>
        <w:t>Курьинского района</w:t>
      </w:r>
      <w:r w:rsidRPr="00947285">
        <w:rPr>
          <w:i/>
          <w:sz w:val="28"/>
          <w:szCs w:val="28"/>
        </w:rPr>
        <w:t xml:space="preserve"> </w:t>
      </w:r>
      <w:r w:rsidRPr="00947285">
        <w:rPr>
          <w:sz w:val="28"/>
          <w:szCs w:val="28"/>
        </w:rPr>
        <w:t>Алтайского края, в его состав входят объектовые звенья, находящиеся на его территории.</w:t>
      </w:r>
    </w:p>
    <w:p w:rsidR="00652B7B" w:rsidRPr="00947285" w:rsidRDefault="00652B7B" w:rsidP="00652B7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47285">
        <w:rPr>
          <w:sz w:val="28"/>
          <w:szCs w:val="28"/>
        </w:rPr>
        <w:t>Организация, состав сил и средств объектовых звеньев, а также порядок их деятельности определяются соответствующими положениями, которые утверждаются руководителями объектов.</w:t>
      </w:r>
    </w:p>
    <w:p w:rsidR="00652B7B" w:rsidRPr="00947285" w:rsidRDefault="00652B7B" w:rsidP="00652B7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47285">
        <w:rPr>
          <w:sz w:val="28"/>
          <w:szCs w:val="28"/>
        </w:rPr>
        <w:t xml:space="preserve">4. </w:t>
      </w:r>
      <w:r w:rsidR="006E4D3E">
        <w:rPr>
          <w:sz w:val="28"/>
          <w:szCs w:val="28"/>
        </w:rPr>
        <w:t>Курьинское</w:t>
      </w:r>
      <w:r w:rsidRPr="00947285">
        <w:rPr>
          <w:sz w:val="28"/>
          <w:szCs w:val="28"/>
        </w:rPr>
        <w:t xml:space="preserve"> муниципальное звено </w:t>
      </w:r>
      <w:proofErr w:type="gramStart"/>
      <w:r w:rsidRPr="00947285">
        <w:rPr>
          <w:sz w:val="28"/>
          <w:szCs w:val="28"/>
        </w:rPr>
        <w:t>Алтайской</w:t>
      </w:r>
      <w:proofErr w:type="gramEnd"/>
      <w:r w:rsidRPr="00947285">
        <w:rPr>
          <w:sz w:val="28"/>
          <w:szCs w:val="28"/>
        </w:rPr>
        <w:t xml:space="preserve"> ТП РСЧС включает два уровня:</w:t>
      </w:r>
    </w:p>
    <w:p w:rsidR="00652B7B" w:rsidRPr="00947285" w:rsidRDefault="00652B7B" w:rsidP="00652B7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47285">
        <w:rPr>
          <w:sz w:val="28"/>
          <w:szCs w:val="28"/>
        </w:rPr>
        <w:t xml:space="preserve">- муниципальный уровень - в пределах территории </w:t>
      </w:r>
      <w:r w:rsidR="006E4D3E">
        <w:rPr>
          <w:sz w:val="28"/>
          <w:szCs w:val="28"/>
        </w:rPr>
        <w:t>Курьинского района</w:t>
      </w:r>
      <w:r w:rsidRPr="00947285">
        <w:rPr>
          <w:i/>
          <w:sz w:val="28"/>
          <w:szCs w:val="28"/>
        </w:rPr>
        <w:t xml:space="preserve"> </w:t>
      </w:r>
      <w:r w:rsidRPr="00947285">
        <w:rPr>
          <w:sz w:val="28"/>
          <w:szCs w:val="28"/>
        </w:rPr>
        <w:t>Алтайского края;</w:t>
      </w:r>
    </w:p>
    <w:p w:rsidR="00652B7B" w:rsidRPr="00947285" w:rsidRDefault="00652B7B" w:rsidP="00652B7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47285">
        <w:rPr>
          <w:sz w:val="28"/>
          <w:szCs w:val="28"/>
        </w:rPr>
        <w:t>- объектовый уровень - в пределах территории объекта экономики и прилегающей к нему территории.</w:t>
      </w:r>
    </w:p>
    <w:p w:rsidR="00652B7B" w:rsidRPr="00947285" w:rsidRDefault="00652B7B" w:rsidP="00652B7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47285">
        <w:rPr>
          <w:sz w:val="28"/>
          <w:szCs w:val="28"/>
        </w:rPr>
        <w:t xml:space="preserve">На каждом уровне </w:t>
      </w:r>
      <w:r w:rsidR="006E4D3E">
        <w:rPr>
          <w:sz w:val="28"/>
          <w:szCs w:val="28"/>
        </w:rPr>
        <w:t>Курьинского</w:t>
      </w:r>
      <w:r w:rsidRPr="00947285">
        <w:rPr>
          <w:sz w:val="28"/>
          <w:szCs w:val="28"/>
        </w:rPr>
        <w:t xml:space="preserve"> муниципального звена Алтайской ТП РСЧС создаются координационные органы, постоянно действующие органы управления, органы повседневного управления, силы и средства, резервы финансовых и материальных ресурсов, системы связи, оповещения и информационного обеспечения.</w:t>
      </w:r>
    </w:p>
    <w:p w:rsidR="00652B7B" w:rsidRPr="00947285" w:rsidRDefault="00652B7B" w:rsidP="00652B7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47285">
        <w:rPr>
          <w:sz w:val="28"/>
          <w:szCs w:val="28"/>
        </w:rPr>
        <w:lastRenderedPageBreak/>
        <w:t xml:space="preserve">5. Координационными органами </w:t>
      </w:r>
      <w:r w:rsidR="006E4D3E">
        <w:rPr>
          <w:sz w:val="28"/>
          <w:szCs w:val="28"/>
        </w:rPr>
        <w:t>Курьинского</w:t>
      </w:r>
      <w:r w:rsidRPr="00947285">
        <w:rPr>
          <w:sz w:val="28"/>
          <w:szCs w:val="28"/>
        </w:rPr>
        <w:t xml:space="preserve"> муниципального звена Алтайской ТП РСЧС являются:</w:t>
      </w:r>
    </w:p>
    <w:p w:rsidR="00652B7B" w:rsidRPr="00947285" w:rsidRDefault="00652B7B" w:rsidP="00652B7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47285">
        <w:rPr>
          <w:sz w:val="28"/>
          <w:szCs w:val="28"/>
        </w:rPr>
        <w:t>- на муниципальном уровне - комиссия по предупреждению и ликвидации чрезвычайных ситуаций и обе</w:t>
      </w:r>
      <w:r w:rsidR="006E4D3E">
        <w:rPr>
          <w:sz w:val="28"/>
          <w:szCs w:val="28"/>
        </w:rPr>
        <w:t>спечению пожарной безопасности А</w:t>
      </w:r>
      <w:r w:rsidRPr="00947285">
        <w:rPr>
          <w:sz w:val="28"/>
          <w:szCs w:val="28"/>
        </w:rPr>
        <w:t xml:space="preserve">дминистрации </w:t>
      </w:r>
      <w:r w:rsidR="006E4D3E">
        <w:rPr>
          <w:sz w:val="28"/>
          <w:szCs w:val="28"/>
        </w:rPr>
        <w:t xml:space="preserve">Курьинского района </w:t>
      </w:r>
      <w:r w:rsidRPr="00947285">
        <w:rPr>
          <w:sz w:val="28"/>
          <w:szCs w:val="28"/>
        </w:rPr>
        <w:t>Алтайского края;</w:t>
      </w:r>
    </w:p>
    <w:p w:rsidR="00652B7B" w:rsidRPr="00947285" w:rsidRDefault="00652B7B" w:rsidP="00652B7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47285">
        <w:rPr>
          <w:sz w:val="28"/>
          <w:szCs w:val="28"/>
        </w:rPr>
        <w:t>- на объектовом уровне - комиссия по предупреждению и ликвидации чрезвычайных ситуаций и обеспечению пожарной безопасности предприятия, организации.</w:t>
      </w:r>
    </w:p>
    <w:p w:rsidR="00652B7B" w:rsidRPr="00947285" w:rsidRDefault="00652B7B" w:rsidP="00652B7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47285">
        <w:rPr>
          <w:sz w:val="28"/>
          <w:szCs w:val="28"/>
        </w:rPr>
        <w:t xml:space="preserve">Образование, реорганизация и упразднение комиссий по предупреждению и ликвидации чрезвычайных ситуаций и обеспечению пожарной безопасности, определение их компетенции, утверждение руководителей и персонального состава осуществляются соответственно Администрацией </w:t>
      </w:r>
      <w:r w:rsidR="006E4D3E">
        <w:rPr>
          <w:sz w:val="28"/>
          <w:szCs w:val="28"/>
        </w:rPr>
        <w:t>Курьинского района</w:t>
      </w:r>
      <w:r w:rsidRPr="00947285">
        <w:rPr>
          <w:i/>
          <w:sz w:val="28"/>
          <w:szCs w:val="28"/>
        </w:rPr>
        <w:t xml:space="preserve"> </w:t>
      </w:r>
      <w:r w:rsidRPr="00947285">
        <w:rPr>
          <w:sz w:val="28"/>
          <w:szCs w:val="28"/>
        </w:rPr>
        <w:t>Алтайского края и организациями.</w:t>
      </w:r>
    </w:p>
    <w:p w:rsidR="00652B7B" w:rsidRPr="00947285" w:rsidRDefault="00652B7B" w:rsidP="00652B7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47285">
        <w:rPr>
          <w:sz w:val="28"/>
          <w:szCs w:val="28"/>
        </w:rPr>
        <w:t>Компетенция и полномочия комиссий по предупреждению и ликвидации чрезвычайных ситуаций и обеспечению пожарной безопасности определяются в соответствующих положениях о них или в решении об их создании.</w:t>
      </w:r>
    </w:p>
    <w:p w:rsidR="00652B7B" w:rsidRPr="00947285" w:rsidRDefault="00652B7B" w:rsidP="00652B7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47285">
        <w:rPr>
          <w:sz w:val="28"/>
          <w:szCs w:val="28"/>
        </w:rPr>
        <w:t xml:space="preserve">6. Постоянно действующими органами управления </w:t>
      </w:r>
      <w:r w:rsidR="006E4D3E">
        <w:rPr>
          <w:sz w:val="28"/>
          <w:szCs w:val="28"/>
        </w:rPr>
        <w:t>Курьинского</w:t>
      </w:r>
      <w:r w:rsidRPr="00947285">
        <w:rPr>
          <w:sz w:val="28"/>
          <w:szCs w:val="28"/>
        </w:rPr>
        <w:t xml:space="preserve"> муниципального звена Алтайской ТП РСЧС являются:</w:t>
      </w:r>
    </w:p>
    <w:p w:rsidR="00652B7B" w:rsidRPr="00947285" w:rsidRDefault="00652B7B" w:rsidP="00652B7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47285">
        <w:rPr>
          <w:sz w:val="28"/>
          <w:szCs w:val="28"/>
        </w:rPr>
        <w:t>- на муниципальном уровне – отдел по делам ГОЧС</w:t>
      </w:r>
      <w:r w:rsidR="006E4D3E">
        <w:rPr>
          <w:sz w:val="28"/>
          <w:szCs w:val="28"/>
        </w:rPr>
        <w:t xml:space="preserve"> и МР</w:t>
      </w:r>
      <w:r w:rsidRPr="00947285">
        <w:rPr>
          <w:sz w:val="28"/>
          <w:szCs w:val="28"/>
        </w:rPr>
        <w:t xml:space="preserve"> Администрации </w:t>
      </w:r>
      <w:r w:rsidR="006E4D3E">
        <w:rPr>
          <w:sz w:val="28"/>
          <w:szCs w:val="28"/>
        </w:rPr>
        <w:t>Курьинского района</w:t>
      </w:r>
      <w:r w:rsidRPr="00947285">
        <w:rPr>
          <w:i/>
          <w:sz w:val="28"/>
          <w:szCs w:val="28"/>
        </w:rPr>
        <w:t xml:space="preserve"> </w:t>
      </w:r>
      <w:r w:rsidRPr="00947285">
        <w:rPr>
          <w:sz w:val="28"/>
          <w:szCs w:val="28"/>
        </w:rPr>
        <w:t>Алтайского края;</w:t>
      </w:r>
    </w:p>
    <w:p w:rsidR="00652B7B" w:rsidRPr="00947285" w:rsidRDefault="00652B7B" w:rsidP="00652B7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47285">
        <w:rPr>
          <w:sz w:val="28"/>
          <w:szCs w:val="28"/>
        </w:rPr>
        <w:t>- на объектовом уровне - структурные подразделения организаций</w:t>
      </w:r>
      <w:r w:rsidR="006E4D3E">
        <w:rPr>
          <w:sz w:val="28"/>
          <w:szCs w:val="28"/>
        </w:rPr>
        <w:t xml:space="preserve"> (специалисты)</w:t>
      </w:r>
      <w:r w:rsidRPr="00947285">
        <w:rPr>
          <w:sz w:val="28"/>
          <w:szCs w:val="28"/>
        </w:rPr>
        <w:t>, уполномоченных на решение задач в области защиты населения и территорий от чрезвычайных ситуаций и (или) гражданской обороны.</w:t>
      </w:r>
    </w:p>
    <w:p w:rsidR="00652B7B" w:rsidRPr="00947285" w:rsidRDefault="00652B7B" w:rsidP="00652B7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47285">
        <w:rPr>
          <w:sz w:val="28"/>
          <w:szCs w:val="28"/>
        </w:rPr>
        <w:t xml:space="preserve">Постоянно действующие органы управления </w:t>
      </w:r>
      <w:r w:rsidR="006E4D3E">
        <w:rPr>
          <w:sz w:val="28"/>
          <w:szCs w:val="28"/>
        </w:rPr>
        <w:t>Курьинского</w:t>
      </w:r>
      <w:r w:rsidRPr="00947285">
        <w:rPr>
          <w:sz w:val="28"/>
          <w:szCs w:val="28"/>
        </w:rPr>
        <w:t xml:space="preserve"> муниципального звена Алтайской ТП РСЧС создаются и осуществляют свою деятельность в порядке, установленном действующим законодательством Российской Федерации, законодательством Алтайского края и правовыми актами Администрации </w:t>
      </w:r>
      <w:r w:rsidR="006E4D3E">
        <w:rPr>
          <w:sz w:val="28"/>
          <w:szCs w:val="28"/>
        </w:rPr>
        <w:t>Курьинского района</w:t>
      </w:r>
      <w:r w:rsidRPr="00947285">
        <w:rPr>
          <w:i/>
          <w:sz w:val="28"/>
          <w:szCs w:val="28"/>
        </w:rPr>
        <w:t xml:space="preserve"> </w:t>
      </w:r>
      <w:r w:rsidRPr="00947285">
        <w:rPr>
          <w:sz w:val="28"/>
          <w:szCs w:val="28"/>
        </w:rPr>
        <w:t>Алтайского края.</w:t>
      </w:r>
    </w:p>
    <w:p w:rsidR="00652B7B" w:rsidRPr="00947285" w:rsidRDefault="00652B7B" w:rsidP="00652B7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47285">
        <w:rPr>
          <w:sz w:val="28"/>
          <w:szCs w:val="28"/>
        </w:rPr>
        <w:t xml:space="preserve">Компетенция и полномочия постоянно действующих органов управления </w:t>
      </w:r>
      <w:r w:rsidR="006E4D3E">
        <w:rPr>
          <w:sz w:val="28"/>
          <w:szCs w:val="28"/>
        </w:rPr>
        <w:t>Курьинского</w:t>
      </w:r>
      <w:r w:rsidRPr="00947285">
        <w:rPr>
          <w:sz w:val="28"/>
          <w:szCs w:val="28"/>
        </w:rPr>
        <w:t xml:space="preserve"> муниципального звена </w:t>
      </w:r>
      <w:proofErr w:type="gramStart"/>
      <w:r w:rsidRPr="00947285">
        <w:rPr>
          <w:sz w:val="28"/>
          <w:szCs w:val="28"/>
        </w:rPr>
        <w:t>Алтайской</w:t>
      </w:r>
      <w:proofErr w:type="gramEnd"/>
      <w:r w:rsidRPr="00947285">
        <w:rPr>
          <w:sz w:val="28"/>
          <w:szCs w:val="28"/>
        </w:rPr>
        <w:t xml:space="preserve"> ТП РСЧС определяются в соответствующих положениях о них или в уставах указанных органов.</w:t>
      </w:r>
    </w:p>
    <w:p w:rsidR="00652B7B" w:rsidRPr="00947285" w:rsidRDefault="00652B7B" w:rsidP="00652B7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47285">
        <w:rPr>
          <w:sz w:val="28"/>
          <w:szCs w:val="28"/>
        </w:rPr>
        <w:t xml:space="preserve">7. Органами повседневного управления </w:t>
      </w:r>
      <w:r w:rsidR="006E4D3E">
        <w:rPr>
          <w:sz w:val="28"/>
          <w:szCs w:val="28"/>
        </w:rPr>
        <w:t>Курьинского</w:t>
      </w:r>
      <w:r w:rsidRPr="00947285">
        <w:rPr>
          <w:sz w:val="28"/>
          <w:szCs w:val="28"/>
        </w:rPr>
        <w:t xml:space="preserve"> муниципального звена Алтайской ТП РСЧС являются:</w:t>
      </w:r>
    </w:p>
    <w:p w:rsidR="00652B7B" w:rsidRPr="00947285" w:rsidRDefault="00652B7B" w:rsidP="00652B7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47285">
        <w:rPr>
          <w:sz w:val="28"/>
          <w:szCs w:val="28"/>
        </w:rPr>
        <w:t xml:space="preserve">- единая дежурно-диспетчерская служба </w:t>
      </w:r>
      <w:r w:rsidR="006E4D3E">
        <w:rPr>
          <w:sz w:val="28"/>
          <w:szCs w:val="28"/>
        </w:rPr>
        <w:t>Администрации Курьиского района</w:t>
      </w:r>
      <w:r w:rsidRPr="00947285">
        <w:rPr>
          <w:i/>
          <w:sz w:val="28"/>
          <w:szCs w:val="28"/>
        </w:rPr>
        <w:t xml:space="preserve"> </w:t>
      </w:r>
      <w:r w:rsidRPr="00947285">
        <w:rPr>
          <w:sz w:val="28"/>
          <w:szCs w:val="28"/>
        </w:rPr>
        <w:t>Алтайского края;</w:t>
      </w:r>
    </w:p>
    <w:p w:rsidR="00652B7B" w:rsidRPr="00947285" w:rsidRDefault="00652B7B" w:rsidP="00652B7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47285">
        <w:rPr>
          <w:sz w:val="28"/>
          <w:szCs w:val="28"/>
        </w:rPr>
        <w:t>- дежурно-диспетчерские службы организаций.</w:t>
      </w:r>
    </w:p>
    <w:p w:rsidR="00652B7B" w:rsidRPr="00947285" w:rsidRDefault="00652B7B" w:rsidP="00652B7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47285">
        <w:rPr>
          <w:sz w:val="28"/>
          <w:szCs w:val="28"/>
        </w:rPr>
        <w:t xml:space="preserve">Единая дежурно-диспетчерская служба </w:t>
      </w:r>
      <w:r w:rsidR="006E4D3E">
        <w:rPr>
          <w:sz w:val="28"/>
          <w:szCs w:val="28"/>
        </w:rPr>
        <w:t xml:space="preserve">Администрации района </w:t>
      </w:r>
      <w:r w:rsidRPr="00947285">
        <w:rPr>
          <w:sz w:val="28"/>
          <w:szCs w:val="28"/>
        </w:rPr>
        <w:t>создается и осуществляет свою деятельность в соответствии с действующим законодательством Российской Федерации, Алтайского края и муниципальными правовыми актами. Дежурно-диспетчерские и аварийные службы организаций создаются и осуществляют свою деятельность в соответствии с действующим законодательством Российской Федерации и локальными актами организаций.</w:t>
      </w:r>
    </w:p>
    <w:p w:rsidR="00652B7B" w:rsidRPr="00947285" w:rsidRDefault="00652B7B" w:rsidP="00652B7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47285">
        <w:rPr>
          <w:sz w:val="28"/>
          <w:szCs w:val="28"/>
        </w:rPr>
        <w:t xml:space="preserve">Органы повседневного управления создаются и осуществляют свою деятельность в соответствии с действующим законодательством Российской Федерации, законодательством Алтайского края, правовыми актами Администрации </w:t>
      </w:r>
      <w:r w:rsidR="006E4D3E">
        <w:rPr>
          <w:sz w:val="28"/>
          <w:szCs w:val="28"/>
        </w:rPr>
        <w:lastRenderedPageBreak/>
        <w:t>Курьинского района</w:t>
      </w:r>
      <w:r w:rsidRPr="00947285">
        <w:rPr>
          <w:i/>
          <w:sz w:val="28"/>
          <w:szCs w:val="28"/>
        </w:rPr>
        <w:t xml:space="preserve"> </w:t>
      </w:r>
      <w:r w:rsidRPr="00947285">
        <w:rPr>
          <w:sz w:val="28"/>
          <w:szCs w:val="28"/>
        </w:rPr>
        <w:t>Алтайского края, а также решениями руководителей организаций (объектов).</w:t>
      </w:r>
    </w:p>
    <w:p w:rsidR="00652B7B" w:rsidRPr="00947285" w:rsidRDefault="00652B7B" w:rsidP="00652B7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47285">
        <w:rPr>
          <w:sz w:val="28"/>
          <w:szCs w:val="28"/>
        </w:rPr>
        <w:t xml:space="preserve">Размещение постоянно действующих органов управления </w:t>
      </w:r>
      <w:r w:rsidR="006E4D3E">
        <w:rPr>
          <w:sz w:val="28"/>
          <w:szCs w:val="28"/>
        </w:rPr>
        <w:t xml:space="preserve">Курьинского </w:t>
      </w:r>
      <w:r w:rsidRPr="00947285">
        <w:rPr>
          <w:sz w:val="28"/>
          <w:szCs w:val="28"/>
        </w:rPr>
        <w:t>муниципального звена Алтайской ТП РСЧС в зависимости от обстановки осуществляется на стационарных или подвижных пунктах управления, оснащенных техническими средствами управления, средствами связи, оповещения и жизнеобеспечения, поддерживаемых в состоянии постоянной готовности к использованию.</w:t>
      </w:r>
    </w:p>
    <w:p w:rsidR="00652B7B" w:rsidRPr="00947285" w:rsidRDefault="00652B7B" w:rsidP="00652B7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47285">
        <w:rPr>
          <w:sz w:val="28"/>
          <w:szCs w:val="28"/>
        </w:rPr>
        <w:t>8. Состав сил и средств муни</w:t>
      </w:r>
      <w:r w:rsidR="006E4D3E">
        <w:rPr>
          <w:sz w:val="28"/>
          <w:szCs w:val="28"/>
        </w:rPr>
        <w:t>ципального уровня определяется г</w:t>
      </w:r>
      <w:r w:rsidRPr="00947285">
        <w:rPr>
          <w:sz w:val="28"/>
          <w:szCs w:val="28"/>
        </w:rPr>
        <w:t xml:space="preserve">лавой </w:t>
      </w:r>
      <w:r w:rsidR="006E4D3E">
        <w:rPr>
          <w:sz w:val="28"/>
          <w:szCs w:val="28"/>
        </w:rPr>
        <w:t>Курьинского района</w:t>
      </w:r>
      <w:r w:rsidRPr="00947285">
        <w:rPr>
          <w:i/>
          <w:sz w:val="28"/>
          <w:szCs w:val="28"/>
        </w:rPr>
        <w:t xml:space="preserve"> </w:t>
      </w:r>
      <w:r w:rsidRPr="00947285">
        <w:rPr>
          <w:sz w:val="28"/>
          <w:szCs w:val="28"/>
        </w:rPr>
        <w:t>Алтайского края, состав сил и средств объектового уровня - руководителем организации, исходя из возложенных на них задач по предупреждению и ликвидации чрезвычайных ситуаций.</w:t>
      </w:r>
    </w:p>
    <w:p w:rsidR="00652B7B" w:rsidRPr="00947285" w:rsidRDefault="00652B7B" w:rsidP="00652B7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47285">
        <w:rPr>
          <w:sz w:val="28"/>
          <w:szCs w:val="28"/>
        </w:rPr>
        <w:t xml:space="preserve">В состав сил и средств каждого уровня </w:t>
      </w:r>
      <w:r w:rsidR="006E4D3E">
        <w:rPr>
          <w:sz w:val="28"/>
          <w:szCs w:val="28"/>
        </w:rPr>
        <w:t>Курьинского</w:t>
      </w:r>
      <w:r w:rsidRPr="00947285">
        <w:rPr>
          <w:sz w:val="28"/>
          <w:szCs w:val="28"/>
        </w:rPr>
        <w:t xml:space="preserve"> муниципального звена Алтайской ТП РСЧС входят, в том числе, силы и средства постоянной готовности, предназначенные для оперативного реагирования на чрезвычайные ситуации и проведения работ по их ликвидации.</w:t>
      </w:r>
    </w:p>
    <w:p w:rsidR="00652B7B" w:rsidRPr="00947285" w:rsidRDefault="00652B7B" w:rsidP="00652B7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47285">
        <w:rPr>
          <w:sz w:val="28"/>
          <w:szCs w:val="28"/>
        </w:rPr>
        <w:t>Основу сил постоянной готовности составляют: ведомственные профессиональные аварийно-спасательные службы и спасательные формирования, нештатные формирования гражданской обороны организаций, оснащенные специальной техникой, оборудованием, снаряжением, инструментом, материалами (с учетом обеспечения проведения аварийно-спасательных и других неотложных работ в зоне чрезвычайной ситуации в течение не менее трех суток).</w:t>
      </w:r>
    </w:p>
    <w:p w:rsidR="00652B7B" w:rsidRPr="00947285" w:rsidRDefault="00652B7B" w:rsidP="00652B7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47285">
        <w:rPr>
          <w:sz w:val="28"/>
          <w:szCs w:val="28"/>
        </w:rPr>
        <w:t xml:space="preserve">9. </w:t>
      </w:r>
      <w:proofErr w:type="gramStart"/>
      <w:r w:rsidRPr="00947285">
        <w:rPr>
          <w:sz w:val="28"/>
          <w:szCs w:val="28"/>
        </w:rPr>
        <w:t xml:space="preserve">Координацию деятельности аварийно-спасательных служб и аварийно-спасательных формирований, организационно-методическое руководство планированием действий в рамках </w:t>
      </w:r>
      <w:r w:rsidR="006E4D3E">
        <w:rPr>
          <w:sz w:val="28"/>
          <w:szCs w:val="28"/>
        </w:rPr>
        <w:t>Курьинского</w:t>
      </w:r>
      <w:r w:rsidRPr="00947285">
        <w:rPr>
          <w:sz w:val="28"/>
          <w:szCs w:val="28"/>
        </w:rPr>
        <w:t xml:space="preserve"> муниципального звена Алтайской ТП РСЧС, организацию проведения аварийно-спасательных и других неотложных работ при чрезвычайных ситуациях муниципального характера на территории </w:t>
      </w:r>
      <w:r w:rsidR="006E4D3E">
        <w:rPr>
          <w:sz w:val="28"/>
          <w:szCs w:val="28"/>
        </w:rPr>
        <w:t xml:space="preserve">Курьинского района </w:t>
      </w:r>
      <w:r w:rsidRPr="00947285">
        <w:rPr>
          <w:i/>
          <w:sz w:val="28"/>
          <w:szCs w:val="28"/>
        </w:rPr>
        <w:t xml:space="preserve"> </w:t>
      </w:r>
      <w:r w:rsidRPr="00947285">
        <w:rPr>
          <w:sz w:val="28"/>
          <w:szCs w:val="28"/>
        </w:rPr>
        <w:t xml:space="preserve">Алтайского края осуществляет комиссия по предупреждению и ликвидации чрезвычайных ситуаций и обеспечению пожарной безопасности Администрации </w:t>
      </w:r>
      <w:r w:rsidR="006E4D3E">
        <w:rPr>
          <w:sz w:val="28"/>
          <w:szCs w:val="28"/>
        </w:rPr>
        <w:t>Курьинского района</w:t>
      </w:r>
      <w:r w:rsidRPr="00947285">
        <w:rPr>
          <w:i/>
          <w:sz w:val="28"/>
          <w:szCs w:val="28"/>
        </w:rPr>
        <w:t xml:space="preserve"> </w:t>
      </w:r>
      <w:r w:rsidRPr="00947285">
        <w:rPr>
          <w:sz w:val="28"/>
          <w:szCs w:val="28"/>
        </w:rPr>
        <w:t>Алтайского края.</w:t>
      </w:r>
      <w:proofErr w:type="gramEnd"/>
    </w:p>
    <w:p w:rsidR="00652B7B" w:rsidRPr="00947285" w:rsidRDefault="00652B7B" w:rsidP="00652B7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47285">
        <w:rPr>
          <w:sz w:val="28"/>
          <w:szCs w:val="28"/>
        </w:rPr>
        <w:t>10. Привлечение аварийно-спасательных служб и аварийно-спасательных формирований к ликвидации чрезвычайных ситуаций осуществляется:</w:t>
      </w:r>
    </w:p>
    <w:p w:rsidR="00652B7B" w:rsidRPr="00947285" w:rsidRDefault="00652B7B" w:rsidP="00652B7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47285">
        <w:rPr>
          <w:sz w:val="28"/>
          <w:szCs w:val="28"/>
        </w:rPr>
        <w:t>- в соответствии с планами действий по предупреждению и ликвидации чрезвычайных ситуаций на обслуживаемых указанными службами и формированиями объектах и территориях;</w:t>
      </w:r>
    </w:p>
    <w:p w:rsidR="00652B7B" w:rsidRPr="00947285" w:rsidRDefault="00652B7B" w:rsidP="00652B7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47285">
        <w:rPr>
          <w:sz w:val="28"/>
          <w:szCs w:val="28"/>
        </w:rPr>
        <w:t>- в соответствии с планами взаимодействия при ликвидации чрезвычайных ситуаций на других объектах и территориях;</w:t>
      </w:r>
    </w:p>
    <w:p w:rsidR="00B60A44" w:rsidRDefault="00B60A44" w:rsidP="00652B7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по решению г</w:t>
      </w:r>
      <w:r w:rsidR="00652B7B" w:rsidRPr="00947285">
        <w:rPr>
          <w:sz w:val="28"/>
          <w:szCs w:val="28"/>
        </w:rPr>
        <w:t xml:space="preserve">лавы </w:t>
      </w:r>
      <w:r>
        <w:rPr>
          <w:sz w:val="28"/>
          <w:szCs w:val="28"/>
        </w:rPr>
        <w:t xml:space="preserve">Курьинского района </w:t>
      </w:r>
      <w:r w:rsidR="00652B7B" w:rsidRPr="00947285">
        <w:rPr>
          <w:sz w:val="28"/>
          <w:szCs w:val="28"/>
        </w:rPr>
        <w:t xml:space="preserve">Алтайского края - председателя комиссии по предупреждению и ликвидации чрезвычайных ситуаций и обеспечения пожарной безопасности, руководителей организаций, осуществляющих руководство деятельностью указанных служб и формирований.          </w:t>
      </w:r>
    </w:p>
    <w:p w:rsidR="00652B7B" w:rsidRPr="00947285" w:rsidRDefault="00652B7B" w:rsidP="00652B7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47285">
        <w:rPr>
          <w:sz w:val="28"/>
          <w:szCs w:val="28"/>
        </w:rPr>
        <w:t>11. Для ликвидации чрезвычайных ситуаций создаются и используются:</w:t>
      </w:r>
    </w:p>
    <w:p w:rsidR="00652B7B" w:rsidRPr="00947285" w:rsidRDefault="00652B7B" w:rsidP="00652B7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47285">
        <w:rPr>
          <w:sz w:val="28"/>
          <w:szCs w:val="28"/>
        </w:rPr>
        <w:t xml:space="preserve">- резервы финансовых и материальных ресурсов Администрации </w:t>
      </w:r>
      <w:r w:rsidR="00B60A44">
        <w:rPr>
          <w:sz w:val="28"/>
          <w:szCs w:val="28"/>
        </w:rPr>
        <w:t xml:space="preserve">Курьинского района </w:t>
      </w:r>
      <w:r w:rsidRPr="00947285">
        <w:rPr>
          <w:i/>
          <w:sz w:val="28"/>
          <w:szCs w:val="28"/>
        </w:rPr>
        <w:t xml:space="preserve"> </w:t>
      </w:r>
      <w:r w:rsidRPr="00947285">
        <w:rPr>
          <w:sz w:val="28"/>
          <w:szCs w:val="28"/>
        </w:rPr>
        <w:t>Алтайского края;</w:t>
      </w:r>
    </w:p>
    <w:p w:rsidR="00652B7B" w:rsidRPr="00947285" w:rsidRDefault="00652B7B" w:rsidP="00652B7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47285">
        <w:rPr>
          <w:sz w:val="28"/>
          <w:szCs w:val="28"/>
        </w:rPr>
        <w:t xml:space="preserve">- резервы финансовых и материальных ресурсов организаций и общественных </w:t>
      </w:r>
      <w:r w:rsidRPr="00947285">
        <w:rPr>
          <w:sz w:val="28"/>
          <w:szCs w:val="28"/>
        </w:rPr>
        <w:lastRenderedPageBreak/>
        <w:t xml:space="preserve">объединений </w:t>
      </w:r>
      <w:r w:rsidR="00B60A44">
        <w:rPr>
          <w:sz w:val="28"/>
          <w:szCs w:val="28"/>
        </w:rPr>
        <w:t>Курьинского района</w:t>
      </w:r>
      <w:r w:rsidRPr="00947285">
        <w:rPr>
          <w:i/>
          <w:sz w:val="28"/>
          <w:szCs w:val="28"/>
        </w:rPr>
        <w:t xml:space="preserve"> </w:t>
      </w:r>
      <w:r w:rsidRPr="00947285">
        <w:rPr>
          <w:sz w:val="28"/>
          <w:szCs w:val="28"/>
        </w:rPr>
        <w:t>Алтайского края.</w:t>
      </w:r>
    </w:p>
    <w:p w:rsidR="00652B7B" w:rsidRPr="00947285" w:rsidRDefault="00652B7B" w:rsidP="00652B7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47285">
        <w:rPr>
          <w:sz w:val="28"/>
          <w:szCs w:val="28"/>
        </w:rPr>
        <w:t xml:space="preserve">Порядок создания, хранения, использования и восполнения резервов, финансовых и материальных ресурсов </w:t>
      </w:r>
      <w:r w:rsidR="00B60A44">
        <w:rPr>
          <w:sz w:val="28"/>
          <w:szCs w:val="28"/>
        </w:rPr>
        <w:t>Курьинского</w:t>
      </w:r>
      <w:r w:rsidRPr="00947285">
        <w:rPr>
          <w:sz w:val="28"/>
          <w:szCs w:val="28"/>
        </w:rPr>
        <w:t xml:space="preserve"> муниципального звена Алтайской ТП РСЧС определяется правовыми актами Администрации </w:t>
      </w:r>
      <w:r w:rsidR="00B60A44">
        <w:rPr>
          <w:sz w:val="28"/>
          <w:szCs w:val="28"/>
        </w:rPr>
        <w:t>Курьинского района</w:t>
      </w:r>
      <w:r w:rsidRPr="00947285">
        <w:rPr>
          <w:i/>
          <w:sz w:val="28"/>
          <w:szCs w:val="28"/>
        </w:rPr>
        <w:t xml:space="preserve"> </w:t>
      </w:r>
      <w:r w:rsidRPr="00947285">
        <w:rPr>
          <w:sz w:val="28"/>
          <w:szCs w:val="28"/>
        </w:rPr>
        <w:t>Алтайского края, на объектовом уровне - решением руководителей организаций.</w:t>
      </w:r>
    </w:p>
    <w:p w:rsidR="00652B7B" w:rsidRPr="00947285" w:rsidRDefault="00652B7B" w:rsidP="00652B7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47285">
        <w:rPr>
          <w:sz w:val="28"/>
          <w:szCs w:val="28"/>
        </w:rPr>
        <w:t>Номенклатура и объем резервов материальных ресурсов для л</w:t>
      </w:r>
      <w:r w:rsidR="00B60A44">
        <w:rPr>
          <w:sz w:val="28"/>
          <w:szCs w:val="28"/>
        </w:rPr>
        <w:t>иквидации чрезвычайных ситуаций</w:t>
      </w:r>
      <w:r w:rsidRPr="00947285">
        <w:rPr>
          <w:sz w:val="28"/>
          <w:szCs w:val="28"/>
        </w:rPr>
        <w:t xml:space="preserve">, а также </w:t>
      </w:r>
      <w:proofErr w:type="gramStart"/>
      <w:r w:rsidRPr="00947285">
        <w:rPr>
          <w:sz w:val="28"/>
          <w:szCs w:val="28"/>
        </w:rPr>
        <w:t>контроль за</w:t>
      </w:r>
      <w:proofErr w:type="gramEnd"/>
      <w:r w:rsidRPr="00947285">
        <w:rPr>
          <w:sz w:val="28"/>
          <w:szCs w:val="28"/>
        </w:rPr>
        <w:t xml:space="preserve"> их созданием, хранением, использованием и восполнением устанавливаются создающим их органом.</w:t>
      </w:r>
    </w:p>
    <w:p w:rsidR="00652B7B" w:rsidRPr="00947285" w:rsidRDefault="00652B7B" w:rsidP="00652B7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47285">
        <w:rPr>
          <w:sz w:val="28"/>
          <w:szCs w:val="28"/>
        </w:rPr>
        <w:t xml:space="preserve">12. Информационное обеспечение </w:t>
      </w:r>
      <w:r w:rsidR="00B60A44">
        <w:rPr>
          <w:sz w:val="28"/>
          <w:szCs w:val="28"/>
        </w:rPr>
        <w:t>Курьинского</w:t>
      </w:r>
      <w:r w:rsidRPr="00947285">
        <w:rPr>
          <w:sz w:val="28"/>
          <w:szCs w:val="28"/>
        </w:rPr>
        <w:t xml:space="preserve"> муниципального звена Алтайской ТП РСЧС осуществляется с использованием технических систем, сре</w:t>
      </w:r>
      <w:proofErr w:type="gramStart"/>
      <w:r w:rsidRPr="00947285">
        <w:rPr>
          <w:sz w:val="28"/>
          <w:szCs w:val="28"/>
        </w:rPr>
        <w:t>дств св</w:t>
      </w:r>
      <w:proofErr w:type="gramEnd"/>
      <w:r w:rsidRPr="00947285">
        <w:rPr>
          <w:sz w:val="28"/>
          <w:szCs w:val="28"/>
        </w:rPr>
        <w:t>язи и оповещения, автоматизации и информационных ресурсов, обеспечивающих обмен данными, подготовку, сбор, хранение, обработку, анализ и передачу информации.</w:t>
      </w:r>
    </w:p>
    <w:p w:rsidR="00652B7B" w:rsidRPr="00947285" w:rsidRDefault="00652B7B" w:rsidP="00652B7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47285">
        <w:rPr>
          <w:sz w:val="28"/>
          <w:szCs w:val="28"/>
        </w:rPr>
        <w:t xml:space="preserve">Сбор и обмен информацией в области защиты населения и территорий от чрезвычайных ситуаций и обеспечения пожарной безопасности осуществляется органами местного самоуправления </w:t>
      </w:r>
      <w:r w:rsidR="00B60A44">
        <w:rPr>
          <w:sz w:val="28"/>
          <w:szCs w:val="28"/>
        </w:rPr>
        <w:t>Курьинского района</w:t>
      </w:r>
      <w:r w:rsidRPr="00947285">
        <w:rPr>
          <w:i/>
          <w:sz w:val="28"/>
          <w:szCs w:val="28"/>
        </w:rPr>
        <w:t xml:space="preserve"> </w:t>
      </w:r>
      <w:r w:rsidRPr="00947285">
        <w:rPr>
          <w:sz w:val="28"/>
          <w:szCs w:val="28"/>
        </w:rPr>
        <w:t xml:space="preserve">Алтайского края и организациями в порядке, установленном Правительством Российской Федерации, нормативными правовыми актами Алтайского края и Администрации </w:t>
      </w:r>
      <w:r w:rsidR="00B60A44">
        <w:rPr>
          <w:sz w:val="28"/>
          <w:szCs w:val="28"/>
        </w:rPr>
        <w:t>Курьинского района</w:t>
      </w:r>
      <w:r w:rsidRPr="00947285">
        <w:rPr>
          <w:i/>
          <w:sz w:val="28"/>
          <w:szCs w:val="28"/>
        </w:rPr>
        <w:t xml:space="preserve"> </w:t>
      </w:r>
      <w:r w:rsidRPr="00947285">
        <w:rPr>
          <w:sz w:val="28"/>
          <w:szCs w:val="28"/>
        </w:rPr>
        <w:t>Алтайского края.</w:t>
      </w:r>
    </w:p>
    <w:p w:rsidR="00652B7B" w:rsidRPr="00947285" w:rsidRDefault="00652B7B" w:rsidP="00652B7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47285">
        <w:rPr>
          <w:sz w:val="28"/>
          <w:szCs w:val="28"/>
        </w:rPr>
        <w:t>Сроки и формы представления указанной информации устанавливаются Министерством Российской Федерации по делам гражданской обороны, чрезвычайным ситуациям и ликвидации последствий стихийных бедствий по согласованию с территориальными органами федеральных органов исполнительной власти и органами исполнительной власти Алтайского края.</w:t>
      </w:r>
    </w:p>
    <w:p w:rsidR="00652B7B" w:rsidRPr="00947285" w:rsidRDefault="00652B7B" w:rsidP="00652B7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47285">
        <w:rPr>
          <w:sz w:val="28"/>
          <w:szCs w:val="28"/>
        </w:rPr>
        <w:t xml:space="preserve">13. Проведение мероприятий по предупреждению и ликвидации чрезвычайных ситуаций в рамках </w:t>
      </w:r>
      <w:r w:rsidR="00B60A44">
        <w:rPr>
          <w:sz w:val="28"/>
          <w:szCs w:val="28"/>
        </w:rPr>
        <w:t>Курьинского</w:t>
      </w:r>
      <w:r w:rsidRPr="00947285">
        <w:rPr>
          <w:sz w:val="28"/>
          <w:szCs w:val="28"/>
        </w:rPr>
        <w:t xml:space="preserve"> муниципального звена Алтайской ТП РСЧС осуществляется на основе плана действий по предупреждению и ликвидации чрезвычайных ситуаций природного и техногенного характера </w:t>
      </w:r>
      <w:r w:rsidR="00B60A44">
        <w:rPr>
          <w:sz w:val="28"/>
          <w:szCs w:val="28"/>
        </w:rPr>
        <w:t>Курьинского района</w:t>
      </w:r>
      <w:r w:rsidRPr="00947285">
        <w:rPr>
          <w:i/>
          <w:sz w:val="28"/>
          <w:szCs w:val="28"/>
        </w:rPr>
        <w:t xml:space="preserve"> </w:t>
      </w:r>
      <w:r w:rsidRPr="00947285">
        <w:rPr>
          <w:sz w:val="28"/>
          <w:szCs w:val="28"/>
        </w:rPr>
        <w:t>Алтайского края.</w:t>
      </w:r>
    </w:p>
    <w:p w:rsidR="00652B7B" w:rsidRPr="00947285" w:rsidRDefault="00652B7B" w:rsidP="00652B7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47285">
        <w:rPr>
          <w:sz w:val="28"/>
          <w:szCs w:val="28"/>
        </w:rPr>
        <w:t xml:space="preserve">Организационно-методическое руководство планированием действий по предупреждению и ликвидации чрезвычайных ситуаций в </w:t>
      </w:r>
      <w:r w:rsidR="00B60A44">
        <w:rPr>
          <w:sz w:val="28"/>
          <w:szCs w:val="28"/>
        </w:rPr>
        <w:t>Курьинском районе</w:t>
      </w:r>
      <w:r w:rsidRPr="00947285">
        <w:rPr>
          <w:i/>
          <w:sz w:val="28"/>
          <w:szCs w:val="28"/>
        </w:rPr>
        <w:t xml:space="preserve"> </w:t>
      </w:r>
      <w:r w:rsidRPr="00947285">
        <w:rPr>
          <w:sz w:val="28"/>
          <w:szCs w:val="28"/>
        </w:rPr>
        <w:t>Алтайского края и в организациях осуществляет отдел по делам ГОЧС</w:t>
      </w:r>
      <w:r w:rsidR="00B60A44">
        <w:rPr>
          <w:sz w:val="28"/>
          <w:szCs w:val="28"/>
        </w:rPr>
        <w:t xml:space="preserve"> и МР</w:t>
      </w:r>
      <w:r w:rsidRPr="00947285">
        <w:rPr>
          <w:sz w:val="28"/>
          <w:szCs w:val="28"/>
        </w:rPr>
        <w:t xml:space="preserve"> Администрации </w:t>
      </w:r>
      <w:r w:rsidR="00B60A44">
        <w:rPr>
          <w:sz w:val="28"/>
          <w:szCs w:val="28"/>
        </w:rPr>
        <w:t>Курьинского района</w:t>
      </w:r>
      <w:r w:rsidRPr="00947285">
        <w:rPr>
          <w:i/>
          <w:sz w:val="28"/>
          <w:szCs w:val="28"/>
        </w:rPr>
        <w:t xml:space="preserve"> </w:t>
      </w:r>
      <w:r w:rsidRPr="00947285">
        <w:rPr>
          <w:sz w:val="28"/>
          <w:szCs w:val="28"/>
        </w:rPr>
        <w:t>Алтайского края.</w:t>
      </w:r>
    </w:p>
    <w:p w:rsidR="00652B7B" w:rsidRPr="00947285" w:rsidRDefault="00652B7B" w:rsidP="00652B7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47285">
        <w:rPr>
          <w:sz w:val="28"/>
          <w:szCs w:val="28"/>
        </w:rPr>
        <w:t xml:space="preserve">14. Органы управления и силы </w:t>
      </w:r>
      <w:r w:rsidR="00B60A44">
        <w:rPr>
          <w:sz w:val="28"/>
          <w:szCs w:val="28"/>
        </w:rPr>
        <w:t>Курьинского</w:t>
      </w:r>
      <w:r w:rsidRPr="00947285">
        <w:rPr>
          <w:sz w:val="28"/>
          <w:szCs w:val="28"/>
        </w:rPr>
        <w:t xml:space="preserve"> муниципального звена Алтайской ТП РСЧС функционируют в режиме:</w:t>
      </w:r>
    </w:p>
    <w:p w:rsidR="00652B7B" w:rsidRPr="00947285" w:rsidRDefault="00652B7B" w:rsidP="00652B7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47285">
        <w:rPr>
          <w:sz w:val="28"/>
          <w:szCs w:val="28"/>
        </w:rPr>
        <w:t>а) повседневной деятельности - при отсутствии угрозы возникновения чрезвычайной ситуации;</w:t>
      </w:r>
    </w:p>
    <w:p w:rsidR="00652B7B" w:rsidRPr="00947285" w:rsidRDefault="00652B7B" w:rsidP="00652B7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47285">
        <w:rPr>
          <w:sz w:val="28"/>
          <w:szCs w:val="28"/>
        </w:rPr>
        <w:t>б) повышенной готовности - при угрозе возникновения чрезвычайной ситуации;</w:t>
      </w:r>
    </w:p>
    <w:p w:rsidR="00B60A44" w:rsidRPr="00947285" w:rsidRDefault="00652B7B" w:rsidP="0021234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47285">
        <w:rPr>
          <w:sz w:val="28"/>
          <w:szCs w:val="28"/>
        </w:rPr>
        <w:t>в) чрезвычайной ситуации - при возникновении и ликвидации чрезвычайной ситуации.</w:t>
      </w:r>
    </w:p>
    <w:p w:rsidR="00652B7B" w:rsidRPr="001C5257" w:rsidRDefault="00652B7B" w:rsidP="00652B7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C5257">
        <w:rPr>
          <w:sz w:val="28"/>
          <w:szCs w:val="28"/>
        </w:rPr>
        <w:t>15. При введении режима повышенной готовности или чрезвычайной ситуации устанавливается один из следующих уровней реагирования:</w:t>
      </w:r>
    </w:p>
    <w:p w:rsidR="00652B7B" w:rsidRPr="001C5257" w:rsidRDefault="00652B7B" w:rsidP="00652B7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C5257">
        <w:rPr>
          <w:sz w:val="28"/>
          <w:szCs w:val="28"/>
        </w:rPr>
        <w:t xml:space="preserve">а) объектовый уровень реагирования - решением руководителя организации </w:t>
      </w:r>
      <w:r w:rsidRPr="001C5257">
        <w:rPr>
          <w:sz w:val="28"/>
          <w:szCs w:val="28"/>
        </w:rPr>
        <w:lastRenderedPageBreak/>
        <w:t>при ликвидации чрезвычайной ситуации силами и средствами организации, оказавшейся в зоне чрезвычайной ситуации, если зона чрезвычайной ситуации находится в пределах территории данной организации;</w:t>
      </w:r>
    </w:p>
    <w:p w:rsidR="00652B7B" w:rsidRPr="00947285" w:rsidRDefault="00652B7B" w:rsidP="00652B7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47285">
        <w:rPr>
          <w:sz w:val="28"/>
          <w:szCs w:val="28"/>
        </w:rPr>
        <w:t>б) местный уровень реагир</w:t>
      </w:r>
      <w:r w:rsidR="001C5257">
        <w:rPr>
          <w:sz w:val="28"/>
          <w:szCs w:val="28"/>
        </w:rPr>
        <w:t>ования - решением г</w:t>
      </w:r>
      <w:r w:rsidRPr="00947285">
        <w:rPr>
          <w:sz w:val="28"/>
          <w:szCs w:val="28"/>
        </w:rPr>
        <w:t xml:space="preserve">лавы </w:t>
      </w:r>
      <w:r w:rsidR="001C5257">
        <w:rPr>
          <w:sz w:val="28"/>
          <w:szCs w:val="28"/>
        </w:rPr>
        <w:t xml:space="preserve">Курьинского района </w:t>
      </w:r>
      <w:r w:rsidRPr="00947285">
        <w:rPr>
          <w:sz w:val="28"/>
          <w:szCs w:val="28"/>
        </w:rPr>
        <w:t xml:space="preserve">Алтайского края при ликвидации чрезвычайной ситуации силами и средствами организаций и органов местного самоуправления, оказавшихся в зоне чрезвычайной ситуации, если зона чрезвычайной ситуации находится в пределах территории </w:t>
      </w:r>
      <w:r w:rsidR="001C5257">
        <w:rPr>
          <w:sz w:val="28"/>
          <w:szCs w:val="28"/>
        </w:rPr>
        <w:t>Курьинского района</w:t>
      </w:r>
      <w:r w:rsidRPr="00947285">
        <w:rPr>
          <w:i/>
          <w:sz w:val="28"/>
          <w:szCs w:val="28"/>
        </w:rPr>
        <w:t xml:space="preserve"> </w:t>
      </w:r>
      <w:r w:rsidRPr="00947285">
        <w:rPr>
          <w:sz w:val="28"/>
          <w:szCs w:val="28"/>
        </w:rPr>
        <w:t>Алтайского края.</w:t>
      </w:r>
    </w:p>
    <w:p w:rsidR="00652B7B" w:rsidRPr="00947285" w:rsidRDefault="001C5257" w:rsidP="00652B7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16. Решениями г</w:t>
      </w:r>
      <w:r w:rsidR="00652B7B" w:rsidRPr="00947285">
        <w:rPr>
          <w:sz w:val="28"/>
          <w:szCs w:val="28"/>
        </w:rPr>
        <w:t xml:space="preserve">лавы </w:t>
      </w:r>
      <w:r>
        <w:rPr>
          <w:sz w:val="28"/>
          <w:szCs w:val="28"/>
        </w:rPr>
        <w:t>Курьинского района</w:t>
      </w:r>
      <w:r w:rsidR="00652B7B" w:rsidRPr="00947285">
        <w:rPr>
          <w:i/>
          <w:sz w:val="28"/>
          <w:szCs w:val="28"/>
        </w:rPr>
        <w:t xml:space="preserve"> </w:t>
      </w:r>
      <w:r w:rsidR="00652B7B" w:rsidRPr="00947285">
        <w:rPr>
          <w:sz w:val="28"/>
          <w:szCs w:val="28"/>
        </w:rPr>
        <w:t xml:space="preserve">Алтайского края и руководителей организаций о введении для соответствующих органов управления и сил </w:t>
      </w:r>
      <w:r>
        <w:rPr>
          <w:sz w:val="28"/>
          <w:szCs w:val="28"/>
        </w:rPr>
        <w:t>Курьинского</w:t>
      </w:r>
      <w:r w:rsidR="00652B7B" w:rsidRPr="00947285">
        <w:rPr>
          <w:sz w:val="28"/>
          <w:szCs w:val="28"/>
        </w:rPr>
        <w:t xml:space="preserve"> муниципального звена Алтайской ТП РСЧС режима повышенной готовности или режима чрезвычайной ситуации определяются:</w:t>
      </w:r>
    </w:p>
    <w:p w:rsidR="00652B7B" w:rsidRPr="00947285" w:rsidRDefault="00652B7B" w:rsidP="00652B7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47285">
        <w:rPr>
          <w:sz w:val="28"/>
          <w:szCs w:val="28"/>
        </w:rPr>
        <w:t>- обстоятельства, послужившие основанием для введения режима повышенной готовности или режима чрезвычайной ситуации;</w:t>
      </w:r>
    </w:p>
    <w:p w:rsidR="00652B7B" w:rsidRPr="00947285" w:rsidRDefault="00652B7B" w:rsidP="00652B7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47285">
        <w:rPr>
          <w:sz w:val="28"/>
          <w:szCs w:val="28"/>
        </w:rPr>
        <w:t>- границы территории, на которой может возникнуть чрезвычайная ситуация, или границы зоны чрезвычайной ситуации;</w:t>
      </w:r>
    </w:p>
    <w:p w:rsidR="00652B7B" w:rsidRPr="00947285" w:rsidRDefault="00652B7B" w:rsidP="00652B7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47285">
        <w:rPr>
          <w:sz w:val="28"/>
          <w:szCs w:val="28"/>
        </w:rPr>
        <w:t>- силы и средства, привлекаемые к проведению мероприятий по предупреждению и ликвидации чрезвычайной ситуации;</w:t>
      </w:r>
    </w:p>
    <w:p w:rsidR="00652B7B" w:rsidRPr="00947285" w:rsidRDefault="00652B7B" w:rsidP="00652B7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47285">
        <w:rPr>
          <w:sz w:val="28"/>
          <w:szCs w:val="28"/>
        </w:rPr>
        <w:t>- перечень мер по обеспечению защиты населения от чрезвычайной ситуации или организации работ по ее ликвидации;</w:t>
      </w:r>
    </w:p>
    <w:p w:rsidR="00652B7B" w:rsidRPr="00947285" w:rsidRDefault="00652B7B" w:rsidP="00652B7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47285">
        <w:rPr>
          <w:sz w:val="28"/>
          <w:szCs w:val="28"/>
        </w:rPr>
        <w:t>- должностные лица, ответственные за осуществление мероприятий по предупреждению чрезвычайной ситуации, или руководитель работ по ликвидации чрезвычайной ситуации.</w:t>
      </w:r>
    </w:p>
    <w:p w:rsidR="00652B7B" w:rsidRPr="00947285" w:rsidRDefault="00652B7B" w:rsidP="00652B7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47285">
        <w:rPr>
          <w:sz w:val="28"/>
          <w:szCs w:val="28"/>
        </w:rPr>
        <w:t xml:space="preserve">Глава </w:t>
      </w:r>
      <w:r w:rsidR="001C5257">
        <w:rPr>
          <w:sz w:val="28"/>
          <w:szCs w:val="28"/>
        </w:rPr>
        <w:t xml:space="preserve">Курьинского района </w:t>
      </w:r>
      <w:r w:rsidRPr="00947285">
        <w:rPr>
          <w:sz w:val="28"/>
          <w:szCs w:val="28"/>
        </w:rPr>
        <w:t xml:space="preserve">Алтайского края и руководители организаций должны информировать население через средства массовой информации и по иным каналам связи о введении на конкретной территории соответствующих режимов функционирования органов управления и сил </w:t>
      </w:r>
      <w:r w:rsidR="001C5257">
        <w:rPr>
          <w:sz w:val="28"/>
          <w:szCs w:val="28"/>
        </w:rPr>
        <w:t>Курьинского</w:t>
      </w:r>
      <w:r w:rsidRPr="00947285">
        <w:rPr>
          <w:sz w:val="28"/>
          <w:szCs w:val="28"/>
        </w:rPr>
        <w:t xml:space="preserve"> муниципального звена Алтайской ТП РСЧС, а также о мерах по обеспечению безопасности населения.</w:t>
      </w:r>
    </w:p>
    <w:p w:rsidR="00652B7B" w:rsidRPr="00947285" w:rsidRDefault="00652B7B" w:rsidP="00652B7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47285">
        <w:rPr>
          <w:sz w:val="28"/>
          <w:szCs w:val="28"/>
        </w:rPr>
        <w:t xml:space="preserve">17. </w:t>
      </w:r>
      <w:proofErr w:type="gramStart"/>
      <w:r w:rsidRPr="00947285">
        <w:rPr>
          <w:sz w:val="28"/>
          <w:szCs w:val="28"/>
        </w:rPr>
        <w:t xml:space="preserve">При введении режима повышенной готовности или чрезвычайной ситуации, а также при установлении уровня реагирования для соответствующих органов управления и сил </w:t>
      </w:r>
      <w:r w:rsidR="001C5257">
        <w:rPr>
          <w:sz w:val="28"/>
          <w:szCs w:val="28"/>
        </w:rPr>
        <w:t>Курьинского</w:t>
      </w:r>
      <w:r w:rsidRPr="00947285">
        <w:rPr>
          <w:sz w:val="28"/>
          <w:szCs w:val="28"/>
        </w:rPr>
        <w:t xml:space="preserve"> муниципа</w:t>
      </w:r>
      <w:r w:rsidR="001C5257">
        <w:rPr>
          <w:sz w:val="28"/>
          <w:szCs w:val="28"/>
        </w:rPr>
        <w:t>льного звена Алтайской ТП РСЧС г</w:t>
      </w:r>
      <w:r w:rsidRPr="00947285">
        <w:rPr>
          <w:sz w:val="28"/>
          <w:szCs w:val="28"/>
        </w:rPr>
        <w:t xml:space="preserve">лава </w:t>
      </w:r>
      <w:r w:rsidR="001C5257">
        <w:rPr>
          <w:sz w:val="28"/>
          <w:szCs w:val="28"/>
        </w:rPr>
        <w:t>Курьинского района</w:t>
      </w:r>
      <w:r w:rsidRPr="00947285">
        <w:rPr>
          <w:i/>
          <w:sz w:val="28"/>
          <w:szCs w:val="28"/>
        </w:rPr>
        <w:t xml:space="preserve"> </w:t>
      </w:r>
      <w:r w:rsidRPr="00947285">
        <w:rPr>
          <w:sz w:val="28"/>
          <w:szCs w:val="28"/>
        </w:rPr>
        <w:t>Алтайского края может определять руководителя работ по ликвидации чрезвычайной ситуации, который несет ответственность за проведение этих работ в соответствии с законодательством Российской Федерации и Алтайского края, и принимать дополнительные меры по</w:t>
      </w:r>
      <w:proofErr w:type="gramEnd"/>
      <w:r w:rsidRPr="00947285">
        <w:rPr>
          <w:sz w:val="28"/>
          <w:szCs w:val="28"/>
        </w:rPr>
        <w:t xml:space="preserve"> защите населения и территорий от чрезвычайных ситуаций:</w:t>
      </w:r>
    </w:p>
    <w:p w:rsidR="00652B7B" w:rsidRPr="00947285" w:rsidRDefault="00652B7B" w:rsidP="00652B7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47285">
        <w:rPr>
          <w:sz w:val="28"/>
          <w:szCs w:val="28"/>
        </w:rPr>
        <w:t>а) ограничивать доступ людей и транспортных средств на территорию, на которой существует угроза возникновения чрезвычайной ситуации, а также в зону чрезвычайной ситуации;</w:t>
      </w:r>
    </w:p>
    <w:p w:rsidR="00652B7B" w:rsidRPr="00947285" w:rsidRDefault="00652B7B" w:rsidP="00652B7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47285">
        <w:rPr>
          <w:sz w:val="28"/>
          <w:szCs w:val="28"/>
        </w:rPr>
        <w:t>б) определять порядок разбронирования резервов материальных ресурсов, находящихся в зоне чрезвычайной ситуации, за исключением государственного материального резерва;</w:t>
      </w:r>
    </w:p>
    <w:p w:rsidR="00652B7B" w:rsidRPr="00947285" w:rsidRDefault="00652B7B" w:rsidP="00652B7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47285">
        <w:rPr>
          <w:sz w:val="28"/>
          <w:szCs w:val="28"/>
        </w:rPr>
        <w:t>в) определять порядок использования транспортных средств, сре</w:t>
      </w:r>
      <w:proofErr w:type="gramStart"/>
      <w:r w:rsidRPr="00947285">
        <w:rPr>
          <w:sz w:val="28"/>
          <w:szCs w:val="28"/>
        </w:rPr>
        <w:t>дств св</w:t>
      </w:r>
      <w:proofErr w:type="gramEnd"/>
      <w:r w:rsidRPr="00947285">
        <w:rPr>
          <w:sz w:val="28"/>
          <w:szCs w:val="28"/>
        </w:rPr>
        <w:t>язи и оповещения, а также иного имущества органов государственной власти, органов местного самоуправления и организаций;</w:t>
      </w:r>
    </w:p>
    <w:p w:rsidR="00652B7B" w:rsidRPr="00947285" w:rsidRDefault="00652B7B" w:rsidP="00652B7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47285">
        <w:rPr>
          <w:sz w:val="28"/>
          <w:szCs w:val="28"/>
        </w:rPr>
        <w:lastRenderedPageBreak/>
        <w:t>г) приостанавливать деятельность организации, оказавшейся в зоне чрезвычайной ситуации, если существует угроза безопасности жизнедеятельности работников данной организации и иных граждан, находящихся на ее территории;</w:t>
      </w:r>
    </w:p>
    <w:p w:rsidR="00652B7B" w:rsidRPr="00947285" w:rsidRDefault="00652B7B" w:rsidP="00652B7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947285">
        <w:rPr>
          <w:sz w:val="28"/>
          <w:szCs w:val="28"/>
        </w:rPr>
        <w:t>д) осуществлять меры, обусловленные развитием чрезвычайной ситуации, не ограничивающие прав и свобод человека и гражданина и направленные на защиту населения и территорий от чрезвычайной ситуации, создание необходимых условий для предупреждения и ликвидации чрезвычайной ситуации и минимизации ее негативного воздействия.</w:t>
      </w:r>
      <w:proofErr w:type="gramEnd"/>
    </w:p>
    <w:p w:rsidR="00652B7B" w:rsidRPr="00947285" w:rsidRDefault="00652B7B" w:rsidP="00652B7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47285">
        <w:rPr>
          <w:sz w:val="28"/>
          <w:szCs w:val="28"/>
        </w:rPr>
        <w:t>18. При устранении обстоятельств, послуживших основанием для введения на соответствующих территориях режима повышенной готовности или режима чрезвы</w:t>
      </w:r>
      <w:r w:rsidR="001C5257">
        <w:rPr>
          <w:sz w:val="28"/>
          <w:szCs w:val="28"/>
        </w:rPr>
        <w:t>чайной ситуации, г</w:t>
      </w:r>
      <w:r w:rsidRPr="00947285">
        <w:rPr>
          <w:sz w:val="28"/>
          <w:szCs w:val="28"/>
        </w:rPr>
        <w:t xml:space="preserve">лава </w:t>
      </w:r>
      <w:r w:rsidR="001C5257">
        <w:rPr>
          <w:sz w:val="28"/>
          <w:szCs w:val="28"/>
        </w:rPr>
        <w:t>Курьинского района</w:t>
      </w:r>
      <w:r w:rsidRPr="00947285">
        <w:rPr>
          <w:i/>
          <w:sz w:val="28"/>
          <w:szCs w:val="28"/>
        </w:rPr>
        <w:t xml:space="preserve"> </w:t>
      </w:r>
      <w:r w:rsidRPr="00947285">
        <w:rPr>
          <w:sz w:val="28"/>
          <w:szCs w:val="28"/>
        </w:rPr>
        <w:t>Алтайского края, руководители организаций отменяют установленные режимы функционирования.</w:t>
      </w:r>
    </w:p>
    <w:p w:rsidR="00652B7B" w:rsidRPr="00947285" w:rsidRDefault="00652B7B" w:rsidP="00652B7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47285">
        <w:rPr>
          <w:sz w:val="28"/>
          <w:szCs w:val="28"/>
        </w:rPr>
        <w:t>19. Руководители аварийно-спасательных служб и аварийно-спасательных формирований, прибывшие в зону чрезвычайной ситуации первыми, принимают полномочия руководителей работ по ликвидации чрезвычайных ситуаций и исполняют их до прибытия руководителей работ по ликвидации чрезвычайных ситуаций, назначенных лицами, к полномочиям которых отнесена ликвидация чрезвычайных ситуаций.</w:t>
      </w:r>
    </w:p>
    <w:p w:rsidR="00652B7B" w:rsidRPr="00947285" w:rsidRDefault="00652B7B" w:rsidP="00652B7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47285">
        <w:rPr>
          <w:sz w:val="28"/>
          <w:szCs w:val="28"/>
        </w:rPr>
        <w:t>Руководители работ по ликвидации чрезвычайных ситуаций по согласованию с руководителями организаций, на территории которых возникла чрезвычайная ситуация, устанавливают границы зоны чрезвычайной ситуации, порядок и особенности действий по ее локализации, а также принимают решения по проведению аварийно-спасательных и других неотложных работ.</w:t>
      </w:r>
    </w:p>
    <w:p w:rsidR="00652B7B" w:rsidRPr="00947285" w:rsidRDefault="00652B7B" w:rsidP="00652B7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47285">
        <w:rPr>
          <w:sz w:val="28"/>
          <w:szCs w:val="28"/>
        </w:rPr>
        <w:t>20. Ликвидация чрезвычайных ситуаций осуществляется:</w:t>
      </w:r>
    </w:p>
    <w:p w:rsidR="00652B7B" w:rsidRPr="00947285" w:rsidRDefault="00652B7B" w:rsidP="00652B7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947285">
        <w:rPr>
          <w:sz w:val="28"/>
          <w:szCs w:val="28"/>
        </w:rPr>
        <w:t>локальной</w:t>
      </w:r>
      <w:proofErr w:type="gramEnd"/>
      <w:r w:rsidRPr="00947285">
        <w:rPr>
          <w:sz w:val="28"/>
          <w:szCs w:val="28"/>
        </w:rPr>
        <w:t xml:space="preserve"> - силами и средствами организаций </w:t>
      </w:r>
      <w:r w:rsidR="001C5257">
        <w:rPr>
          <w:sz w:val="28"/>
          <w:szCs w:val="28"/>
        </w:rPr>
        <w:t>Курьинского района</w:t>
      </w:r>
      <w:r w:rsidRPr="00947285">
        <w:rPr>
          <w:i/>
          <w:sz w:val="28"/>
          <w:szCs w:val="28"/>
        </w:rPr>
        <w:t xml:space="preserve"> </w:t>
      </w:r>
      <w:r w:rsidRPr="00947285">
        <w:rPr>
          <w:sz w:val="28"/>
          <w:szCs w:val="28"/>
        </w:rPr>
        <w:t>Алтайского края;</w:t>
      </w:r>
    </w:p>
    <w:p w:rsidR="00652B7B" w:rsidRPr="00947285" w:rsidRDefault="00652B7B" w:rsidP="00652B7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947285">
        <w:rPr>
          <w:sz w:val="28"/>
          <w:szCs w:val="28"/>
        </w:rPr>
        <w:t>муниципальной</w:t>
      </w:r>
      <w:proofErr w:type="gramEnd"/>
      <w:r w:rsidRPr="00947285">
        <w:rPr>
          <w:sz w:val="28"/>
          <w:szCs w:val="28"/>
        </w:rPr>
        <w:t xml:space="preserve"> - силами и средствами </w:t>
      </w:r>
      <w:r w:rsidR="001C5257">
        <w:rPr>
          <w:sz w:val="28"/>
          <w:szCs w:val="28"/>
        </w:rPr>
        <w:t>Курьинского</w:t>
      </w:r>
      <w:r w:rsidRPr="00947285">
        <w:rPr>
          <w:sz w:val="28"/>
          <w:szCs w:val="28"/>
        </w:rPr>
        <w:t xml:space="preserve"> муниципального звена Алтайской ТП РСЧС;</w:t>
      </w:r>
    </w:p>
    <w:p w:rsidR="00652B7B" w:rsidRPr="00947285" w:rsidRDefault="00652B7B" w:rsidP="00652B7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47285">
        <w:rPr>
          <w:sz w:val="28"/>
          <w:szCs w:val="28"/>
        </w:rPr>
        <w:t xml:space="preserve">межмуниципальной - силами и средствами </w:t>
      </w:r>
      <w:r w:rsidR="001C5257">
        <w:rPr>
          <w:sz w:val="28"/>
          <w:szCs w:val="28"/>
        </w:rPr>
        <w:t>Курьинского</w:t>
      </w:r>
      <w:r w:rsidRPr="00947285">
        <w:rPr>
          <w:sz w:val="28"/>
          <w:szCs w:val="28"/>
        </w:rPr>
        <w:t xml:space="preserve"> муниципального звена Алтайской ТП РСЧС, органов исполнительной власти Алтайского края, федеральных органов исполнительной власти.</w:t>
      </w:r>
    </w:p>
    <w:p w:rsidR="00652B7B" w:rsidRPr="00947285" w:rsidRDefault="00652B7B" w:rsidP="00652B7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47285">
        <w:rPr>
          <w:sz w:val="28"/>
          <w:szCs w:val="28"/>
        </w:rPr>
        <w:t xml:space="preserve">21. Финансовое обеспечение функционирования </w:t>
      </w:r>
      <w:r w:rsidR="001C5257">
        <w:rPr>
          <w:sz w:val="28"/>
          <w:szCs w:val="28"/>
        </w:rPr>
        <w:t>Курьинского</w:t>
      </w:r>
      <w:r w:rsidRPr="00947285">
        <w:rPr>
          <w:sz w:val="28"/>
          <w:szCs w:val="28"/>
        </w:rPr>
        <w:t xml:space="preserve"> муниципального звена Алтайской ТП РСЧС осуществляется за счет средств бюджета </w:t>
      </w:r>
      <w:r w:rsidR="001C5257">
        <w:rPr>
          <w:sz w:val="28"/>
          <w:szCs w:val="28"/>
        </w:rPr>
        <w:t>Курьинского района</w:t>
      </w:r>
      <w:r w:rsidRPr="00947285">
        <w:rPr>
          <w:i/>
          <w:sz w:val="28"/>
          <w:szCs w:val="28"/>
        </w:rPr>
        <w:t xml:space="preserve"> </w:t>
      </w:r>
      <w:r w:rsidRPr="00947285">
        <w:rPr>
          <w:sz w:val="28"/>
          <w:szCs w:val="28"/>
        </w:rPr>
        <w:t>Алтайского края, собственников (пользователей) имущества, страховых фондов и других источников в соответствии с действующим законодательством Российской Федерации.</w:t>
      </w:r>
    </w:p>
    <w:p w:rsidR="00652B7B" w:rsidRPr="00947285" w:rsidRDefault="00652B7B" w:rsidP="00652B7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47285">
        <w:rPr>
          <w:sz w:val="28"/>
          <w:szCs w:val="28"/>
        </w:rPr>
        <w:t>Организации всех форм собственности участвуют в ликвидации чрезвычайных ситуаций за счет собственных средств.</w:t>
      </w:r>
    </w:p>
    <w:p w:rsidR="00652B7B" w:rsidRPr="00947285" w:rsidRDefault="00652B7B" w:rsidP="00652B7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47285">
        <w:rPr>
          <w:sz w:val="28"/>
          <w:szCs w:val="28"/>
        </w:rPr>
        <w:t xml:space="preserve">Финансирование целевых муниципальных программ по защите населения и территорий от чрезвычайных ситуаций и обеспечению устойчивого функционирования организаций осуществляется в соответствии с действующим законодательством Российской Федерации, законодательством Алтайского края и правовыми актами Администрации </w:t>
      </w:r>
      <w:r w:rsidR="001C5257">
        <w:rPr>
          <w:sz w:val="28"/>
          <w:szCs w:val="28"/>
        </w:rPr>
        <w:t>Курьинского района</w:t>
      </w:r>
      <w:r w:rsidRPr="00947285">
        <w:rPr>
          <w:i/>
          <w:sz w:val="28"/>
          <w:szCs w:val="28"/>
        </w:rPr>
        <w:t xml:space="preserve"> </w:t>
      </w:r>
      <w:r w:rsidRPr="00947285">
        <w:rPr>
          <w:sz w:val="28"/>
          <w:szCs w:val="28"/>
        </w:rPr>
        <w:t>Алтайского края.</w:t>
      </w:r>
    </w:p>
    <w:p w:rsidR="00652B7B" w:rsidRPr="00947285" w:rsidRDefault="00652B7B" w:rsidP="00652B7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652B7B" w:rsidRPr="00947285" w:rsidRDefault="00652B7B" w:rsidP="00652B7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  <w:sectPr w:rsidR="00652B7B" w:rsidRPr="00947285" w:rsidSect="00B43FA8">
          <w:headerReference w:type="default" r:id="rId9"/>
          <w:pgSz w:w="11907" w:h="16840" w:code="9"/>
          <w:pgMar w:top="1134" w:right="567" w:bottom="1134" w:left="1134" w:header="720" w:footer="720" w:gutter="0"/>
          <w:cols w:space="720"/>
          <w:titlePg/>
          <w:docGrid w:linePitch="299"/>
        </w:sectPr>
      </w:pPr>
    </w:p>
    <w:p w:rsidR="00652B7B" w:rsidRPr="00947285" w:rsidRDefault="00652B7B" w:rsidP="00652B7B">
      <w:pPr>
        <w:shd w:val="clear" w:color="auto" w:fill="FFFFFF"/>
        <w:jc w:val="right"/>
        <w:rPr>
          <w:sz w:val="28"/>
          <w:szCs w:val="28"/>
        </w:rPr>
      </w:pPr>
      <w:r w:rsidRPr="00947285">
        <w:rPr>
          <w:sz w:val="28"/>
          <w:szCs w:val="28"/>
        </w:rPr>
        <w:t>Приложение № 2</w:t>
      </w:r>
    </w:p>
    <w:p w:rsidR="00652B7B" w:rsidRPr="00947285" w:rsidRDefault="00652B7B" w:rsidP="00652B7B">
      <w:pPr>
        <w:shd w:val="clear" w:color="auto" w:fill="FFFFFF"/>
        <w:jc w:val="right"/>
        <w:rPr>
          <w:sz w:val="28"/>
          <w:szCs w:val="28"/>
        </w:rPr>
      </w:pPr>
      <w:r w:rsidRPr="00947285">
        <w:rPr>
          <w:sz w:val="28"/>
          <w:szCs w:val="28"/>
        </w:rPr>
        <w:t>к постановлени</w:t>
      </w:r>
      <w:r w:rsidR="001C5257">
        <w:rPr>
          <w:sz w:val="28"/>
          <w:szCs w:val="28"/>
        </w:rPr>
        <w:t>ю А</w:t>
      </w:r>
      <w:r w:rsidRPr="00947285">
        <w:rPr>
          <w:sz w:val="28"/>
          <w:szCs w:val="28"/>
        </w:rPr>
        <w:t>дминистрации</w:t>
      </w:r>
      <w:r w:rsidR="001C5257">
        <w:rPr>
          <w:sz w:val="28"/>
          <w:szCs w:val="28"/>
        </w:rPr>
        <w:t xml:space="preserve"> Курьинского района</w:t>
      </w:r>
    </w:p>
    <w:p w:rsidR="00652B7B" w:rsidRPr="00947285" w:rsidRDefault="008B4FFC" w:rsidP="00652B7B">
      <w:pPr>
        <w:jc w:val="right"/>
        <w:rPr>
          <w:sz w:val="28"/>
          <w:szCs w:val="28"/>
        </w:rPr>
      </w:pPr>
      <w:r>
        <w:rPr>
          <w:sz w:val="28"/>
          <w:szCs w:val="28"/>
        </w:rPr>
        <w:t>от «16</w:t>
      </w:r>
      <w:r w:rsidR="001C5257">
        <w:rPr>
          <w:sz w:val="28"/>
          <w:szCs w:val="28"/>
        </w:rPr>
        <w:t xml:space="preserve">» февраля  2021 </w:t>
      </w:r>
      <w:r>
        <w:rPr>
          <w:sz w:val="28"/>
          <w:szCs w:val="28"/>
        </w:rPr>
        <w:t xml:space="preserve"> г. № 37</w:t>
      </w:r>
    </w:p>
    <w:p w:rsidR="00652B7B" w:rsidRPr="00947285" w:rsidRDefault="00652B7B" w:rsidP="00652B7B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652B7B" w:rsidRPr="00947285" w:rsidRDefault="00652B7B" w:rsidP="00652B7B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652B7B" w:rsidRPr="00947285" w:rsidRDefault="00652B7B" w:rsidP="00652B7B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947285">
        <w:rPr>
          <w:sz w:val="28"/>
          <w:szCs w:val="28"/>
        </w:rPr>
        <w:t>Общий со</w:t>
      </w:r>
      <w:r w:rsidR="001C5257">
        <w:rPr>
          <w:sz w:val="28"/>
          <w:szCs w:val="28"/>
        </w:rPr>
        <w:t>став сил и средств Курьинского</w:t>
      </w:r>
      <w:r w:rsidRPr="00947285">
        <w:rPr>
          <w:sz w:val="28"/>
          <w:szCs w:val="28"/>
        </w:rPr>
        <w:t xml:space="preserve"> муниципального звена Алтайской территориальной подсистемы </w:t>
      </w:r>
      <w:r w:rsidR="001C5257">
        <w:rPr>
          <w:sz w:val="28"/>
          <w:szCs w:val="28"/>
        </w:rPr>
        <w:t xml:space="preserve">                       </w:t>
      </w:r>
      <w:r w:rsidRPr="00947285">
        <w:rPr>
          <w:sz w:val="28"/>
          <w:szCs w:val="28"/>
        </w:rPr>
        <w:t>единой государственной системы предупреждения и ликвидации чрезвычайных ситуаций</w:t>
      </w:r>
    </w:p>
    <w:p w:rsidR="00652B7B" w:rsidRPr="00947285" w:rsidRDefault="00652B7B" w:rsidP="00652B7B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tbl>
      <w:tblPr>
        <w:tblW w:w="14616" w:type="dxa"/>
        <w:tblInd w:w="93" w:type="dxa"/>
        <w:tblLook w:val="04A0"/>
      </w:tblPr>
      <w:tblGrid>
        <w:gridCol w:w="598"/>
        <w:gridCol w:w="3420"/>
        <w:gridCol w:w="1390"/>
        <w:gridCol w:w="1138"/>
        <w:gridCol w:w="1283"/>
        <w:gridCol w:w="1299"/>
        <w:gridCol w:w="1356"/>
        <w:gridCol w:w="1195"/>
        <w:gridCol w:w="1446"/>
        <w:gridCol w:w="1491"/>
      </w:tblGrid>
      <w:tr w:rsidR="00652B7B" w:rsidRPr="00947285" w:rsidTr="009736D2">
        <w:trPr>
          <w:trHeight w:val="330"/>
        </w:trPr>
        <w:tc>
          <w:tcPr>
            <w:tcW w:w="598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652B7B" w:rsidRPr="00947285" w:rsidRDefault="00652B7B" w:rsidP="009736D2">
            <w:pPr>
              <w:rPr>
                <w:color w:val="000000"/>
                <w:sz w:val="20"/>
                <w:szCs w:val="20"/>
              </w:rPr>
            </w:pPr>
            <w:r w:rsidRPr="00947285">
              <w:rPr>
                <w:color w:val="000000"/>
                <w:sz w:val="20"/>
                <w:szCs w:val="20"/>
              </w:rPr>
              <w:t xml:space="preserve">№ </w:t>
            </w:r>
            <w:proofErr w:type="gramStart"/>
            <w:r w:rsidRPr="00947285">
              <w:rPr>
                <w:color w:val="000000"/>
                <w:sz w:val="20"/>
                <w:szCs w:val="20"/>
              </w:rPr>
              <w:t>п</w:t>
            </w:r>
            <w:proofErr w:type="gramEnd"/>
            <w:r w:rsidRPr="00947285">
              <w:rPr>
                <w:color w:val="000000"/>
                <w:sz w:val="20"/>
                <w:szCs w:val="20"/>
              </w:rPr>
              <w:t>/п</w:t>
            </w:r>
          </w:p>
        </w:tc>
        <w:tc>
          <w:tcPr>
            <w:tcW w:w="342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:rsidR="00652B7B" w:rsidRPr="00947285" w:rsidRDefault="00652B7B" w:rsidP="009736D2">
            <w:pPr>
              <w:jc w:val="center"/>
              <w:rPr>
                <w:color w:val="000000"/>
                <w:sz w:val="20"/>
                <w:szCs w:val="20"/>
              </w:rPr>
            </w:pPr>
            <w:r w:rsidRPr="00947285">
              <w:rPr>
                <w:color w:val="000000"/>
                <w:sz w:val="20"/>
                <w:szCs w:val="20"/>
              </w:rPr>
              <w:t>Министерства и ведомства</w:t>
            </w:r>
          </w:p>
        </w:tc>
        <w:tc>
          <w:tcPr>
            <w:tcW w:w="139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:rsidR="00652B7B" w:rsidRPr="00947285" w:rsidRDefault="00652B7B" w:rsidP="009736D2">
            <w:pPr>
              <w:rPr>
                <w:color w:val="000000"/>
                <w:sz w:val="20"/>
                <w:szCs w:val="20"/>
              </w:rPr>
            </w:pPr>
            <w:r w:rsidRPr="00947285">
              <w:rPr>
                <w:color w:val="000000"/>
                <w:sz w:val="20"/>
                <w:szCs w:val="20"/>
              </w:rPr>
              <w:t>Личный состав</w:t>
            </w:r>
          </w:p>
        </w:tc>
        <w:tc>
          <w:tcPr>
            <w:tcW w:w="9208" w:type="dxa"/>
            <w:gridSpan w:val="7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000000"/>
            </w:tcBorders>
            <w:vAlign w:val="center"/>
            <w:hideMark/>
          </w:tcPr>
          <w:p w:rsidR="00652B7B" w:rsidRPr="00947285" w:rsidRDefault="00652B7B" w:rsidP="009736D2">
            <w:pPr>
              <w:jc w:val="center"/>
              <w:rPr>
                <w:color w:val="000000"/>
                <w:sz w:val="20"/>
                <w:szCs w:val="20"/>
              </w:rPr>
            </w:pPr>
            <w:r w:rsidRPr="00947285">
              <w:rPr>
                <w:color w:val="000000"/>
                <w:sz w:val="20"/>
                <w:szCs w:val="20"/>
              </w:rPr>
              <w:t>Техника</w:t>
            </w:r>
          </w:p>
        </w:tc>
      </w:tr>
      <w:tr w:rsidR="00652B7B" w:rsidRPr="00947285" w:rsidTr="009736D2">
        <w:trPr>
          <w:trHeight w:val="540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652B7B" w:rsidRPr="00947285" w:rsidRDefault="00652B7B" w:rsidP="009736D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652B7B" w:rsidRPr="00947285" w:rsidRDefault="00652B7B" w:rsidP="009736D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652B7B" w:rsidRPr="00947285" w:rsidRDefault="00652B7B" w:rsidP="009736D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single" w:sz="12" w:space="0" w:color="auto"/>
              <w:right w:val="single" w:sz="8" w:space="0" w:color="000000"/>
            </w:tcBorders>
            <w:vAlign w:val="center"/>
            <w:hideMark/>
          </w:tcPr>
          <w:p w:rsidR="00652B7B" w:rsidRPr="00947285" w:rsidRDefault="00652B7B" w:rsidP="009736D2">
            <w:pPr>
              <w:jc w:val="center"/>
              <w:rPr>
                <w:color w:val="000000"/>
                <w:sz w:val="20"/>
                <w:szCs w:val="20"/>
              </w:rPr>
            </w:pPr>
            <w:r w:rsidRPr="00947285">
              <w:rPr>
                <w:color w:val="000000"/>
                <w:sz w:val="20"/>
                <w:szCs w:val="20"/>
              </w:rPr>
              <w:t>пожарная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12" w:space="0" w:color="auto"/>
              <w:right w:val="single" w:sz="8" w:space="0" w:color="000000"/>
            </w:tcBorders>
            <w:vAlign w:val="center"/>
            <w:hideMark/>
          </w:tcPr>
          <w:p w:rsidR="00652B7B" w:rsidRPr="00947285" w:rsidRDefault="00652B7B" w:rsidP="009736D2">
            <w:pPr>
              <w:jc w:val="center"/>
              <w:rPr>
                <w:color w:val="000000"/>
                <w:sz w:val="20"/>
                <w:szCs w:val="20"/>
              </w:rPr>
            </w:pPr>
            <w:r w:rsidRPr="00947285">
              <w:rPr>
                <w:color w:val="000000"/>
                <w:sz w:val="20"/>
                <w:szCs w:val="20"/>
              </w:rPr>
              <w:t>специальная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12" w:space="0" w:color="auto"/>
              <w:right w:val="single" w:sz="8" w:space="0" w:color="000000"/>
            </w:tcBorders>
            <w:vAlign w:val="center"/>
            <w:hideMark/>
          </w:tcPr>
          <w:p w:rsidR="00652B7B" w:rsidRPr="00947285" w:rsidRDefault="00652B7B" w:rsidP="009736D2">
            <w:pPr>
              <w:jc w:val="center"/>
              <w:rPr>
                <w:color w:val="000000"/>
                <w:sz w:val="20"/>
                <w:szCs w:val="20"/>
              </w:rPr>
            </w:pPr>
            <w:r w:rsidRPr="00947285">
              <w:rPr>
                <w:color w:val="000000"/>
                <w:sz w:val="20"/>
                <w:szCs w:val="20"/>
              </w:rPr>
              <w:t>инженерная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12" w:space="0" w:color="auto"/>
              <w:right w:val="single" w:sz="8" w:space="0" w:color="000000"/>
            </w:tcBorders>
            <w:vAlign w:val="center"/>
            <w:hideMark/>
          </w:tcPr>
          <w:p w:rsidR="00652B7B" w:rsidRPr="00947285" w:rsidRDefault="00652B7B" w:rsidP="009736D2">
            <w:pPr>
              <w:jc w:val="center"/>
              <w:rPr>
                <w:color w:val="000000"/>
                <w:sz w:val="20"/>
                <w:szCs w:val="20"/>
              </w:rPr>
            </w:pPr>
            <w:r w:rsidRPr="00947285">
              <w:rPr>
                <w:color w:val="000000"/>
                <w:sz w:val="20"/>
                <w:szCs w:val="20"/>
              </w:rPr>
              <w:t>воздушные суда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12" w:space="0" w:color="auto"/>
              <w:right w:val="single" w:sz="8" w:space="0" w:color="000000"/>
            </w:tcBorders>
            <w:vAlign w:val="center"/>
            <w:hideMark/>
          </w:tcPr>
          <w:p w:rsidR="00652B7B" w:rsidRPr="00947285" w:rsidRDefault="00652B7B" w:rsidP="009736D2">
            <w:pPr>
              <w:jc w:val="center"/>
              <w:rPr>
                <w:color w:val="000000"/>
                <w:sz w:val="20"/>
                <w:szCs w:val="20"/>
              </w:rPr>
            </w:pPr>
            <w:r w:rsidRPr="00947285">
              <w:rPr>
                <w:color w:val="000000"/>
                <w:sz w:val="20"/>
                <w:szCs w:val="20"/>
              </w:rPr>
              <w:t>плав. средства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652B7B" w:rsidRPr="00947285" w:rsidRDefault="00652B7B" w:rsidP="009736D2">
            <w:pPr>
              <w:jc w:val="center"/>
              <w:rPr>
                <w:color w:val="000000"/>
                <w:sz w:val="20"/>
                <w:szCs w:val="20"/>
              </w:rPr>
            </w:pPr>
            <w:r w:rsidRPr="00947285">
              <w:rPr>
                <w:color w:val="000000"/>
                <w:sz w:val="20"/>
                <w:szCs w:val="20"/>
              </w:rPr>
              <w:t>прочая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652B7B" w:rsidRPr="00947285" w:rsidRDefault="00652B7B" w:rsidP="009736D2">
            <w:pPr>
              <w:jc w:val="center"/>
              <w:rPr>
                <w:color w:val="000000"/>
                <w:sz w:val="20"/>
                <w:szCs w:val="20"/>
              </w:rPr>
            </w:pPr>
            <w:r w:rsidRPr="00947285">
              <w:rPr>
                <w:color w:val="000000"/>
                <w:sz w:val="20"/>
                <w:szCs w:val="20"/>
              </w:rPr>
              <w:t>Итого</w:t>
            </w:r>
          </w:p>
        </w:tc>
      </w:tr>
      <w:tr w:rsidR="00652B7B" w:rsidRPr="00947285" w:rsidTr="009736D2">
        <w:trPr>
          <w:trHeight w:val="330"/>
        </w:trPr>
        <w:tc>
          <w:tcPr>
            <w:tcW w:w="14616" w:type="dxa"/>
            <w:gridSpan w:val="10"/>
            <w:tcBorders>
              <w:top w:val="single" w:sz="12" w:space="0" w:color="auto"/>
              <w:left w:val="single" w:sz="12" w:space="0" w:color="auto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652B7B" w:rsidRPr="00B60FFB" w:rsidRDefault="00652B7B" w:rsidP="00B60FFB">
            <w:pPr>
              <w:jc w:val="center"/>
              <w:rPr>
                <w:b/>
                <w:color w:val="000000"/>
              </w:rPr>
            </w:pPr>
            <w:r w:rsidRPr="00B60FFB">
              <w:rPr>
                <w:b/>
                <w:color w:val="000000"/>
              </w:rPr>
              <w:t>Силы и средства ФП РСЧС</w:t>
            </w:r>
          </w:p>
        </w:tc>
      </w:tr>
      <w:tr w:rsidR="00652B7B" w:rsidRPr="00947285" w:rsidTr="009736D2">
        <w:trPr>
          <w:trHeight w:val="315"/>
        </w:trPr>
        <w:tc>
          <w:tcPr>
            <w:tcW w:w="598" w:type="dxa"/>
            <w:tcBorders>
              <w:top w:val="nil"/>
              <w:left w:val="single" w:sz="12" w:space="0" w:color="auto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:rsidR="00652B7B" w:rsidRPr="00947285" w:rsidRDefault="00652B7B" w:rsidP="009736D2">
            <w:pPr>
              <w:jc w:val="center"/>
              <w:rPr>
                <w:color w:val="000000"/>
                <w:sz w:val="20"/>
                <w:szCs w:val="20"/>
              </w:rPr>
            </w:pPr>
            <w:r w:rsidRPr="0094728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:rsidR="00652B7B" w:rsidRPr="00947285" w:rsidRDefault="001C5257" w:rsidP="009736D2">
            <w:pPr>
              <w:rPr>
                <w:color w:val="000000"/>
                <w:sz w:val="20"/>
                <w:szCs w:val="20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t>70 ПСЧ 16</w:t>
            </w:r>
            <w:r w:rsidR="00652B7B" w:rsidRPr="00947285">
              <w:rPr>
                <w:color w:val="000000"/>
                <w:sz w:val="20"/>
                <w:szCs w:val="20"/>
              </w:rPr>
              <w:t xml:space="preserve"> ПСО</w:t>
            </w:r>
            <w:r>
              <w:rPr>
                <w:color w:val="000000"/>
                <w:sz w:val="20"/>
                <w:szCs w:val="20"/>
              </w:rPr>
              <w:t xml:space="preserve"> ФПС ГПС ГУ МЧС России по Алтайскому краю</w:t>
            </w:r>
            <w:r w:rsidR="006F19B3">
              <w:rPr>
                <w:color w:val="000000"/>
                <w:sz w:val="20"/>
                <w:szCs w:val="20"/>
              </w:rPr>
              <w:t xml:space="preserve">               (</w:t>
            </w:r>
            <w:r w:rsidR="00B60FFB">
              <w:rPr>
                <w:color w:val="000000"/>
                <w:sz w:val="20"/>
                <w:szCs w:val="20"/>
              </w:rPr>
              <w:t xml:space="preserve">4 караула </w:t>
            </w:r>
            <w:r w:rsidR="006F19B3">
              <w:rPr>
                <w:color w:val="000000"/>
                <w:sz w:val="20"/>
                <w:szCs w:val="20"/>
              </w:rPr>
              <w:t xml:space="preserve"> </w:t>
            </w:r>
            <w:r w:rsidR="00B60FFB">
              <w:rPr>
                <w:color w:val="000000"/>
                <w:sz w:val="20"/>
                <w:szCs w:val="20"/>
              </w:rPr>
              <w:t>(</w:t>
            </w:r>
            <w:r w:rsidR="006F19B3">
              <w:rPr>
                <w:color w:val="000000"/>
                <w:sz w:val="20"/>
                <w:szCs w:val="20"/>
              </w:rPr>
              <w:t>12 отделений</w:t>
            </w:r>
            <w:r w:rsidR="00B60FFB">
              <w:rPr>
                <w:color w:val="000000"/>
                <w:sz w:val="20"/>
                <w:szCs w:val="20"/>
              </w:rPr>
              <w:t xml:space="preserve"> и 1 ОГ)</w:t>
            </w:r>
            <w:proofErr w:type="gramEnd"/>
          </w:p>
        </w:tc>
        <w:tc>
          <w:tcPr>
            <w:tcW w:w="1390" w:type="dxa"/>
            <w:tcBorders>
              <w:top w:val="nil"/>
              <w:left w:val="nil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:rsidR="00652B7B" w:rsidRPr="009D4A47" w:rsidRDefault="001C5257" w:rsidP="009D4A47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9D4A47">
              <w:rPr>
                <w:b/>
                <w:color w:val="000000"/>
                <w:sz w:val="28"/>
                <w:szCs w:val="28"/>
              </w:rPr>
              <w:t>29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52B7B" w:rsidRPr="009D4A47" w:rsidRDefault="001C5257" w:rsidP="009D4A47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9D4A47">
              <w:rPr>
                <w:b/>
                <w:color w:val="000000"/>
                <w:sz w:val="28"/>
                <w:szCs w:val="28"/>
              </w:rPr>
              <w:t>5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52B7B" w:rsidRPr="009D4A47" w:rsidRDefault="00652B7B" w:rsidP="009D4A47">
            <w:pPr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52B7B" w:rsidRPr="009D4A47" w:rsidRDefault="00652B7B" w:rsidP="009D4A47">
            <w:pPr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52B7B" w:rsidRPr="009D4A47" w:rsidRDefault="00652B7B" w:rsidP="009D4A47">
            <w:pPr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52B7B" w:rsidRPr="009D4A47" w:rsidRDefault="00652B7B" w:rsidP="009D4A47">
            <w:pPr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:rsidR="00652B7B" w:rsidRPr="009D4A47" w:rsidRDefault="001C5257" w:rsidP="009D4A47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9D4A47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:rsidR="00652B7B" w:rsidRPr="009D4A47" w:rsidRDefault="001C5257" w:rsidP="009D4A47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9D4A47">
              <w:rPr>
                <w:b/>
                <w:color w:val="000000"/>
                <w:sz w:val="28"/>
                <w:szCs w:val="28"/>
              </w:rPr>
              <w:t>6</w:t>
            </w:r>
          </w:p>
        </w:tc>
      </w:tr>
      <w:tr w:rsidR="00652B7B" w:rsidRPr="00947285" w:rsidTr="009736D2">
        <w:trPr>
          <w:trHeight w:val="525"/>
        </w:trPr>
        <w:tc>
          <w:tcPr>
            <w:tcW w:w="598" w:type="dxa"/>
            <w:tcBorders>
              <w:top w:val="nil"/>
              <w:left w:val="single" w:sz="12" w:space="0" w:color="auto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:rsidR="00652B7B" w:rsidRPr="00947285" w:rsidRDefault="00652B7B" w:rsidP="009736D2">
            <w:pPr>
              <w:jc w:val="center"/>
              <w:rPr>
                <w:color w:val="000000"/>
                <w:sz w:val="20"/>
                <w:szCs w:val="20"/>
              </w:rPr>
            </w:pPr>
            <w:r w:rsidRPr="00947285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:rsidR="00652B7B" w:rsidRPr="00947285" w:rsidRDefault="006F19B3" w:rsidP="009736D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Пункт полиции по Курьинскому району МО МВД России «Краснощёковский» (группа охраны обшественного порядка)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:rsidR="00652B7B" w:rsidRPr="009D4A47" w:rsidRDefault="006F19B3" w:rsidP="009D4A47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9D4A47">
              <w:rPr>
                <w:b/>
                <w:color w:val="000000"/>
                <w:sz w:val="28"/>
                <w:szCs w:val="28"/>
              </w:rPr>
              <w:t>16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52B7B" w:rsidRPr="009D4A47" w:rsidRDefault="00652B7B" w:rsidP="009D4A47">
            <w:pPr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52B7B" w:rsidRPr="009D4A47" w:rsidRDefault="00652B7B" w:rsidP="009D4A47">
            <w:pPr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52B7B" w:rsidRPr="009D4A47" w:rsidRDefault="00652B7B" w:rsidP="009D4A47">
            <w:pPr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52B7B" w:rsidRPr="009D4A47" w:rsidRDefault="00652B7B" w:rsidP="009D4A47">
            <w:pPr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52B7B" w:rsidRPr="009D4A47" w:rsidRDefault="00652B7B" w:rsidP="009D4A47">
            <w:pPr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:rsidR="00652B7B" w:rsidRPr="009D4A47" w:rsidRDefault="006F19B3" w:rsidP="009D4A47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9D4A47">
              <w:rPr>
                <w:b/>
                <w:color w:val="000000"/>
                <w:sz w:val="28"/>
                <w:szCs w:val="28"/>
              </w:rPr>
              <w:t>3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:rsidR="00652B7B" w:rsidRPr="009D4A47" w:rsidRDefault="006F19B3" w:rsidP="009D4A47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9D4A47">
              <w:rPr>
                <w:b/>
                <w:color w:val="000000"/>
                <w:sz w:val="28"/>
                <w:szCs w:val="28"/>
              </w:rPr>
              <w:t>3</w:t>
            </w:r>
          </w:p>
        </w:tc>
      </w:tr>
      <w:tr w:rsidR="00652B7B" w:rsidRPr="00947285" w:rsidTr="009736D2">
        <w:trPr>
          <w:trHeight w:val="315"/>
        </w:trPr>
        <w:tc>
          <w:tcPr>
            <w:tcW w:w="598" w:type="dxa"/>
            <w:tcBorders>
              <w:top w:val="nil"/>
              <w:left w:val="single" w:sz="12" w:space="0" w:color="auto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:rsidR="00652B7B" w:rsidRPr="00947285" w:rsidRDefault="00652B7B" w:rsidP="009736D2">
            <w:pPr>
              <w:jc w:val="center"/>
              <w:rPr>
                <w:color w:val="000000"/>
                <w:sz w:val="20"/>
                <w:szCs w:val="20"/>
              </w:rPr>
            </w:pPr>
            <w:r w:rsidRPr="00947285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:rsidR="00652B7B" w:rsidRPr="006F19B3" w:rsidRDefault="006F19B3" w:rsidP="009736D2">
            <w:pPr>
              <w:rPr>
                <w:color w:val="000000"/>
                <w:sz w:val="20"/>
                <w:szCs w:val="20"/>
              </w:rPr>
            </w:pPr>
            <w:r w:rsidRPr="006F19B3">
              <w:rPr>
                <w:sz w:val="20"/>
                <w:szCs w:val="20"/>
              </w:rPr>
              <w:t>Курьинский РЭС Филиала ПАО «МРСК Сибири» - «Алтайэнерго»</w:t>
            </w:r>
            <w:r w:rsidR="009D4A47">
              <w:rPr>
                <w:sz w:val="20"/>
                <w:szCs w:val="20"/>
              </w:rPr>
              <w:t xml:space="preserve"> Аварийно-восстановительная</w:t>
            </w:r>
            <w:r w:rsidR="00156BB0">
              <w:rPr>
                <w:sz w:val="20"/>
                <w:szCs w:val="20"/>
              </w:rPr>
              <w:t xml:space="preserve"> бригада</w:t>
            </w:r>
            <w:r w:rsidR="009D4A47" w:rsidRPr="00947285">
              <w:rPr>
                <w:sz w:val="20"/>
                <w:szCs w:val="20"/>
              </w:rPr>
              <w:t xml:space="preserve"> ЛЭП (10 кВ, 35 кВ, 110 кВ и т.д.)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:rsidR="00652B7B" w:rsidRPr="009D4A47" w:rsidRDefault="009D4A47" w:rsidP="009D4A47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9D4A47">
              <w:rPr>
                <w:b/>
                <w:color w:val="000000"/>
                <w:sz w:val="28"/>
                <w:szCs w:val="28"/>
              </w:rPr>
              <w:t>7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52B7B" w:rsidRPr="009D4A47" w:rsidRDefault="00652B7B" w:rsidP="009D4A47">
            <w:pPr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52B7B" w:rsidRPr="009D4A47" w:rsidRDefault="00652B7B" w:rsidP="009D4A47">
            <w:pPr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52B7B" w:rsidRPr="009D4A47" w:rsidRDefault="009D4A47" w:rsidP="009D4A47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9D4A47">
              <w:rPr>
                <w:b/>
                <w:color w:val="000000"/>
                <w:sz w:val="28"/>
                <w:szCs w:val="28"/>
              </w:rPr>
              <w:t>2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52B7B" w:rsidRPr="009D4A47" w:rsidRDefault="00652B7B" w:rsidP="009D4A47">
            <w:pPr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52B7B" w:rsidRPr="009D4A47" w:rsidRDefault="00652B7B" w:rsidP="009D4A47">
            <w:pPr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:rsidR="00652B7B" w:rsidRPr="009D4A47" w:rsidRDefault="009D4A47" w:rsidP="009D4A47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9D4A47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:rsidR="00652B7B" w:rsidRPr="009D4A47" w:rsidRDefault="009D4A47" w:rsidP="009D4A47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9D4A47">
              <w:rPr>
                <w:b/>
                <w:color w:val="000000"/>
                <w:sz w:val="28"/>
                <w:szCs w:val="28"/>
              </w:rPr>
              <w:t>3</w:t>
            </w:r>
          </w:p>
        </w:tc>
      </w:tr>
      <w:tr w:rsidR="00652B7B" w:rsidRPr="00947285" w:rsidTr="009736D2">
        <w:trPr>
          <w:trHeight w:val="315"/>
        </w:trPr>
        <w:tc>
          <w:tcPr>
            <w:tcW w:w="598" w:type="dxa"/>
            <w:tcBorders>
              <w:top w:val="nil"/>
              <w:left w:val="single" w:sz="12" w:space="0" w:color="auto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:rsidR="00652B7B" w:rsidRPr="00947285" w:rsidRDefault="00652B7B" w:rsidP="009736D2">
            <w:pPr>
              <w:jc w:val="center"/>
              <w:rPr>
                <w:color w:val="000000"/>
                <w:sz w:val="20"/>
                <w:szCs w:val="20"/>
              </w:rPr>
            </w:pPr>
            <w:r w:rsidRPr="00947285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:rsidR="006F19B3" w:rsidRPr="006F19B3" w:rsidRDefault="006F19B3" w:rsidP="006F19B3">
            <w:pPr>
              <w:rPr>
                <w:sz w:val="20"/>
                <w:szCs w:val="20"/>
              </w:rPr>
            </w:pPr>
            <w:r w:rsidRPr="006F19B3">
              <w:rPr>
                <w:sz w:val="20"/>
                <w:szCs w:val="20"/>
              </w:rPr>
              <w:t>ЛТЦ (Курьинский район) МЦТЭТ                г. Алейск Алтайского филиала ПАО «Ростелеком»</w:t>
            </w:r>
          </w:p>
          <w:p w:rsidR="00652B7B" w:rsidRPr="00947285" w:rsidRDefault="009D4A47" w:rsidP="009736D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Аварийно-восстановительная команда связи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:rsidR="00652B7B" w:rsidRPr="009D4A47" w:rsidRDefault="009D4A47" w:rsidP="009D4A47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9D4A47">
              <w:rPr>
                <w:b/>
                <w:color w:val="000000"/>
                <w:sz w:val="28"/>
                <w:szCs w:val="28"/>
              </w:rPr>
              <w:t>5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52B7B" w:rsidRPr="009D4A47" w:rsidRDefault="00652B7B" w:rsidP="009D4A47">
            <w:pPr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52B7B" w:rsidRPr="009D4A47" w:rsidRDefault="00652B7B" w:rsidP="009D4A47">
            <w:pPr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52B7B" w:rsidRPr="009D4A47" w:rsidRDefault="00652B7B" w:rsidP="009D4A47">
            <w:pPr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52B7B" w:rsidRPr="009D4A47" w:rsidRDefault="00652B7B" w:rsidP="009D4A47">
            <w:pPr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52B7B" w:rsidRPr="009D4A47" w:rsidRDefault="00652B7B" w:rsidP="009D4A47">
            <w:pPr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:rsidR="00652B7B" w:rsidRPr="009D4A47" w:rsidRDefault="009D4A47" w:rsidP="009D4A47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9D4A47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:rsidR="00652B7B" w:rsidRPr="009D4A47" w:rsidRDefault="009D4A47" w:rsidP="009D4A47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9D4A47">
              <w:rPr>
                <w:b/>
                <w:color w:val="000000"/>
                <w:sz w:val="28"/>
                <w:szCs w:val="28"/>
              </w:rPr>
              <w:t>1</w:t>
            </w:r>
          </w:p>
        </w:tc>
      </w:tr>
      <w:tr w:rsidR="00652B7B" w:rsidRPr="00947285" w:rsidTr="009736D2">
        <w:trPr>
          <w:trHeight w:val="315"/>
        </w:trPr>
        <w:tc>
          <w:tcPr>
            <w:tcW w:w="598" w:type="dxa"/>
            <w:tcBorders>
              <w:top w:val="single" w:sz="8" w:space="0" w:color="000000"/>
              <w:left w:val="single" w:sz="12" w:space="0" w:color="auto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:rsidR="00652B7B" w:rsidRPr="00947285" w:rsidRDefault="00652B7B" w:rsidP="009736D2">
            <w:pPr>
              <w:jc w:val="center"/>
              <w:rPr>
                <w:color w:val="000000"/>
                <w:sz w:val="20"/>
                <w:szCs w:val="20"/>
              </w:rPr>
            </w:pPr>
            <w:r w:rsidRPr="0094728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4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:rsidR="00652B7B" w:rsidRPr="00947285" w:rsidRDefault="00652B7B" w:rsidP="009736D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47285">
              <w:rPr>
                <w:b/>
                <w:bCs/>
                <w:color w:val="000000"/>
                <w:sz w:val="20"/>
                <w:szCs w:val="20"/>
              </w:rPr>
              <w:t>ИТОГО за ФП РСЧС:</w:t>
            </w:r>
          </w:p>
        </w:tc>
        <w:tc>
          <w:tcPr>
            <w:tcW w:w="1390" w:type="dxa"/>
            <w:tcBorders>
              <w:top w:val="single" w:sz="8" w:space="0" w:color="000000"/>
              <w:left w:val="nil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:rsidR="00652B7B" w:rsidRPr="009D4A47" w:rsidRDefault="009D4A47" w:rsidP="009D4A47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9D4A47">
              <w:rPr>
                <w:b/>
                <w:color w:val="000000"/>
                <w:sz w:val="28"/>
                <w:szCs w:val="28"/>
              </w:rPr>
              <w:t>57</w:t>
            </w:r>
          </w:p>
        </w:tc>
        <w:tc>
          <w:tcPr>
            <w:tcW w:w="113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52B7B" w:rsidRPr="009D4A47" w:rsidRDefault="009D4A47" w:rsidP="009D4A47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9D4A47">
              <w:rPr>
                <w:b/>
                <w:color w:val="000000"/>
                <w:sz w:val="28"/>
                <w:szCs w:val="28"/>
              </w:rPr>
              <w:t>5</w:t>
            </w: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52B7B" w:rsidRPr="009D4A47" w:rsidRDefault="00652B7B" w:rsidP="009D4A47">
            <w:pPr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29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52B7B" w:rsidRPr="009D4A47" w:rsidRDefault="009D4A47" w:rsidP="009D4A47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9D4A47">
              <w:rPr>
                <w:b/>
                <w:color w:val="000000"/>
                <w:sz w:val="28"/>
                <w:szCs w:val="28"/>
              </w:rPr>
              <w:t>2</w:t>
            </w:r>
          </w:p>
        </w:tc>
        <w:tc>
          <w:tcPr>
            <w:tcW w:w="135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52B7B" w:rsidRPr="009D4A47" w:rsidRDefault="00652B7B" w:rsidP="009D4A47">
            <w:pPr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1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52B7B" w:rsidRPr="009D4A47" w:rsidRDefault="00652B7B" w:rsidP="009D4A47">
            <w:pPr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446" w:type="dxa"/>
            <w:tcBorders>
              <w:top w:val="single" w:sz="8" w:space="0" w:color="000000"/>
              <w:left w:val="nil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:rsidR="00652B7B" w:rsidRPr="009D4A47" w:rsidRDefault="009D4A47" w:rsidP="009D4A47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9D4A47">
              <w:rPr>
                <w:b/>
                <w:color w:val="000000"/>
                <w:sz w:val="28"/>
                <w:szCs w:val="28"/>
              </w:rPr>
              <w:t>6</w:t>
            </w:r>
          </w:p>
        </w:tc>
        <w:tc>
          <w:tcPr>
            <w:tcW w:w="1491" w:type="dxa"/>
            <w:tcBorders>
              <w:top w:val="single" w:sz="8" w:space="0" w:color="000000"/>
              <w:left w:val="nil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:rsidR="00652B7B" w:rsidRPr="009D4A47" w:rsidRDefault="009D4A47" w:rsidP="009D4A47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9D4A47">
              <w:rPr>
                <w:b/>
                <w:color w:val="000000"/>
                <w:sz w:val="28"/>
                <w:szCs w:val="28"/>
              </w:rPr>
              <w:t>13</w:t>
            </w:r>
          </w:p>
        </w:tc>
      </w:tr>
      <w:tr w:rsidR="00652B7B" w:rsidRPr="00947285" w:rsidTr="009736D2">
        <w:trPr>
          <w:trHeight w:val="315"/>
        </w:trPr>
        <w:tc>
          <w:tcPr>
            <w:tcW w:w="14616" w:type="dxa"/>
            <w:gridSpan w:val="10"/>
            <w:tcBorders>
              <w:top w:val="nil"/>
              <w:left w:val="single" w:sz="12" w:space="0" w:color="auto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:rsidR="00652B7B" w:rsidRPr="00B60FFB" w:rsidRDefault="00652B7B" w:rsidP="00B60FFB">
            <w:pPr>
              <w:jc w:val="center"/>
              <w:rPr>
                <w:b/>
                <w:color w:val="000000"/>
              </w:rPr>
            </w:pPr>
            <w:r w:rsidRPr="00B60FFB">
              <w:rPr>
                <w:b/>
                <w:color w:val="000000"/>
              </w:rPr>
              <w:t>Силы и средства ТП РСЧС</w:t>
            </w:r>
          </w:p>
        </w:tc>
      </w:tr>
      <w:tr w:rsidR="00652B7B" w:rsidRPr="00947285" w:rsidTr="009736D2">
        <w:trPr>
          <w:trHeight w:val="315"/>
        </w:trPr>
        <w:tc>
          <w:tcPr>
            <w:tcW w:w="598" w:type="dxa"/>
            <w:tcBorders>
              <w:top w:val="nil"/>
              <w:left w:val="single" w:sz="12" w:space="0" w:color="auto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:rsidR="00652B7B" w:rsidRPr="00947285" w:rsidRDefault="00652B7B" w:rsidP="009736D2">
            <w:pPr>
              <w:jc w:val="center"/>
              <w:rPr>
                <w:color w:val="000000"/>
                <w:sz w:val="20"/>
                <w:szCs w:val="20"/>
              </w:rPr>
            </w:pPr>
            <w:r w:rsidRPr="0094728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:rsidR="00652B7B" w:rsidRPr="00947285" w:rsidRDefault="00652B7B" w:rsidP="009D4A47">
            <w:pPr>
              <w:rPr>
                <w:color w:val="000000"/>
                <w:sz w:val="20"/>
                <w:szCs w:val="20"/>
              </w:rPr>
            </w:pPr>
            <w:r w:rsidRPr="00947285">
              <w:rPr>
                <w:color w:val="000000"/>
                <w:sz w:val="20"/>
                <w:szCs w:val="20"/>
              </w:rPr>
              <w:t xml:space="preserve">ЕДДС </w:t>
            </w:r>
            <w:r w:rsidR="009D4A47">
              <w:rPr>
                <w:color w:val="000000"/>
                <w:sz w:val="20"/>
                <w:szCs w:val="20"/>
              </w:rPr>
              <w:t>Администрации Курьин</w:t>
            </w:r>
            <w:r w:rsidRPr="00947285">
              <w:rPr>
                <w:color w:val="000000"/>
                <w:sz w:val="20"/>
                <w:szCs w:val="20"/>
              </w:rPr>
              <w:t>ского района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:rsidR="00652B7B" w:rsidRPr="00B60FFB" w:rsidRDefault="009D4A47" w:rsidP="00B60FFB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B60FFB">
              <w:rPr>
                <w:b/>
                <w:color w:val="000000"/>
                <w:sz w:val="28"/>
                <w:szCs w:val="28"/>
              </w:rPr>
              <w:t>5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52B7B" w:rsidRPr="00B60FFB" w:rsidRDefault="00652B7B" w:rsidP="00B60FFB">
            <w:pPr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52B7B" w:rsidRPr="00B60FFB" w:rsidRDefault="00652B7B" w:rsidP="00B60FFB">
            <w:pPr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52B7B" w:rsidRPr="00B60FFB" w:rsidRDefault="00652B7B" w:rsidP="00B60FFB">
            <w:pPr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52B7B" w:rsidRPr="00B60FFB" w:rsidRDefault="00652B7B" w:rsidP="00B60FFB">
            <w:pPr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52B7B" w:rsidRPr="00B60FFB" w:rsidRDefault="00652B7B" w:rsidP="00B60FFB">
            <w:pPr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:rsidR="00652B7B" w:rsidRPr="00B60FFB" w:rsidRDefault="00652B7B" w:rsidP="00B60FFB">
            <w:pPr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491" w:type="dxa"/>
            <w:tcBorders>
              <w:top w:val="nil"/>
              <w:left w:val="nil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:rsidR="00652B7B" w:rsidRPr="00B60FFB" w:rsidRDefault="00652B7B" w:rsidP="00B60FFB">
            <w:pPr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</w:tr>
      <w:tr w:rsidR="00652B7B" w:rsidRPr="00947285" w:rsidTr="009736D2">
        <w:trPr>
          <w:trHeight w:val="315"/>
        </w:trPr>
        <w:tc>
          <w:tcPr>
            <w:tcW w:w="598" w:type="dxa"/>
            <w:tcBorders>
              <w:top w:val="nil"/>
              <w:left w:val="single" w:sz="12" w:space="0" w:color="auto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:rsidR="00652B7B" w:rsidRPr="00947285" w:rsidRDefault="00652B7B" w:rsidP="009736D2">
            <w:pPr>
              <w:jc w:val="center"/>
              <w:rPr>
                <w:color w:val="000000"/>
                <w:sz w:val="20"/>
                <w:szCs w:val="20"/>
              </w:rPr>
            </w:pPr>
            <w:r w:rsidRPr="00947285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:rsidR="00652B7B" w:rsidRPr="00947285" w:rsidRDefault="00652B7B" w:rsidP="009D4A47">
            <w:pPr>
              <w:rPr>
                <w:color w:val="000000"/>
                <w:sz w:val="20"/>
                <w:szCs w:val="20"/>
              </w:rPr>
            </w:pPr>
            <w:r w:rsidRPr="00947285">
              <w:rPr>
                <w:color w:val="000000"/>
                <w:sz w:val="20"/>
                <w:szCs w:val="20"/>
              </w:rPr>
              <w:t xml:space="preserve">КЧС и ОПБ </w:t>
            </w:r>
            <w:r w:rsidR="009D4A47">
              <w:rPr>
                <w:color w:val="000000"/>
                <w:sz w:val="20"/>
                <w:szCs w:val="20"/>
              </w:rPr>
              <w:t>Администрации Курь</w:t>
            </w:r>
            <w:r w:rsidRPr="00947285">
              <w:rPr>
                <w:color w:val="000000"/>
                <w:sz w:val="20"/>
                <w:szCs w:val="20"/>
              </w:rPr>
              <w:t>инского района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:rsidR="00652B7B" w:rsidRPr="00B60FFB" w:rsidRDefault="009D4A47" w:rsidP="00B60FFB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B60FFB">
              <w:rPr>
                <w:b/>
                <w:color w:val="000000"/>
                <w:sz w:val="28"/>
                <w:szCs w:val="28"/>
              </w:rPr>
              <w:t>22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60FFB" w:rsidRPr="00B60FFB" w:rsidRDefault="00B60FFB" w:rsidP="00B60FFB">
            <w:pPr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52B7B" w:rsidRPr="00B60FFB" w:rsidRDefault="00652B7B" w:rsidP="00B60FFB">
            <w:pPr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52B7B" w:rsidRPr="00B60FFB" w:rsidRDefault="00652B7B" w:rsidP="00B60FFB">
            <w:pPr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52B7B" w:rsidRPr="00B60FFB" w:rsidRDefault="00652B7B" w:rsidP="00B60FFB">
            <w:pPr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52B7B" w:rsidRPr="00B60FFB" w:rsidRDefault="00652B7B" w:rsidP="00B60FFB">
            <w:pPr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:rsidR="00652B7B" w:rsidRPr="00B60FFB" w:rsidRDefault="00652B7B" w:rsidP="00B60FFB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B60FFB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1491" w:type="dxa"/>
            <w:tcBorders>
              <w:top w:val="single" w:sz="8" w:space="0" w:color="000000"/>
              <w:left w:val="nil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:rsidR="00652B7B" w:rsidRPr="00B60FFB" w:rsidRDefault="00652B7B" w:rsidP="00B60FFB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B60FFB">
              <w:rPr>
                <w:b/>
                <w:color w:val="000000"/>
                <w:sz w:val="28"/>
                <w:szCs w:val="28"/>
              </w:rPr>
              <w:t>1</w:t>
            </w:r>
          </w:p>
        </w:tc>
      </w:tr>
      <w:tr w:rsidR="00652B7B" w:rsidRPr="00947285" w:rsidTr="009736D2">
        <w:trPr>
          <w:trHeight w:val="525"/>
        </w:trPr>
        <w:tc>
          <w:tcPr>
            <w:tcW w:w="598" w:type="dxa"/>
            <w:tcBorders>
              <w:top w:val="nil"/>
              <w:left w:val="single" w:sz="12" w:space="0" w:color="auto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:rsidR="00652B7B" w:rsidRPr="00947285" w:rsidRDefault="00652B7B" w:rsidP="009736D2">
            <w:pPr>
              <w:jc w:val="center"/>
              <w:rPr>
                <w:color w:val="000000"/>
                <w:sz w:val="20"/>
                <w:szCs w:val="20"/>
              </w:rPr>
            </w:pPr>
            <w:r w:rsidRPr="00947285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:rsidR="00652B7B" w:rsidRPr="00B60FFB" w:rsidRDefault="00B60FFB" w:rsidP="009736D2">
            <w:pPr>
              <w:rPr>
                <w:color w:val="000000"/>
              </w:rPr>
            </w:pPr>
            <w:r w:rsidRPr="00B60FFB">
              <w:rPr>
                <w:color w:val="000000"/>
              </w:rPr>
              <w:t>Оперативная группа КЧС и ОПБ Администрации Курь</w:t>
            </w:r>
            <w:r w:rsidR="00652B7B" w:rsidRPr="00B60FFB">
              <w:rPr>
                <w:color w:val="000000"/>
              </w:rPr>
              <w:t>инского  района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:rsidR="00652B7B" w:rsidRPr="00B60FFB" w:rsidRDefault="00652B7B" w:rsidP="00B60FFB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B60FFB">
              <w:rPr>
                <w:b/>
                <w:color w:val="000000"/>
                <w:sz w:val="28"/>
                <w:szCs w:val="28"/>
              </w:rPr>
              <w:t>3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52B7B" w:rsidRPr="00B60FFB" w:rsidRDefault="00652B7B" w:rsidP="00B60FFB">
            <w:pPr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52B7B" w:rsidRPr="00B60FFB" w:rsidRDefault="00652B7B" w:rsidP="00B60FFB">
            <w:pPr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52B7B" w:rsidRPr="00B60FFB" w:rsidRDefault="00652B7B" w:rsidP="00B60FFB">
            <w:pPr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52B7B" w:rsidRPr="00B60FFB" w:rsidRDefault="00652B7B" w:rsidP="00B60FFB">
            <w:pPr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52B7B" w:rsidRPr="00B60FFB" w:rsidRDefault="00652B7B" w:rsidP="00B60FFB">
            <w:pPr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:rsidR="00652B7B" w:rsidRPr="00B60FFB" w:rsidRDefault="00652B7B" w:rsidP="00B60FFB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B60FFB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1491" w:type="dxa"/>
            <w:tcBorders>
              <w:top w:val="single" w:sz="8" w:space="0" w:color="000000"/>
              <w:left w:val="nil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:rsidR="00652B7B" w:rsidRPr="00B60FFB" w:rsidRDefault="00B60FFB" w:rsidP="00B60FFB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B60FFB">
              <w:rPr>
                <w:b/>
                <w:color w:val="000000"/>
                <w:sz w:val="28"/>
                <w:szCs w:val="28"/>
              </w:rPr>
              <w:t>1</w:t>
            </w:r>
          </w:p>
        </w:tc>
      </w:tr>
      <w:tr w:rsidR="00652B7B" w:rsidRPr="00947285" w:rsidTr="009736D2">
        <w:trPr>
          <w:trHeight w:val="525"/>
        </w:trPr>
        <w:tc>
          <w:tcPr>
            <w:tcW w:w="598" w:type="dxa"/>
            <w:tcBorders>
              <w:top w:val="nil"/>
              <w:left w:val="single" w:sz="12" w:space="0" w:color="auto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:rsidR="00652B7B" w:rsidRPr="00947285" w:rsidRDefault="00652B7B" w:rsidP="009736D2">
            <w:pPr>
              <w:jc w:val="center"/>
              <w:rPr>
                <w:color w:val="000000"/>
                <w:sz w:val="20"/>
                <w:szCs w:val="20"/>
              </w:rPr>
            </w:pPr>
            <w:r w:rsidRPr="00947285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:rsidR="00652B7B" w:rsidRPr="00B60FFB" w:rsidRDefault="00652B7B" w:rsidP="00B60FFB">
            <w:pPr>
              <w:rPr>
                <w:color w:val="000000"/>
              </w:rPr>
            </w:pPr>
            <w:r w:rsidRPr="00B60FFB">
              <w:rPr>
                <w:color w:val="000000"/>
              </w:rPr>
              <w:t>Отдел по делам ГОЧС</w:t>
            </w:r>
            <w:r w:rsidR="00B60FFB" w:rsidRPr="00B60FFB">
              <w:rPr>
                <w:color w:val="000000"/>
              </w:rPr>
              <w:t xml:space="preserve"> и МР Администрации Курьинского района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:rsidR="00652B7B" w:rsidRPr="00B60FFB" w:rsidRDefault="00652B7B" w:rsidP="00B60FFB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B60FFB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52B7B" w:rsidRPr="00B60FFB" w:rsidRDefault="00652B7B" w:rsidP="00B60FFB">
            <w:pPr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52B7B" w:rsidRPr="00B60FFB" w:rsidRDefault="00652B7B" w:rsidP="00B60FFB">
            <w:pPr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52B7B" w:rsidRPr="00B60FFB" w:rsidRDefault="00652B7B" w:rsidP="00B60FFB">
            <w:pPr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52B7B" w:rsidRPr="00B60FFB" w:rsidRDefault="00652B7B" w:rsidP="00B60FFB">
            <w:pPr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52B7B" w:rsidRPr="00B60FFB" w:rsidRDefault="00652B7B" w:rsidP="00B60FFB">
            <w:pPr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:rsidR="00652B7B" w:rsidRPr="00B60FFB" w:rsidRDefault="00652B7B" w:rsidP="00B60FFB">
            <w:pPr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491" w:type="dxa"/>
            <w:tcBorders>
              <w:top w:val="single" w:sz="8" w:space="0" w:color="000000"/>
              <w:left w:val="nil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:rsidR="00652B7B" w:rsidRPr="00B60FFB" w:rsidRDefault="00652B7B" w:rsidP="00B60FFB">
            <w:pPr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</w:tr>
      <w:tr w:rsidR="00B60FFB" w:rsidRPr="00947285" w:rsidTr="00F903E6">
        <w:trPr>
          <w:trHeight w:val="525"/>
        </w:trPr>
        <w:tc>
          <w:tcPr>
            <w:tcW w:w="598" w:type="dxa"/>
            <w:tcBorders>
              <w:top w:val="nil"/>
              <w:left w:val="single" w:sz="12" w:space="0" w:color="auto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:rsidR="00B60FFB" w:rsidRPr="00947285" w:rsidRDefault="00B60FFB" w:rsidP="009736D2">
            <w:pPr>
              <w:jc w:val="center"/>
              <w:rPr>
                <w:color w:val="000000"/>
                <w:sz w:val="20"/>
                <w:szCs w:val="20"/>
              </w:rPr>
            </w:pPr>
            <w:r w:rsidRPr="00947285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8" w:space="0" w:color="000000"/>
              <w:right w:val="single" w:sz="12" w:space="0" w:color="auto"/>
            </w:tcBorders>
            <w:hideMark/>
          </w:tcPr>
          <w:p w:rsidR="00B60FFB" w:rsidRPr="00B60FFB" w:rsidRDefault="00B60FFB" w:rsidP="000D5143">
            <w:pPr>
              <w:suppressAutoHyphens/>
              <w:jc w:val="both"/>
            </w:pPr>
            <w:r w:rsidRPr="00B60FFB">
              <w:t>МКП  «Курьинское коммунальное хозяйство»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8" w:space="0" w:color="000000"/>
              <w:right w:val="single" w:sz="12" w:space="0" w:color="auto"/>
            </w:tcBorders>
            <w:hideMark/>
          </w:tcPr>
          <w:p w:rsidR="00B60FFB" w:rsidRPr="00B60FFB" w:rsidRDefault="00B60FFB" w:rsidP="00B60FFB">
            <w:pPr>
              <w:suppressAutoHyphens/>
              <w:jc w:val="center"/>
              <w:rPr>
                <w:b/>
                <w:sz w:val="28"/>
                <w:szCs w:val="28"/>
              </w:rPr>
            </w:pPr>
            <w:r w:rsidRPr="00B60FFB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60FFB" w:rsidRPr="00B60FFB" w:rsidRDefault="00B60FFB" w:rsidP="00B60FFB">
            <w:pPr>
              <w:suppressAutoHyphens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60FFB" w:rsidRPr="00B60FFB" w:rsidRDefault="00B60FFB" w:rsidP="00B60FFB">
            <w:pPr>
              <w:suppressAutoHyphens/>
              <w:jc w:val="center"/>
              <w:rPr>
                <w:b/>
                <w:sz w:val="28"/>
                <w:szCs w:val="28"/>
              </w:rPr>
            </w:pPr>
            <w:r w:rsidRPr="00B60FFB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60FFB" w:rsidRPr="00B60FFB" w:rsidRDefault="00B60FFB" w:rsidP="00B60FFB">
            <w:pPr>
              <w:suppressAutoHyphens/>
              <w:jc w:val="center"/>
              <w:rPr>
                <w:b/>
                <w:sz w:val="28"/>
                <w:szCs w:val="28"/>
              </w:rPr>
            </w:pPr>
            <w:r w:rsidRPr="00B60FFB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60FFB" w:rsidRPr="00B60FFB" w:rsidRDefault="00B60FFB" w:rsidP="00B60FFB">
            <w:pPr>
              <w:suppressAutoHyphens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60FFB" w:rsidRPr="00B60FFB" w:rsidRDefault="00B60FFB" w:rsidP="00B60FFB">
            <w:pPr>
              <w:suppressAutoHyphens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single" w:sz="8" w:space="0" w:color="000000"/>
              <w:right w:val="single" w:sz="12" w:space="0" w:color="auto"/>
            </w:tcBorders>
            <w:hideMark/>
          </w:tcPr>
          <w:p w:rsidR="00B60FFB" w:rsidRPr="00B60FFB" w:rsidRDefault="00B60FFB" w:rsidP="00B60FFB">
            <w:pPr>
              <w:suppressAutoHyphens/>
              <w:jc w:val="center"/>
              <w:rPr>
                <w:b/>
                <w:sz w:val="28"/>
                <w:szCs w:val="28"/>
              </w:rPr>
            </w:pPr>
            <w:r w:rsidRPr="00B60FFB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491" w:type="dxa"/>
            <w:tcBorders>
              <w:top w:val="single" w:sz="8" w:space="0" w:color="000000"/>
              <w:left w:val="nil"/>
              <w:bottom w:val="single" w:sz="8" w:space="0" w:color="000000"/>
              <w:right w:val="single" w:sz="12" w:space="0" w:color="auto"/>
            </w:tcBorders>
            <w:hideMark/>
          </w:tcPr>
          <w:p w:rsidR="00B60FFB" w:rsidRPr="00B60FFB" w:rsidRDefault="00B60FFB" w:rsidP="00B60FFB">
            <w:pPr>
              <w:suppressAutoHyphens/>
              <w:jc w:val="center"/>
              <w:rPr>
                <w:b/>
                <w:sz w:val="28"/>
                <w:szCs w:val="28"/>
              </w:rPr>
            </w:pPr>
            <w:r w:rsidRPr="00B60FFB">
              <w:rPr>
                <w:b/>
                <w:sz w:val="28"/>
                <w:szCs w:val="28"/>
              </w:rPr>
              <w:t>4</w:t>
            </w:r>
          </w:p>
        </w:tc>
      </w:tr>
      <w:tr w:rsidR="00B60FFB" w:rsidRPr="00947285" w:rsidTr="00F903E6">
        <w:trPr>
          <w:trHeight w:val="315"/>
        </w:trPr>
        <w:tc>
          <w:tcPr>
            <w:tcW w:w="598" w:type="dxa"/>
            <w:tcBorders>
              <w:top w:val="nil"/>
              <w:left w:val="single" w:sz="12" w:space="0" w:color="auto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:rsidR="00B60FFB" w:rsidRPr="00947285" w:rsidRDefault="00B60FFB" w:rsidP="009736D2">
            <w:pPr>
              <w:jc w:val="center"/>
              <w:rPr>
                <w:color w:val="000000"/>
                <w:sz w:val="20"/>
                <w:szCs w:val="20"/>
              </w:rPr>
            </w:pPr>
            <w:r w:rsidRPr="00947285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8" w:space="0" w:color="000000"/>
              <w:right w:val="single" w:sz="12" w:space="0" w:color="auto"/>
            </w:tcBorders>
            <w:hideMark/>
          </w:tcPr>
          <w:p w:rsidR="00B60FFB" w:rsidRPr="00B60FFB" w:rsidRDefault="00B60FFB" w:rsidP="000D5143">
            <w:pPr>
              <w:suppressAutoHyphens/>
              <w:jc w:val="both"/>
            </w:pPr>
            <w:r w:rsidRPr="00B60FFB">
              <w:t>КГБУЗ «Курьинская ЦРБ»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8" w:space="0" w:color="000000"/>
              <w:right w:val="single" w:sz="12" w:space="0" w:color="auto"/>
            </w:tcBorders>
            <w:hideMark/>
          </w:tcPr>
          <w:p w:rsidR="00B60FFB" w:rsidRPr="00B60FFB" w:rsidRDefault="00B60FFB" w:rsidP="00B60FFB">
            <w:pPr>
              <w:suppressAutoHyphens/>
              <w:jc w:val="center"/>
              <w:rPr>
                <w:b/>
                <w:sz w:val="28"/>
                <w:szCs w:val="28"/>
              </w:rPr>
            </w:pPr>
            <w:r w:rsidRPr="00B60FFB">
              <w:rPr>
                <w:b/>
                <w:sz w:val="28"/>
                <w:szCs w:val="28"/>
              </w:rPr>
              <w:t>28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60FFB" w:rsidRPr="00B60FFB" w:rsidRDefault="00B60FFB" w:rsidP="00B60FFB">
            <w:pPr>
              <w:suppressAutoHyphens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60FFB" w:rsidRPr="00B60FFB" w:rsidRDefault="00B60FFB" w:rsidP="00B60FFB">
            <w:pPr>
              <w:suppressAutoHyphens/>
              <w:jc w:val="center"/>
              <w:rPr>
                <w:b/>
                <w:sz w:val="28"/>
                <w:szCs w:val="28"/>
              </w:rPr>
            </w:pPr>
            <w:r w:rsidRPr="00B60FFB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60FFB" w:rsidRPr="00B60FFB" w:rsidRDefault="00B60FFB" w:rsidP="00B60FFB">
            <w:pPr>
              <w:suppressAutoHyphens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60FFB" w:rsidRPr="00B60FFB" w:rsidRDefault="00B60FFB" w:rsidP="00B60FFB">
            <w:pPr>
              <w:suppressAutoHyphens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60FFB" w:rsidRPr="00B60FFB" w:rsidRDefault="00B60FFB" w:rsidP="00B60FFB">
            <w:pPr>
              <w:suppressAutoHyphens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single" w:sz="8" w:space="0" w:color="000000"/>
              <w:right w:val="single" w:sz="12" w:space="0" w:color="auto"/>
            </w:tcBorders>
            <w:hideMark/>
          </w:tcPr>
          <w:p w:rsidR="00B60FFB" w:rsidRPr="00B60FFB" w:rsidRDefault="00B60FFB" w:rsidP="00B60FFB">
            <w:pPr>
              <w:suppressAutoHyphens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91" w:type="dxa"/>
            <w:tcBorders>
              <w:top w:val="single" w:sz="8" w:space="0" w:color="000000"/>
              <w:left w:val="nil"/>
              <w:bottom w:val="single" w:sz="8" w:space="0" w:color="000000"/>
              <w:right w:val="single" w:sz="12" w:space="0" w:color="auto"/>
            </w:tcBorders>
            <w:hideMark/>
          </w:tcPr>
          <w:p w:rsidR="00B60FFB" w:rsidRPr="00B60FFB" w:rsidRDefault="00B60FFB" w:rsidP="00B60FFB">
            <w:pPr>
              <w:suppressAutoHyphens/>
              <w:jc w:val="center"/>
              <w:rPr>
                <w:b/>
                <w:sz w:val="28"/>
                <w:szCs w:val="28"/>
              </w:rPr>
            </w:pPr>
            <w:r w:rsidRPr="00B60FFB">
              <w:rPr>
                <w:b/>
                <w:sz w:val="28"/>
                <w:szCs w:val="28"/>
              </w:rPr>
              <w:t>4</w:t>
            </w:r>
          </w:p>
        </w:tc>
      </w:tr>
      <w:tr w:rsidR="00B60FFB" w:rsidRPr="00947285" w:rsidTr="00F903E6">
        <w:trPr>
          <w:trHeight w:val="315"/>
        </w:trPr>
        <w:tc>
          <w:tcPr>
            <w:tcW w:w="598" w:type="dxa"/>
            <w:tcBorders>
              <w:top w:val="nil"/>
              <w:left w:val="single" w:sz="12" w:space="0" w:color="auto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:rsidR="00B60FFB" w:rsidRPr="00947285" w:rsidRDefault="00B60FFB" w:rsidP="009736D2">
            <w:pPr>
              <w:jc w:val="center"/>
              <w:rPr>
                <w:color w:val="000000"/>
                <w:sz w:val="20"/>
                <w:szCs w:val="20"/>
              </w:rPr>
            </w:pPr>
            <w:r w:rsidRPr="00947285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8" w:space="0" w:color="000000"/>
              <w:right w:val="single" w:sz="12" w:space="0" w:color="auto"/>
            </w:tcBorders>
            <w:hideMark/>
          </w:tcPr>
          <w:p w:rsidR="00B60FFB" w:rsidRPr="00B60FFB" w:rsidRDefault="00B60FFB" w:rsidP="000D5143">
            <w:pPr>
              <w:suppressAutoHyphens/>
              <w:jc w:val="both"/>
            </w:pPr>
            <w:r w:rsidRPr="00B60FFB">
              <w:t>Курьинский сетевой участок АО сетевая компания «Алтайкрайэнерго» (МЭС)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8" w:space="0" w:color="000000"/>
              <w:right w:val="single" w:sz="12" w:space="0" w:color="auto"/>
            </w:tcBorders>
            <w:hideMark/>
          </w:tcPr>
          <w:p w:rsidR="00B60FFB" w:rsidRPr="00B60FFB" w:rsidRDefault="00B60FFB" w:rsidP="00B60FFB">
            <w:pPr>
              <w:suppressAutoHyphens/>
              <w:jc w:val="center"/>
              <w:rPr>
                <w:b/>
                <w:sz w:val="28"/>
                <w:szCs w:val="28"/>
              </w:rPr>
            </w:pPr>
            <w:r w:rsidRPr="00B60FFB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60FFB" w:rsidRPr="00B60FFB" w:rsidRDefault="00B60FFB" w:rsidP="00B60FFB">
            <w:pPr>
              <w:suppressAutoHyphens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60FFB" w:rsidRPr="00B60FFB" w:rsidRDefault="00B60FFB" w:rsidP="00B60FFB">
            <w:pPr>
              <w:suppressAutoHyphens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60FFB" w:rsidRPr="00B60FFB" w:rsidRDefault="00B60FFB" w:rsidP="00B60FFB">
            <w:pPr>
              <w:suppressAutoHyphens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60FFB" w:rsidRPr="00B60FFB" w:rsidRDefault="00B60FFB" w:rsidP="00B60FFB">
            <w:pPr>
              <w:suppressAutoHyphens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60FFB" w:rsidRPr="00B60FFB" w:rsidRDefault="00B60FFB" w:rsidP="00B60FFB">
            <w:pPr>
              <w:suppressAutoHyphens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single" w:sz="8" w:space="0" w:color="000000"/>
              <w:right w:val="single" w:sz="12" w:space="0" w:color="auto"/>
            </w:tcBorders>
            <w:hideMark/>
          </w:tcPr>
          <w:p w:rsidR="00B60FFB" w:rsidRPr="00B60FFB" w:rsidRDefault="00B60FFB" w:rsidP="00B60FFB">
            <w:pPr>
              <w:suppressAutoHyphens/>
              <w:jc w:val="center"/>
              <w:rPr>
                <w:b/>
                <w:sz w:val="28"/>
                <w:szCs w:val="28"/>
              </w:rPr>
            </w:pPr>
            <w:r w:rsidRPr="00B60FFB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491" w:type="dxa"/>
            <w:tcBorders>
              <w:top w:val="single" w:sz="8" w:space="0" w:color="000000"/>
              <w:left w:val="nil"/>
              <w:bottom w:val="single" w:sz="8" w:space="0" w:color="000000"/>
              <w:right w:val="single" w:sz="12" w:space="0" w:color="auto"/>
            </w:tcBorders>
            <w:hideMark/>
          </w:tcPr>
          <w:p w:rsidR="00B60FFB" w:rsidRPr="00B60FFB" w:rsidRDefault="00B60FFB" w:rsidP="00B60FFB">
            <w:pPr>
              <w:suppressAutoHyphens/>
              <w:jc w:val="center"/>
              <w:rPr>
                <w:b/>
                <w:sz w:val="28"/>
                <w:szCs w:val="28"/>
              </w:rPr>
            </w:pPr>
            <w:r w:rsidRPr="00B60FFB">
              <w:rPr>
                <w:b/>
                <w:sz w:val="28"/>
                <w:szCs w:val="28"/>
              </w:rPr>
              <w:t>2</w:t>
            </w:r>
          </w:p>
        </w:tc>
      </w:tr>
      <w:tr w:rsidR="00B60FFB" w:rsidRPr="00947285" w:rsidTr="00F903E6">
        <w:trPr>
          <w:trHeight w:val="525"/>
        </w:trPr>
        <w:tc>
          <w:tcPr>
            <w:tcW w:w="598" w:type="dxa"/>
            <w:tcBorders>
              <w:top w:val="nil"/>
              <w:left w:val="single" w:sz="12" w:space="0" w:color="auto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:rsidR="00B60FFB" w:rsidRPr="00947285" w:rsidRDefault="00B60FFB" w:rsidP="009736D2">
            <w:pPr>
              <w:jc w:val="center"/>
              <w:rPr>
                <w:color w:val="000000"/>
                <w:sz w:val="20"/>
                <w:szCs w:val="20"/>
              </w:rPr>
            </w:pPr>
            <w:r w:rsidRPr="00947285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8" w:space="0" w:color="000000"/>
              <w:right w:val="single" w:sz="12" w:space="0" w:color="auto"/>
            </w:tcBorders>
            <w:hideMark/>
          </w:tcPr>
          <w:p w:rsidR="00B60FFB" w:rsidRPr="00B60FFB" w:rsidRDefault="00B60FFB" w:rsidP="000D5143">
            <w:pPr>
              <w:suppressAutoHyphens/>
              <w:jc w:val="both"/>
            </w:pPr>
            <w:r w:rsidRPr="00B60FFB">
              <w:t>КГБУ «Управление ветеринарии госветслужбы Алтайского края по Курьинскому району»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8" w:space="0" w:color="000000"/>
              <w:right w:val="single" w:sz="12" w:space="0" w:color="auto"/>
            </w:tcBorders>
            <w:hideMark/>
          </w:tcPr>
          <w:p w:rsidR="00B60FFB" w:rsidRPr="00B60FFB" w:rsidRDefault="00B60FFB" w:rsidP="00B60FFB">
            <w:pPr>
              <w:suppressAutoHyphens/>
              <w:jc w:val="center"/>
              <w:rPr>
                <w:b/>
                <w:sz w:val="28"/>
                <w:szCs w:val="28"/>
              </w:rPr>
            </w:pPr>
            <w:r w:rsidRPr="00B60FFB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60FFB" w:rsidRPr="00B60FFB" w:rsidRDefault="00B60FFB" w:rsidP="00B60FFB">
            <w:pPr>
              <w:suppressAutoHyphens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60FFB" w:rsidRPr="00B60FFB" w:rsidRDefault="00B60FFB" w:rsidP="00B60FFB">
            <w:pPr>
              <w:suppressAutoHyphens/>
              <w:jc w:val="center"/>
              <w:rPr>
                <w:b/>
                <w:sz w:val="28"/>
                <w:szCs w:val="28"/>
              </w:rPr>
            </w:pPr>
            <w:r w:rsidRPr="00B60FFB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60FFB" w:rsidRPr="00B60FFB" w:rsidRDefault="00B60FFB" w:rsidP="00B60FFB">
            <w:pPr>
              <w:suppressAutoHyphens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60FFB" w:rsidRPr="00B60FFB" w:rsidRDefault="00B60FFB" w:rsidP="00B60FFB">
            <w:pPr>
              <w:suppressAutoHyphens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60FFB" w:rsidRPr="00B60FFB" w:rsidRDefault="00B60FFB" w:rsidP="00B60FFB">
            <w:pPr>
              <w:suppressAutoHyphens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single" w:sz="8" w:space="0" w:color="000000"/>
              <w:right w:val="single" w:sz="12" w:space="0" w:color="auto"/>
            </w:tcBorders>
            <w:hideMark/>
          </w:tcPr>
          <w:p w:rsidR="00B60FFB" w:rsidRPr="00B60FFB" w:rsidRDefault="00B60FFB" w:rsidP="00B60FFB">
            <w:pPr>
              <w:suppressAutoHyphens/>
              <w:jc w:val="center"/>
              <w:rPr>
                <w:b/>
                <w:sz w:val="28"/>
                <w:szCs w:val="28"/>
              </w:rPr>
            </w:pPr>
            <w:r w:rsidRPr="00B60FFB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491" w:type="dxa"/>
            <w:tcBorders>
              <w:top w:val="single" w:sz="8" w:space="0" w:color="000000"/>
              <w:left w:val="nil"/>
              <w:bottom w:val="single" w:sz="8" w:space="0" w:color="000000"/>
              <w:right w:val="single" w:sz="12" w:space="0" w:color="auto"/>
            </w:tcBorders>
            <w:hideMark/>
          </w:tcPr>
          <w:p w:rsidR="00B60FFB" w:rsidRPr="00B60FFB" w:rsidRDefault="00B60FFB" w:rsidP="00B60FFB">
            <w:pPr>
              <w:suppressAutoHyphens/>
              <w:jc w:val="center"/>
              <w:rPr>
                <w:b/>
                <w:sz w:val="28"/>
                <w:szCs w:val="28"/>
              </w:rPr>
            </w:pPr>
            <w:r w:rsidRPr="00B60FFB">
              <w:rPr>
                <w:b/>
                <w:sz w:val="28"/>
                <w:szCs w:val="28"/>
              </w:rPr>
              <w:t>3</w:t>
            </w:r>
          </w:p>
        </w:tc>
      </w:tr>
      <w:tr w:rsidR="00B60FFB" w:rsidRPr="00947285" w:rsidTr="00F903E6">
        <w:trPr>
          <w:trHeight w:val="780"/>
        </w:trPr>
        <w:tc>
          <w:tcPr>
            <w:tcW w:w="598" w:type="dxa"/>
            <w:tcBorders>
              <w:top w:val="nil"/>
              <w:left w:val="single" w:sz="12" w:space="0" w:color="auto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:rsidR="00B60FFB" w:rsidRPr="00947285" w:rsidRDefault="00B60FFB" w:rsidP="009736D2">
            <w:pPr>
              <w:jc w:val="center"/>
              <w:rPr>
                <w:color w:val="000000"/>
                <w:sz w:val="20"/>
                <w:szCs w:val="20"/>
              </w:rPr>
            </w:pPr>
            <w:r w:rsidRPr="00947285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8" w:space="0" w:color="000000"/>
              <w:right w:val="single" w:sz="12" w:space="0" w:color="auto"/>
            </w:tcBorders>
            <w:hideMark/>
          </w:tcPr>
          <w:p w:rsidR="00B60FFB" w:rsidRPr="00B60FFB" w:rsidRDefault="00B60FFB" w:rsidP="000D5143">
            <w:pPr>
              <w:suppressAutoHyphens/>
              <w:jc w:val="both"/>
            </w:pPr>
            <w:r w:rsidRPr="00B60FFB">
              <w:t>«Филиал Курьинский» ГУП ДХ АК «</w:t>
            </w:r>
            <w:proofErr w:type="gramStart"/>
            <w:r w:rsidRPr="00B60FFB">
              <w:t>Южное</w:t>
            </w:r>
            <w:proofErr w:type="gramEnd"/>
            <w:r w:rsidRPr="00B60FFB">
              <w:t xml:space="preserve"> ДСУ»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8" w:space="0" w:color="000000"/>
              <w:right w:val="single" w:sz="12" w:space="0" w:color="auto"/>
            </w:tcBorders>
            <w:hideMark/>
          </w:tcPr>
          <w:p w:rsidR="00B60FFB" w:rsidRPr="00B60FFB" w:rsidRDefault="00B60FFB" w:rsidP="00B60FFB">
            <w:pPr>
              <w:suppressAutoHyphens/>
              <w:jc w:val="center"/>
              <w:rPr>
                <w:b/>
                <w:sz w:val="28"/>
                <w:szCs w:val="28"/>
              </w:rPr>
            </w:pPr>
            <w:r w:rsidRPr="00B60FFB">
              <w:rPr>
                <w:b/>
                <w:sz w:val="28"/>
                <w:szCs w:val="28"/>
              </w:rPr>
              <w:t>14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60FFB" w:rsidRPr="00B60FFB" w:rsidRDefault="00B60FFB" w:rsidP="00B60FFB">
            <w:pPr>
              <w:suppressAutoHyphens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60FFB" w:rsidRPr="00B60FFB" w:rsidRDefault="00B60FFB" w:rsidP="00B60FFB">
            <w:pPr>
              <w:suppressAutoHyphens/>
              <w:jc w:val="center"/>
              <w:rPr>
                <w:b/>
                <w:sz w:val="28"/>
                <w:szCs w:val="28"/>
              </w:rPr>
            </w:pPr>
            <w:r w:rsidRPr="00B60FFB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60FFB" w:rsidRPr="00B60FFB" w:rsidRDefault="00B60FFB" w:rsidP="00B60FFB">
            <w:pPr>
              <w:suppressAutoHyphens/>
              <w:jc w:val="center"/>
              <w:rPr>
                <w:b/>
                <w:sz w:val="28"/>
                <w:szCs w:val="28"/>
              </w:rPr>
            </w:pPr>
            <w:r w:rsidRPr="00B60FFB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60FFB" w:rsidRPr="00B60FFB" w:rsidRDefault="00B60FFB" w:rsidP="00B60FFB">
            <w:pPr>
              <w:suppressAutoHyphens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60FFB" w:rsidRPr="00B60FFB" w:rsidRDefault="00B60FFB" w:rsidP="00B60FFB">
            <w:pPr>
              <w:suppressAutoHyphens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single" w:sz="8" w:space="0" w:color="000000"/>
              <w:right w:val="single" w:sz="12" w:space="0" w:color="auto"/>
            </w:tcBorders>
            <w:hideMark/>
          </w:tcPr>
          <w:p w:rsidR="00B60FFB" w:rsidRPr="00B60FFB" w:rsidRDefault="00B60FFB" w:rsidP="00B60FFB">
            <w:pPr>
              <w:suppressAutoHyphens/>
              <w:jc w:val="center"/>
              <w:rPr>
                <w:b/>
                <w:sz w:val="28"/>
                <w:szCs w:val="28"/>
              </w:rPr>
            </w:pPr>
            <w:r w:rsidRPr="00B60FFB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491" w:type="dxa"/>
            <w:tcBorders>
              <w:top w:val="single" w:sz="8" w:space="0" w:color="000000"/>
              <w:left w:val="nil"/>
              <w:bottom w:val="single" w:sz="8" w:space="0" w:color="000000"/>
              <w:right w:val="single" w:sz="12" w:space="0" w:color="auto"/>
            </w:tcBorders>
            <w:hideMark/>
          </w:tcPr>
          <w:p w:rsidR="00B60FFB" w:rsidRPr="00B60FFB" w:rsidRDefault="00B60FFB" w:rsidP="00B60FFB">
            <w:pPr>
              <w:suppressAutoHyphens/>
              <w:jc w:val="center"/>
              <w:rPr>
                <w:b/>
                <w:sz w:val="28"/>
                <w:szCs w:val="28"/>
              </w:rPr>
            </w:pPr>
            <w:r w:rsidRPr="00B60FFB">
              <w:rPr>
                <w:b/>
                <w:sz w:val="28"/>
                <w:szCs w:val="28"/>
              </w:rPr>
              <w:t>11</w:t>
            </w:r>
          </w:p>
        </w:tc>
      </w:tr>
      <w:tr w:rsidR="00B60FFB" w:rsidRPr="00947285" w:rsidTr="00F903E6">
        <w:trPr>
          <w:trHeight w:val="525"/>
        </w:trPr>
        <w:tc>
          <w:tcPr>
            <w:tcW w:w="598" w:type="dxa"/>
            <w:tcBorders>
              <w:top w:val="nil"/>
              <w:left w:val="single" w:sz="12" w:space="0" w:color="auto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:rsidR="00B60FFB" w:rsidRPr="00947285" w:rsidRDefault="00B60FFB" w:rsidP="009736D2">
            <w:pPr>
              <w:jc w:val="center"/>
              <w:rPr>
                <w:color w:val="000000"/>
                <w:sz w:val="20"/>
                <w:szCs w:val="20"/>
              </w:rPr>
            </w:pPr>
            <w:r w:rsidRPr="00947285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8" w:space="0" w:color="000000"/>
              <w:right w:val="single" w:sz="12" w:space="0" w:color="auto"/>
            </w:tcBorders>
            <w:hideMark/>
          </w:tcPr>
          <w:p w:rsidR="00B60FFB" w:rsidRPr="00B60FFB" w:rsidRDefault="00B60FFB" w:rsidP="000D5143">
            <w:pPr>
              <w:suppressAutoHyphens/>
              <w:jc w:val="both"/>
            </w:pPr>
            <w:r w:rsidRPr="00B60FFB">
              <w:t>ООО АТП «Курьинское»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8" w:space="0" w:color="000000"/>
              <w:right w:val="single" w:sz="12" w:space="0" w:color="auto"/>
            </w:tcBorders>
            <w:hideMark/>
          </w:tcPr>
          <w:p w:rsidR="00B60FFB" w:rsidRPr="00B60FFB" w:rsidRDefault="00B60FFB" w:rsidP="00B60FFB">
            <w:pPr>
              <w:suppressAutoHyphens/>
              <w:jc w:val="center"/>
              <w:rPr>
                <w:b/>
                <w:sz w:val="28"/>
                <w:szCs w:val="28"/>
              </w:rPr>
            </w:pPr>
            <w:r w:rsidRPr="00B60FFB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60FFB" w:rsidRPr="00B60FFB" w:rsidRDefault="00B60FFB" w:rsidP="00B60FFB">
            <w:pPr>
              <w:suppressAutoHyphens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60FFB" w:rsidRPr="00B60FFB" w:rsidRDefault="00B60FFB" w:rsidP="00B60FFB">
            <w:pPr>
              <w:suppressAutoHyphens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60FFB" w:rsidRPr="00B60FFB" w:rsidRDefault="00B60FFB" w:rsidP="00B60FFB">
            <w:pPr>
              <w:suppressAutoHyphens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60FFB" w:rsidRPr="00B60FFB" w:rsidRDefault="00B60FFB" w:rsidP="00B60FFB">
            <w:pPr>
              <w:suppressAutoHyphens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60FFB" w:rsidRPr="00B60FFB" w:rsidRDefault="00B60FFB" w:rsidP="00B60FFB">
            <w:pPr>
              <w:suppressAutoHyphens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single" w:sz="8" w:space="0" w:color="000000"/>
              <w:right w:val="single" w:sz="12" w:space="0" w:color="auto"/>
            </w:tcBorders>
            <w:hideMark/>
          </w:tcPr>
          <w:p w:rsidR="00B60FFB" w:rsidRPr="00B60FFB" w:rsidRDefault="00B60FFB" w:rsidP="00B60FFB">
            <w:pPr>
              <w:suppressAutoHyphens/>
              <w:jc w:val="center"/>
              <w:rPr>
                <w:b/>
                <w:sz w:val="28"/>
                <w:szCs w:val="28"/>
              </w:rPr>
            </w:pPr>
            <w:r w:rsidRPr="00B60FFB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1491" w:type="dxa"/>
            <w:tcBorders>
              <w:top w:val="single" w:sz="8" w:space="0" w:color="000000"/>
              <w:left w:val="nil"/>
              <w:bottom w:val="single" w:sz="8" w:space="0" w:color="000000"/>
              <w:right w:val="single" w:sz="12" w:space="0" w:color="auto"/>
            </w:tcBorders>
            <w:hideMark/>
          </w:tcPr>
          <w:p w:rsidR="00B60FFB" w:rsidRPr="00B60FFB" w:rsidRDefault="00B60FFB" w:rsidP="00B60FFB">
            <w:pPr>
              <w:suppressAutoHyphens/>
              <w:jc w:val="center"/>
              <w:rPr>
                <w:b/>
                <w:sz w:val="28"/>
                <w:szCs w:val="28"/>
              </w:rPr>
            </w:pPr>
            <w:r w:rsidRPr="00B60FFB">
              <w:rPr>
                <w:b/>
                <w:sz w:val="28"/>
                <w:szCs w:val="28"/>
              </w:rPr>
              <w:t>6</w:t>
            </w:r>
          </w:p>
        </w:tc>
      </w:tr>
      <w:tr w:rsidR="00B60FFB" w:rsidRPr="00947285" w:rsidTr="00F903E6">
        <w:trPr>
          <w:trHeight w:val="525"/>
        </w:trPr>
        <w:tc>
          <w:tcPr>
            <w:tcW w:w="598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B60FFB" w:rsidRPr="00947285" w:rsidRDefault="00B60FFB" w:rsidP="009736D2">
            <w:pPr>
              <w:jc w:val="center"/>
              <w:rPr>
                <w:color w:val="000000"/>
                <w:sz w:val="20"/>
                <w:szCs w:val="20"/>
              </w:rPr>
            </w:pPr>
            <w:r w:rsidRPr="00947285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hideMark/>
          </w:tcPr>
          <w:p w:rsidR="00B60FFB" w:rsidRPr="00B60FFB" w:rsidRDefault="00B60FFB" w:rsidP="000D5143">
            <w:pPr>
              <w:suppressAutoHyphens/>
              <w:jc w:val="both"/>
            </w:pPr>
            <w:r w:rsidRPr="00B60FFB">
              <w:t>ООО «Золото Курьи»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8" w:space="0" w:color="000000"/>
              <w:right w:val="single" w:sz="12" w:space="0" w:color="auto"/>
            </w:tcBorders>
            <w:hideMark/>
          </w:tcPr>
          <w:p w:rsidR="00B60FFB" w:rsidRPr="00B60FFB" w:rsidRDefault="00B60FFB" w:rsidP="00B60FFB">
            <w:pPr>
              <w:suppressAutoHyphens/>
              <w:jc w:val="center"/>
              <w:rPr>
                <w:b/>
                <w:sz w:val="28"/>
                <w:szCs w:val="28"/>
              </w:rPr>
            </w:pPr>
            <w:r w:rsidRPr="00B60FFB">
              <w:rPr>
                <w:b/>
                <w:sz w:val="28"/>
                <w:szCs w:val="28"/>
              </w:rPr>
              <w:t>16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60FFB" w:rsidRPr="00B60FFB" w:rsidRDefault="00B60FFB" w:rsidP="00B60FFB">
            <w:pPr>
              <w:suppressAutoHyphens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60FFB" w:rsidRPr="00B60FFB" w:rsidRDefault="00B60FFB" w:rsidP="00B60FFB">
            <w:pPr>
              <w:suppressAutoHyphens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60FFB" w:rsidRPr="00B60FFB" w:rsidRDefault="00B60FFB" w:rsidP="00B60FFB">
            <w:pPr>
              <w:suppressAutoHyphens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60FFB" w:rsidRPr="00B60FFB" w:rsidRDefault="00B60FFB" w:rsidP="00B60FFB">
            <w:pPr>
              <w:suppressAutoHyphens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60FFB" w:rsidRPr="00B60FFB" w:rsidRDefault="00B60FFB" w:rsidP="00B60FFB">
            <w:pPr>
              <w:suppressAutoHyphens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single" w:sz="8" w:space="0" w:color="000000"/>
              <w:right w:val="single" w:sz="12" w:space="0" w:color="auto"/>
            </w:tcBorders>
            <w:hideMark/>
          </w:tcPr>
          <w:p w:rsidR="00B60FFB" w:rsidRPr="00B60FFB" w:rsidRDefault="00B60FFB" w:rsidP="00B60FFB">
            <w:pPr>
              <w:suppressAutoHyphens/>
              <w:jc w:val="center"/>
              <w:rPr>
                <w:b/>
                <w:sz w:val="28"/>
                <w:szCs w:val="28"/>
              </w:rPr>
            </w:pPr>
            <w:r w:rsidRPr="00B60FFB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491" w:type="dxa"/>
            <w:tcBorders>
              <w:top w:val="single" w:sz="8" w:space="0" w:color="000000"/>
              <w:left w:val="nil"/>
              <w:bottom w:val="single" w:sz="8" w:space="0" w:color="000000"/>
              <w:right w:val="single" w:sz="12" w:space="0" w:color="auto"/>
            </w:tcBorders>
            <w:hideMark/>
          </w:tcPr>
          <w:p w:rsidR="00B60FFB" w:rsidRPr="00B60FFB" w:rsidRDefault="00B60FFB" w:rsidP="00B60FFB">
            <w:pPr>
              <w:suppressAutoHyphens/>
              <w:jc w:val="center"/>
              <w:rPr>
                <w:b/>
                <w:sz w:val="28"/>
                <w:szCs w:val="28"/>
              </w:rPr>
            </w:pPr>
            <w:r w:rsidRPr="00B60FFB">
              <w:rPr>
                <w:b/>
                <w:sz w:val="28"/>
                <w:szCs w:val="28"/>
              </w:rPr>
              <w:t>1</w:t>
            </w:r>
          </w:p>
        </w:tc>
      </w:tr>
      <w:tr w:rsidR="00B60FFB" w:rsidRPr="00947285" w:rsidTr="00F903E6">
        <w:trPr>
          <w:trHeight w:val="525"/>
        </w:trPr>
        <w:tc>
          <w:tcPr>
            <w:tcW w:w="59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B60FFB" w:rsidRPr="00947285" w:rsidRDefault="00B60FFB" w:rsidP="009736D2">
            <w:pPr>
              <w:jc w:val="center"/>
              <w:rPr>
                <w:color w:val="000000"/>
                <w:sz w:val="20"/>
                <w:szCs w:val="20"/>
              </w:rPr>
            </w:pPr>
            <w:r w:rsidRPr="00947285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8" w:space="0" w:color="000000"/>
              <w:right w:val="single" w:sz="12" w:space="0" w:color="auto"/>
            </w:tcBorders>
            <w:hideMark/>
          </w:tcPr>
          <w:p w:rsidR="00B60FFB" w:rsidRPr="00B60FFB" w:rsidRDefault="00B60FFB" w:rsidP="000D5143">
            <w:pPr>
              <w:suppressAutoHyphens/>
              <w:jc w:val="both"/>
            </w:pPr>
            <w:r w:rsidRPr="00B60FFB">
              <w:t>Горно-Колыванский лесохозяйственный участок  КАУ «Боровлянский лесхоз»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8" w:space="0" w:color="000000"/>
              <w:right w:val="single" w:sz="12" w:space="0" w:color="auto"/>
            </w:tcBorders>
            <w:hideMark/>
          </w:tcPr>
          <w:p w:rsidR="00B60FFB" w:rsidRPr="00B60FFB" w:rsidRDefault="00B60FFB" w:rsidP="00B60FFB">
            <w:pPr>
              <w:suppressAutoHyphens/>
              <w:jc w:val="center"/>
              <w:rPr>
                <w:b/>
                <w:sz w:val="28"/>
                <w:szCs w:val="28"/>
              </w:rPr>
            </w:pPr>
            <w:r w:rsidRPr="00B60FFB">
              <w:rPr>
                <w:b/>
                <w:sz w:val="28"/>
                <w:szCs w:val="28"/>
              </w:rPr>
              <w:t>22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60FFB" w:rsidRPr="00B60FFB" w:rsidRDefault="00B60FFB" w:rsidP="00B60FFB">
            <w:pPr>
              <w:suppressAutoHyphens/>
              <w:jc w:val="center"/>
              <w:rPr>
                <w:b/>
                <w:sz w:val="28"/>
                <w:szCs w:val="28"/>
              </w:rPr>
            </w:pPr>
            <w:r w:rsidRPr="00B60FFB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60FFB" w:rsidRPr="00B60FFB" w:rsidRDefault="00B60FFB" w:rsidP="00B60FFB">
            <w:pPr>
              <w:suppressAutoHyphens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60FFB" w:rsidRPr="00B60FFB" w:rsidRDefault="00B60FFB" w:rsidP="00B60FFB">
            <w:pPr>
              <w:suppressAutoHyphens/>
              <w:jc w:val="center"/>
              <w:rPr>
                <w:b/>
                <w:sz w:val="28"/>
                <w:szCs w:val="28"/>
              </w:rPr>
            </w:pPr>
            <w:r w:rsidRPr="00B60FFB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60FFB" w:rsidRPr="00B60FFB" w:rsidRDefault="00B60FFB" w:rsidP="00B60FFB">
            <w:pPr>
              <w:suppressAutoHyphens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60FFB" w:rsidRPr="00B60FFB" w:rsidRDefault="00B60FFB" w:rsidP="00B60FFB">
            <w:pPr>
              <w:suppressAutoHyphens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single" w:sz="8" w:space="0" w:color="000000"/>
              <w:right w:val="single" w:sz="12" w:space="0" w:color="auto"/>
            </w:tcBorders>
            <w:hideMark/>
          </w:tcPr>
          <w:p w:rsidR="00B60FFB" w:rsidRPr="00B60FFB" w:rsidRDefault="00B60FFB" w:rsidP="00B60FFB">
            <w:pPr>
              <w:suppressAutoHyphens/>
              <w:jc w:val="center"/>
              <w:rPr>
                <w:b/>
                <w:sz w:val="28"/>
                <w:szCs w:val="28"/>
              </w:rPr>
            </w:pPr>
            <w:r w:rsidRPr="00B60FFB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491" w:type="dxa"/>
            <w:tcBorders>
              <w:top w:val="single" w:sz="8" w:space="0" w:color="000000"/>
              <w:left w:val="nil"/>
              <w:bottom w:val="single" w:sz="8" w:space="0" w:color="000000"/>
              <w:right w:val="single" w:sz="12" w:space="0" w:color="auto"/>
            </w:tcBorders>
            <w:hideMark/>
          </w:tcPr>
          <w:p w:rsidR="00B60FFB" w:rsidRPr="00B60FFB" w:rsidRDefault="00B60FFB" w:rsidP="00B60FFB">
            <w:pPr>
              <w:suppressAutoHyphens/>
              <w:jc w:val="center"/>
              <w:rPr>
                <w:b/>
                <w:sz w:val="28"/>
                <w:szCs w:val="28"/>
              </w:rPr>
            </w:pPr>
            <w:r w:rsidRPr="00B60FFB">
              <w:rPr>
                <w:b/>
                <w:sz w:val="28"/>
                <w:szCs w:val="28"/>
              </w:rPr>
              <w:t>10</w:t>
            </w:r>
          </w:p>
        </w:tc>
      </w:tr>
      <w:tr w:rsidR="00B60FFB" w:rsidRPr="00947285" w:rsidTr="00F903E6">
        <w:trPr>
          <w:trHeight w:val="375"/>
        </w:trPr>
        <w:tc>
          <w:tcPr>
            <w:tcW w:w="59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B60FFB" w:rsidRPr="00947285" w:rsidRDefault="00B60FFB" w:rsidP="009736D2">
            <w:pPr>
              <w:jc w:val="center"/>
              <w:rPr>
                <w:color w:val="000000"/>
                <w:sz w:val="20"/>
                <w:szCs w:val="20"/>
              </w:rPr>
            </w:pPr>
            <w:r w:rsidRPr="00947285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hideMark/>
          </w:tcPr>
          <w:p w:rsidR="00B60FFB" w:rsidRPr="00B60FFB" w:rsidRDefault="00B60FFB" w:rsidP="000D5143">
            <w:pPr>
              <w:suppressAutoHyphens/>
              <w:jc w:val="both"/>
            </w:pPr>
            <w:r w:rsidRPr="00B60FFB">
              <w:t>ООО «Приоритет Агро»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hideMark/>
          </w:tcPr>
          <w:p w:rsidR="00B60FFB" w:rsidRPr="00B60FFB" w:rsidRDefault="00B60FFB" w:rsidP="00B60FFB">
            <w:pPr>
              <w:suppressAutoHyphens/>
              <w:jc w:val="center"/>
              <w:rPr>
                <w:b/>
                <w:sz w:val="28"/>
                <w:szCs w:val="28"/>
              </w:rPr>
            </w:pPr>
            <w:r w:rsidRPr="00B60FFB"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hideMark/>
          </w:tcPr>
          <w:p w:rsidR="00B60FFB" w:rsidRPr="00B60FFB" w:rsidRDefault="00B60FFB" w:rsidP="00B60FFB">
            <w:pPr>
              <w:suppressAutoHyphens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hideMark/>
          </w:tcPr>
          <w:p w:rsidR="00B60FFB" w:rsidRPr="00B60FFB" w:rsidRDefault="00B60FFB" w:rsidP="00B60FFB">
            <w:pPr>
              <w:suppressAutoHyphens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hideMark/>
          </w:tcPr>
          <w:p w:rsidR="00B60FFB" w:rsidRPr="00B60FFB" w:rsidRDefault="00B60FFB" w:rsidP="00B60FFB">
            <w:pPr>
              <w:suppressAutoHyphens/>
              <w:jc w:val="center"/>
              <w:rPr>
                <w:b/>
                <w:sz w:val="28"/>
                <w:szCs w:val="28"/>
              </w:rPr>
            </w:pPr>
            <w:r w:rsidRPr="00B60FFB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hideMark/>
          </w:tcPr>
          <w:p w:rsidR="00B60FFB" w:rsidRPr="00B60FFB" w:rsidRDefault="00B60FFB" w:rsidP="00B60FFB">
            <w:pPr>
              <w:suppressAutoHyphens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hideMark/>
          </w:tcPr>
          <w:p w:rsidR="00B60FFB" w:rsidRPr="00B60FFB" w:rsidRDefault="00B60FFB" w:rsidP="00B60FFB">
            <w:pPr>
              <w:suppressAutoHyphens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hideMark/>
          </w:tcPr>
          <w:p w:rsidR="00B60FFB" w:rsidRPr="00B60FFB" w:rsidRDefault="00B60FFB" w:rsidP="00B60FFB">
            <w:pPr>
              <w:suppressAutoHyphens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91" w:type="dxa"/>
            <w:tcBorders>
              <w:top w:val="single" w:sz="8" w:space="0" w:color="000000"/>
              <w:left w:val="nil"/>
              <w:bottom w:val="single" w:sz="4" w:space="0" w:color="auto"/>
              <w:right w:val="single" w:sz="12" w:space="0" w:color="auto"/>
            </w:tcBorders>
            <w:hideMark/>
          </w:tcPr>
          <w:p w:rsidR="00B60FFB" w:rsidRPr="00B60FFB" w:rsidRDefault="00B60FFB" w:rsidP="00B60FFB">
            <w:pPr>
              <w:suppressAutoHyphens/>
              <w:jc w:val="center"/>
              <w:rPr>
                <w:b/>
                <w:sz w:val="28"/>
                <w:szCs w:val="28"/>
              </w:rPr>
            </w:pPr>
            <w:r w:rsidRPr="00B60FFB">
              <w:rPr>
                <w:b/>
                <w:sz w:val="28"/>
                <w:szCs w:val="28"/>
              </w:rPr>
              <w:t>9</w:t>
            </w:r>
          </w:p>
        </w:tc>
      </w:tr>
      <w:tr w:rsidR="00156BB0" w:rsidRPr="00947285" w:rsidTr="00156BB0">
        <w:trPr>
          <w:trHeight w:val="315"/>
        </w:trPr>
        <w:tc>
          <w:tcPr>
            <w:tcW w:w="4018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56BB0" w:rsidRPr="00156BB0" w:rsidRDefault="00156BB0" w:rsidP="00156BB0">
            <w:pPr>
              <w:jc w:val="center"/>
              <w:rPr>
                <w:color w:val="000000"/>
                <w:sz w:val="20"/>
                <w:szCs w:val="20"/>
              </w:rPr>
            </w:pPr>
            <w:r w:rsidRPr="00947285">
              <w:rPr>
                <w:color w:val="000000"/>
                <w:sz w:val="20"/>
                <w:szCs w:val="20"/>
              </w:rPr>
              <w:t> </w:t>
            </w:r>
            <w:r w:rsidRPr="00947285">
              <w:rPr>
                <w:b/>
                <w:bCs/>
                <w:color w:val="000000"/>
                <w:sz w:val="20"/>
                <w:szCs w:val="20"/>
              </w:rPr>
              <w:t>ИТОГО за ТП РСЧС: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hideMark/>
          </w:tcPr>
          <w:p w:rsidR="00156BB0" w:rsidRPr="00156BB0" w:rsidRDefault="00156BB0" w:rsidP="00156BB0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156BB0">
              <w:rPr>
                <w:b/>
                <w:color w:val="000000"/>
                <w:sz w:val="28"/>
                <w:szCs w:val="28"/>
              </w:rPr>
              <w:t>153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hideMark/>
          </w:tcPr>
          <w:p w:rsidR="00156BB0" w:rsidRPr="00156BB0" w:rsidRDefault="00156BB0" w:rsidP="00156BB0">
            <w:pPr>
              <w:suppressAutoHyphens/>
              <w:jc w:val="center"/>
              <w:rPr>
                <w:b/>
                <w:sz w:val="28"/>
                <w:szCs w:val="28"/>
              </w:rPr>
            </w:pPr>
            <w:r w:rsidRPr="00156BB0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hideMark/>
          </w:tcPr>
          <w:p w:rsidR="00156BB0" w:rsidRPr="00156BB0" w:rsidRDefault="00156BB0" w:rsidP="00156BB0">
            <w:pPr>
              <w:suppressAutoHyphens/>
              <w:jc w:val="center"/>
              <w:rPr>
                <w:b/>
                <w:sz w:val="28"/>
                <w:szCs w:val="28"/>
              </w:rPr>
            </w:pPr>
            <w:r w:rsidRPr="00156BB0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hideMark/>
          </w:tcPr>
          <w:p w:rsidR="00156BB0" w:rsidRPr="00156BB0" w:rsidRDefault="00156BB0" w:rsidP="00156BB0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156BB0">
              <w:rPr>
                <w:b/>
                <w:color w:val="000000"/>
                <w:sz w:val="28"/>
                <w:szCs w:val="28"/>
              </w:rPr>
              <w:t>21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hideMark/>
          </w:tcPr>
          <w:p w:rsidR="00156BB0" w:rsidRPr="00156BB0" w:rsidRDefault="00156BB0" w:rsidP="00156BB0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156BB0">
              <w:rPr>
                <w:b/>
                <w:color w:val="000000"/>
                <w:sz w:val="28"/>
                <w:szCs w:val="28"/>
              </w:rPr>
              <w:t>0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hideMark/>
          </w:tcPr>
          <w:p w:rsidR="00156BB0" w:rsidRPr="00156BB0" w:rsidRDefault="00156BB0" w:rsidP="00156BB0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156BB0">
              <w:rPr>
                <w:b/>
                <w:color w:val="000000"/>
                <w:sz w:val="28"/>
                <w:szCs w:val="28"/>
              </w:rPr>
              <w:t>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hideMark/>
          </w:tcPr>
          <w:p w:rsidR="00156BB0" w:rsidRPr="00156BB0" w:rsidRDefault="00156BB0" w:rsidP="00156BB0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156BB0">
              <w:rPr>
                <w:b/>
                <w:color w:val="000000"/>
                <w:sz w:val="28"/>
                <w:szCs w:val="28"/>
              </w:rPr>
              <w:t>18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hideMark/>
          </w:tcPr>
          <w:p w:rsidR="00156BB0" w:rsidRPr="00156BB0" w:rsidRDefault="00156BB0" w:rsidP="00156BB0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52</w:t>
            </w:r>
          </w:p>
        </w:tc>
      </w:tr>
      <w:tr w:rsidR="00156BB0" w:rsidRPr="00947285" w:rsidTr="009736D2">
        <w:trPr>
          <w:trHeight w:val="315"/>
        </w:trPr>
        <w:tc>
          <w:tcPr>
            <w:tcW w:w="401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000000"/>
            </w:tcBorders>
            <w:vAlign w:val="center"/>
            <w:hideMark/>
          </w:tcPr>
          <w:p w:rsidR="00156BB0" w:rsidRPr="00947285" w:rsidRDefault="00156BB0" w:rsidP="009736D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47285">
              <w:rPr>
                <w:b/>
                <w:bCs/>
                <w:color w:val="000000"/>
                <w:sz w:val="20"/>
                <w:szCs w:val="20"/>
              </w:rPr>
              <w:t>ИТОГО за ФП т ТП РСЧС: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56BB0" w:rsidRPr="00156BB0" w:rsidRDefault="00156BB0" w:rsidP="00156BB0">
            <w:pPr>
              <w:jc w:val="center"/>
              <w:rPr>
                <w:b/>
                <w:bCs/>
                <w:color w:val="000000"/>
                <w:sz w:val="32"/>
                <w:szCs w:val="32"/>
              </w:rPr>
            </w:pPr>
            <w:r w:rsidRPr="00156BB0">
              <w:rPr>
                <w:b/>
                <w:bCs/>
                <w:color w:val="000000"/>
                <w:sz w:val="32"/>
                <w:szCs w:val="32"/>
              </w:rPr>
              <w:t>210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12" w:space="0" w:color="auto"/>
              <w:right w:val="single" w:sz="8" w:space="0" w:color="000000"/>
            </w:tcBorders>
            <w:vAlign w:val="center"/>
            <w:hideMark/>
          </w:tcPr>
          <w:p w:rsidR="00156BB0" w:rsidRPr="00156BB0" w:rsidRDefault="00156BB0" w:rsidP="00156BB0">
            <w:pPr>
              <w:jc w:val="center"/>
              <w:rPr>
                <w:b/>
                <w:bCs/>
                <w:color w:val="000000"/>
                <w:sz w:val="32"/>
                <w:szCs w:val="32"/>
              </w:rPr>
            </w:pPr>
            <w:r w:rsidRPr="00156BB0">
              <w:rPr>
                <w:b/>
                <w:bCs/>
                <w:color w:val="000000"/>
                <w:sz w:val="32"/>
                <w:szCs w:val="32"/>
              </w:rPr>
              <w:t>9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12" w:space="0" w:color="auto"/>
              <w:right w:val="single" w:sz="8" w:space="0" w:color="000000"/>
            </w:tcBorders>
            <w:vAlign w:val="center"/>
            <w:hideMark/>
          </w:tcPr>
          <w:p w:rsidR="00156BB0" w:rsidRPr="00156BB0" w:rsidRDefault="00156BB0" w:rsidP="00156BB0">
            <w:pPr>
              <w:jc w:val="center"/>
              <w:rPr>
                <w:b/>
                <w:bCs/>
                <w:color w:val="000000"/>
                <w:sz w:val="32"/>
                <w:szCs w:val="32"/>
              </w:rPr>
            </w:pPr>
            <w:r w:rsidRPr="00156BB0">
              <w:rPr>
                <w:b/>
                <w:bCs/>
                <w:color w:val="000000"/>
                <w:sz w:val="32"/>
                <w:szCs w:val="32"/>
              </w:rPr>
              <w:t>9</w:t>
            </w:r>
          </w:p>
        </w:tc>
        <w:tc>
          <w:tcPr>
            <w:tcW w:w="1299" w:type="dxa"/>
            <w:tcBorders>
              <w:top w:val="single" w:sz="4" w:space="0" w:color="auto"/>
              <w:left w:val="nil"/>
              <w:bottom w:val="single" w:sz="12" w:space="0" w:color="auto"/>
              <w:right w:val="single" w:sz="8" w:space="0" w:color="000000"/>
            </w:tcBorders>
            <w:vAlign w:val="center"/>
            <w:hideMark/>
          </w:tcPr>
          <w:p w:rsidR="00156BB0" w:rsidRPr="00156BB0" w:rsidRDefault="00156BB0" w:rsidP="00156BB0">
            <w:pPr>
              <w:jc w:val="center"/>
              <w:rPr>
                <w:b/>
                <w:bCs/>
                <w:color w:val="000000"/>
                <w:sz w:val="32"/>
                <w:szCs w:val="32"/>
              </w:rPr>
            </w:pPr>
            <w:r w:rsidRPr="00156BB0">
              <w:rPr>
                <w:b/>
                <w:bCs/>
                <w:color w:val="000000"/>
                <w:sz w:val="32"/>
                <w:szCs w:val="32"/>
              </w:rPr>
              <w:t>23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12" w:space="0" w:color="auto"/>
              <w:right w:val="single" w:sz="8" w:space="0" w:color="000000"/>
            </w:tcBorders>
            <w:vAlign w:val="center"/>
            <w:hideMark/>
          </w:tcPr>
          <w:p w:rsidR="00156BB0" w:rsidRPr="00156BB0" w:rsidRDefault="00156BB0" w:rsidP="00156BB0">
            <w:pPr>
              <w:jc w:val="center"/>
              <w:rPr>
                <w:b/>
                <w:bCs/>
                <w:color w:val="000000"/>
                <w:sz w:val="32"/>
                <w:szCs w:val="32"/>
              </w:rPr>
            </w:pPr>
            <w:r w:rsidRPr="00156BB0">
              <w:rPr>
                <w:b/>
                <w:bCs/>
                <w:color w:val="000000"/>
                <w:sz w:val="32"/>
                <w:szCs w:val="32"/>
              </w:rPr>
              <w:t>0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12" w:space="0" w:color="auto"/>
              <w:right w:val="single" w:sz="8" w:space="0" w:color="000000"/>
            </w:tcBorders>
            <w:vAlign w:val="center"/>
            <w:hideMark/>
          </w:tcPr>
          <w:p w:rsidR="00156BB0" w:rsidRPr="00156BB0" w:rsidRDefault="00156BB0" w:rsidP="00156BB0">
            <w:pPr>
              <w:jc w:val="center"/>
              <w:rPr>
                <w:b/>
                <w:bCs/>
                <w:color w:val="000000"/>
                <w:sz w:val="32"/>
                <w:szCs w:val="32"/>
              </w:rPr>
            </w:pPr>
            <w:r w:rsidRPr="00156BB0">
              <w:rPr>
                <w:b/>
                <w:bCs/>
                <w:color w:val="000000"/>
                <w:sz w:val="32"/>
                <w:szCs w:val="32"/>
              </w:rPr>
              <w:t>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56BB0" w:rsidRPr="00156BB0" w:rsidRDefault="00156BB0" w:rsidP="00156BB0">
            <w:pPr>
              <w:jc w:val="center"/>
              <w:rPr>
                <w:b/>
                <w:bCs/>
                <w:color w:val="000000"/>
                <w:sz w:val="32"/>
                <w:szCs w:val="32"/>
              </w:rPr>
            </w:pPr>
            <w:r w:rsidRPr="00156BB0">
              <w:rPr>
                <w:b/>
                <w:bCs/>
                <w:color w:val="000000"/>
                <w:sz w:val="32"/>
                <w:szCs w:val="32"/>
              </w:rPr>
              <w:t>24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56BB0" w:rsidRPr="00156BB0" w:rsidRDefault="00156BB0" w:rsidP="00156BB0">
            <w:pPr>
              <w:jc w:val="center"/>
              <w:rPr>
                <w:b/>
                <w:bCs/>
                <w:color w:val="000000"/>
                <w:sz w:val="32"/>
                <w:szCs w:val="32"/>
              </w:rPr>
            </w:pPr>
            <w:r w:rsidRPr="00156BB0">
              <w:rPr>
                <w:b/>
                <w:bCs/>
                <w:color w:val="000000"/>
                <w:sz w:val="32"/>
                <w:szCs w:val="32"/>
              </w:rPr>
              <w:t>65</w:t>
            </w:r>
          </w:p>
        </w:tc>
      </w:tr>
    </w:tbl>
    <w:p w:rsidR="00652B7B" w:rsidRPr="00947285" w:rsidRDefault="00652B7B" w:rsidP="00652B7B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652B7B" w:rsidRPr="00947285" w:rsidRDefault="00652B7B" w:rsidP="00652B7B">
      <w:pPr>
        <w:autoSpaceDE w:val="0"/>
        <w:autoSpaceDN w:val="0"/>
        <w:adjustRightInd w:val="0"/>
        <w:jc w:val="center"/>
        <w:rPr>
          <w:sz w:val="28"/>
          <w:szCs w:val="28"/>
        </w:rPr>
        <w:sectPr w:rsidR="00652B7B" w:rsidRPr="00947285" w:rsidSect="00947285">
          <w:pgSz w:w="16840" w:h="11907" w:orient="landscape" w:code="9"/>
          <w:pgMar w:top="1134" w:right="567" w:bottom="1134" w:left="1134" w:header="720" w:footer="720" w:gutter="0"/>
          <w:cols w:space="720"/>
          <w:titlePg/>
          <w:docGrid w:linePitch="326"/>
        </w:sectPr>
      </w:pPr>
    </w:p>
    <w:p w:rsidR="00652B7B" w:rsidRPr="00424A5A" w:rsidRDefault="00652B7B" w:rsidP="00652B7B">
      <w:pPr>
        <w:shd w:val="clear" w:color="auto" w:fill="FFFFFF"/>
        <w:jc w:val="right"/>
      </w:pPr>
      <w:r w:rsidRPr="00424A5A">
        <w:t>Приложение № 3</w:t>
      </w:r>
    </w:p>
    <w:p w:rsidR="00652B7B" w:rsidRPr="00424A5A" w:rsidRDefault="00424A5A" w:rsidP="00652B7B">
      <w:pPr>
        <w:shd w:val="clear" w:color="auto" w:fill="FFFFFF"/>
        <w:jc w:val="right"/>
      </w:pPr>
      <w:r w:rsidRPr="00424A5A">
        <w:t>к постановлению Администрации Курьинского района</w:t>
      </w:r>
    </w:p>
    <w:p w:rsidR="00652B7B" w:rsidRPr="00424A5A" w:rsidRDefault="00424A5A" w:rsidP="00652B7B">
      <w:pPr>
        <w:jc w:val="right"/>
      </w:pPr>
      <w:r w:rsidRPr="00424A5A">
        <w:t>от « ___» февраля</w:t>
      </w:r>
      <w:r w:rsidR="00652B7B" w:rsidRPr="00424A5A">
        <w:t xml:space="preserve"> 202</w:t>
      </w:r>
      <w:r w:rsidRPr="00424A5A">
        <w:t>1</w:t>
      </w:r>
      <w:r w:rsidR="00652B7B" w:rsidRPr="00424A5A">
        <w:t xml:space="preserve"> г. № _</w:t>
      </w:r>
      <w:r w:rsidRPr="00424A5A">
        <w:t>___</w:t>
      </w:r>
      <w:r w:rsidR="00652B7B" w:rsidRPr="00424A5A">
        <w:t>__</w:t>
      </w:r>
    </w:p>
    <w:p w:rsidR="00652B7B" w:rsidRPr="00947285" w:rsidRDefault="00652B7B" w:rsidP="00652B7B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652B7B" w:rsidRPr="00947285" w:rsidRDefault="00652B7B" w:rsidP="00652B7B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652B7B" w:rsidRPr="00947285" w:rsidRDefault="00652B7B" w:rsidP="00652B7B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69156E" w:rsidRDefault="0069156E" w:rsidP="0069156E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С О С Т А В</w:t>
      </w:r>
    </w:p>
    <w:p w:rsidR="00652B7B" w:rsidRPr="00947285" w:rsidRDefault="00652B7B" w:rsidP="0069156E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947285">
        <w:rPr>
          <w:sz w:val="28"/>
          <w:szCs w:val="28"/>
        </w:rPr>
        <w:t xml:space="preserve">сил постоянной готовности </w:t>
      </w:r>
      <w:r w:rsidR="00424A5A">
        <w:rPr>
          <w:sz w:val="28"/>
          <w:szCs w:val="28"/>
        </w:rPr>
        <w:t>Курьинского</w:t>
      </w:r>
      <w:r w:rsidRPr="00947285">
        <w:rPr>
          <w:sz w:val="28"/>
          <w:szCs w:val="28"/>
        </w:rPr>
        <w:t xml:space="preserve"> муниципального звена </w:t>
      </w:r>
      <w:r w:rsidR="0069156E">
        <w:rPr>
          <w:sz w:val="28"/>
          <w:szCs w:val="28"/>
        </w:rPr>
        <w:t xml:space="preserve">                       </w:t>
      </w:r>
      <w:r w:rsidRPr="00947285">
        <w:rPr>
          <w:sz w:val="28"/>
          <w:szCs w:val="28"/>
        </w:rPr>
        <w:t xml:space="preserve">Алтайской территориальной подсистемы единой государственной </w:t>
      </w:r>
      <w:r w:rsidR="0069156E">
        <w:rPr>
          <w:sz w:val="28"/>
          <w:szCs w:val="28"/>
        </w:rPr>
        <w:t xml:space="preserve">                           </w:t>
      </w:r>
      <w:r w:rsidRPr="00947285">
        <w:rPr>
          <w:sz w:val="28"/>
          <w:szCs w:val="28"/>
        </w:rPr>
        <w:t>системы предупреждения и ликвидации чрезвычайных ситуаций</w:t>
      </w:r>
    </w:p>
    <w:p w:rsidR="00652B7B" w:rsidRPr="00947285" w:rsidRDefault="00652B7B" w:rsidP="00652B7B">
      <w:pPr>
        <w:autoSpaceDE w:val="0"/>
        <w:autoSpaceDN w:val="0"/>
        <w:adjustRightInd w:val="0"/>
        <w:ind w:firstLine="709"/>
        <w:jc w:val="both"/>
      </w:pPr>
    </w:p>
    <w:p w:rsidR="00652B7B" w:rsidRPr="00947285" w:rsidRDefault="00652B7B" w:rsidP="00652B7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47285">
        <w:rPr>
          <w:sz w:val="28"/>
          <w:szCs w:val="28"/>
        </w:rPr>
        <w:t xml:space="preserve">1. Пожарно-спасательные подразделения Государственной противопожарной службы Алтайского края, дислоцированные на территории </w:t>
      </w:r>
      <w:r w:rsidR="00424A5A">
        <w:rPr>
          <w:sz w:val="28"/>
          <w:szCs w:val="28"/>
        </w:rPr>
        <w:t>Курьинского района</w:t>
      </w:r>
      <w:r w:rsidRPr="00947285">
        <w:rPr>
          <w:i/>
          <w:sz w:val="28"/>
          <w:szCs w:val="28"/>
        </w:rPr>
        <w:t xml:space="preserve"> </w:t>
      </w:r>
      <w:r w:rsidRPr="00947285">
        <w:rPr>
          <w:sz w:val="28"/>
          <w:szCs w:val="28"/>
        </w:rPr>
        <w:t>Алтайского края.</w:t>
      </w:r>
    </w:p>
    <w:p w:rsidR="00652B7B" w:rsidRPr="00947285" w:rsidRDefault="00652B7B" w:rsidP="00652B7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47285">
        <w:rPr>
          <w:sz w:val="28"/>
          <w:szCs w:val="28"/>
        </w:rPr>
        <w:t xml:space="preserve">2. Подразделения </w:t>
      </w:r>
      <w:r w:rsidR="00424A5A">
        <w:rPr>
          <w:sz w:val="28"/>
          <w:szCs w:val="28"/>
        </w:rPr>
        <w:t xml:space="preserve">пункта полиции по Курьинскому району МО МВД России «Краснощёковский» </w:t>
      </w:r>
      <w:r w:rsidRPr="00947285">
        <w:rPr>
          <w:sz w:val="28"/>
          <w:szCs w:val="28"/>
        </w:rPr>
        <w:t>Алтайского края.</w:t>
      </w:r>
    </w:p>
    <w:p w:rsidR="00652B7B" w:rsidRPr="00947285" w:rsidRDefault="00424A5A" w:rsidP="00424A5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 Б</w:t>
      </w:r>
      <w:r w:rsidR="00652B7B" w:rsidRPr="00947285">
        <w:rPr>
          <w:sz w:val="28"/>
          <w:szCs w:val="28"/>
        </w:rPr>
        <w:t xml:space="preserve">ригады скорой медицинской помощи краевых лечебно-профилактических учреждений здравоохранения Алтайского края, дислоцированные на территории </w:t>
      </w:r>
      <w:r>
        <w:rPr>
          <w:sz w:val="28"/>
          <w:szCs w:val="28"/>
        </w:rPr>
        <w:t>Курьинского района</w:t>
      </w:r>
      <w:r w:rsidR="00652B7B" w:rsidRPr="00947285">
        <w:rPr>
          <w:i/>
          <w:sz w:val="28"/>
          <w:szCs w:val="28"/>
        </w:rPr>
        <w:t xml:space="preserve"> </w:t>
      </w:r>
      <w:r w:rsidR="00652B7B" w:rsidRPr="00947285">
        <w:rPr>
          <w:sz w:val="28"/>
          <w:szCs w:val="28"/>
        </w:rPr>
        <w:t>Алтайского края.</w:t>
      </w:r>
    </w:p>
    <w:p w:rsidR="00652B7B" w:rsidRPr="00947285" w:rsidRDefault="00424A5A" w:rsidP="00652B7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0" w:name="sub_1009"/>
      <w:r>
        <w:rPr>
          <w:sz w:val="28"/>
          <w:szCs w:val="28"/>
        </w:rPr>
        <w:t>4</w:t>
      </w:r>
      <w:r w:rsidR="00652B7B" w:rsidRPr="00947285">
        <w:rPr>
          <w:sz w:val="28"/>
          <w:szCs w:val="28"/>
        </w:rPr>
        <w:t xml:space="preserve">. Аварийно-восстановительные формирования предприятий и организаций, эксплуатирующих и обслуживающих электрические сети и объекты энергетики Алтайского края, дислоцированные на территории </w:t>
      </w:r>
      <w:r>
        <w:rPr>
          <w:sz w:val="28"/>
          <w:szCs w:val="28"/>
        </w:rPr>
        <w:t>Курьинского района</w:t>
      </w:r>
      <w:r w:rsidR="00652B7B" w:rsidRPr="00947285">
        <w:rPr>
          <w:i/>
          <w:sz w:val="28"/>
          <w:szCs w:val="28"/>
        </w:rPr>
        <w:t xml:space="preserve"> </w:t>
      </w:r>
      <w:r w:rsidR="00652B7B" w:rsidRPr="00947285">
        <w:rPr>
          <w:sz w:val="28"/>
          <w:szCs w:val="28"/>
        </w:rPr>
        <w:t>Алтайского края.</w:t>
      </w:r>
    </w:p>
    <w:bookmarkEnd w:id="0"/>
    <w:p w:rsidR="00652B7B" w:rsidRPr="00947285" w:rsidRDefault="00652B7B" w:rsidP="00652B7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652B7B" w:rsidRDefault="00652B7B"/>
    <w:sectPr w:rsidR="00652B7B" w:rsidSect="00317972">
      <w:pgSz w:w="11906" w:h="16838"/>
      <w:pgMar w:top="1134" w:right="567" w:bottom="1134" w:left="1418" w:header="720" w:footer="7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6DAC" w:rsidRDefault="00B56DAC" w:rsidP="00317972">
      <w:r>
        <w:separator/>
      </w:r>
    </w:p>
  </w:endnote>
  <w:endnote w:type="continuationSeparator" w:id="0">
    <w:p w:rsidR="00B56DAC" w:rsidRDefault="00B56DAC" w:rsidP="003179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6DAC" w:rsidRDefault="00B56DAC" w:rsidP="00317972">
      <w:r>
        <w:separator/>
      </w:r>
    </w:p>
  </w:footnote>
  <w:footnote w:type="continuationSeparator" w:id="0">
    <w:p w:rsidR="00B56DAC" w:rsidRDefault="00B56DAC" w:rsidP="0031797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4061" w:rsidRDefault="00B56DAC" w:rsidP="00947285">
    <w:pPr>
      <w:pStyle w:val="a4"/>
      <w:ind w:right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grammar="clean"/>
  <w:attachedTemplate r:id="rId1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52B7B"/>
    <w:rsid w:val="00024EB8"/>
    <w:rsid w:val="00105321"/>
    <w:rsid w:val="00156BB0"/>
    <w:rsid w:val="001C5257"/>
    <w:rsid w:val="00212344"/>
    <w:rsid w:val="00312B60"/>
    <w:rsid w:val="00317972"/>
    <w:rsid w:val="003201B1"/>
    <w:rsid w:val="00424A5A"/>
    <w:rsid w:val="005A3B72"/>
    <w:rsid w:val="00652B7B"/>
    <w:rsid w:val="0069156E"/>
    <w:rsid w:val="006970DD"/>
    <w:rsid w:val="006E4D3E"/>
    <w:rsid w:val="006F19B3"/>
    <w:rsid w:val="0075012A"/>
    <w:rsid w:val="007C7C55"/>
    <w:rsid w:val="0083108A"/>
    <w:rsid w:val="00866F18"/>
    <w:rsid w:val="008B4FFC"/>
    <w:rsid w:val="009D4A47"/>
    <w:rsid w:val="00A03E00"/>
    <w:rsid w:val="00AC0CC6"/>
    <w:rsid w:val="00AC18EC"/>
    <w:rsid w:val="00B56DAC"/>
    <w:rsid w:val="00B60A44"/>
    <w:rsid w:val="00B60FFB"/>
    <w:rsid w:val="00F646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97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semiHidden/>
    <w:rsid w:val="00317972"/>
    <w:rPr>
      <w:rFonts w:ascii="Courier New" w:hAnsi="Courier New"/>
      <w:sz w:val="20"/>
    </w:rPr>
  </w:style>
  <w:style w:type="paragraph" w:styleId="a4">
    <w:name w:val="header"/>
    <w:basedOn w:val="a"/>
    <w:link w:val="a5"/>
    <w:uiPriority w:val="99"/>
    <w:unhideWhenUsed/>
    <w:rsid w:val="00652B7B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Верхний колонтитул Знак"/>
    <w:basedOn w:val="a0"/>
    <w:link w:val="a4"/>
    <w:uiPriority w:val="99"/>
    <w:rsid w:val="00652B7B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6">
    <w:name w:val="page number"/>
    <w:basedOn w:val="a0"/>
    <w:uiPriority w:val="99"/>
    <w:rsid w:val="00652B7B"/>
    <w:rPr>
      <w:rFonts w:cs="Times New Roman"/>
    </w:rPr>
  </w:style>
  <w:style w:type="paragraph" w:styleId="a7">
    <w:name w:val="footer"/>
    <w:basedOn w:val="a"/>
    <w:link w:val="a8"/>
    <w:uiPriority w:val="99"/>
    <w:semiHidden/>
    <w:unhideWhenUsed/>
    <w:rsid w:val="0021234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212344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02F272B204E7C070C64C7A6FACD23FC34506281A2E5CE70ABE81FD3161D0383724666943B8C93521103191gAf7I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02F272B204E7C070C64C7A6FACD23FC34506281A2E5CE70ABE81FD3161D0383724666943B8C93521103191gAf7I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\&#1056;&#1072;&#1073;&#1086;&#1095;&#1080;&#1081;%20&#1089;&#1090;&#1086;&#1083;\&#1058;&#1080;&#1090;&#1091;&#1083;&#1099;\&#1055;&#1086;&#1089;&#1090;&#1072;&#1085;&#1086;&#1074;&#1083;&#1077;&#1085;&#1080;&#1077;%20201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2011</Template>
  <TotalTime>0</TotalTime>
  <Pages>7</Pages>
  <Words>3170</Words>
  <Characters>18069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КУРЬИНСКОГО РАЙОНА</vt:lpstr>
    </vt:vector>
  </TitlesOfParts>
  <Company>Microsoft</Company>
  <LinksUpToDate>false</LinksUpToDate>
  <CharactersWithSpaces>21197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КУРЬИНСКОГО РАЙОНА</dc:title>
  <dc:creator>Admin</dc:creator>
  <cp:lastModifiedBy>Пользователь Windows</cp:lastModifiedBy>
  <cp:revision>2</cp:revision>
  <dcterms:created xsi:type="dcterms:W3CDTF">2021-04-05T01:21:00Z</dcterms:created>
  <dcterms:modified xsi:type="dcterms:W3CDTF">2021-04-05T01:21:00Z</dcterms:modified>
</cp:coreProperties>
</file>