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25D" w:rsidRPr="00E47ADF" w:rsidRDefault="005E525D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E47ADF">
        <w:rPr>
          <w:rFonts w:ascii="Times New Roman" w:hAnsi="Times New Roman"/>
          <w:b/>
          <w:spacing w:val="20"/>
          <w:sz w:val="24"/>
        </w:rPr>
        <w:t xml:space="preserve">АДМИНИСТРАЦИЯ ТРУСОВСКОГО СЕЛЬСОВЕТА </w:t>
      </w:r>
    </w:p>
    <w:p w:rsidR="00707F1C" w:rsidRPr="00E47ADF" w:rsidRDefault="005E525D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E47ADF">
        <w:rPr>
          <w:rFonts w:ascii="Times New Roman" w:hAnsi="Times New Roman"/>
          <w:b/>
          <w:spacing w:val="20"/>
          <w:sz w:val="24"/>
        </w:rPr>
        <w:t>КУРЬИНСКОГО</w:t>
      </w:r>
      <w:r w:rsidR="00707F1C" w:rsidRPr="00E47ADF">
        <w:rPr>
          <w:rFonts w:ascii="Times New Roman" w:hAnsi="Times New Roman"/>
          <w:b/>
          <w:spacing w:val="20"/>
          <w:sz w:val="24"/>
        </w:rPr>
        <w:t xml:space="preserve"> РАЙОНА</w:t>
      </w:r>
    </w:p>
    <w:p w:rsidR="00707F1C" w:rsidRPr="00E47ADF" w:rsidRDefault="00707F1C">
      <w:pPr>
        <w:pStyle w:val="a3"/>
        <w:jc w:val="center"/>
        <w:rPr>
          <w:rFonts w:ascii="Times New Roman" w:hAnsi="Times New Roman"/>
          <w:b/>
          <w:spacing w:val="20"/>
          <w:sz w:val="24"/>
        </w:rPr>
      </w:pPr>
      <w:r w:rsidRPr="00E47ADF">
        <w:rPr>
          <w:rFonts w:ascii="Times New Roman" w:hAnsi="Times New Roman"/>
          <w:b/>
          <w:spacing w:val="20"/>
          <w:sz w:val="24"/>
        </w:rPr>
        <w:t>АЛТАЙСКОГО КРАЯ</w:t>
      </w:r>
    </w:p>
    <w:p w:rsidR="00707F1C" w:rsidRPr="00E47ADF" w:rsidRDefault="00707F1C">
      <w:pPr>
        <w:jc w:val="center"/>
        <w:rPr>
          <w:b/>
        </w:rPr>
      </w:pPr>
    </w:p>
    <w:p w:rsidR="00707F1C" w:rsidRPr="00E47ADF" w:rsidRDefault="00B2552D">
      <w:pPr>
        <w:jc w:val="center"/>
        <w:rPr>
          <w:b/>
          <w:spacing w:val="84"/>
        </w:rPr>
      </w:pPr>
      <w:r>
        <w:rPr>
          <w:b/>
          <w:spacing w:val="84"/>
        </w:rPr>
        <w:t xml:space="preserve">     </w:t>
      </w:r>
      <w:r w:rsidR="00707F1C" w:rsidRPr="00E47ADF">
        <w:rPr>
          <w:b/>
          <w:spacing w:val="84"/>
        </w:rPr>
        <w:t>ПОСТАНОВЛЕНИЕ</w:t>
      </w:r>
    </w:p>
    <w:p w:rsidR="00707F1C" w:rsidRPr="00E47ADF" w:rsidRDefault="00707F1C"/>
    <w:p w:rsidR="00707F1C" w:rsidRPr="00E47ADF" w:rsidRDefault="0040271D" w:rsidP="00B3739E">
      <w:r w:rsidRPr="00E47ADF">
        <w:t>«</w:t>
      </w:r>
      <w:r w:rsidR="008539B1" w:rsidRPr="00E47ADF">
        <w:t xml:space="preserve"> </w:t>
      </w:r>
      <w:r w:rsidR="00E47ADF">
        <w:t>20</w:t>
      </w:r>
      <w:r w:rsidR="008539B1" w:rsidRPr="00E47ADF">
        <w:t xml:space="preserve">  </w:t>
      </w:r>
      <w:r w:rsidR="008B339D" w:rsidRPr="00E47ADF">
        <w:t>»</w:t>
      </w:r>
      <w:r w:rsidR="00E47ADF">
        <w:t xml:space="preserve"> апреля </w:t>
      </w:r>
      <w:r w:rsidR="00CA132A" w:rsidRPr="00E47ADF">
        <w:t xml:space="preserve"> </w:t>
      </w:r>
      <w:r w:rsidR="008539B1" w:rsidRPr="00E47ADF">
        <w:t>2020г</w:t>
      </w:r>
      <w:r w:rsidR="008B339D" w:rsidRPr="00E47ADF">
        <w:t xml:space="preserve">                           </w:t>
      </w:r>
      <w:r w:rsidR="00E47ADF">
        <w:t xml:space="preserve">                </w:t>
      </w:r>
      <w:r w:rsidR="005E525D" w:rsidRPr="00E47ADF">
        <w:t xml:space="preserve"> с. </w:t>
      </w:r>
      <w:proofErr w:type="spellStart"/>
      <w:r w:rsidR="005E525D" w:rsidRPr="00E47ADF">
        <w:t>Т</w:t>
      </w:r>
      <w:r w:rsidR="008539B1" w:rsidRPr="00E47ADF">
        <w:t>р</w:t>
      </w:r>
      <w:r w:rsidR="005E525D" w:rsidRPr="00E47ADF">
        <w:t>усово</w:t>
      </w:r>
      <w:proofErr w:type="spellEnd"/>
      <w:r w:rsidR="00707F1C" w:rsidRPr="00E47ADF">
        <w:t xml:space="preserve">              </w:t>
      </w:r>
      <w:r w:rsidR="008B339D" w:rsidRPr="00E47ADF">
        <w:t xml:space="preserve">            </w:t>
      </w:r>
      <w:r w:rsidR="00A071FB" w:rsidRPr="00E47ADF">
        <w:t xml:space="preserve">          </w:t>
      </w:r>
      <w:r w:rsidR="008539B1" w:rsidRPr="00E47ADF">
        <w:t xml:space="preserve">         </w:t>
      </w:r>
      <w:r w:rsidR="00707F1C" w:rsidRPr="00E47ADF">
        <w:t xml:space="preserve"> №</w:t>
      </w:r>
      <w:r w:rsidR="00E47ADF">
        <w:t>7</w:t>
      </w:r>
      <w:r w:rsidR="00707F1C" w:rsidRPr="00E47ADF">
        <w:t xml:space="preserve">  </w:t>
      </w:r>
      <w:r w:rsidRPr="00E47ADF">
        <w:t xml:space="preserve"> </w:t>
      </w:r>
    </w:p>
    <w:p w:rsidR="00707F1C" w:rsidRPr="00E47ADF" w:rsidRDefault="00707F1C"/>
    <w:p w:rsidR="00707F1C" w:rsidRPr="00E47ADF" w:rsidRDefault="00707F1C"/>
    <w:p w:rsidR="00707F1C" w:rsidRPr="00E47ADF" w:rsidRDefault="005E525D">
      <w:r w:rsidRPr="00E47ADF">
        <w:t xml:space="preserve"> </w:t>
      </w:r>
      <w:r w:rsidR="00707F1C" w:rsidRPr="00E47ADF">
        <w:t>О создании,    использовании      и       восполнении</w:t>
      </w:r>
    </w:p>
    <w:p w:rsidR="00707F1C" w:rsidRPr="00E47ADF" w:rsidRDefault="00707F1C">
      <w:r w:rsidRPr="00E47ADF">
        <w:t xml:space="preserve"> резервов  материальных  ресурсов для   ликвидации</w:t>
      </w:r>
    </w:p>
    <w:p w:rsidR="00707F1C" w:rsidRPr="00E47ADF" w:rsidRDefault="00707F1C">
      <w:r w:rsidRPr="00E47ADF">
        <w:t xml:space="preserve"> чрезвычайных ситуаций </w:t>
      </w:r>
      <w:proofErr w:type="gramStart"/>
      <w:r w:rsidRPr="00E47ADF">
        <w:t>природного</w:t>
      </w:r>
      <w:proofErr w:type="gramEnd"/>
      <w:r w:rsidRPr="00E47ADF">
        <w:t xml:space="preserve"> и техногенного</w:t>
      </w:r>
    </w:p>
    <w:p w:rsidR="00707F1C" w:rsidRPr="00E47ADF" w:rsidRDefault="00707F1C">
      <w:r w:rsidRPr="00E47ADF">
        <w:t xml:space="preserve"> характера</w:t>
      </w:r>
    </w:p>
    <w:p w:rsidR="00707F1C" w:rsidRPr="00E47ADF" w:rsidRDefault="00707F1C"/>
    <w:p w:rsidR="00707F1C" w:rsidRPr="00E47ADF" w:rsidRDefault="00707F1C"/>
    <w:p w:rsidR="00707F1C" w:rsidRPr="00E47ADF" w:rsidRDefault="00707F1C" w:rsidP="00BD49A3">
      <w:pPr>
        <w:pStyle w:val="a8"/>
        <w:ind w:firstLine="567"/>
        <w:jc w:val="both"/>
      </w:pPr>
      <w:proofErr w:type="gramStart"/>
      <w:r w:rsidRPr="00E47ADF">
        <w:t>В соответствии с Федеральным законом от 21.12.1994 № 68-ФЗ «О за</w:t>
      </w:r>
      <w:r w:rsidRPr="00E47ADF">
        <w:softHyphen/>
        <w:t>щите населения и территорий от чрезвычайных ситуаций природного и тех</w:t>
      </w:r>
      <w:r w:rsidRPr="00E47ADF">
        <w:softHyphen/>
        <w:t>ногенного характера», постановлением Правительства Российской Федера</w:t>
      </w:r>
      <w:r w:rsidRPr="00E47ADF">
        <w:softHyphen/>
        <w:t>ции от 10.11.1996 № 1340 «О порядке создания и использования резервов ма</w:t>
      </w:r>
      <w:r w:rsidRPr="00E47ADF">
        <w:softHyphen/>
        <w:t>териальных ресурсов для ликвидации чрезвычайных ситуаций природного и техногенного характера», распоряжением Правительства Российской Феде</w:t>
      </w:r>
      <w:r w:rsidRPr="00E47ADF">
        <w:softHyphen/>
        <w:t>рации от 27.02.2006 №261-р, законом Алтайского края от 17.03.1998 № 15-ЗС «О защите населения и</w:t>
      </w:r>
      <w:proofErr w:type="gramEnd"/>
      <w:r w:rsidRPr="00E47ADF">
        <w:t xml:space="preserve"> территории Алтайского края от чрезвычай</w:t>
      </w:r>
      <w:r w:rsidRPr="00E47ADF">
        <w:softHyphen/>
        <w:t>ных ситуаций природного и техногенного характера», постановления Администрации Алтайс</w:t>
      </w:r>
      <w:r w:rsidR="008B339D" w:rsidRPr="00E47ADF">
        <w:t>кого края от 17.10.2013 № 532 «</w:t>
      </w:r>
      <w:r w:rsidRPr="00E47ADF">
        <w:t>О создании</w:t>
      </w:r>
      <w:r w:rsidR="008B339D" w:rsidRPr="00E47ADF">
        <w:t>, использовании</w:t>
      </w:r>
      <w:r w:rsidRPr="00E47ADF">
        <w:t xml:space="preserve"> и восполнении материальных ресурсов для ликвидации чрезвычайных ситуаций природного и техногенного характера»               </w:t>
      </w:r>
    </w:p>
    <w:p w:rsidR="00707F1C" w:rsidRPr="00E47ADF" w:rsidRDefault="00707F1C" w:rsidP="00BD49A3">
      <w:pPr>
        <w:pStyle w:val="a8"/>
        <w:ind w:firstLine="567"/>
        <w:jc w:val="both"/>
      </w:pPr>
      <w:proofErr w:type="gramStart"/>
      <w:r w:rsidRPr="00E47ADF">
        <w:t>П</w:t>
      </w:r>
      <w:proofErr w:type="gramEnd"/>
      <w:r w:rsidRPr="00E47ADF">
        <w:t xml:space="preserve"> О С Т А Н О В Л Я Ю:</w:t>
      </w:r>
    </w:p>
    <w:p w:rsidR="00707F1C" w:rsidRPr="00E47ADF" w:rsidRDefault="00707F1C" w:rsidP="001D6ED5">
      <w:pPr>
        <w:pStyle w:val="a8"/>
        <w:ind w:firstLine="567"/>
        <w:jc w:val="both"/>
      </w:pPr>
      <w:r w:rsidRPr="00E47ADF">
        <w:t>1. Утвердить прилагаемое Положение о резерве материальных ресурсов для ликвидации чрезвычайных ситуаций природного и техногенного харак</w:t>
      </w:r>
      <w:r w:rsidRPr="00E47ADF">
        <w:softHyphen/>
        <w:t>тера на территории</w:t>
      </w:r>
      <w:r w:rsidR="009A5B97" w:rsidRPr="00E47ADF">
        <w:t xml:space="preserve"> </w:t>
      </w:r>
      <w:proofErr w:type="spellStart"/>
      <w:r w:rsidR="005E525D" w:rsidRPr="00E47ADF">
        <w:t>Трусовского</w:t>
      </w:r>
      <w:proofErr w:type="spellEnd"/>
      <w:r w:rsidR="005E525D" w:rsidRPr="00E47ADF">
        <w:t xml:space="preserve"> сельсовета </w:t>
      </w:r>
      <w:r w:rsidRPr="00E47ADF">
        <w:t xml:space="preserve"> (приложение № 1).</w:t>
      </w:r>
    </w:p>
    <w:p w:rsidR="00707F1C" w:rsidRPr="00E47ADF" w:rsidRDefault="00707F1C" w:rsidP="001D6ED5">
      <w:pPr>
        <w:pStyle w:val="a8"/>
        <w:ind w:firstLine="567"/>
        <w:jc w:val="both"/>
      </w:pPr>
      <w:r w:rsidRPr="00E47ADF">
        <w:t xml:space="preserve">2. Утвердить </w:t>
      </w:r>
      <w:proofErr w:type="gramStart"/>
      <w:r w:rsidRPr="00E47ADF">
        <w:t>прилагаемые</w:t>
      </w:r>
      <w:proofErr w:type="gramEnd"/>
      <w:r w:rsidRPr="00E47ADF">
        <w:t xml:space="preserve"> номенклатуру и объем резерва материаль</w:t>
      </w:r>
      <w:r w:rsidRPr="00E47ADF">
        <w:softHyphen/>
        <w:t>ных ресурсов для ликвидации чрезвычайных ситуаций природного и техно</w:t>
      </w:r>
      <w:r w:rsidRPr="00E47ADF">
        <w:softHyphen/>
        <w:t>генного характера на территории</w:t>
      </w:r>
      <w:r w:rsidR="005E525D" w:rsidRPr="00E47ADF">
        <w:t xml:space="preserve"> </w:t>
      </w:r>
      <w:proofErr w:type="spellStart"/>
      <w:r w:rsidR="005E525D" w:rsidRPr="00E47ADF">
        <w:t>Трусовского</w:t>
      </w:r>
      <w:proofErr w:type="spellEnd"/>
      <w:r w:rsidR="005E525D" w:rsidRPr="00E47ADF">
        <w:t xml:space="preserve"> сельсовета </w:t>
      </w:r>
      <w:r w:rsidRPr="00E47ADF">
        <w:t xml:space="preserve"> (приложение №2).</w:t>
      </w:r>
    </w:p>
    <w:p w:rsidR="00707F1C" w:rsidRPr="00E47ADF" w:rsidRDefault="00707F1C" w:rsidP="001D6ED5">
      <w:pPr>
        <w:pStyle w:val="a8"/>
        <w:ind w:firstLine="567"/>
        <w:jc w:val="both"/>
      </w:pPr>
      <w:r w:rsidRPr="00E47ADF">
        <w:t xml:space="preserve">3. </w:t>
      </w:r>
      <w:r w:rsidR="009A5B97" w:rsidRPr="00E47ADF">
        <w:t>Финансирование работ по созданию</w:t>
      </w:r>
      <w:proofErr w:type="gramStart"/>
      <w:r w:rsidR="009A5B97" w:rsidRPr="00E47ADF">
        <w:t xml:space="preserve"> ,</w:t>
      </w:r>
      <w:proofErr w:type="gramEnd"/>
      <w:r w:rsidR="009A5B97" w:rsidRPr="00E47ADF">
        <w:t xml:space="preserve">хранению, использованию </w:t>
      </w:r>
      <w:r w:rsidR="00A33E93" w:rsidRPr="00E47ADF">
        <w:t xml:space="preserve">и восполнению резервов для ликвидации чрезвычайных ситуаций на территории </w:t>
      </w:r>
      <w:proofErr w:type="spellStart"/>
      <w:r w:rsidR="00A33E93" w:rsidRPr="00E47ADF">
        <w:t>Трусовского</w:t>
      </w:r>
      <w:proofErr w:type="spellEnd"/>
      <w:r w:rsidR="00A33E93" w:rsidRPr="00E47ADF">
        <w:t xml:space="preserve"> сельсовета возложить на администрацию </w:t>
      </w:r>
      <w:proofErr w:type="spellStart"/>
      <w:r w:rsidR="00A33E93" w:rsidRPr="00E47ADF">
        <w:t>Трусовского</w:t>
      </w:r>
      <w:proofErr w:type="spellEnd"/>
      <w:r w:rsidR="00A33E93" w:rsidRPr="00E47ADF">
        <w:t xml:space="preserve"> сельсовета осуществлять за счет </w:t>
      </w:r>
      <w:r w:rsidR="008539B1" w:rsidRPr="00E47ADF">
        <w:t>бюджетных средств администрации</w:t>
      </w:r>
      <w:r w:rsidR="00A33E93" w:rsidRPr="00E47ADF">
        <w:t>.</w:t>
      </w:r>
    </w:p>
    <w:p w:rsidR="00580E09" w:rsidRPr="00E47ADF" w:rsidRDefault="00707F1C" w:rsidP="001D6ED5">
      <w:pPr>
        <w:pStyle w:val="a8"/>
        <w:ind w:firstLine="567"/>
        <w:jc w:val="both"/>
      </w:pPr>
      <w:r w:rsidRPr="00E47ADF">
        <w:t xml:space="preserve">4. </w:t>
      </w:r>
      <w:r w:rsidR="00580E09" w:rsidRPr="00E47ADF">
        <w:t xml:space="preserve">Предусмотреть  денежные средства на приобретение </w:t>
      </w:r>
      <w:r w:rsidRPr="00E47ADF">
        <w:t>ре</w:t>
      </w:r>
      <w:r w:rsidRPr="00E47ADF">
        <w:softHyphen/>
        <w:t>зерв</w:t>
      </w:r>
      <w:r w:rsidR="00580E09" w:rsidRPr="00E47ADF">
        <w:t>ов</w:t>
      </w:r>
      <w:r w:rsidRPr="00E47ADF">
        <w:t xml:space="preserve"> материальных ресурсов</w:t>
      </w:r>
      <w:r w:rsidR="00580E09" w:rsidRPr="00E47ADF">
        <w:t xml:space="preserve"> </w:t>
      </w:r>
    </w:p>
    <w:p w:rsidR="00580E09" w:rsidRPr="00E47ADF" w:rsidRDefault="00580E09" w:rsidP="00580E09">
      <w:r w:rsidRPr="00E47ADF">
        <w:t>МО «</w:t>
      </w:r>
      <w:proofErr w:type="spellStart"/>
      <w:r w:rsidRPr="00E47ADF">
        <w:t>Трусовский</w:t>
      </w:r>
      <w:proofErr w:type="spellEnd"/>
      <w:r w:rsidRPr="00E47ADF">
        <w:t xml:space="preserve"> сельсовет» для предупреждения и</w:t>
      </w:r>
      <w:r w:rsidR="00707F1C" w:rsidRPr="00E47ADF">
        <w:t xml:space="preserve"> ликвидации чрезвычайных ситуаций</w:t>
      </w:r>
      <w:r w:rsidRPr="00E47ADF">
        <w:t xml:space="preserve"> природного и техногенного характера</w:t>
      </w:r>
    </w:p>
    <w:p w:rsidR="00707F1C" w:rsidRPr="00E47ADF" w:rsidRDefault="00707F1C" w:rsidP="00580E09">
      <w:pPr>
        <w:pStyle w:val="a8"/>
        <w:jc w:val="both"/>
      </w:pPr>
    </w:p>
    <w:p w:rsidR="00707F1C" w:rsidRPr="00E47ADF" w:rsidRDefault="00707F1C" w:rsidP="001D6ED5">
      <w:pPr>
        <w:pStyle w:val="a8"/>
        <w:ind w:firstLine="567"/>
        <w:jc w:val="both"/>
      </w:pPr>
      <w:r w:rsidRPr="00E47ADF">
        <w:t xml:space="preserve">7. </w:t>
      </w:r>
      <w:proofErr w:type="gramStart"/>
      <w:r w:rsidRPr="00E47ADF">
        <w:t>Контроль за</w:t>
      </w:r>
      <w:proofErr w:type="gramEnd"/>
      <w:r w:rsidRPr="00E47ADF">
        <w:t xml:space="preserve"> исполнени</w:t>
      </w:r>
      <w:r w:rsidR="00580E09" w:rsidRPr="00E47ADF">
        <w:t>ем настоящего постановления оставляю за собой</w:t>
      </w:r>
      <w:r w:rsidRPr="00E47ADF">
        <w:t>.</w:t>
      </w:r>
    </w:p>
    <w:p w:rsidR="00171AEB" w:rsidRDefault="00171AEB" w:rsidP="005E525D">
      <w:pPr>
        <w:pStyle w:val="a8"/>
      </w:pPr>
    </w:p>
    <w:p w:rsidR="00171AEB" w:rsidRDefault="00171AEB" w:rsidP="005E525D">
      <w:pPr>
        <w:pStyle w:val="a8"/>
      </w:pPr>
    </w:p>
    <w:p w:rsidR="008B339D" w:rsidRPr="00E47ADF" w:rsidRDefault="00171AEB" w:rsidP="005E525D">
      <w:pPr>
        <w:pStyle w:val="a8"/>
      </w:pPr>
      <w:r>
        <w:t xml:space="preserve">                         </w:t>
      </w:r>
      <w:r w:rsidR="005E525D" w:rsidRPr="00E47ADF">
        <w:t>Глава сельсовета</w:t>
      </w:r>
      <w:r w:rsidR="00707F1C" w:rsidRPr="00E47ADF">
        <w:t xml:space="preserve">                                                                     </w:t>
      </w:r>
      <w:proofErr w:type="spellStart"/>
      <w:r w:rsidR="005E525D" w:rsidRPr="00E47ADF">
        <w:t>О.В.Лямкина</w:t>
      </w:r>
      <w:proofErr w:type="spellEnd"/>
    </w:p>
    <w:p w:rsidR="005E525D" w:rsidRPr="00E47ADF" w:rsidRDefault="005E525D" w:rsidP="005E525D">
      <w:pPr>
        <w:pStyle w:val="a8"/>
      </w:pPr>
    </w:p>
    <w:p w:rsidR="00DE67D6" w:rsidRPr="00E47ADF" w:rsidRDefault="00707F1C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  <w:r w:rsidRPr="00E47ADF">
        <w:rPr>
          <w:sz w:val="24"/>
          <w:szCs w:val="24"/>
        </w:rPr>
        <w:t xml:space="preserve">                  </w:t>
      </w:r>
      <w:r w:rsidR="005E525D" w:rsidRPr="00E47ADF">
        <w:rPr>
          <w:sz w:val="24"/>
          <w:szCs w:val="24"/>
        </w:rPr>
        <w:t xml:space="preserve">        </w:t>
      </w: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p w:rsidR="00E47ADF" w:rsidRDefault="00E47ADF" w:rsidP="00E47ADF">
      <w:pPr>
        <w:pStyle w:val="3"/>
        <w:shd w:val="clear" w:color="auto" w:fill="auto"/>
        <w:spacing w:before="0" w:after="0" w:line="326" w:lineRule="exact"/>
        <w:ind w:left="5360" w:firstLine="0"/>
        <w:jc w:val="right"/>
        <w:rPr>
          <w:sz w:val="24"/>
          <w:szCs w:val="24"/>
        </w:rPr>
      </w:pPr>
    </w:p>
    <w:p w:rsidR="00B7786F" w:rsidRDefault="00B7786F" w:rsidP="00E47ADF">
      <w:pPr>
        <w:pStyle w:val="3"/>
        <w:shd w:val="clear" w:color="auto" w:fill="auto"/>
        <w:spacing w:before="0" w:after="0" w:line="326" w:lineRule="exact"/>
        <w:ind w:left="5360" w:firstLine="0"/>
        <w:jc w:val="right"/>
        <w:rPr>
          <w:sz w:val="24"/>
          <w:szCs w:val="24"/>
        </w:rPr>
      </w:pPr>
    </w:p>
    <w:p w:rsidR="00B7786F" w:rsidRPr="00E47ADF" w:rsidRDefault="00B7786F" w:rsidP="00E47ADF">
      <w:pPr>
        <w:pStyle w:val="3"/>
        <w:shd w:val="clear" w:color="auto" w:fill="auto"/>
        <w:spacing w:before="0" w:after="0" w:line="326" w:lineRule="exact"/>
        <w:ind w:left="5360" w:firstLine="0"/>
        <w:jc w:val="right"/>
        <w:rPr>
          <w:sz w:val="24"/>
          <w:szCs w:val="24"/>
        </w:rPr>
      </w:pPr>
    </w:p>
    <w:p w:rsidR="00E47ADF" w:rsidRPr="00E47ADF" w:rsidRDefault="00E47ADF" w:rsidP="00E47ADF">
      <w:pPr>
        <w:pStyle w:val="3"/>
        <w:shd w:val="clear" w:color="auto" w:fill="auto"/>
        <w:spacing w:before="0" w:after="0" w:line="326" w:lineRule="exact"/>
        <w:ind w:left="5360" w:firstLine="0"/>
        <w:jc w:val="right"/>
        <w:rPr>
          <w:sz w:val="24"/>
          <w:szCs w:val="24"/>
        </w:rPr>
      </w:pPr>
      <w:r w:rsidRPr="00E47ADF">
        <w:rPr>
          <w:sz w:val="24"/>
          <w:szCs w:val="24"/>
        </w:rPr>
        <w:lastRenderedPageBreak/>
        <w:t>Приложение № 1</w:t>
      </w:r>
    </w:p>
    <w:p w:rsidR="00E47ADF" w:rsidRPr="00E47ADF" w:rsidRDefault="00E47ADF" w:rsidP="00E47ADF">
      <w:pPr>
        <w:pStyle w:val="3"/>
        <w:shd w:val="clear" w:color="auto" w:fill="auto"/>
        <w:spacing w:before="0" w:after="0" w:line="326" w:lineRule="exact"/>
        <w:ind w:right="20" w:firstLine="0"/>
        <w:jc w:val="right"/>
        <w:rPr>
          <w:sz w:val="24"/>
          <w:szCs w:val="24"/>
        </w:rPr>
      </w:pPr>
      <w:r w:rsidRPr="00E47ADF">
        <w:rPr>
          <w:sz w:val="24"/>
          <w:szCs w:val="24"/>
        </w:rPr>
        <w:t>к  постановлению Администрации</w:t>
      </w:r>
    </w:p>
    <w:p w:rsidR="00E47ADF" w:rsidRPr="00E47ADF" w:rsidRDefault="00E47ADF" w:rsidP="00E47ADF">
      <w:pPr>
        <w:pStyle w:val="3"/>
        <w:shd w:val="clear" w:color="auto" w:fill="auto"/>
        <w:spacing w:before="0" w:after="0" w:line="326" w:lineRule="exact"/>
        <w:ind w:right="20" w:firstLine="0"/>
        <w:jc w:val="right"/>
        <w:rPr>
          <w:sz w:val="24"/>
          <w:szCs w:val="24"/>
        </w:rPr>
      </w:pPr>
      <w:r w:rsidRPr="00E47ADF">
        <w:rPr>
          <w:sz w:val="24"/>
          <w:szCs w:val="24"/>
        </w:rPr>
        <w:t xml:space="preserve"> </w:t>
      </w:r>
      <w:proofErr w:type="spellStart"/>
      <w:r w:rsidRPr="00E47ADF">
        <w:rPr>
          <w:sz w:val="24"/>
          <w:szCs w:val="24"/>
        </w:rPr>
        <w:t>Трусовского</w:t>
      </w:r>
      <w:proofErr w:type="spellEnd"/>
      <w:r w:rsidRPr="00E47ADF">
        <w:rPr>
          <w:sz w:val="24"/>
          <w:szCs w:val="24"/>
        </w:rPr>
        <w:t xml:space="preserve"> сельсовета Курьинского района                                      </w:t>
      </w:r>
    </w:p>
    <w:p w:rsidR="00E47ADF" w:rsidRPr="00E47ADF" w:rsidRDefault="00171AEB" w:rsidP="00171AEB">
      <w:pPr>
        <w:pStyle w:val="3"/>
        <w:shd w:val="clear" w:color="auto" w:fill="auto"/>
        <w:spacing w:before="0" w:after="0" w:line="326" w:lineRule="exact"/>
        <w:ind w:right="20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Алтайского края </w:t>
      </w:r>
      <w:r w:rsidR="00E47ADF" w:rsidRPr="00E47ADF">
        <w:rPr>
          <w:sz w:val="24"/>
          <w:szCs w:val="24"/>
        </w:rPr>
        <w:t>от  20  апреля   2020</w:t>
      </w:r>
      <w:r>
        <w:rPr>
          <w:sz w:val="24"/>
          <w:szCs w:val="24"/>
        </w:rPr>
        <w:t xml:space="preserve">г </w:t>
      </w:r>
      <w:r w:rsidR="00E47ADF" w:rsidRPr="00E47ADF">
        <w:rPr>
          <w:sz w:val="24"/>
          <w:szCs w:val="24"/>
        </w:rPr>
        <w:t xml:space="preserve">  №7   </w:t>
      </w:r>
    </w:p>
    <w:p w:rsidR="00E47ADF" w:rsidRPr="00E47ADF" w:rsidRDefault="00E47ADF" w:rsidP="00E47ADF">
      <w:pPr>
        <w:pStyle w:val="a8"/>
        <w:jc w:val="center"/>
      </w:pPr>
    </w:p>
    <w:p w:rsidR="00E47ADF" w:rsidRPr="00E47ADF" w:rsidRDefault="00E47ADF" w:rsidP="00E47ADF">
      <w:pPr>
        <w:pStyle w:val="a8"/>
        <w:jc w:val="center"/>
      </w:pPr>
      <w:r w:rsidRPr="00E47ADF">
        <w:t>ПОЛОЖЕНИЕ</w:t>
      </w:r>
    </w:p>
    <w:p w:rsidR="00B2552D" w:rsidRDefault="00E47ADF" w:rsidP="00E47ADF">
      <w:pPr>
        <w:pStyle w:val="a8"/>
        <w:jc w:val="center"/>
      </w:pPr>
      <w:r w:rsidRPr="00E47ADF">
        <w:t>о резерве материальных ресурсов для ликвидации чрезвычайных ситуаций природного и техногенного характера на территории</w:t>
      </w:r>
      <w:r w:rsidR="00B2552D">
        <w:t xml:space="preserve"> 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 xml:space="preserve"> Ку</w:t>
      </w:r>
      <w:r w:rsidR="00B2552D">
        <w:t>рьинского района</w:t>
      </w:r>
    </w:p>
    <w:p w:rsidR="00E47ADF" w:rsidRPr="00E47ADF" w:rsidRDefault="00B2552D" w:rsidP="00E47ADF">
      <w:pPr>
        <w:pStyle w:val="a8"/>
        <w:jc w:val="center"/>
      </w:pPr>
      <w:r>
        <w:t xml:space="preserve"> Алтайского края</w:t>
      </w:r>
      <w:r w:rsidR="00E47ADF" w:rsidRPr="00E47ADF">
        <w:t xml:space="preserve"> </w:t>
      </w:r>
    </w:p>
    <w:p w:rsidR="00E47ADF" w:rsidRPr="00E47ADF" w:rsidRDefault="00E47ADF" w:rsidP="00E47ADF">
      <w:pPr>
        <w:pStyle w:val="a8"/>
        <w:jc w:val="center"/>
      </w:pPr>
    </w:p>
    <w:p w:rsidR="00E47ADF" w:rsidRPr="00E47ADF" w:rsidRDefault="00E47ADF" w:rsidP="00E47ADF">
      <w:pPr>
        <w:pStyle w:val="3"/>
        <w:shd w:val="clear" w:color="auto" w:fill="auto"/>
        <w:spacing w:before="0" w:after="257" w:line="260" w:lineRule="exact"/>
        <w:ind w:right="460" w:firstLine="0"/>
        <w:jc w:val="center"/>
        <w:rPr>
          <w:sz w:val="24"/>
          <w:szCs w:val="24"/>
        </w:rPr>
      </w:pPr>
      <w:r w:rsidRPr="00E47ADF">
        <w:rPr>
          <w:sz w:val="24"/>
          <w:szCs w:val="24"/>
        </w:rPr>
        <w:t>1. Общие положения</w:t>
      </w:r>
    </w:p>
    <w:p w:rsidR="00E47ADF" w:rsidRPr="00E47ADF" w:rsidRDefault="00E47ADF" w:rsidP="00E47ADF">
      <w:pPr>
        <w:ind w:firstLine="567"/>
        <w:jc w:val="both"/>
      </w:pPr>
      <w:r w:rsidRPr="00E47ADF">
        <w:t xml:space="preserve">1.1. </w:t>
      </w:r>
      <w:proofErr w:type="gramStart"/>
      <w:r w:rsidRPr="00E47ADF">
        <w:t>Настоящее Положение разработано в соответствии с Федеральным законом от 21.12.1994 № 68-ФЗ «О защите населения и территорий от чрез</w:t>
      </w:r>
      <w:r w:rsidRPr="00E47ADF">
        <w:softHyphen/>
        <w:t>вычайных ситуаций природного и техногенного характера», Порядком со</w:t>
      </w:r>
      <w:r w:rsidRPr="00E47ADF">
        <w:softHyphen/>
        <w:t>здания и использования резервов материальных ресурсов для ликвидации чрезвычайных ситуаций природного и техногенного характера, утвержден</w:t>
      </w:r>
      <w:r w:rsidRPr="00E47ADF">
        <w:softHyphen/>
        <w:t>ным постановлением Правительства Российской Федерации от 10.11.1996 № 1340, законом Алтайского края от 17.03.1998 № 15-ЗС «О защите населе</w:t>
      </w:r>
      <w:r w:rsidRPr="00E47ADF">
        <w:softHyphen/>
        <w:t>ния и территорий Алтайского края от</w:t>
      </w:r>
      <w:proofErr w:type="gramEnd"/>
      <w:r w:rsidRPr="00E47ADF">
        <w:t xml:space="preserve"> чрезвычайных ситуаций природного и техногенного характера», постановлением Администрации Алтайского края от 17.10.2013 № 532 «О создании, использовании и восполнении резервов материальных ресурсов для ликвидации чрезвычайных ситуаций природного и техногенного характера».</w:t>
      </w:r>
    </w:p>
    <w:p w:rsidR="00E47ADF" w:rsidRPr="00E47ADF" w:rsidRDefault="00E47ADF" w:rsidP="00E47ADF">
      <w:pPr>
        <w:ind w:firstLine="567"/>
        <w:jc w:val="both"/>
      </w:pPr>
      <w:r w:rsidRPr="00E47ADF">
        <w:t xml:space="preserve">1.2.  </w:t>
      </w:r>
      <w:proofErr w:type="gramStart"/>
      <w:r w:rsidRPr="00E47ADF">
        <w:t>Резерв материальных ресурсов для ликвидации чрезвычайных си</w:t>
      </w:r>
      <w:r w:rsidRPr="00E47ADF">
        <w:softHyphen/>
        <w:t>туаций используется при проведении аварийно-спасательных и других неот</w:t>
      </w:r>
      <w:r w:rsidRPr="00E47ADF">
        <w:softHyphen/>
        <w:t>ложных работ по устранению непосредственной опасности для жизни и здо</w:t>
      </w:r>
      <w:r w:rsidRPr="00E47ADF">
        <w:softHyphen/>
        <w:t>ровья людей, для развертывания и содержания временных пунктов прожива</w:t>
      </w:r>
      <w:r w:rsidRPr="00E47ADF">
        <w:softHyphen/>
        <w:t>ния и питания пострадавших граждан, оказания им единовременной матери</w:t>
      </w:r>
      <w:r w:rsidRPr="00E47ADF">
        <w:softHyphen/>
        <w:t>альной помощи и осуществлении других первоочередных мероприятий, свя</w:t>
      </w:r>
      <w:r w:rsidRPr="00E47ADF">
        <w:softHyphen/>
        <w:t>занных с обеспечением жизнедеятельности пострадавшего населения.</w:t>
      </w:r>
      <w:proofErr w:type="gramEnd"/>
    </w:p>
    <w:p w:rsidR="00E47ADF" w:rsidRPr="00E47ADF" w:rsidRDefault="00E47ADF" w:rsidP="00E47ADF">
      <w:pPr>
        <w:ind w:firstLine="567"/>
        <w:jc w:val="both"/>
      </w:pPr>
      <w:r w:rsidRPr="00E47ADF">
        <w:t>Резерв материальных ресурсов создается Администрацией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 xml:space="preserve"> Курьинского района</w:t>
      </w:r>
      <w:r w:rsidR="00B2552D">
        <w:t xml:space="preserve"> Алтайского края </w:t>
      </w:r>
      <w:r w:rsidRPr="00E47ADF">
        <w:t xml:space="preserve"> для ликвидации чрезвычайных ситуаций муниципального и межмуниципального характера.</w:t>
      </w:r>
    </w:p>
    <w:p w:rsidR="00E47ADF" w:rsidRPr="00E47ADF" w:rsidRDefault="00E47ADF" w:rsidP="00E47ADF">
      <w:pPr>
        <w:ind w:firstLine="567"/>
        <w:jc w:val="both"/>
      </w:pPr>
      <w:r w:rsidRPr="00E47ADF">
        <w:t xml:space="preserve"> 1.3. Резерв материальных ресурсов для ликвидации чрезвычайных си</w:t>
      </w:r>
      <w:r w:rsidRPr="00E47ADF">
        <w:softHyphen/>
        <w:t xml:space="preserve">туаций природного и техногенного характера на территории 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 </w:t>
      </w:r>
      <w:r w:rsidRPr="00E47ADF">
        <w:t>Курьинского района</w:t>
      </w:r>
      <w:r w:rsidR="00B2552D">
        <w:t xml:space="preserve"> Алтайского края</w:t>
      </w:r>
      <w:r w:rsidRPr="00E47ADF">
        <w:t xml:space="preserve"> включает в себя продовольствие, предметы первой необходимости, вещевое имущество, строительные материалы, медикаменты и медицинское имуще</w:t>
      </w:r>
      <w:r w:rsidRPr="00E47ADF">
        <w:softHyphen/>
        <w:t>ство, горюче-смазочные материалы, транспортные средства, средства связи, средства индивидуальной защиты, другие материальные ресурсы.</w:t>
      </w:r>
    </w:p>
    <w:p w:rsidR="00E47ADF" w:rsidRPr="00E47ADF" w:rsidRDefault="00E47ADF" w:rsidP="00E47ADF">
      <w:pPr>
        <w:ind w:firstLine="567"/>
        <w:jc w:val="center"/>
      </w:pPr>
      <w:r w:rsidRPr="00E47ADF">
        <w:t>2. Порядок создания, хранения, использования и восполнения</w:t>
      </w:r>
    </w:p>
    <w:p w:rsidR="00E47ADF" w:rsidRPr="00E47ADF" w:rsidRDefault="00E47ADF" w:rsidP="00E47ADF">
      <w:pPr>
        <w:ind w:firstLine="567"/>
        <w:jc w:val="center"/>
      </w:pPr>
      <w:r w:rsidRPr="00E47ADF">
        <w:t>резерва материальных ресурсов</w:t>
      </w:r>
    </w:p>
    <w:p w:rsidR="00E47ADF" w:rsidRPr="00E47ADF" w:rsidRDefault="00E47ADF" w:rsidP="00E47ADF">
      <w:pPr>
        <w:jc w:val="both"/>
      </w:pPr>
      <w:r w:rsidRPr="00E47ADF">
        <w:t xml:space="preserve">        2.1. Объем резерва материальных ресурсов устанавливается исходя из прогнозируемых видов и масштабов чрезвычайных ситуаций, предполагае</w:t>
      </w:r>
      <w:r w:rsidRPr="00E47ADF">
        <w:softHyphen/>
        <w:t>мого объема работ по их ликвидации, а также максимально возможного ис</w:t>
      </w:r>
      <w:r w:rsidRPr="00E47ADF">
        <w:softHyphen/>
        <w:t>пользования имеющихся сил и сре</w:t>
      </w:r>
      <w:proofErr w:type="gramStart"/>
      <w:r w:rsidRPr="00E47ADF">
        <w:t>дств дл</w:t>
      </w:r>
      <w:proofErr w:type="gramEnd"/>
      <w:r w:rsidRPr="00E47ADF">
        <w:t>я ликвидации чрезвычайных ситуаций.</w:t>
      </w:r>
    </w:p>
    <w:p w:rsidR="00E47ADF" w:rsidRPr="00E47ADF" w:rsidRDefault="00E47ADF" w:rsidP="00E47ADF">
      <w:pPr>
        <w:jc w:val="both"/>
      </w:pPr>
      <w:r w:rsidRPr="00E47ADF">
        <w:t xml:space="preserve">        2.2. Подразделениями Администрации 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 </w:t>
      </w:r>
      <w:r w:rsidR="00B2552D" w:rsidRPr="00E47ADF">
        <w:t>Курьинского района</w:t>
      </w:r>
      <w:r w:rsidR="00B2552D">
        <w:t xml:space="preserve"> Алтайского края</w:t>
      </w:r>
      <w:r w:rsidR="00B2552D" w:rsidRPr="00E47ADF">
        <w:t xml:space="preserve"> </w:t>
      </w:r>
      <w:r w:rsidRPr="00E47ADF">
        <w:t xml:space="preserve"> и организациями, организующи</w:t>
      </w:r>
      <w:r w:rsidRPr="00E47ADF">
        <w:softHyphen/>
        <w:t>ми и определяющими способы создания материальных ресурсов для форми</w:t>
      </w:r>
      <w:r w:rsidRPr="00E47ADF">
        <w:softHyphen/>
        <w:t>рования резерва в районе, являются:</w:t>
      </w:r>
    </w:p>
    <w:p w:rsidR="00E47ADF" w:rsidRPr="00E47ADF" w:rsidRDefault="00E47ADF" w:rsidP="00E47ADF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ind w:right="5"/>
        <w:jc w:val="both"/>
        <w:rPr>
          <w:spacing w:val="-6"/>
        </w:rPr>
      </w:pPr>
      <w:r w:rsidRPr="00E47ADF">
        <w:t xml:space="preserve">- </w:t>
      </w:r>
      <w:r w:rsidRPr="00E47ADF">
        <w:rPr>
          <w:spacing w:val="-2"/>
        </w:rPr>
        <w:t xml:space="preserve">по строительным и дорожно-строительным материалам, по </w:t>
      </w:r>
      <w:proofErr w:type="spellStart"/>
      <w:r w:rsidRPr="00E47ADF">
        <w:rPr>
          <w:spacing w:val="-2"/>
        </w:rPr>
        <w:t>обе</w:t>
      </w:r>
      <w:proofErr w:type="gramStart"/>
      <w:r w:rsidRPr="00E47ADF">
        <w:rPr>
          <w:spacing w:val="-2"/>
        </w:rPr>
        <w:t>с</w:t>
      </w:r>
      <w:proofErr w:type="spellEnd"/>
      <w:r w:rsidRPr="00E47ADF">
        <w:rPr>
          <w:spacing w:val="-2"/>
        </w:rPr>
        <w:t>-</w:t>
      </w:r>
      <w:proofErr w:type="gramEnd"/>
      <w:r w:rsidRPr="00E47ADF">
        <w:rPr>
          <w:spacing w:val="-2"/>
        </w:rPr>
        <w:br/>
      </w:r>
      <w:r w:rsidRPr="00E47ADF">
        <w:rPr>
          <w:spacing w:val="-1"/>
        </w:rPr>
        <w:t xml:space="preserve">печению функционирования строительной техники, </w:t>
      </w:r>
      <w:r w:rsidRPr="00E47ADF">
        <w:t>по материалам и конструкциям для ремонта объектов жилищно-</w:t>
      </w:r>
      <w:r w:rsidRPr="00E47ADF">
        <w:rPr>
          <w:spacing w:val="-1"/>
        </w:rPr>
        <w:t xml:space="preserve">коммунального хозяйства, </w:t>
      </w:r>
      <w:r w:rsidRPr="00E47ADF">
        <w:rPr>
          <w:spacing w:val="-2"/>
        </w:rPr>
        <w:t>по обеспечению автомобильным транспортом, связью, по обеспе</w:t>
      </w:r>
      <w:r w:rsidRPr="00E47ADF">
        <w:rPr>
          <w:spacing w:val="-1"/>
        </w:rPr>
        <w:t xml:space="preserve">чению функционирования автомобильной и дорожно-ремонтной техники, по обеспечению углём и бытовым газом </w:t>
      </w:r>
      <w:r w:rsidR="00B2552D">
        <w:rPr>
          <w:spacing w:val="-1"/>
        </w:rPr>
        <w:t>–</w:t>
      </w:r>
      <w:r w:rsidRPr="00E47ADF">
        <w:rPr>
          <w:spacing w:val="-1"/>
        </w:rPr>
        <w:t xml:space="preserve"> </w:t>
      </w:r>
      <w:r w:rsidR="00B2552D">
        <w:rPr>
          <w:spacing w:val="-1"/>
        </w:rPr>
        <w:t xml:space="preserve">Администрация </w:t>
      </w:r>
      <w:proofErr w:type="spellStart"/>
      <w:r w:rsidR="00B2552D">
        <w:rPr>
          <w:spacing w:val="-1"/>
        </w:rPr>
        <w:t>Трусовского</w:t>
      </w:r>
      <w:proofErr w:type="spellEnd"/>
      <w:r w:rsidR="00B2552D">
        <w:rPr>
          <w:spacing w:val="-1"/>
        </w:rPr>
        <w:t xml:space="preserve"> сельсовета </w:t>
      </w:r>
      <w:r w:rsidR="00B2552D">
        <w:t xml:space="preserve"> </w:t>
      </w:r>
      <w:r w:rsidRPr="00E47ADF">
        <w:t>;</w:t>
      </w:r>
    </w:p>
    <w:p w:rsidR="00E47ADF" w:rsidRPr="00E47ADF" w:rsidRDefault="00E47ADF" w:rsidP="00E47ADF">
      <w:pPr>
        <w:jc w:val="both"/>
      </w:pPr>
      <w:r w:rsidRPr="00E47ADF">
        <w:t>- по продовольствию, вещевому имуществу и предметам первой необходимости, по медицинскому имуществу и медикаментам, нефтепродукт</w:t>
      </w:r>
      <w:r w:rsidR="00B2552D">
        <w:t xml:space="preserve">ам – Администрация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>;</w:t>
      </w:r>
    </w:p>
    <w:p w:rsidR="00E47ADF" w:rsidRPr="00E47ADF" w:rsidRDefault="00E47ADF" w:rsidP="00E47ADF">
      <w:pPr>
        <w:jc w:val="both"/>
      </w:pPr>
      <w:r w:rsidRPr="00E47ADF">
        <w:lastRenderedPageBreak/>
        <w:t xml:space="preserve"> -  по противопожарному оборудованию, предназначенному для ту</w:t>
      </w:r>
      <w:r w:rsidRPr="00E47ADF">
        <w:softHyphen/>
        <w:t>шения степных и лесных по</w:t>
      </w:r>
      <w:r w:rsidR="00B2552D">
        <w:t xml:space="preserve">жаров – Администрация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>;</w:t>
      </w:r>
    </w:p>
    <w:p w:rsidR="00E47ADF" w:rsidRPr="00E47ADF" w:rsidRDefault="00E47ADF" w:rsidP="00E47ADF">
      <w:pPr>
        <w:ind w:firstLine="567"/>
        <w:jc w:val="both"/>
      </w:pPr>
      <w:r w:rsidRPr="00E47ADF">
        <w:t>2.3. Вместо приобретения и хранения отдельных видов материальных ресурсов допускается заключение договоров на их экстренную поставку с организациями, имеющими материальные ресурсы в постоянном наличии или обращении.</w:t>
      </w:r>
    </w:p>
    <w:p w:rsidR="00E47ADF" w:rsidRPr="00E47ADF" w:rsidRDefault="00B2552D" w:rsidP="00E47ADF">
      <w:pPr>
        <w:ind w:firstLine="567"/>
        <w:jc w:val="both"/>
      </w:pPr>
      <w:r>
        <w:t xml:space="preserve">2.4. Администрация </w:t>
      </w:r>
      <w:proofErr w:type="spellStart"/>
      <w:r>
        <w:t>Трусовского</w:t>
      </w:r>
      <w:proofErr w:type="spellEnd"/>
      <w:r>
        <w:t xml:space="preserve"> </w:t>
      </w:r>
      <w:proofErr w:type="gramStart"/>
      <w:r>
        <w:t>сельсовета</w:t>
      </w:r>
      <w:proofErr w:type="gramEnd"/>
      <w:r>
        <w:t xml:space="preserve">  на которое возложена функ</w:t>
      </w:r>
      <w:r>
        <w:softHyphen/>
        <w:t>ция</w:t>
      </w:r>
      <w:r w:rsidR="00E47ADF" w:rsidRPr="00E47ADF">
        <w:t xml:space="preserve"> по созданию, размещению, хранению, освежению и восполнению резер</w:t>
      </w:r>
      <w:r w:rsidR="00E47ADF" w:rsidRPr="00E47ADF">
        <w:softHyphen/>
        <w:t>ва материальных ресурсов, организуют и осуществляют мероприятия по их применению, определяют поставщиков мате</w:t>
      </w:r>
      <w:r>
        <w:t>риальных ресурсов, осуществ</w:t>
      </w:r>
      <w:r>
        <w:softHyphen/>
        <w:t xml:space="preserve">ляет </w:t>
      </w:r>
      <w:r w:rsidR="00E47ADF" w:rsidRPr="00E47ADF">
        <w:t xml:space="preserve"> закупку необходимых материальных средств в соответствии с действу</w:t>
      </w:r>
      <w:r w:rsidR="00E47ADF" w:rsidRPr="00E47ADF">
        <w:softHyphen/>
        <w:t>ющим законодательством.</w:t>
      </w:r>
    </w:p>
    <w:p w:rsidR="00E47ADF" w:rsidRPr="00E47ADF" w:rsidRDefault="00E47ADF" w:rsidP="00E47ADF">
      <w:pPr>
        <w:ind w:firstLine="567"/>
        <w:jc w:val="both"/>
      </w:pPr>
      <w:r w:rsidRPr="00E47ADF">
        <w:t xml:space="preserve"> 2.5. Резерв материальных ресурсов должен размещаться и храниться на складских площадях, предназначенных для их хранения, и откуда возможна их оперативная доставка в зоны чрезвычайных ситуаций. Расходы, связанные с поставкой, закладкой, хранением, использованием и восполнением резерва материал</w:t>
      </w:r>
      <w:r w:rsidR="00B2552D">
        <w:t xml:space="preserve">ьных ресурсов Администрации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>, являются расходными обя</w:t>
      </w:r>
      <w:r w:rsidR="00B2552D">
        <w:t>затель</w:t>
      </w:r>
      <w:r w:rsidR="00B2552D">
        <w:softHyphen/>
        <w:t xml:space="preserve">ствами Администрации </w:t>
      </w:r>
      <w:proofErr w:type="spellStart"/>
      <w:r w:rsidR="00B2552D">
        <w:t>Трусовского</w:t>
      </w:r>
      <w:proofErr w:type="spellEnd"/>
      <w:r w:rsidR="00B2552D">
        <w:t xml:space="preserve"> сельсовета </w:t>
      </w:r>
      <w:r w:rsidRPr="00E47ADF">
        <w:t xml:space="preserve"> и планируются в пределах средств, предусмат</w:t>
      </w:r>
      <w:r w:rsidR="00B2552D">
        <w:t>ривае</w:t>
      </w:r>
      <w:r w:rsidR="00B2552D">
        <w:softHyphen/>
        <w:t xml:space="preserve">мых на эти цели в местном </w:t>
      </w:r>
      <w:r w:rsidRPr="00E47ADF">
        <w:t xml:space="preserve"> бюджете на текущий финансовый год.</w:t>
      </w:r>
    </w:p>
    <w:p w:rsidR="00E47ADF" w:rsidRPr="00E47ADF" w:rsidRDefault="00E47ADF" w:rsidP="00E47ADF">
      <w:pPr>
        <w:ind w:firstLine="567"/>
        <w:jc w:val="both"/>
      </w:pPr>
      <w:r w:rsidRPr="00E47ADF">
        <w:t>2.6. Объем и номенклатура восполняемых материальных ресурсов должны соответствовать объемам и номенклатуре израсходованных ресурсов при ликвидации чрезвычайной ситуации.</w:t>
      </w:r>
    </w:p>
    <w:p w:rsidR="00E47ADF" w:rsidRPr="00E47ADF" w:rsidRDefault="00E47ADF" w:rsidP="00E47ADF">
      <w:pPr>
        <w:ind w:firstLine="567"/>
        <w:jc w:val="both"/>
      </w:pPr>
      <w:r w:rsidRPr="00E47ADF">
        <w:t xml:space="preserve">2.7. </w:t>
      </w:r>
      <w:proofErr w:type="gramStart"/>
      <w:r w:rsidRPr="00E47ADF">
        <w:t>Предприятия и организации, на объектах которых размещается ре</w:t>
      </w:r>
      <w:r w:rsidRPr="00E47ADF">
        <w:softHyphen/>
        <w:t>зерв материальных ресурсов, в соответствии с договорами, заключ</w:t>
      </w:r>
      <w:r w:rsidR="00FA1FB4">
        <w:t xml:space="preserve">енными Администрацией 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</w:t>
      </w:r>
      <w:r w:rsidRPr="00E47ADF">
        <w:t>, отвечают за его сохранность, каче</w:t>
      </w:r>
      <w:r w:rsidRPr="00E47ADF">
        <w:softHyphen/>
        <w:t>ственное состояние и оперативную доставку в зоны чрезвычайных ситуаций, обеспечивают готовность к применению, а также регулярно представляют соответствующую отчетность о наличии резерва и его движения в порядке, установленном действующим законодательством Российской Федерации.</w:t>
      </w:r>
      <w:proofErr w:type="gramEnd"/>
    </w:p>
    <w:p w:rsidR="00E47ADF" w:rsidRPr="00E47ADF" w:rsidRDefault="00E47ADF" w:rsidP="00E47ADF">
      <w:pPr>
        <w:ind w:firstLine="567"/>
        <w:jc w:val="both"/>
      </w:pPr>
      <w:r w:rsidRPr="00E47ADF">
        <w:t xml:space="preserve"> 2.8. Для ликвидации чрезвычайной ситуации и обеспечения жизнедея</w:t>
      </w:r>
      <w:r w:rsidRPr="00E47ADF">
        <w:softHyphen/>
        <w:t>тельности пострадавшего населения Администрация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 </w:t>
      </w:r>
      <w:r w:rsidRPr="00E47ADF">
        <w:t xml:space="preserve"> Курьинского района</w:t>
      </w:r>
      <w:r w:rsidR="00B2552D">
        <w:t xml:space="preserve"> Алтайского края </w:t>
      </w:r>
      <w:r w:rsidRPr="00E47ADF">
        <w:t xml:space="preserve"> может использовать нах</w:t>
      </w:r>
      <w:r w:rsidR="00B2552D">
        <w:t>одящиеся на территории населенного пункта</w:t>
      </w:r>
      <w:r w:rsidRPr="00E47ADF">
        <w:t xml:space="preserve"> объектовые и местные резервы материальных ресурсов по согласованию с органами, их со</w:t>
      </w:r>
      <w:r w:rsidRPr="00E47ADF">
        <w:softHyphen/>
        <w:t>здавшими.</w:t>
      </w:r>
    </w:p>
    <w:p w:rsidR="00B2552D" w:rsidRDefault="00E47ADF" w:rsidP="00E47ADF">
      <w:pPr>
        <w:jc w:val="both"/>
      </w:pPr>
      <w:r w:rsidRPr="00E47ADF">
        <w:t xml:space="preserve">          2.9. Решение об использовании резерва принимается комиссией по предупреждению и ликвидации чрезвычайных ситуаций и обеспечению по</w:t>
      </w:r>
      <w:r w:rsidRPr="00E47ADF">
        <w:softHyphen/>
        <w:t>жарной безопасности Администрации</w:t>
      </w:r>
    </w:p>
    <w:p w:rsidR="00E47ADF" w:rsidRPr="00E47ADF" w:rsidRDefault="00B2552D" w:rsidP="00E47ADF">
      <w:pPr>
        <w:jc w:val="both"/>
      </w:pPr>
      <w:proofErr w:type="spellStart"/>
      <w:r>
        <w:t>Трусовского</w:t>
      </w:r>
      <w:proofErr w:type="spellEnd"/>
      <w:r>
        <w:t xml:space="preserve"> сельсовета </w:t>
      </w:r>
      <w:r w:rsidR="00E47ADF" w:rsidRPr="00E47ADF">
        <w:t xml:space="preserve"> Курьинского района</w:t>
      </w:r>
      <w:r>
        <w:t xml:space="preserve"> Алтайского края </w:t>
      </w:r>
      <w:r w:rsidR="00E47ADF" w:rsidRPr="00E47ADF">
        <w:t xml:space="preserve"> в зависимости от классификации возникшей чрезвычайной ситуации (масштаба и характера), в первую очередь для проведения неотложных аварийно-спасательных и вос</w:t>
      </w:r>
      <w:r w:rsidR="00E47ADF" w:rsidRPr="00E47ADF">
        <w:softHyphen/>
        <w:t>становительных работ, а также для первоочередного жизнеобеспечения по</w:t>
      </w:r>
      <w:r w:rsidR="00E47ADF" w:rsidRPr="00E47ADF">
        <w:softHyphen/>
        <w:t>страдавшего населения.</w:t>
      </w:r>
    </w:p>
    <w:p w:rsidR="00E47ADF" w:rsidRPr="00E47ADF" w:rsidRDefault="00E47ADF" w:rsidP="00E47ADF">
      <w:pPr>
        <w:jc w:val="center"/>
      </w:pPr>
      <w:r w:rsidRPr="00E47ADF">
        <w:t>3. Финансирование создания резерва материальных ресурсов</w:t>
      </w:r>
    </w:p>
    <w:p w:rsidR="00E47ADF" w:rsidRDefault="00B2552D" w:rsidP="00E47ADF">
      <w:pPr>
        <w:jc w:val="center"/>
      </w:pPr>
      <w:r>
        <w:t xml:space="preserve">Администрации </w:t>
      </w:r>
      <w:proofErr w:type="spellStart"/>
      <w:r>
        <w:t>Трусовского</w:t>
      </w:r>
      <w:proofErr w:type="spellEnd"/>
      <w:r>
        <w:t xml:space="preserve"> сельсовета </w:t>
      </w:r>
      <w:r w:rsidR="00E47ADF" w:rsidRPr="00E47ADF">
        <w:t>Курьинского района</w:t>
      </w:r>
      <w:r>
        <w:t xml:space="preserve"> Алтайского края</w:t>
      </w:r>
    </w:p>
    <w:p w:rsidR="00B2552D" w:rsidRPr="00E47ADF" w:rsidRDefault="00B2552D" w:rsidP="00E47ADF">
      <w:pPr>
        <w:jc w:val="center"/>
      </w:pPr>
    </w:p>
    <w:p w:rsidR="00E47ADF" w:rsidRPr="00E47ADF" w:rsidRDefault="00E47ADF" w:rsidP="00E47ADF">
      <w:pPr>
        <w:jc w:val="both"/>
      </w:pPr>
      <w:r w:rsidRPr="00E47ADF">
        <w:t xml:space="preserve">         3.1. Финансирование расходов по созданию, хранению, использованию и восполнению резерва и освежению материальных ресурсов для ликвидации чрезвычайных ситуаций муниципального и межмуниципального характера осуществ</w:t>
      </w:r>
      <w:r w:rsidR="00B2552D">
        <w:t xml:space="preserve">ляется за счет средств местного </w:t>
      </w:r>
      <w:r w:rsidRPr="00E47ADF">
        <w:t xml:space="preserve"> бюджета.</w:t>
      </w:r>
    </w:p>
    <w:p w:rsidR="00E47ADF" w:rsidRPr="00E47ADF" w:rsidRDefault="00E47ADF" w:rsidP="00E47ADF">
      <w:pPr>
        <w:jc w:val="center"/>
      </w:pPr>
      <w:r w:rsidRPr="00E47ADF">
        <w:t>4. Порядок учета и контроля</w:t>
      </w:r>
    </w:p>
    <w:p w:rsidR="00E47ADF" w:rsidRPr="00E47ADF" w:rsidRDefault="00E47ADF" w:rsidP="00E47ADF">
      <w:pPr>
        <w:jc w:val="both"/>
      </w:pPr>
      <w:r w:rsidRPr="00E47ADF">
        <w:t xml:space="preserve">       </w:t>
      </w:r>
      <w:r w:rsidR="00B2552D">
        <w:t xml:space="preserve">  4.1. </w:t>
      </w:r>
      <w:r w:rsidRPr="00E47ADF">
        <w:t xml:space="preserve"> </w:t>
      </w:r>
      <w:proofErr w:type="spellStart"/>
      <w:proofErr w:type="gramStart"/>
      <w:r w:rsidRPr="00E47ADF">
        <w:t>Администрации</w:t>
      </w:r>
      <w:r w:rsidR="00B2552D">
        <w:t>я</w:t>
      </w:r>
      <w:proofErr w:type="spellEnd"/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 Курьинского района Алтайского края, на которую  воз</w:t>
      </w:r>
      <w:r w:rsidR="00B2552D">
        <w:softHyphen/>
        <w:t>ложена</w:t>
      </w:r>
      <w:r w:rsidRPr="00E47ADF">
        <w:t xml:space="preserve"> функ</w:t>
      </w:r>
      <w:r w:rsidR="00B2552D">
        <w:t>ция</w:t>
      </w:r>
      <w:r w:rsidRPr="00E47ADF">
        <w:t xml:space="preserve"> по созданию, размещению, хранению, освежению и вос</w:t>
      </w:r>
      <w:r w:rsidRPr="00E47ADF">
        <w:softHyphen/>
        <w:t>полнению резерва материальных ресурсов, заключившие государственные контракты (договоры), предусмотренные пунктом 2.3 настоящего Положе</w:t>
      </w:r>
      <w:r w:rsidRPr="00E47ADF">
        <w:softHyphen/>
        <w:t>ния, осуществляют контроль за количеством, качеством и условиями хране</w:t>
      </w:r>
      <w:r w:rsidRPr="00E47ADF">
        <w:softHyphen/>
        <w:t>ния материальных ресурсов резерва и устанавливают в государственных кон</w:t>
      </w:r>
      <w:r w:rsidRPr="00E47ADF">
        <w:softHyphen/>
        <w:t>трактах (договорах) на их поставку (продажу) ответственность поставщика (продавца) за несвоевременность выдачи, количество и качество</w:t>
      </w:r>
      <w:proofErr w:type="gramEnd"/>
      <w:r w:rsidRPr="00E47ADF">
        <w:t xml:space="preserve"> поставляе</w:t>
      </w:r>
      <w:r w:rsidRPr="00E47ADF">
        <w:softHyphen/>
        <w:t>мых материальных ресурсов.</w:t>
      </w:r>
    </w:p>
    <w:p w:rsidR="00E47ADF" w:rsidRPr="00E47ADF" w:rsidRDefault="00E47ADF" w:rsidP="00E47ADF">
      <w:pPr>
        <w:jc w:val="both"/>
      </w:pPr>
      <w:r w:rsidRPr="00E47ADF">
        <w:t xml:space="preserve">         4.2. Общую организацию учета и контроля создания, хранения, использования и восполнения резервов материальных ресурсов осуществляет Администрация</w:t>
      </w:r>
      <w:r w:rsidR="00B2552D">
        <w:t xml:space="preserve"> </w:t>
      </w:r>
      <w:proofErr w:type="spellStart"/>
      <w:r w:rsidR="00B2552D">
        <w:t>Трусовского</w:t>
      </w:r>
      <w:proofErr w:type="spellEnd"/>
      <w:r w:rsidR="00B2552D">
        <w:t xml:space="preserve"> сельсовета </w:t>
      </w:r>
      <w:r w:rsidRPr="00E47ADF">
        <w:t xml:space="preserve"> Курьинского района</w:t>
      </w:r>
      <w:r w:rsidR="00B2552D">
        <w:t xml:space="preserve"> Алтайского края</w:t>
      </w:r>
      <w:r w:rsidRPr="00E47ADF">
        <w:t>.</w:t>
      </w:r>
    </w:p>
    <w:p w:rsidR="00E47ADF" w:rsidRPr="00E47ADF" w:rsidRDefault="00E47ADF" w:rsidP="00E47ADF">
      <w:pPr>
        <w:sectPr w:rsidR="00E47ADF" w:rsidRPr="00E47ADF" w:rsidSect="00B7786F">
          <w:pgSz w:w="11909" w:h="16838"/>
          <w:pgMar w:top="567" w:right="710" w:bottom="723" w:left="1164" w:header="0" w:footer="3" w:gutter="0"/>
          <w:cols w:space="720"/>
        </w:sectPr>
      </w:pPr>
    </w:p>
    <w:p w:rsidR="00E47ADF" w:rsidRPr="00E47ADF" w:rsidRDefault="00E47ADF" w:rsidP="00E47ADF">
      <w:pPr>
        <w:pStyle w:val="3"/>
        <w:shd w:val="clear" w:color="auto" w:fill="auto"/>
        <w:spacing w:before="0" w:after="0" w:line="326" w:lineRule="exact"/>
        <w:ind w:firstLine="0"/>
        <w:jc w:val="left"/>
        <w:rPr>
          <w:sz w:val="24"/>
          <w:szCs w:val="24"/>
        </w:rPr>
      </w:pPr>
    </w:p>
    <w:p w:rsidR="00E47ADF" w:rsidRPr="00E47ADF" w:rsidRDefault="00E47ADF" w:rsidP="00E47ADF">
      <w:pPr>
        <w:pStyle w:val="3"/>
        <w:shd w:val="clear" w:color="auto" w:fill="auto"/>
        <w:spacing w:before="0" w:after="0" w:line="326" w:lineRule="exact"/>
        <w:ind w:left="5380" w:firstLine="0"/>
        <w:jc w:val="right"/>
        <w:rPr>
          <w:sz w:val="24"/>
          <w:szCs w:val="24"/>
        </w:rPr>
      </w:pPr>
      <w:r w:rsidRPr="00E47ADF">
        <w:rPr>
          <w:sz w:val="24"/>
          <w:szCs w:val="24"/>
        </w:rPr>
        <w:t>Приложение № 2</w:t>
      </w:r>
    </w:p>
    <w:p w:rsidR="00E47ADF" w:rsidRPr="00E47ADF" w:rsidRDefault="00E47ADF" w:rsidP="00E47ADF">
      <w:pPr>
        <w:pStyle w:val="a8"/>
        <w:jc w:val="right"/>
      </w:pPr>
      <w:r w:rsidRPr="00E47ADF">
        <w:t xml:space="preserve">к постановлению Администрации  </w:t>
      </w:r>
    </w:p>
    <w:p w:rsidR="00E47ADF" w:rsidRDefault="00171AEB" w:rsidP="00E47ADF">
      <w:pPr>
        <w:pStyle w:val="a8"/>
        <w:jc w:val="right"/>
      </w:pPr>
      <w:r>
        <w:t xml:space="preserve"> </w:t>
      </w:r>
      <w:proofErr w:type="spellStart"/>
      <w:r w:rsidR="00E47ADF" w:rsidRPr="00E47ADF">
        <w:t>Трусовского</w:t>
      </w:r>
      <w:proofErr w:type="spellEnd"/>
      <w:r w:rsidR="00E47ADF" w:rsidRPr="00E47ADF">
        <w:t xml:space="preserve"> сельсовета Курьинского  района</w:t>
      </w:r>
    </w:p>
    <w:p w:rsidR="00E47ADF" w:rsidRPr="00E47ADF" w:rsidRDefault="00171AEB" w:rsidP="00171AEB">
      <w:pPr>
        <w:pStyle w:val="a8"/>
      </w:pPr>
      <w:r>
        <w:t xml:space="preserve">                                                                                          Алтайского края от «  20 » апреля  2020г. </w:t>
      </w:r>
      <w:r w:rsidR="00E47ADF" w:rsidRPr="00E47ADF">
        <w:t xml:space="preserve">№7 </w:t>
      </w:r>
    </w:p>
    <w:p w:rsidR="00E47ADF" w:rsidRPr="00E47ADF" w:rsidRDefault="00E47ADF" w:rsidP="00E47ADF">
      <w:pPr>
        <w:pStyle w:val="a8"/>
      </w:pPr>
    </w:p>
    <w:p w:rsidR="00E47ADF" w:rsidRPr="00E47ADF" w:rsidRDefault="00E47ADF" w:rsidP="00E47ADF">
      <w:pPr>
        <w:pStyle w:val="a8"/>
      </w:pPr>
    </w:p>
    <w:p w:rsidR="00E47ADF" w:rsidRPr="00E47ADF" w:rsidRDefault="00E47ADF" w:rsidP="00E47ADF">
      <w:pPr>
        <w:pStyle w:val="a8"/>
        <w:jc w:val="center"/>
      </w:pPr>
      <w:r w:rsidRPr="00E47ADF">
        <w:t>НОМЕНКЛАТУРА и ОБЪЕМ РЕЗЕРВА</w:t>
      </w:r>
    </w:p>
    <w:p w:rsidR="00E47ADF" w:rsidRPr="00E47ADF" w:rsidRDefault="00E47ADF" w:rsidP="00E47ADF">
      <w:pPr>
        <w:pStyle w:val="a8"/>
        <w:jc w:val="center"/>
      </w:pPr>
      <w:r w:rsidRPr="00E47ADF">
        <w:t>материальных ресурсов для ликвидации чрезвычайных ситуаций природного и техногенного характера на территории</w:t>
      </w:r>
      <w:r w:rsidR="00B7786F">
        <w:t xml:space="preserve"> </w:t>
      </w:r>
      <w:proofErr w:type="spellStart"/>
      <w:r w:rsidR="00B7786F">
        <w:t>Трусовского</w:t>
      </w:r>
      <w:proofErr w:type="spellEnd"/>
      <w:r w:rsidR="00B7786F">
        <w:t xml:space="preserve"> сельсовета</w:t>
      </w:r>
      <w:r w:rsidRPr="00E47ADF">
        <w:t xml:space="preserve"> Курьинского района</w:t>
      </w:r>
      <w:r w:rsidR="00B7786F">
        <w:t xml:space="preserve"> Алтайского края.</w:t>
      </w:r>
    </w:p>
    <w:p w:rsidR="00E47ADF" w:rsidRPr="00E47ADF" w:rsidRDefault="00E47ADF" w:rsidP="00E47ADF"/>
    <w:p w:rsidR="00E47ADF" w:rsidRPr="00E47ADF" w:rsidRDefault="00E47ADF" w:rsidP="00E47ADF"/>
    <w:p w:rsidR="00E47ADF" w:rsidRPr="00E47ADF" w:rsidRDefault="00E47ADF" w:rsidP="00E47ADF"/>
    <w:p w:rsidR="00E47ADF" w:rsidRPr="00E47ADF" w:rsidRDefault="00E47ADF" w:rsidP="00E47ADF">
      <w:pPr>
        <w:tabs>
          <w:tab w:val="left" w:pos="1214"/>
        </w:tabs>
      </w:pPr>
      <w:r w:rsidRPr="00E47ADF">
        <w:tab/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144"/>
        <w:gridCol w:w="4250"/>
        <w:gridCol w:w="156"/>
        <w:gridCol w:w="1120"/>
        <w:gridCol w:w="17"/>
        <w:gridCol w:w="2111"/>
        <w:gridCol w:w="8"/>
        <w:gridCol w:w="7"/>
      </w:tblGrid>
      <w:tr w:rsidR="00E47ADF" w:rsidRPr="00E47ADF" w:rsidTr="00E47ADF">
        <w:trPr>
          <w:gridAfter w:val="2"/>
          <w:wAfter w:w="15" w:type="dxa"/>
          <w:trHeight w:hRule="exact" w:val="697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 xml:space="preserve">№  </w:t>
            </w:r>
            <w:proofErr w:type="spellStart"/>
            <w:proofErr w:type="gramStart"/>
            <w:r w:rsidRPr="00E47ADF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E47ADF">
              <w:rPr>
                <w:rFonts w:eastAsia="Calibri"/>
                <w:lang w:eastAsia="en-US"/>
              </w:rPr>
              <w:t>/</w:t>
            </w:r>
            <w:proofErr w:type="spellStart"/>
            <w:r w:rsidRPr="00E47ADF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Наименование продуктов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proofErr w:type="spellStart"/>
            <w:r w:rsidRPr="00E47ADF">
              <w:rPr>
                <w:rFonts w:eastAsia="Calibri"/>
                <w:lang w:eastAsia="en-US"/>
              </w:rPr>
              <w:t>Единицаизмерения</w:t>
            </w:r>
            <w:proofErr w:type="spellEnd"/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 xml:space="preserve">Количество на 3 </w:t>
            </w:r>
            <w:proofErr w:type="spellStart"/>
            <w:r w:rsidRPr="00E47ADF">
              <w:rPr>
                <w:rFonts w:eastAsia="Calibri"/>
                <w:lang w:eastAsia="en-US"/>
              </w:rPr>
              <w:t>сут</w:t>
            </w:r>
            <w:proofErr w:type="spellEnd"/>
            <w:r w:rsidRPr="00E47ADF">
              <w:rPr>
                <w:rFonts w:eastAsia="Calibri"/>
                <w:lang w:eastAsia="en-US"/>
              </w:rPr>
              <w:t>. на 30 чел.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</w:tr>
      <w:tr w:rsidR="00E47ADF" w:rsidRPr="00E47ADF" w:rsidTr="00E47ADF">
        <w:trPr>
          <w:gridAfter w:val="2"/>
          <w:wAfter w:w="15" w:type="dxa"/>
          <w:trHeight w:val="349"/>
        </w:trPr>
        <w:tc>
          <w:tcPr>
            <w:tcW w:w="879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1. Продовольствие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681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Мука (хлеб и хлебобулоч</w:t>
            </w:r>
            <w:r w:rsidRPr="00E47ADF">
              <w:rPr>
                <w:rFonts w:eastAsia="Calibri"/>
                <w:lang w:eastAsia="en-US"/>
              </w:rPr>
              <w:softHyphen/>
              <w:t>ные изделия в пересчете на муку)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15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440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Крупа разная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440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Макаронные изделия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Консервы мясные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5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Консервы рыбные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2,5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6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Жиры растительные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3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71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7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Молоко и молокопродукты (в том числе молочные консервы, молоко сухое)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20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8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Овощи свежие (лук, капуста…)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7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9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Картофель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30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10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Сахар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4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11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Соль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12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Чай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0,1</w:t>
            </w:r>
          </w:p>
        </w:tc>
      </w:tr>
      <w:tr w:rsidR="00E47ADF" w:rsidRPr="00E47ADF" w:rsidTr="00E47ADF">
        <w:trPr>
          <w:gridAfter w:val="2"/>
          <w:wAfter w:w="15" w:type="dxa"/>
          <w:trHeight w:val="349"/>
        </w:trPr>
        <w:tc>
          <w:tcPr>
            <w:tcW w:w="879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2. Вещевое имущество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Рукавицы брезентовые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пар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Одеяла полушерстяные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10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9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Матрасы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10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43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Постельные принадлежно</w:t>
            </w:r>
            <w:r w:rsidRPr="00E47ADF">
              <w:rPr>
                <w:rFonts w:eastAsia="Calibri"/>
                <w:lang w:eastAsia="en-US"/>
              </w:rPr>
              <w:softHyphen/>
              <w:t>сти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комплект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10</w:t>
            </w:r>
          </w:p>
        </w:tc>
      </w:tr>
      <w:tr w:rsidR="00E47ADF" w:rsidRPr="00E47ADF" w:rsidTr="00E47ADF">
        <w:trPr>
          <w:gridAfter w:val="2"/>
          <w:wAfter w:w="15" w:type="dxa"/>
          <w:trHeight w:hRule="exact" w:val="372"/>
        </w:trPr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5</w:t>
            </w:r>
          </w:p>
        </w:tc>
        <w:tc>
          <w:tcPr>
            <w:tcW w:w="44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Мыло и моющие средства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кг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2,5</w:t>
            </w:r>
          </w:p>
        </w:tc>
      </w:tr>
      <w:tr w:rsidR="00E47ADF" w:rsidRPr="00E47ADF" w:rsidTr="00E47ADF">
        <w:trPr>
          <w:trHeight w:val="331"/>
        </w:trPr>
        <w:tc>
          <w:tcPr>
            <w:tcW w:w="880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3. Противопожарное оборудование для тушения лесных и степных  пожаров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Огнетушители ранцевые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10</w:t>
            </w:r>
          </w:p>
        </w:tc>
      </w:tr>
      <w:tr w:rsidR="00E47ADF" w:rsidRPr="00E47ADF" w:rsidTr="00E47ADF">
        <w:trPr>
          <w:trHeight w:val="355"/>
        </w:trPr>
        <w:tc>
          <w:tcPr>
            <w:tcW w:w="8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4. Средства защиты в зонах возможного затопления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Лодки резиновые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</w:tr>
      <w:tr w:rsidR="00E47ADF" w:rsidRPr="00E47ADF" w:rsidTr="00E47ADF">
        <w:trPr>
          <w:trHeight w:val="355"/>
        </w:trPr>
        <w:tc>
          <w:tcPr>
            <w:tcW w:w="8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lastRenderedPageBreak/>
              <w:t>5. Медицинское имущество и медикаменты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Медикаменты и перевя</w:t>
            </w:r>
            <w:r w:rsidRPr="00E47ADF">
              <w:rPr>
                <w:rFonts w:eastAsia="Calibri"/>
                <w:lang w:eastAsia="en-US"/>
              </w:rPr>
              <w:softHyphen/>
              <w:t>зочные средства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0,004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Медицинское имущество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0,005</w:t>
            </w:r>
          </w:p>
        </w:tc>
      </w:tr>
      <w:tr w:rsidR="00E47ADF" w:rsidRPr="00E47ADF" w:rsidTr="00E47ADF">
        <w:trPr>
          <w:trHeight w:val="355"/>
        </w:trPr>
        <w:tc>
          <w:tcPr>
            <w:tcW w:w="88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6. Нефтепродукты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Автобензин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0,15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Дизельное топливо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0,2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Масла и смазки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0,01</w:t>
            </w:r>
          </w:p>
        </w:tc>
      </w:tr>
      <w:tr w:rsidR="00E47ADF" w:rsidRPr="00E47ADF" w:rsidTr="00E47ADF">
        <w:trPr>
          <w:trHeight w:hRule="exact"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Керосин осветительный</w:t>
            </w:r>
          </w:p>
        </w:tc>
        <w:tc>
          <w:tcPr>
            <w:tcW w:w="1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0,005</w:t>
            </w:r>
          </w:p>
        </w:tc>
      </w:tr>
      <w:tr w:rsidR="00E47ADF" w:rsidRPr="00E47ADF" w:rsidTr="00E47ADF">
        <w:trPr>
          <w:gridAfter w:val="1"/>
          <w:wAfter w:w="7" w:type="dxa"/>
          <w:trHeight w:val="331"/>
        </w:trPr>
        <w:tc>
          <w:tcPr>
            <w:tcW w:w="8799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E47ADF">
              <w:rPr>
                <w:rFonts w:eastAsia="Calibri"/>
                <w:b/>
                <w:lang w:eastAsia="en-US"/>
              </w:rPr>
              <w:t>7. Другие материальные средства</w:t>
            </w:r>
          </w:p>
        </w:tc>
      </w:tr>
      <w:tr w:rsidR="00E47ADF" w:rsidRPr="00E47ADF" w:rsidTr="00E47ADF">
        <w:trPr>
          <w:gridAfter w:val="1"/>
          <w:wAfter w:w="7" w:type="dxa"/>
          <w:trHeight w:hRule="exact" w:val="3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Топор плотницкий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</w:tr>
      <w:tr w:rsidR="00E47ADF" w:rsidRPr="00E47ADF" w:rsidTr="00E47ADF">
        <w:trPr>
          <w:gridAfter w:val="1"/>
          <w:wAfter w:w="7" w:type="dxa"/>
          <w:trHeight w:hRule="exact" w:val="3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Лом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</w:tr>
      <w:tr w:rsidR="00E47ADF" w:rsidRPr="00E47ADF" w:rsidTr="00E47ADF">
        <w:trPr>
          <w:gridAfter w:val="1"/>
          <w:wAfter w:w="7" w:type="dxa"/>
          <w:trHeight w:hRule="exact" w:val="35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Лампы керосиновые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шт.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47ADF" w:rsidRPr="00E47ADF" w:rsidRDefault="00E47ADF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47ADF">
              <w:rPr>
                <w:rFonts w:eastAsia="Calibri"/>
                <w:lang w:eastAsia="en-US"/>
              </w:rPr>
              <w:t>4</w:t>
            </w:r>
          </w:p>
        </w:tc>
      </w:tr>
    </w:tbl>
    <w:p w:rsidR="00E47ADF" w:rsidRPr="00E47ADF" w:rsidRDefault="00E47ADF" w:rsidP="00E47ADF">
      <w:pPr>
        <w:tabs>
          <w:tab w:val="left" w:pos="1214"/>
        </w:tabs>
      </w:pPr>
    </w:p>
    <w:p w:rsidR="00DE67D6" w:rsidRPr="00E47ADF" w:rsidRDefault="00DE67D6" w:rsidP="00DC12BF">
      <w:pPr>
        <w:pStyle w:val="3"/>
        <w:shd w:val="clear" w:color="auto" w:fill="auto"/>
        <w:spacing w:before="0" w:after="0" w:line="326" w:lineRule="exact"/>
        <w:ind w:left="5360" w:firstLine="0"/>
        <w:jc w:val="left"/>
        <w:rPr>
          <w:sz w:val="24"/>
          <w:szCs w:val="24"/>
        </w:rPr>
      </w:pPr>
    </w:p>
    <w:sectPr w:rsidR="00DE67D6" w:rsidRPr="00E47ADF" w:rsidSect="00B7786F">
      <w:pgSz w:w="11909" w:h="16838"/>
      <w:pgMar w:top="993" w:right="710" w:bottom="723" w:left="116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8F0" w:rsidRDefault="00FB38F0" w:rsidP="00F97DE3">
      <w:r>
        <w:separator/>
      </w:r>
    </w:p>
  </w:endnote>
  <w:endnote w:type="continuationSeparator" w:id="0">
    <w:p w:rsidR="00FB38F0" w:rsidRDefault="00FB38F0" w:rsidP="00F97D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8F0" w:rsidRDefault="00FB38F0" w:rsidP="00F97DE3">
      <w:r>
        <w:separator/>
      </w:r>
    </w:p>
  </w:footnote>
  <w:footnote w:type="continuationSeparator" w:id="0">
    <w:p w:rsidR="00FB38F0" w:rsidRDefault="00FB38F0" w:rsidP="00F97D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5EFD"/>
    <w:multiLevelType w:val="multilevel"/>
    <w:tmpl w:val="C3B0F04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04F69E2"/>
    <w:multiLevelType w:val="multilevel"/>
    <w:tmpl w:val="C660F0E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7456E2E"/>
    <w:multiLevelType w:val="multilevel"/>
    <w:tmpl w:val="5DEC8A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20191A84"/>
    <w:multiLevelType w:val="multilevel"/>
    <w:tmpl w:val="E43425B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29A974CF"/>
    <w:multiLevelType w:val="multilevel"/>
    <w:tmpl w:val="E0524C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B7E7265"/>
    <w:multiLevelType w:val="multilevel"/>
    <w:tmpl w:val="CC9ABDC8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EC3349F"/>
    <w:multiLevelType w:val="hybridMultilevel"/>
    <w:tmpl w:val="7ABE3A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F62006"/>
    <w:multiLevelType w:val="singleLevel"/>
    <w:tmpl w:val="870EA840"/>
    <w:lvl w:ilvl="0">
      <w:start w:val="1"/>
      <w:numFmt w:val="decimal"/>
      <w:lvlText w:val="2.2.%1."/>
      <w:legacy w:legacy="1" w:legacySpace="0" w:legacyIndent="696"/>
      <w:lvlJc w:val="left"/>
      <w:rPr>
        <w:rFonts w:ascii="Times New Roman" w:hAnsi="Times New Roman" w:cs="Times New Roman" w:hint="default"/>
      </w:rPr>
    </w:lvl>
  </w:abstractNum>
  <w:abstractNum w:abstractNumId="8">
    <w:nsid w:val="634403D6"/>
    <w:multiLevelType w:val="hybridMultilevel"/>
    <w:tmpl w:val="6D9426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2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DC12BF"/>
    <w:rsid w:val="00001903"/>
    <w:rsid w:val="00010C2F"/>
    <w:rsid w:val="00010ED4"/>
    <w:rsid w:val="00021256"/>
    <w:rsid w:val="00045C10"/>
    <w:rsid w:val="000507B1"/>
    <w:rsid w:val="00125FE7"/>
    <w:rsid w:val="00156D3A"/>
    <w:rsid w:val="0016700C"/>
    <w:rsid w:val="00171AEB"/>
    <w:rsid w:val="001815CB"/>
    <w:rsid w:val="0018205C"/>
    <w:rsid w:val="001D6ED5"/>
    <w:rsid w:val="001F3886"/>
    <w:rsid w:val="00262E1C"/>
    <w:rsid w:val="002860CE"/>
    <w:rsid w:val="002A068B"/>
    <w:rsid w:val="002C4C63"/>
    <w:rsid w:val="002F1BCC"/>
    <w:rsid w:val="003005DC"/>
    <w:rsid w:val="00315491"/>
    <w:rsid w:val="00350074"/>
    <w:rsid w:val="003915A9"/>
    <w:rsid w:val="00392C0F"/>
    <w:rsid w:val="003B2EDD"/>
    <w:rsid w:val="003D1F01"/>
    <w:rsid w:val="003D657A"/>
    <w:rsid w:val="0040271D"/>
    <w:rsid w:val="004204B5"/>
    <w:rsid w:val="004358E1"/>
    <w:rsid w:val="00440F5A"/>
    <w:rsid w:val="00461A4D"/>
    <w:rsid w:val="00475B04"/>
    <w:rsid w:val="004E3D0E"/>
    <w:rsid w:val="005010A1"/>
    <w:rsid w:val="00507E00"/>
    <w:rsid w:val="005120A5"/>
    <w:rsid w:val="005508EE"/>
    <w:rsid w:val="00580E09"/>
    <w:rsid w:val="00596006"/>
    <w:rsid w:val="005C0FB6"/>
    <w:rsid w:val="005D5C24"/>
    <w:rsid w:val="005E525D"/>
    <w:rsid w:val="00607B31"/>
    <w:rsid w:val="00634FB0"/>
    <w:rsid w:val="00640C7C"/>
    <w:rsid w:val="00683B1C"/>
    <w:rsid w:val="006A486D"/>
    <w:rsid w:val="00707F1C"/>
    <w:rsid w:val="00754901"/>
    <w:rsid w:val="00763C86"/>
    <w:rsid w:val="00763C92"/>
    <w:rsid w:val="00776FEA"/>
    <w:rsid w:val="00781FA3"/>
    <w:rsid w:val="007D3480"/>
    <w:rsid w:val="007E7C95"/>
    <w:rsid w:val="008253EA"/>
    <w:rsid w:val="0083286C"/>
    <w:rsid w:val="008539B1"/>
    <w:rsid w:val="0085436C"/>
    <w:rsid w:val="008B339D"/>
    <w:rsid w:val="008F70AB"/>
    <w:rsid w:val="00926321"/>
    <w:rsid w:val="009275C7"/>
    <w:rsid w:val="00935A1A"/>
    <w:rsid w:val="0096626B"/>
    <w:rsid w:val="009A5B97"/>
    <w:rsid w:val="009B2003"/>
    <w:rsid w:val="009E0FD4"/>
    <w:rsid w:val="009E4F93"/>
    <w:rsid w:val="009F1516"/>
    <w:rsid w:val="00A06333"/>
    <w:rsid w:val="00A071FB"/>
    <w:rsid w:val="00A13CF0"/>
    <w:rsid w:val="00A30EAA"/>
    <w:rsid w:val="00A33E93"/>
    <w:rsid w:val="00A44AF0"/>
    <w:rsid w:val="00A841AB"/>
    <w:rsid w:val="00A94068"/>
    <w:rsid w:val="00AA356F"/>
    <w:rsid w:val="00AC71C0"/>
    <w:rsid w:val="00B103D8"/>
    <w:rsid w:val="00B2552D"/>
    <w:rsid w:val="00B36AA3"/>
    <w:rsid w:val="00B3739E"/>
    <w:rsid w:val="00B4336E"/>
    <w:rsid w:val="00B508F8"/>
    <w:rsid w:val="00B57659"/>
    <w:rsid w:val="00B7786F"/>
    <w:rsid w:val="00B97D12"/>
    <w:rsid w:val="00BA1D8E"/>
    <w:rsid w:val="00BA5C58"/>
    <w:rsid w:val="00BB08E9"/>
    <w:rsid w:val="00BD49A3"/>
    <w:rsid w:val="00BE6A2B"/>
    <w:rsid w:val="00BE71E5"/>
    <w:rsid w:val="00C155A1"/>
    <w:rsid w:val="00C178DC"/>
    <w:rsid w:val="00C2770B"/>
    <w:rsid w:val="00C31E00"/>
    <w:rsid w:val="00C36A98"/>
    <w:rsid w:val="00C75E11"/>
    <w:rsid w:val="00C76DBA"/>
    <w:rsid w:val="00C801FE"/>
    <w:rsid w:val="00C82960"/>
    <w:rsid w:val="00CA132A"/>
    <w:rsid w:val="00CB134D"/>
    <w:rsid w:val="00CE2F49"/>
    <w:rsid w:val="00D078B6"/>
    <w:rsid w:val="00D2418C"/>
    <w:rsid w:val="00D407EF"/>
    <w:rsid w:val="00D475D2"/>
    <w:rsid w:val="00D57475"/>
    <w:rsid w:val="00D81DB0"/>
    <w:rsid w:val="00D853BF"/>
    <w:rsid w:val="00D91A4D"/>
    <w:rsid w:val="00DA59D2"/>
    <w:rsid w:val="00DC12BF"/>
    <w:rsid w:val="00DE67D6"/>
    <w:rsid w:val="00E06DE4"/>
    <w:rsid w:val="00E4257F"/>
    <w:rsid w:val="00E47ADF"/>
    <w:rsid w:val="00E5582F"/>
    <w:rsid w:val="00E94A06"/>
    <w:rsid w:val="00EA429B"/>
    <w:rsid w:val="00EB3F4B"/>
    <w:rsid w:val="00EB413D"/>
    <w:rsid w:val="00EF09F8"/>
    <w:rsid w:val="00F10921"/>
    <w:rsid w:val="00F25053"/>
    <w:rsid w:val="00F62D11"/>
    <w:rsid w:val="00F65F8B"/>
    <w:rsid w:val="00F84209"/>
    <w:rsid w:val="00F94CD9"/>
    <w:rsid w:val="00F973A7"/>
    <w:rsid w:val="00F97DE3"/>
    <w:rsid w:val="00FA1FB4"/>
    <w:rsid w:val="00FB38F0"/>
    <w:rsid w:val="00FC2DD2"/>
    <w:rsid w:val="00FE5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D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rsid w:val="00F97DE3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uiPriority w:val="99"/>
    <w:semiHidden/>
    <w:rsid w:val="004B40E8"/>
    <w:rPr>
      <w:rFonts w:ascii="Courier New" w:hAnsi="Courier New" w:cs="Courier New"/>
      <w:sz w:val="20"/>
      <w:szCs w:val="20"/>
    </w:rPr>
  </w:style>
  <w:style w:type="character" w:customStyle="1" w:styleId="a5">
    <w:name w:val="Колонтитул_"/>
    <w:basedOn w:val="a0"/>
    <w:link w:val="a6"/>
    <w:uiPriority w:val="99"/>
    <w:locked/>
    <w:rsid w:val="00DC12BF"/>
    <w:rPr>
      <w:rFonts w:cs="Times New Roman"/>
      <w:b/>
      <w:bCs/>
      <w:spacing w:val="20"/>
      <w:shd w:val="clear" w:color="auto" w:fill="FFFFFF"/>
    </w:rPr>
  </w:style>
  <w:style w:type="character" w:customStyle="1" w:styleId="a7">
    <w:name w:val="Основной текст_"/>
    <w:basedOn w:val="a0"/>
    <w:link w:val="3"/>
    <w:uiPriority w:val="99"/>
    <w:locked/>
    <w:rsid w:val="00DC12BF"/>
    <w:rPr>
      <w:rFonts w:cs="Times New Roman"/>
      <w:sz w:val="26"/>
      <w:szCs w:val="26"/>
      <w:shd w:val="clear" w:color="auto" w:fill="FFFFFF"/>
    </w:rPr>
  </w:style>
  <w:style w:type="character" w:customStyle="1" w:styleId="TrebuchetMS">
    <w:name w:val="Колонтитул + Trebuchet MS"/>
    <w:aliases w:val="8,5 pt,Не полужирный,Интервал 0 pt"/>
    <w:basedOn w:val="a5"/>
    <w:uiPriority w:val="99"/>
    <w:rsid w:val="00DC12BF"/>
    <w:rPr>
      <w:rFonts w:ascii="Trebuchet MS" w:eastAsia="Times New Roman" w:hAnsi="Trebuchet MS" w:cs="Trebuchet MS"/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2">
    <w:name w:val="Основной текст2"/>
    <w:basedOn w:val="a7"/>
    <w:uiPriority w:val="99"/>
    <w:rsid w:val="00DC12BF"/>
    <w:rPr>
      <w:color w:val="000000"/>
      <w:spacing w:val="0"/>
      <w:w w:val="100"/>
      <w:position w:val="0"/>
      <w:lang w:val="ru-RU" w:eastAsia="ru-RU"/>
    </w:rPr>
  </w:style>
  <w:style w:type="paragraph" w:customStyle="1" w:styleId="3">
    <w:name w:val="Основной текст3"/>
    <w:basedOn w:val="a"/>
    <w:link w:val="a7"/>
    <w:uiPriority w:val="99"/>
    <w:rsid w:val="00DC12BF"/>
    <w:pPr>
      <w:widowControl w:val="0"/>
      <w:shd w:val="clear" w:color="auto" w:fill="FFFFFF"/>
      <w:spacing w:before="480" w:after="60" w:line="240" w:lineRule="atLeast"/>
      <w:ind w:hanging="1720"/>
      <w:jc w:val="both"/>
    </w:pPr>
    <w:rPr>
      <w:sz w:val="26"/>
      <w:szCs w:val="26"/>
    </w:rPr>
  </w:style>
  <w:style w:type="paragraph" w:customStyle="1" w:styleId="a6">
    <w:name w:val="Колонтитул"/>
    <w:basedOn w:val="a"/>
    <w:link w:val="a5"/>
    <w:uiPriority w:val="99"/>
    <w:rsid w:val="00DC12BF"/>
    <w:pPr>
      <w:widowControl w:val="0"/>
      <w:shd w:val="clear" w:color="auto" w:fill="FFFFFF"/>
      <w:spacing w:line="240" w:lineRule="atLeast"/>
    </w:pPr>
    <w:rPr>
      <w:b/>
      <w:bCs/>
      <w:spacing w:val="20"/>
      <w:sz w:val="20"/>
      <w:szCs w:val="20"/>
    </w:rPr>
  </w:style>
  <w:style w:type="paragraph" w:styleId="a8">
    <w:name w:val="No Spacing"/>
    <w:uiPriority w:val="99"/>
    <w:qFormat/>
    <w:rsid w:val="00DC12BF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91A4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40E8"/>
    <w:rPr>
      <w:sz w:val="0"/>
      <w:szCs w:val="0"/>
    </w:rPr>
  </w:style>
  <w:style w:type="paragraph" w:styleId="ab">
    <w:name w:val="header"/>
    <w:basedOn w:val="a"/>
    <w:link w:val="ac"/>
    <w:uiPriority w:val="99"/>
    <w:semiHidden/>
    <w:unhideWhenUsed/>
    <w:rsid w:val="00B36A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36AA3"/>
    <w:rPr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B36A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36AA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A2CAB-E193-45CA-8B12-17792CE5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</Template>
  <TotalTime>1</TotalTime>
  <Pages>5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Пользователь Windows</cp:lastModifiedBy>
  <cp:revision>2</cp:revision>
  <cp:lastPrinted>2020-04-20T08:10:00Z</cp:lastPrinted>
  <dcterms:created xsi:type="dcterms:W3CDTF">2020-04-22T03:17:00Z</dcterms:created>
  <dcterms:modified xsi:type="dcterms:W3CDTF">2020-04-22T03:17:00Z</dcterms:modified>
</cp:coreProperties>
</file>