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FB0" w:rsidRDefault="006363C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9E0FB0" w:rsidRDefault="006363C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9E0FB0" w:rsidRDefault="009E0FB0">
      <w:pPr>
        <w:jc w:val="center"/>
        <w:rPr>
          <w:b/>
        </w:rPr>
      </w:pPr>
    </w:p>
    <w:p w:rsidR="009E0FB0" w:rsidRDefault="006363CD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9E0FB0" w:rsidRDefault="009E0FB0"/>
    <w:p w:rsidR="009E0FB0" w:rsidRDefault="00663367" w:rsidP="002408F9">
      <w:r>
        <w:t xml:space="preserve">« 28 </w:t>
      </w:r>
      <w:r w:rsidR="007B3EFE">
        <w:t>»    ноября   2019</w:t>
      </w:r>
      <w:r w:rsidR="006363CD">
        <w:t xml:space="preserve">              </w:t>
      </w:r>
      <w:r w:rsidR="002408F9">
        <w:t xml:space="preserve">          </w:t>
      </w:r>
      <w:r w:rsidR="007B3EFE">
        <w:t xml:space="preserve">             </w:t>
      </w:r>
      <w:r w:rsidR="006363CD">
        <w:t xml:space="preserve"> с. Курья                              </w:t>
      </w:r>
      <w:r w:rsidR="00FC2D61">
        <w:t xml:space="preserve">                        №</w:t>
      </w:r>
      <w:r>
        <w:t xml:space="preserve">  399</w:t>
      </w:r>
    </w:p>
    <w:p w:rsidR="003C4AED" w:rsidRDefault="003C4AED" w:rsidP="003C4AED"/>
    <w:p w:rsidR="003C4AED" w:rsidRDefault="003C4AED" w:rsidP="003C4AED"/>
    <w:p w:rsidR="003C4AED" w:rsidRPr="003C4AED" w:rsidRDefault="00272B97" w:rsidP="003C4AE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взаимодействии </w:t>
      </w:r>
      <w:r w:rsidR="003C4AED" w:rsidRPr="003C4AED">
        <w:rPr>
          <w:color w:val="000000"/>
          <w:sz w:val="28"/>
          <w:szCs w:val="28"/>
        </w:rPr>
        <w:t>служб</w:t>
      </w:r>
      <w:r>
        <w:rPr>
          <w:color w:val="000000"/>
          <w:sz w:val="28"/>
          <w:szCs w:val="28"/>
        </w:rPr>
        <w:t xml:space="preserve"> РСЧС</w:t>
      </w:r>
    </w:p>
    <w:p w:rsidR="003C4AED" w:rsidRDefault="003C4AED" w:rsidP="007B3EFE">
      <w:r w:rsidRPr="003C4AED">
        <w:rPr>
          <w:color w:val="000000"/>
          <w:sz w:val="28"/>
          <w:szCs w:val="28"/>
        </w:rPr>
        <w:t xml:space="preserve"> Курьинского района </w:t>
      </w:r>
    </w:p>
    <w:p w:rsidR="003C4AED" w:rsidRDefault="003C4AED"/>
    <w:p w:rsidR="003C4AED" w:rsidRPr="00AF5C03" w:rsidRDefault="003C4AED" w:rsidP="007B3EFE">
      <w:pPr>
        <w:ind w:firstLine="567"/>
        <w:jc w:val="both"/>
        <w:rPr>
          <w:sz w:val="28"/>
          <w:szCs w:val="28"/>
        </w:rPr>
      </w:pPr>
      <w:r w:rsidRPr="00AF5C03">
        <w:rPr>
          <w:sz w:val="28"/>
          <w:szCs w:val="28"/>
        </w:rPr>
        <w:t xml:space="preserve">В целях своевременного </w:t>
      </w:r>
      <w:r w:rsidR="002D16ED">
        <w:rPr>
          <w:sz w:val="28"/>
          <w:szCs w:val="28"/>
        </w:rPr>
        <w:t xml:space="preserve">реагирования и </w:t>
      </w:r>
      <w:r w:rsidRPr="00AF5C03">
        <w:rPr>
          <w:sz w:val="28"/>
          <w:szCs w:val="28"/>
        </w:rPr>
        <w:t>принятия мер по ликвидации чрезвычайных ситуаций, аварий, происшествий на территории Курьинского района ПОСТАНОВЛЯЮ:</w:t>
      </w:r>
    </w:p>
    <w:p w:rsidR="003C4AED" w:rsidRPr="00AF5C03" w:rsidRDefault="00B947A0" w:rsidP="00AF5C03">
      <w:pPr>
        <w:ind w:firstLine="567"/>
        <w:jc w:val="both"/>
        <w:rPr>
          <w:sz w:val="28"/>
          <w:szCs w:val="28"/>
        </w:rPr>
      </w:pPr>
      <w:r w:rsidRPr="00AF5C03">
        <w:rPr>
          <w:sz w:val="28"/>
          <w:szCs w:val="28"/>
        </w:rPr>
        <w:t xml:space="preserve">1. </w:t>
      </w:r>
      <w:r w:rsidR="00272B97">
        <w:rPr>
          <w:sz w:val="28"/>
          <w:szCs w:val="28"/>
        </w:rPr>
        <w:t xml:space="preserve">Утвердить план взаимодействия </w:t>
      </w:r>
      <w:r w:rsidRPr="00AF5C03">
        <w:rPr>
          <w:sz w:val="28"/>
          <w:szCs w:val="28"/>
        </w:rPr>
        <w:t>служб</w:t>
      </w:r>
      <w:r w:rsidR="00C75476">
        <w:rPr>
          <w:sz w:val="28"/>
          <w:szCs w:val="28"/>
        </w:rPr>
        <w:t xml:space="preserve"> </w:t>
      </w:r>
      <w:r w:rsidR="00272B97">
        <w:rPr>
          <w:sz w:val="28"/>
          <w:szCs w:val="28"/>
        </w:rPr>
        <w:t xml:space="preserve">РСЧС Курьинского </w:t>
      </w:r>
      <w:r w:rsidR="003C4AED" w:rsidRPr="00AF5C03">
        <w:rPr>
          <w:sz w:val="28"/>
          <w:szCs w:val="28"/>
        </w:rPr>
        <w:t>района при ликвидации чрезвычайных</w:t>
      </w:r>
      <w:r w:rsidRPr="00AF5C03">
        <w:rPr>
          <w:sz w:val="28"/>
          <w:szCs w:val="28"/>
        </w:rPr>
        <w:t xml:space="preserve"> ситуаций, аварий, происшествий на территории Курьинского района </w:t>
      </w:r>
      <w:r w:rsidR="002D16ED">
        <w:rPr>
          <w:sz w:val="28"/>
          <w:szCs w:val="28"/>
        </w:rPr>
        <w:t xml:space="preserve">в зависимости от риска чрезвычайной ситуации </w:t>
      </w:r>
      <w:r w:rsidRPr="00AF5C03">
        <w:rPr>
          <w:sz w:val="28"/>
          <w:szCs w:val="28"/>
        </w:rPr>
        <w:t>(прилагается).</w:t>
      </w:r>
    </w:p>
    <w:p w:rsidR="00B947A0" w:rsidRPr="00AF5C03" w:rsidRDefault="00B947A0" w:rsidP="00AF5C03">
      <w:pPr>
        <w:ind w:firstLine="567"/>
        <w:jc w:val="both"/>
        <w:rPr>
          <w:sz w:val="28"/>
          <w:szCs w:val="28"/>
        </w:rPr>
      </w:pPr>
      <w:r w:rsidRPr="00AF5C03">
        <w:rPr>
          <w:sz w:val="28"/>
          <w:szCs w:val="28"/>
        </w:rPr>
        <w:t>2. Рекомендо</w:t>
      </w:r>
      <w:r w:rsidR="00272B97">
        <w:rPr>
          <w:sz w:val="28"/>
          <w:szCs w:val="28"/>
        </w:rPr>
        <w:t xml:space="preserve">вать руководителям </w:t>
      </w:r>
      <w:r w:rsidRPr="00AF5C03">
        <w:rPr>
          <w:sz w:val="28"/>
          <w:szCs w:val="28"/>
        </w:rPr>
        <w:t>служб</w:t>
      </w:r>
      <w:r w:rsidR="00C75476">
        <w:rPr>
          <w:sz w:val="28"/>
          <w:szCs w:val="28"/>
        </w:rPr>
        <w:t xml:space="preserve"> </w:t>
      </w:r>
      <w:r w:rsidR="00272B97">
        <w:rPr>
          <w:sz w:val="28"/>
          <w:szCs w:val="28"/>
        </w:rPr>
        <w:t xml:space="preserve">РСЧС </w:t>
      </w:r>
      <w:r w:rsidR="002D16ED">
        <w:rPr>
          <w:sz w:val="28"/>
          <w:szCs w:val="28"/>
        </w:rPr>
        <w:t xml:space="preserve">Курьинского </w:t>
      </w:r>
      <w:r w:rsidR="00C75476">
        <w:rPr>
          <w:sz w:val="28"/>
          <w:szCs w:val="28"/>
        </w:rPr>
        <w:t>района</w:t>
      </w:r>
      <w:r w:rsidRPr="00AF5C03">
        <w:rPr>
          <w:sz w:val="28"/>
          <w:szCs w:val="28"/>
        </w:rPr>
        <w:t>:</w:t>
      </w:r>
    </w:p>
    <w:p w:rsidR="00B947A0" w:rsidRPr="00AF5C03" w:rsidRDefault="00B947A0" w:rsidP="00AF5C03">
      <w:pPr>
        <w:ind w:firstLine="567"/>
        <w:jc w:val="both"/>
        <w:rPr>
          <w:sz w:val="28"/>
          <w:szCs w:val="28"/>
        </w:rPr>
      </w:pPr>
      <w:r w:rsidRPr="00AF5C03">
        <w:rPr>
          <w:sz w:val="28"/>
          <w:szCs w:val="28"/>
        </w:rPr>
        <w:t>- при возникновении чрезвычайных ситуаций, аварий, происшествий выделять необходимые силы и средства</w:t>
      </w:r>
      <w:r w:rsidR="002D16ED">
        <w:rPr>
          <w:sz w:val="28"/>
          <w:szCs w:val="28"/>
        </w:rPr>
        <w:t xml:space="preserve"> для их ликвидации, согласно утверждённого Плана взаимодействия </w:t>
      </w:r>
      <w:r w:rsidRPr="00AF5C03">
        <w:rPr>
          <w:sz w:val="28"/>
          <w:szCs w:val="28"/>
        </w:rPr>
        <w:t xml:space="preserve"> служб</w:t>
      </w:r>
      <w:r w:rsidR="00C75476">
        <w:rPr>
          <w:sz w:val="28"/>
          <w:szCs w:val="28"/>
        </w:rPr>
        <w:t xml:space="preserve"> </w:t>
      </w:r>
      <w:r w:rsidR="002D16ED">
        <w:rPr>
          <w:sz w:val="28"/>
          <w:szCs w:val="28"/>
        </w:rPr>
        <w:t xml:space="preserve">РСЧС </w:t>
      </w:r>
      <w:r w:rsidR="00C75476">
        <w:rPr>
          <w:sz w:val="28"/>
          <w:szCs w:val="28"/>
        </w:rPr>
        <w:t>района</w:t>
      </w:r>
      <w:r w:rsidRPr="00AF5C03">
        <w:rPr>
          <w:sz w:val="28"/>
          <w:szCs w:val="28"/>
        </w:rPr>
        <w:t xml:space="preserve"> при ликвидации чрезвычайных ситуаций, аварий, происшествий на территории Курьинского района</w:t>
      </w:r>
      <w:r w:rsidR="002D16ED">
        <w:rPr>
          <w:sz w:val="28"/>
          <w:szCs w:val="28"/>
        </w:rPr>
        <w:t xml:space="preserve"> в зависимости от риска ЧС</w:t>
      </w:r>
      <w:r w:rsidRPr="00AF5C03">
        <w:rPr>
          <w:sz w:val="28"/>
          <w:szCs w:val="28"/>
        </w:rPr>
        <w:t>;</w:t>
      </w:r>
    </w:p>
    <w:p w:rsidR="00B947A0" w:rsidRDefault="00B947A0" w:rsidP="00AF5C03">
      <w:pPr>
        <w:ind w:firstLine="567"/>
        <w:jc w:val="both"/>
        <w:rPr>
          <w:sz w:val="28"/>
          <w:szCs w:val="28"/>
        </w:rPr>
      </w:pPr>
      <w:r w:rsidRPr="00AF5C03">
        <w:rPr>
          <w:sz w:val="28"/>
          <w:szCs w:val="28"/>
        </w:rPr>
        <w:t>- создать необходимый резерв материально-технических средств для ликвидации возможных чрезвычайных ситуаций, аварий, происшествий.</w:t>
      </w:r>
    </w:p>
    <w:p w:rsidR="002D16ED" w:rsidRPr="00AF5C03" w:rsidRDefault="002D16ED" w:rsidP="002D16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 поступлении информации о</w:t>
      </w:r>
      <w:r w:rsidRPr="002D16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возникновении </w:t>
      </w:r>
      <w:r w:rsidRPr="00AF5C03">
        <w:rPr>
          <w:sz w:val="28"/>
          <w:szCs w:val="28"/>
        </w:rPr>
        <w:t xml:space="preserve">чрезвычайных </w:t>
      </w:r>
      <w:r>
        <w:rPr>
          <w:sz w:val="28"/>
          <w:szCs w:val="28"/>
        </w:rPr>
        <w:t>ситуаций</w:t>
      </w:r>
      <w:r w:rsidRPr="00AF5C03">
        <w:rPr>
          <w:sz w:val="28"/>
          <w:szCs w:val="28"/>
        </w:rPr>
        <w:t>, авари</w:t>
      </w:r>
      <w:r>
        <w:rPr>
          <w:sz w:val="28"/>
          <w:szCs w:val="28"/>
        </w:rPr>
        <w:t>й, происшествий на территории района</w:t>
      </w:r>
      <w:r w:rsidRPr="00AF5C03">
        <w:rPr>
          <w:sz w:val="28"/>
          <w:szCs w:val="28"/>
        </w:rPr>
        <w:t xml:space="preserve"> немедленно информировать единую дежурно-диспетчерскую службу А</w:t>
      </w:r>
      <w:r>
        <w:rPr>
          <w:sz w:val="28"/>
          <w:szCs w:val="28"/>
        </w:rPr>
        <w:t>дминистрации Курьинского района,</w:t>
      </w:r>
      <w:r w:rsidRPr="00AF5C03">
        <w:rPr>
          <w:sz w:val="28"/>
          <w:szCs w:val="28"/>
        </w:rPr>
        <w:t xml:space="preserve"> телефон 22-1-99.</w:t>
      </w:r>
    </w:p>
    <w:p w:rsidR="00B947A0" w:rsidRPr="00AF5C03" w:rsidRDefault="00B947A0" w:rsidP="00AF5C03">
      <w:pPr>
        <w:ind w:firstLine="567"/>
        <w:jc w:val="both"/>
        <w:rPr>
          <w:sz w:val="28"/>
          <w:szCs w:val="28"/>
        </w:rPr>
      </w:pPr>
      <w:r w:rsidRPr="00AF5C03">
        <w:rPr>
          <w:sz w:val="28"/>
          <w:szCs w:val="28"/>
        </w:rPr>
        <w:t>3. Рекомендовать главам администраций</w:t>
      </w:r>
      <w:r w:rsidR="002D16ED">
        <w:rPr>
          <w:sz w:val="28"/>
          <w:szCs w:val="28"/>
        </w:rPr>
        <w:t xml:space="preserve"> сельсоветов, главам с</w:t>
      </w:r>
      <w:r w:rsidRPr="00AF5C03">
        <w:rPr>
          <w:sz w:val="28"/>
          <w:szCs w:val="28"/>
        </w:rPr>
        <w:t xml:space="preserve"> сельсоветов района:</w:t>
      </w:r>
    </w:p>
    <w:p w:rsidR="00B947A0" w:rsidRPr="00AF5C03" w:rsidRDefault="00B947A0" w:rsidP="00AF5C03">
      <w:pPr>
        <w:ind w:firstLine="567"/>
        <w:jc w:val="both"/>
        <w:rPr>
          <w:sz w:val="28"/>
          <w:szCs w:val="28"/>
        </w:rPr>
      </w:pPr>
      <w:r w:rsidRPr="00AF5C03">
        <w:rPr>
          <w:sz w:val="28"/>
          <w:szCs w:val="28"/>
        </w:rPr>
        <w:t>- создать необходимый резерв материально-технических средств для ликвидации возможных чрезвычайных</w:t>
      </w:r>
      <w:r w:rsidR="00AF5C03" w:rsidRPr="00AF5C03">
        <w:rPr>
          <w:sz w:val="28"/>
          <w:szCs w:val="28"/>
        </w:rPr>
        <w:t xml:space="preserve"> ситуаций, аварий, происшествий;</w:t>
      </w:r>
    </w:p>
    <w:p w:rsidR="00AF5C03" w:rsidRDefault="00AF5C03" w:rsidP="00AF5C03">
      <w:pPr>
        <w:ind w:firstLine="567"/>
        <w:jc w:val="both"/>
        <w:rPr>
          <w:sz w:val="28"/>
          <w:szCs w:val="28"/>
        </w:rPr>
      </w:pPr>
      <w:r w:rsidRPr="00AF5C03">
        <w:rPr>
          <w:sz w:val="28"/>
          <w:szCs w:val="28"/>
        </w:rPr>
        <w:t>- о всех чрезвычайных ситуациях, авари</w:t>
      </w:r>
      <w:r w:rsidR="00C75476">
        <w:rPr>
          <w:sz w:val="28"/>
          <w:szCs w:val="28"/>
        </w:rPr>
        <w:t>ях, происшествиях на территории</w:t>
      </w:r>
      <w:r w:rsidRPr="00AF5C03">
        <w:rPr>
          <w:sz w:val="28"/>
          <w:szCs w:val="28"/>
        </w:rPr>
        <w:t xml:space="preserve"> поселений немедленно информировать единую дежурно-диспетчерскую службу А</w:t>
      </w:r>
      <w:r w:rsidR="002408F9">
        <w:rPr>
          <w:sz w:val="28"/>
          <w:szCs w:val="28"/>
        </w:rPr>
        <w:t>дминистрации Курьинского района,</w:t>
      </w:r>
      <w:r w:rsidR="002D16ED">
        <w:rPr>
          <w:sz w:val="28"/>
          <w:szCs w:val="28"/>
        </w:rPr>
        <w:t xml:space="preserve"> телефон 22-1-99 и принимать меры по их ликвидации.</w:t>
      </w:r>
    </w:p>
    <w:p w:rsidR="007C3D23" w:rsidRPr="00AF5C03" w:rsidRDefault="007C3D23" w:rsidP="00AF5C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Считать утратившим силу постановление Администрации района от 28.07.2010 № 254 «О совместных действиях служб ГО и ЧС Курьинского района при возникновении чрезвычайных ситуаций».</w:t>
      </w:r>
    </w:p>
    <w:p w:rsidR="00AF5C03" w:rsidRPr="00AF5C03" w:rsidRDefault="007C3D23" w:rsidP="00AF5C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72B97">
        <w:rPr>
          <w:sz w:val="28"/>
          <w:szCs w:val="28"/>
        </w:rPr>
        <w:t>. Контроль за ис</w:t>
      </w:r>
      <w:r w:rsidR="00AF5C03" w:rsidRPr="00AF5C03">
        <w:rPr>
          <w:sz w:val="28"/>
          <w:szCs w:val="28"/>
        </w:rPr>
        <w:t>полнением настояще</w:t>
      </w:r>
      <w:r w:rsidR="005D4EDC">
        <w:rPr>
          <w:sz w:val="28"/>
          <w:szCs w:val="28"/>
        </w:rPr>
        <w:t xml:space="preserve">го постановления возложить на </w:t>
      </w:r>
      <w:r w:rsidR="006E7506">
        <w:rPr>
          <w:sz w:val="28"/>
          <w:szCs w:val="28"/>
        </w:rPr>
        <w:t>временно исполняющего обя</w:t>
      </w:r>
      <w:r w:rsidR="005D4EDC">
        <w:rPr>
          <w:sz w:val="28"/>
          <w:szCs w:val="28"/>
        </w:rPr>
        <w:t>за</w:t>
      </w:r>
      <w:r w:rsidR="006E7506">
        <w:rPr>
          <w:sz w:val="28"/>
          <w:szCs w:val="28"/>
        </w:rPr>
        <w:t>нности за</w:t>
      </w:r>
      <w:r w:rsidR="005D4EDC">
        <w:rPr>
          <w:sz w:val="28"/>
          <w:szCs w:val="28"/>
        </w:rPr>
        <w:t xml:space="preserve">местителя главы </w:t>
      </w:r>
      <w:r w:rsidR="00AF5C03" w:rsidRPr="00AF5C03">
        <w:rPr>
          <w:sz w:val="28"/>
          <w:szCs w:val="28"/>
        </w:rPr>
        <w:t xml:space="preserve"> Адми</w:t>
      </w:r>
      <w:r w:rsidR="005D4EDC">
        <w:rPr>
          <w:sz w:val="28"/>
          <w:szCs w:val="28"/>
        </w:rPr>
        <w:t>н</w:t>
      </w:r>
      <w:r w:rsidR="002D16ED">
        <w:rPr>
          <w:sz w:val="28"/>
          <w:szCs w:val="28"/>
        </w:rPr>
        <w:t>истрации района</w:t>
      </w:r>
      <w:r w:rsidR="006E7506">
        <w:rPr>
          <w:sz w:val="28"/>
          <w:szCs w:val="28"/>
        </w:rPr>
        <w:t xml:space="preserve">, заведующего отделом ЖКХ </w:t>
      </w:r>
      <w:r w:rsidR="002D16ED">
        <w:rPr>
          <w:sz w:val="28"/>
          <w:szCs w:val="28"/>
        </w:rPr>
        <w:t xml:space="preserve"> И.Б. Додонова</w:t>
      </w:r>
      <w:r w:rsidR="00AF5C03" w:rsidRPr="00AF5C03">
        <w:rPr>
          <w:sz w:val="28"/>
          <w:szCs w:val="28"/>
        </w:rPr>
        <w:t>.</w:t>
      </w:r>
    </w:p>
    <w:p w:rsidR="00AF5C03" w:rsidRPr="00AF5C03" w:rsidRDefault="00AF5C03" w:rsidP="00B947A0">
      <w:pPr>
        <w:rPr>
          <w:sz w:val="28"/>
          <w:szCs w:val="28"/>
        </w:rPr>
      </w:pPr>
    </w:p>
    <w:p w:rsidR="00AF5C03" w:rsidRPr="00AF5C03" w:rsidRDefault="002D16ED" w:rsidP="00B947A0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Администрации </w:t>
      </w:r>
      <w:r w:rsidR="00AF5C03">
        <w:rPr>
          <w:sz w:val="28"/>
          <w:szCs w:val="28"/>
        </w:rPr>
        <w:t xml:space="preserve"> района       </w:t>
      </w:r>
      <w:r w:rsidR="00AF5C03" w:rsidRPr="00AF5C0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О.А. Трусова</w:t>
      </w:r>
    </w:p>
    <w:p w:rsidR="00AF5C03" w:rsidRDefault="00AF5C03" w:rsidP="00B947A0"/>
    <w:p w:rsidR="00AF5C03" w:rsidRDefault="00AF5C03" w:rsidP="00B947A0"/>
    <w:p w:rsidR="00AF5C03" w:rsidRDefault="00AF5C03" w:rsidP="00B947A0"/>
    <w:p w:rsidR="00B947A0" w:rsidRDefault="00B947A0" w:rsidP="00B947A0"/>
    <w:p w:rsidR="007C3D23" w:rsidRDefault="007C3D23" w:rsidP="00B947A0"/>
    <w:p w:rsidR="007C3D23" w:rsidRDefault="007C3D23" w:rsidP="00B947A0"/>
    <w:p w:rsidR="007C3D23" w:rsidRDefault="007C3D23" w:rsidP="00B947A0"/>
    <w:p w:rsidR="007C3D23" w:rsidRDefault="007C3D23" w:rsidP="00B947A0"/>
    <w:p w:rsidR="00B947A0" w:rsidRDefault="00B947A0" w:rsidP="00B947A0"/>
    <w:p w:rsidR="007C3D23" w:rsidRDefault="007C3D23" w:rsidP="002D16ED">
      <w:pPr>
        <w:sectPr w:rsidR="007C3D23" w:rsidSect="006E7506">
          <w:pgSz w:w="11906" w:h="16838"/>
          <w:pgMar w:top="1134" w:right="567" w:bottom="426" w:left="1418" w:header="720" w:footer="720" w:gutter="0"/>
          <w:cols w:space="708"/>
          <w:docGrid w:linePitch="360"/>
        </w:sect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988"/>
        <w:gridCol w:w="5798"/>
      </w:tblGrid>
      <w:tr w:rsidR="007C3D23" w:rsidTr="002D16ED">
        <w:tc>
          <w:tcPr>
            <w:tcW w:w="8988" w:type="dxa"/>
          </w:tcPr>
          <w:p w:rsidR="007C3D23" w:rsidRDefault="007C3D23" w:rsidP="002D16ED"/>
        </w:tc>
        <w:tc>
          <w:tcPr>
            <w:tcW w:w="5798" w:type="dxa"/>
          </w:tcPr>
          <w:p w:rsidR="007B3EFE" w:rsidRDefault="007B3EFE" w:rsidP="002D16ED">
            <w:r>
              <w:t xml:space="preserve">                                   </w:t>
            </w:r>
            <w:r w:rsidR="007C3D23">
              <w:t>Утвержден</w:t>
            </w:r>
            <w:r w:rsidR="00914AFD">
              <w:t>о</w:t>
            </w:r>
            <w:r w:rsidR="007C3D23">
              <w:t xml:space="preserve"> </w:t>
            </w:r>
          </w:p>
          <w:p w:rsidR="00914AFD" w:rsidRDefault="007C3D23" w:rsidP="002D16ED">
            <w:r>
              <w:t>постановлением</w:t>
            </w:r>
            <w:r w:rsidR="00272B97">
              <w:t xml:space="preserve"> Администрации </w:t>
            </w:r>
            <w:r w:rsidR="00914AFD">
              <w:t xml:space="preserve">Курьинского </w:t>
            </w:r>
            <w:r w:rsidR="00272B97">
              <w:t xml:space="preserve">района  </w:t>
            </w:r>
          </w:p>
          <w:p w:rsidR="007C3D23" w:rsidRDefault="00663367" w:rsidP="007B3EFE">
            <w:r>
              <w:t xml:space="preserve">от « 28 </w:t>
            </w:r>
            <w:r w:rsidR="00272B97">
              <w:t xml:space="preserve">»  </w:t>
            </w:r>
            <w:r w:rsidR="007B3EFE">
              <w:t xml:space="preserve">ноября </w:t>
            </w:r>
            <w:r w:rsidR="00272B97">
              <w:t xml:space="preserve">   201</w:t>
            </w:r>
            <w:r w:rsidR="007B3EFE">
              <w:t>9</w:t>
            </w:r>
            <w:r w:rsidR="007C3D23">
              <w:t xml:space="preserve"> года    № </w:t>
            </w:r>
            <w:r w:rsidR="00272B97">
              <w:t xml:space="preserve"> </w:t>
            </w:r>
            <w:r>
              <w:t xml:space="preserve"> 399</w:t>
            </w:r>
          </w:p>
        </w:tc>
      </w:tr>
    </w:tbl>
    <w:p w:rsidR="007C3D23" w:rsidRDefault="007C3D23" w:rsidP="007C3D23"/>
    <w:p w:rsidR="00D458D4" w:rsidRDefault="00914AFD" w:rsidP="00914AFD">
      <w:pPr>
        <w:jc w:val="center"/>
        <w:rPr>
          <w:sz w:val="32"/>
          <w:szCs w:val="32"/>
        </w:rPr>
      </w:pPr>
      <w:r>
        <w:t xml:space="preserve"> </w:t>
      </w:r>
      <w:r w:rsidRPr="002204E0">
        <w:rPr>
          <w:sz w:val="32"/>
          <w:szCs w:val="32"/>
        </w:rPr>
        <w:t>П</w:t>
      </w:r>
      <w:r w:rsidR="00D458D4">
        <w:rPr>
          <w:sz w:val="32"/>
          <w:szCs w:val="32"/>
        </w:rPr>
        <w:t xml:space="preserve"> Л А Н </w:t>
      </w:r>
    </w:p>
    <w:p w:rsidR="007C3D23" w:rsidRDefault="00272B97" w:rsidP="007C3D23">
      <w:pPr>
        <w:jc w:val="center"/>
      </w:pPr>
      <w:r>
        <w:rPr>
          <w:sz w:val="28"/>
          <w:szCs w:val="28"/>
        </w:rPr>
        <w:t xml:space="preserve">взаимодействия </w:t>
      </w:r>
      <w:r w:rsidR="007C3D23" w:rsidRPr="00AF5C03">
        <w:rPr>
          <w:sz w:val="28"/>
          <w:szCs w:val="28"/>
        </w:rPr>
        <w:t>служб</w:t>
      </w:r>
      <w:r>
        <w:rPr>
          <w:sz w:val="28"/>
          <w:szCs w:val="28"/>
        </w:rPr>
        <w:t xml:space="preserve"> РСЧС Курьинского </w:t>
      </w:r>
      <w:r w:rsidR="007C3D23" w:rsidRPr="00AF5C03">
        <w:rPr>
          <w:sz w:val="28"/>
          <w:szCs w:val="28"/>
        </w:rPr>
        <w:t xml:space="preserve"> района при ликвидации чрезвычайных ситуаций, аварий, происшествий</w:t>
      </w:r>
      <w:r w:rsidR="007C3D23">
        <w:rPr>
          <w:sz w:val="28"/>
          <w:szCs w:val="28"/>
        </w:rPr>
        <w:t xml:space="preserve">                      </w:t>
      </w:r>
      <w:r w:rsidR="007C3D23" w:rsidRPr="00AF5C03">
        <w:rPr>
          <w:sz w:val="28"/>
          <w:szCs w:val="28"/>
        </w:rPr>
        <w:t xml:space="preserve"> на территории Курьинского района</w:t>
      </w:r>
      <w:r w:rsidR="00D458D4">
        <w:rPr>
          <w:sz w:val="28"/>
          <w:szCs w:val="28"/>
        </w:rPr>
        <w:t xml:space="preserve"> в зависимости от риска </w:t>
      </w:r>
      <w:r w:rsidR="007B3EFE">
        <w:rPr>
          <w:sz w:val="28"/>
          <w:szCs w:val="28"/>
        </w:rPr>
        <w:t>чрезвычайной ситуации</w:t>
      </w:r>
    </w:p>
    <w:p w:rsidR="007C3D23" w:rsidRDefault="007C3D23" w:rsidP="007C3D23"/>
    <w:tbl>
      <w:tblPr>
        <w:tblW w:w="1516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242"/>
        <w:gridCol w:w="2748"/>
        <w:gridCol w:w="2411"/>
        <w:gridCol w:w="3081"/>
        <w:gridCol w:w="3118"/>
      </w:tblGrid>
      <w:tr w:rsidR="00F228FB" w:rsidRPr="00B17ADB" w:rsidTr="002D16ED">
        <w:trPr>
          <w:trHeight w:val="146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8FB" w:rsidRPr="00B17ADB" w:rsidRDefault="00F228FB" w:rsidP="002D16E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17ADB">
              <w:rPr>
                <w:b/>
                <w:bCs/>
                <w:color w:val="000000"/>
                <w:sz w:val="20"/>
                <w:szCs w:val="20"/>
              </w:rPr>
              <w:t>№</w:t>
            </w:r>
            <w:r w:rsidRPr="00B17ADB">
              <w:rPr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B17ADB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r w:rsidRPr="00B17ADB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B17ADB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8FB" w:rsidRPr="00B17ADB" w:rsidRDefault="00F228FB" w:rsidP="002D16E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17ADB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B17ADB">
              <w:rPr>
                <w:b/>
                <w:bCs/>
                <w:color w:val="000000"/>
                <w:sz w:val="20"/>
                <w:szCs w:val="20"/>
              </w:rPr>
              <w:br/>
              <w:t>риска ЧС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8FB" w:rsidRPr="00B17ADB" w:rsidRDefault="00F228FB" w:rsidP="002D16E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17ADB">
              <w:rPr>
                <w:b/>
                <w:bCs/>
                <w:color w:val="000000"/>
                <w:sz w:val="20"/>
                <w:szCs w:val="20"/>
              </w:rPr>
              <w:t>Привлекаемые службы РСЧС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8FB" w:rsidRPr="00B17ADB" w:rsidRDefault="005221AD" w:rsidP="005221A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Должностное лицо ответственное за выделение сил и средств службы РСЧС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8FB" w:rsidRPr="00B17ADB" w:rsidRDefault="00F228FB" w:rsidP="002D16ED">
            <w:pPr>
              <w:jc w:val="center"/>
              <w:rPr>
                <w:b/>
                <w:sz w:val="20"/>
                <w:szCs w:val="20"/>
              </w:rPr>
            </w:pPr>
            <w:r w:rsidRPr="00B17ADB">
              <w:rPr>
                <w:b/>
                <w:bCs/>
                <w:color w:val="000000"/>
                <w:sz w:val="20"/>
                <w:szCs w:val="20"/>
              </w:rPr>
              <w:t>Формирования служб  (человек /</w:t>
            </w:r>
            <w:r w:rsidR="007B3EFE">
              <w:rPr>
                <w:b/>
                <w:bCs/>
                <w:color w:val="000000"/>
                <w:sz w:val="20"/>
                <w:szCs w:val="20"/>
              </w:rPr>
              <w:t>ед. техники</w:t>
            </w:r>
            <w:r w:rsidRPr="00B17ADB"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8FB" w:rsidRPr="00B17ADB" w:rsidRDefault="00F228FB" w:rsidP="002D16ED">
            <w:pPr>
              <w:jc w:val="center"/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Техника/оборудование</w:t>
            </w:r>
          </w:p>
        </w:tc>
      </w:tr>
      <w:tr w:rsidR="00F228FB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228FB" w:rsidRPr="006A57AA" w:rsidRDefault="00A20FB8" w:rsidP="006A57AA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</w:t>
            </w:r>
            <w:r>
              <w:rPr>
                <w:b/>
                <w:sz w:val="20"/>
                <w:szCs w:val="20"/>
              </w:rPr>
              <w:t>рупные дорожно-транспортные происшествия</w:t>
            </w:r>
            <w:r w:rsidR="006A57AA" w:rsidRPr="006A57AA">
              <w:rPr>
                <w:b/>
                <w:sz w:val="20"/>
                <w:szCs w:val="20"/>
              </w:rPr>
              <w:t>, в том числе с участием пассажирского транспорта и транспорта перевозящего опасные грузы, а также авариях  автомобильного транспорта на мостах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EE0902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</w:t>
            </w:r>
            <w:r w:rsidR="005221AD">
              <w:rPr>
                <w:b/>
                <w:color w:val="000000"/>
                <w:sz w:val="20"/>
                <w:szCs w:val="20"/>
              </w:rPr>
              <w:t>г</w:t>
            </w:r>
            <w:r w:rsidR="00F228FB"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F228FB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70 ПСЧ ФПС ГПС ФГКУ 16 отряд ФПС по Алтайскому краю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 w:rsidR="003D0CCA">
              <w:rPr>
                <w:b/>
                <w:color w:val="000000"/>
                <w:sz w:val="20"/>
                <w:szCs w:val="20"/>
              </w:rPr>
              <w:t xml:space="preserve"> 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F228FB" w:rsidRPr="00B17ADB" w:rsidRDefault="00F228FB" w:rsidP="002D16ED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F228FB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бригады СМП, </w:t>
            </w:r>
            <w:r w:rsidR="003D0CCA"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F228FB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 w:rsidR="003D0CCA">
              <w:rPr>
                <w:b/>
                <w:sz w:val="20"/>
                <w:szCs w:val="20"/>
              </w:rPr>
              <w:t>.</w:t>
            </w:r>
          </w:p>
        </w:tc>
      </w:tr>
      <w:tr w:rsidR="00F228FB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эвакуации и обеспечения </w:t>
            </w:r>
          </w:p>
          <w:p w:rsidR="00F228FB" w:rsidRPr="00B17ADB" w:rsidRDefault="00F228FB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функционирования ПВР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ОАО АТП «Курьинское»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3D0CCA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</w:t>
            </w:r>
            <w:r w:rsidR="00F228FB" w:rsidRPr="00B17ADB">
              <w:rPr>
                <w:b/>
                <w:color w:val="000000"/>
                <w:sz w:val="20"/>
                <w:szCs w:val="20"/>
              </w:rPr>
              <w:t xml:space="preserve">Автомобильная колонна по перевозке людей и грузов,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</w:t>
            </w:r>
            <w:r w:rsidR="00F228FB" w:rsidRPr="00B17ADB">
              <w:rPr>
                <w:b/>
                <w:color w:val="000000"/>
                <w:sz w:val="20"/>
                <w:szCs w:val="20"/>
              </w:rPr>
              <w:t>7 чел., 6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Автобус – 4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,                        грузовой автомобиль – 2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</w:p>
        </w:tc>
      </w:tr>
      <w:tr w:rsidR="00F228FB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5E1DC8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ПВР № </w:t>
            </w:r>
            <w:r w:rsidR="005E1DC8">
              <w:rPr>
                <w:b/>
                <w:color w:val="000000"/>
                <w:sz w:val="20"/>
                <w:szCs w:val="20"/>
              </w:rPr>
              <w:t xml:space="preserve">1, № 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2 </w:t>
            </w:r>
            <w:r w:rsidR="005E1DC8">
              <w:rPr>
                <w:b/>
                <w:color w:val="000000"/>
                <w:sz w:val="20"/>
                <w:szCs w:val="20"/>
              </w:rPr>
              <w:t>с. Курья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5E1DC8" w:rsidP="002D16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Администрации ПВР -             24</w:t>
            </w:r>
            <w:r w:rsidR="00F228FB" w:rsidRPr="00B17ADB">
              <w:rPr>
                <w:b/>
                <w:sz w:val="20"/>
                <w:szCs w:val="20"/>
              </w:rPr>
              <w:t xml:space="preserve"> человек</w:t>
            </w:r>
            <w:r>
              <w:rPr>
                <w:b/>
                <w:sz w:val="20"/>
                <w:szCs w:val="20"/>
              </w:rPr>
              <w:t>а, 2</w:t>
            </w:r>
            <w:r w:rsidR="003D0CCA">
              <w:rPr>
                <w:b/>
                <w:sz w:val="20"/>
                <w:szCs w:val="20"/>
              </w:rPr>
              <w:t>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5E1DC8" w:rsidP="002D16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УАЗ-2</w:t>
            </w:r>
            <w:r w:rsidR="003D0CCA">
              <w:rPr>
                <w:b/>
                <w:sz w:val="20"/>
                <w:szCs w:val="20"/>
              </w:rPr>
              <w:t xml:space="preserve"> ед.</w:t>
            </w:r>
          </w:p>
        </w:tc>
      </w:tr>
      <w:tr w:rsidR="00F228FB" w:rsidRPr="00B17ADB" w:rsidTr="002D16ED">
        <w:trPr>
          <w:trHeight w:val="1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A20FB8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</w:t>
            </w:r>
            <w:r>
              <w:rPr>
                <w:b/>
                <w:sz w:val="20"/>
                <w:szCs w:val="20"/>
              </w:rPr>
              <w:t>арушение</w:t>
            </w:r>
            <w:r w:rsidR="006A57AA" w:rsidRPr="006A57AA">
              <w:rPr>
                <w:b/>
                <w:sz w:val="20"/>
                <w:szCs w:val="20"/>
              </w:rPr>
              <w:t xml:space="preserve"> транспортного сообщения между населенными пунктами, в том числе связанный с заторами (заносами) на дорогах</w:t>
            </w:r>
          </w:p>
        </w:tc>
        <w:tc>
          <w:tcPr>
            <w:tcW w:w="1135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228FB" w:rsidRPr="00B17ADB" w:rsidRDefault="00F228FB" w:rsidP="002D16E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F228FB" w:rsidRPr="00B17ADB" w:rsidRDefault="00F228FB" w:rsidP="002D16E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F228FB" w:rsidRPr="00B17ADB" w:rsidRDefault="00F228FB" w:rsidP="0066336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Аналогично как при риске № 1</w:t>
            </w:r>
            <w:r w:rsidR="00663367">
              <w:rPr>
                <w:b/>
                <w:color w:val="000000"/>
                <w:sz w:val="20"/>
                <w:szCs w:val="20"/>
              </w:rPr>
              <w:t xml:space="preserve">            К</w:t>
            </w:r>
            <w:r w:rsidR="00663367">
              <w:rPr>
                <w:b/>
                <w:sz w:val="20"/>
                <w:szCs w:val="20"/>
              </w:rPr>
              <w:t>рупные дорожно-транспортные происшествия</w:t>
            </w:r>
            <w:r w:rsidR="00663367" w:rsidRPr="006A57AA">
              <w:rPr>
                <w:b/>
                <w:sz w:val="20"/>
                <w:szCs w:val="20"/>
              </w:rPr>
              <w:t>, в том числе с участием пассажирского транспорта и транспорта перевозящего опасные грузы, а также авариях  автомобильного транспорта на мостах</w:t>
            </w:r>
            <w:r w:rsidR="00663367">
              <w:rPr>
                <w:b/>
                <w:sz w:val="20"/>
                <w:szCs w:val="20"/>
              </w:rPr>
              <w:t>.</w:t>
            </w:r>
          </w:p>
          <w:p w:rsidR="00F228FB" w:rsidRPr="00B17ADB" w:rsidRDefault="00F228FB" w:rsidP="002D16E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F228FB" w:rsidRPr="00B17ADB" w:rsidRDefault="00F228FB" w:rsidP="006A57A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6A57AA" w:rsidRPr="00B17ADB" w:rsidTr="00B6555A">
        <w:trPr>
          <w:trHeight w:val="1184"/>
        </w:trPr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A57AA" w:rsidRDefault="006A57AA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2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A57AA" w:rsidRPr="00B17ADB" w:rsidRDefault="00A20FB8" w:rsidP="00A20FB8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А</w:t>
            </w:r>
            <w:r w:rsidR="006A57AA" w:rsidRPr="00B17ADB">
              <w:rPr>
                <w:b/>
                <w:color w:val="000000"/>
                <w:sz w:val="20"/>
                <w:szCs w:val="20"/>
              </w:rPr>
              <w:t>вари</w:t>
            </w:r>
            <w:r>
              <w:rPr>
                <w:b/>
                <w:color w:val="000000"/>
                <w:sz w:val="20"/>
                <w:szCs w:val="20"/>
              </w:rPr>
              <w:t>и</w:t>
            </w:r>
            <w:r w:rsidR="006A57AA" w:rsidRPr="00B17ADB">
              <w:rPr>
                <w:b/>
                <w:color w:val="000000"/>
                <w:sz w:val="20"/>
                <w:szCs w:val="20"/>
              </w:rPr>
              <w:t xml:space="preserve"> на объектах и системах водоснабжения,</w:t>
            </w:r>
            <w:r w:rsidR="006A57AA">
              <w:rPr>
                <w:b/>
                <w:color w:val="000000"/>
                <w:sz w:val="20"/>
                <w:szCs w:val="20"/>
              </w:rPr>
              <w:t xml:space="preserve"> теплоснабжения, канализации</w:t>
            </w:r>
            <w:r w:rsidR="006A57AA" w:rsidRPr="00B17ADB">
              <w:rPr>
                <w:b/>
                <w:color w:val="000000"/>
                <w:sz w:val="20"/>
                <w:szCs w:val="20"/>
              </w:rPr>
              <w:t xml:space="preserve"> повлекшее нарушение жизнедеятельности населения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7AA" w:rsidRPr="00B17ADB" w:rsidRDefault="006A57AA" w:rsidP="006A57AA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7AA" w:rsidRPr="00B17ADB" w:rsidRDefault="006A57AA" w:rsidP="006A57AA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7AA" w:rsidRDefault="006A57AA" w:rsidP="006A57AA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B17ADB">
              <w:rPr>
                <w:b/>
                <w:sz w:val="20"/>
                <w:szCs w:val="20"/>
              </w:rPr>
              <w:t xml:space="preserve">аварийное звено по ремонту водопроводных сетей, </w:t>
            </w:r>
          </w:p>
          <w:p w:rsidR="006A57AA" w:rsidRPr="00B17ADB" w:rsidRDefault="006A57AA" w:rsidP="006A57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B17ADB"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B17ADB">
              <w:rPr>
                <w:b/>
                <w:sz w:val="20"/>
                <w:szCs w:val="20"/>
              </w:rPr>
              <w:t>аварий</w:t>
            </w:r>
            <w:r>
              <w:rPr>
                <w:b/>
                <w:sz w:val="20"/>
                <w:szCs w:val="20"/>
              </w:rPr>
              <w:t>ное звено по ремонту теплов</w:t>
            </w:r>
            <w:r w:rsidRPr="00B17ADB">
              <w:rPr>
                <w:b/>
                <w:sz w:val="20"/>
                <w:szCs w:val="20"/>
              </w:rPr>
              <w:t xml:space="preserve">ых сетей, </w:t>
            </w:r>
            <w:r>
              <w:rPr>
                <w:b/>
                <w:sz w:val="20"/>
                <w:szCs w:val="20"/>
              </w:rPr>
              <w:t xml:space="preserve">              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7AA" w:rsidRDefault="006A57AA" w:rsidP="006A57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6A57AA" w:rsidRDefault="006A57AA" w:rsidP="006A57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6A57AA" w:rsidRDefault="006A57AA" w:rsidP="006A57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6A57AA" w:rsidRPr="00B17ADB" w:rsidRDefault="006A57AA" w:rsidP="006A57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электросварочный апп.-1ед, газосварочный аппарат-1ед. </w:t>
            </w:r>
          </w:p>
        </w:tc>
      </w:tr>
      <w:tr w:rsidR="00BE73E6" w:rsidRPr="00B17ADB" w:rsidTr="000D3997">
        <w:trPr>
          <w:trHeight w:val="146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6555A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Аварии на </w:t>
            </w:r>
            <w:r w:rsidR="00BE73E6" w:rsidRPr="00B17ADB">
              <w:rPr>
                <w:b/>
                <w:color w:val="000000"/>
                <w:sz w:val="20"/>
                <w:szCs w:val="20"/>
              </w:rPr>
              <w:t>электроэнергетических сетях с долговременным перерывом электроснабжения основных потребителей и населения</w:t>
            </w: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</w:t>
            </w:r>
          </w:p>
          <w:p w:rsidR="00BE73E6" w:rsidRPr="00B17ADB" w:rsidRDefault="00BE73E6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объектах   энергетики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pStyle w:val="a6"/>
              <w:rPr>
                <w:b/>
              </w:rPr>
            </w:pPr>
            <w:r>
              <w:rPr>
                <w:b/>
              </w:rPr>
              <w:t xml:space="preserve">Начальник </w:t>
            </w:r>
            <w:proofErr w:type="spellStart"/>
            <w:r>
              <w:rPr>
                <w:b/>
              </w:rPr>
              <w:t>Курьинских</w:t>
            </w:r>
            <w:proofErr w:type="spellEnd"/>
            <w:r w:rsidRPr="00B17ADB">
              <w:rPr>
                <w:b/>
              </w:rPr>
              <w:t xml:space="preserve"> РЭС Филиала ПАО «МРСК Сибири» - «</w:t>
            </w:r>
            <w:proofErr w:type="spellStart"/>
            <w:r w:rsidRPr="00B17ADB">
              <w:rPr>
                <w:b/>
              </w:rPr>
              <w:t>Алтайэнерго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</w:t>
            </w:r>
            <w:r w:rsidRPr="00B17ADB">
              <w:rPr>
                <w:b/>
                <w:sz w:val="20"/>
                <w:szCs w:val="20"/>
              </w:rPr>
              <w:t xml:space="preserve">Аварийные бригады по ремонту электрических сетей – </w:t>
            </w:r>
            <w:r>
              <w:rPr>
                <w:b/>
                <w:sz w:val="20"/>
                <w:szCs w:val="20"/>
              </w:rPr>
              <w:t>8 чел, 4</w:t>
            </w:r>
            <w:r w:rsidRPr="00B17ADB">
              <w:rPr>
                <w:b/>
                <w:sz w:val="20"/>
                <w:szCs w:val="20"/>
              </w:rPr>
              <w:t xml:space="preserve"> ед.</w:t>
            </w:r>
            <w:r>
              <w:rPr>
                <w:b/>
                <w:sz w:val="20"/>
                <w:szCs w:val="20"/>
              </w:rPr>
              <w:t xml:space="preserve">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Default="00BE73E6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</w:t>
            </w:r>
            <w:r>
              <w:rPr>
                <w:b/>
                <w:sz w:val="20"/>
                <w:szCs w:val="20"/>
              </w:rPr>
              <w:t xml:space="preserve"> (таблетка)</w:t>
            </w:r>
            <w:r w:rsidRPr="00B17ADB">
              <w:rPr>
                <w:b/>
                <w:sz w:val="20"/>
                <w:szCs w:val="20"/>
              </w:rPr>
              <w:t xml:space="preserve"> – 1 ед</w:t>
            </w:r>
            <w:r>
              <w:rPr>
                <w:b/>
                <w:sz w:val="20"/>
                <w:szCs w:val="20"/>
              </w:rPr>
              <w:t>.</w:t>
            </w:r>
            <w:r w:rsidRPr="00B17AD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                            ГАЗ-66 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proofErr w:type="spellStart"/>
            <w:r w:rsidRPr="00B17ADB">
              <w:rPr>
                <w:b/>
                <w:sz w:val="20"/>
                <w:szCs w:val="20"/>
              </w:rPr>
              <w:t>буроям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  <w:r w:rsidRPr="00B17ADB">
              <w:rPr>
                <w:b/>
                <w:sz w:val="20"/>
                <w:szCs w:val="20"/>
              </w:rPr>
              <w:t xml:space="preserve"> – 1 ед.,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B17ADB">
              <w:rPr>
                <w:b/>
                <w:sz w:val="20"/>
                <w:szCs w:val="20"/>
              </w:rPr>
              <w:t xml:space="preserve"> К-700 </w:t>
            </w:r>
            <w:r>
              <w:rPr>
                <w:b/>
                <w:sz w:val="20"/>
                <w:szCs w:val="20"/>
              </w:rPr>
              <w:t xml:space="preserve">(подъёмный кран) </w:t>
            </w:r>
            <w:r w:rsidRPr="00B17ADB">
              <w:rPr>
                <w:b/>
                <w:sz w:val="20"/>
                <w:szCs w:val="20"/>
              </w:rPr>
              <w:t>– 1 ед.</w:t>
            </w:r>
            <w:r>
              <w:rPr>
                <w:b/>
                <w:sz w:val="20"/>
                <w:szCs w:val="20"/>
              </w:rPr>
              <w:t>,</w:t>
            </w:r>
          </w:p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Снегоход «Тайга»-1 ед.</w:t>
            </w:r>
          </w:p>
        </w:tc>
      </w:tr>
      <w:tr w:rsidR="00BE73E6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pStyle w:val="a6"/>
              <w:rPr>
                <w:b/>
              </w:rPr>
            </w:pPr>
            <w:r>
              <w:rPr>
                <w:b/>
              </w:rPr>
              <w:t xml:space="preserve">Начальник </w:t>
            </w:r>
            <w:r w:rsidRPr="00B17ADB">
              <w:rPr>
                <w:b/>
              </w:rPr>
              <w:t>Курьинск</w:t>
            </w:r>
            <w:r>
              <w:rPr>
                <w:b/>
              </w:rPr>
              <w:t xml:space="preserve">ого </w:t>
            </w:r>
            <w:proofErr w:type="spellStart"/>
            <w:r>
              <w:rPr>
                <w:b/>
              </w:rPr>
              <w:t>сетевго</w:t>
            </w:r>
            <w:proofErr w:type="spellEnd"/>
            <w:r>
              <w:rPr>
                <w:b/>
              </w:rPr>
              <w:t xml:space="preserve"> участка</w:t>
            </w:r>
            <w:r w:rsidRPr="00B17ADB">
              <w:rPr>
                <w:b/>
              </w:rPr>
              <w:t xml:space="preserve"> АО сетевая компания «</w:t>
            </w:r>
            <w:proofErr w:type="spellStart"/>
            <w:r w:rsidRPr="00B17ADB">
              <w:rPr>
                <w:b/>
              </w:rPr>
              <w:t>Алтайкрайэнерго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Default="00BE73E6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</w:t>
            </w:r>
            <w:r w:rsidRPr="00B17ADB">
              <w:rPr>
                <w:b/>
                <w:sz w:val="20"/>
                <w:szCs w:val="20"/>
              </w:rPr>
              <w:t>Аварийная бригада по ремонту электрических сетей –</w:t>
            </w:r>
          </w:p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чел., 1 ед. техники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УАЗ – 1 ед</w:t>
            </w:r>
            <w:r>
              <w:rPr>
                <w:b/>
              </w:rPr>
              <w:t>.</w:t>
            </w:r>
          </w:p>
        </w:tc>
      </w:tr>
      <w:tr w:rsidR="00BE73E6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эвакуации и обеспечения </w:t>
            </w:r>
          </w:p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функционирования ПВР</w:t>
            </w:r>
            <w:r>
              <w:rPr>
                <w:b/>
                <w:sz w:val="20"/>
                <w:szCs w:val="20"/>
              </w:rPr>
              <w:t xml:space="preserve">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ОАО АТП «Курьинское»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Автомобильная колонна по перевозке людей и грузов,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7 чел., 6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Автобус – 4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,                        грузовой автомобиль – 2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</w:p>
        </w:tc>
      </w:tr>
      <w:tr w:rsidR="00BE73E6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ПВР № 2 дворец культуры и искусств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Администрация ПВР -             12 человек</w:t>
            </w:r>
            <w:r>
              <w:rPr>
                <w:b/>
                <w:sz w:val="20"/>
                <w:szCs w:val="20"/>
              </w:rPr>
              <w:t>, 1-ед.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УАЗ-1 ед.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Пожары в зданиях (сооружениях) жилого, административного, учебно-воспитательного, социального, 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культурно-досугового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 назначения, здравоохранения и других объектах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70 ПСЧ ФПС ГПС ФГКУ 16 отряд ФПС по Алтайскому краю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BE73E6" w:rsidRPr="00B17ADB" w:rsidRDefault="00BE73E6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73E6" w:rsidRPr="00B17ADB" w:rsidRDefault="00BE73E6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</w:t>
            </w:r>
          </w:p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объектах   энергетики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pStyle w:val="a6"/>
              <w:rPr>
                <w:b/>
              </w:rPr>
            </w:pPr>
            <w:proofErr w:type="spellStart"/>
            <w:r w:rsidRPr="00B17ADB">
              <w:rPr>
                <w:b/>
              </w:rPr>
              <w:t>Курьинские</w:t>
            </w:r>
            <w:proofErr w:type="spellEnd"/>
            <w:r w:rsidRPr="00B17ADB">
              <w:rPr>
                <w:b/>
              </w:rPr>
              <w:t xml:space="preserve"> РЭС Филиала ПАО «МРСК Сибири» - «</w:t>
            </w:r>
            <w:proofErr w:type="spellStart"/>
            <w:r w:rsidRPr="00B17ADB">
              <w:rPr>
                <w:b/>
              </w:rPr>
              <w:t>Алтайэнерго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3D0C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</w:t>
            </w:r>
            <w:r w:rsidRPr="00B17ADB">
              <w:rPr>
                <w:b/>
                <w:sz w:val="20"/>
                <w:szCs w:val="20"/>
              </w:rPr>
              <w:t xml:space="preserve">Аварийные бригады по ремонту электрических сетей – </w:t>
            </w:r>
            <w:r>
              <w:rPr>
                <w:b/>
                <w:sz w:val="20"/>
                <w:szCs w:val="20"/>
              </w:rPr>
              <w:t>8 чел, 4</w:t>
            </w:r>
            <w:r w:rsidRPr="00B17ADB">
              <w:rPr>
                <w:b/>
                <w:sz w:val="20"/>
                <w:szCs w:val="20"/>
              </w:rPr>
              <w:t xml:space="preserve"> ед.</w:t>
            </w:r>
            <w:r>
              <w:rPr>
                <w:b/>
                <w:sz w:val="20"/>
                <w:szCs w:val="20"/>
              </w:rPr>
              <w:t xml:space="preserve">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Default="00BE73E6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</w:t>
            </w:r>
            <w:r>
              <w:rPr>
                <w:b/>
                <w:sz w:val="20"/>
                <w:szCs w:val="20"/>
              </w:rPr>
              <w:t xml:space="preserve"> (таблетка)</w:t>
            </w:r>
            <w:r w:rsidRPr="00B17ADB">
              <w:rPr>
                <w:b/>
                <w:sz w:val="20"/>
                <w:szCs w:val="20"/>
              </w:rPr>
              <w:t xml:space="preserve"> – 1 ед</w:t>
            </w:r>
            <w:r>
              <w:rPr>
                <w:b/>
                <w:sz w:val="20"/>
                <w:szCs w:val="20"/>
              </w:rPr>
              <w:t>.</w:t>
            </w:r>
            <w:r w:rsidRPr="00B17AD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                            ГАЗ-66 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proofErr w:type="spellStart"/>
            <w:r w:rsidRPr="00B17ADB">
              <w:rPr>
                <w:b/>
                <w:sz w:val="20"/>
                <w:szCs w:val="20"/>
              </w:rPr>
              <w:t>буроям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  <w:r w:rsidRPr="00B17ADB">
              <w:rPr>
                <w:b/>
                <w:sz w:val="20"/>
                <w:szCs w:val="20"/>
              </w:rPr>
              <w:t xml:space="preserve"> – 1 ед.,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B17ADB">
              <w:rPr>
                <w:b/>
                <w:sz w:val="20"/>
                <w:szCs w:val="20"/>
              </w:rPr>
              <w:t xml:space="preserve"> К-700 </w:t>
            </w:r>
            <w:r>
              <w:rPr>
                <w:b/>
                <w:sz w:val="20"/>
                <w:szCs w:val="20"/>
              </w:rPr>
              <w:t xml:space="preserve">(подъёмный кран) </w:t>
            </w:r>
            <w:r w:rsidRPr="00B17ADB">
              <w:rPr>
                <w:b/>
                <w:sz w:val="20"/>
                <w:szCs w:val="20"/>
              </w:rPr>
              <w:t>– 1 ед.</w:t>
            </w:r>
            <w:r>
              <w:rPr>
                <w:b/>
                <w:sz w:val="20"/>
                <w:szCs w:val="20"/>
              </w:rPr>
              <w:t>,</w:t>
            </w:r>
          </w:p>
          <w:p w:rsidR="00BE73E6" w:rsidRPr="00B17ADB" w:rsidRDefault="00BE73E6" w:rsidP="002D16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Снегоход «Тайга»-1 ед.</w:t>
            </w:r>
          </w:p>
        </w:tc>
      </w:tr>
      <w:tr w:rsidR="00BE73E6" w:rsidRPr="00B17ADB" w:rsidTr="0016688B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E6" w:rsidRPr="00B17ADB" w:rsidRDefault="00BE73E6" w:rsidP="002D16ED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Default="00BE73E6" w:rsidP="002D16ED">
            <w:pPr>
              <w:pStyle w:val="a6"/>
              <w:rPr>
                <w:b/>
              </w:rPr>
            </w:pPr>
            <w:r w:rsidRPr="00B17ADB">
              <w:rPr>
                <w:b/>
              </w:rPr>
              <w:t>Курьинский сетевой участок АО сетевая компания «</w:t>
            </w:r>
            <w:proofErr w:type="spellStart"/>
            <w:r w:rsidRPr="00B17ADB">
              <w:rPr>
                <w:b/>
              </w:rPr>
              <w:t>Алтайкрайэнерго</w:t>
            </w:r>
            <w:proofErr w:type="spellEnd"/>
            <w:r w:rsidRPr="00B17ADB">
              <w:rPr>
                <w:b/>
              </w:rPr>
              <w:t>»</w:t>
            </w:r>
          </w:p>
          <w:p w:rsidR="007B326E" w:rsidRPr="00B17ADB" w:rsidRDefault="007B326E" w:rsidP="002D16ED">
            <w:pPr>
              <w:pStyle w:val="a6"/>
              <w:rPr>
                <w:b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Default="00BE73E6" w:rsidP="003D0C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</w:t>
            </w:r>
            <w:r w:rsidRPr="00B17ADB">
              <w:rPr>
                <w:b/>
                <w:sz w:val="20"/>
                <w:szCs w:val="20"/>
              </w:rPr>
              <w:t>Аварийная бригада по ремонту электрических сетей –</w:t>
            </w:r>
          </w:p>
          <w:p w:rsidR="00BE73E6" w:rsidRPr="00B17ADB" w:rsidRDefault="00BE73E6" w:rsidP="003D0C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чел., 1 ед. техники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pStyle w:val="a6"/>
              <w:rPr>
                <w:b/>
              </w:rPr>
            </w:pPr>
            <w:r w:rsidRPr="00B17ADB">
              <w:rPr>
                <w:b/>
              </w:rPr>
              <w:t>УАЗ – 1 ед</w:t>
            </w:r>
            <w:r>
              <w:rPr>
                <w:b/>
              </w:rPr>
              <w:t>.</w:t>
            </w:r>
          </w:p>
        </w:tc>
      </w:tr>
      <w:tr w:rsidR="00BE73E6" w:rsidRPr="00B17ADB" w:rsidTr="0016688B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  <w:r>
              <w:rPr>
                <w:b/>
                <w:sz w:val="20"/>
                <w:szCs w:val="20"/>
              </w:rPr>
              <w:t xml:space="preserve">                               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BE73E6" w:rsidRPr="00B17ADB" w:rsidTr="006A57AA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E73E6" w:rsidRPr="00B17ADB" w:rsidRDefault="00BE73E6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эвакуации и обеспечения </w:t>
            </w:r>
          </w:p>
          <w:p w:rsidR="00BE73E6" w:rsidRPr="00B17ADB" w:rsidRDefault="00BE73E6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функционирования ПВР</w:t>
            </w:r>
            <w:r>
              <w:rPr>
                <w:b/>
                <w:sz w:val="20"/>
                <w:szCs w:val="20"/>
              </w:rPr>
              <w:t xml:space="preserve">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ОАО АТП «Курьинское»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Автомобильная колонна по перевозке людей и грузов,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7 чел., 6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Автобус – 4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,                        грузовой автомобиль – 2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E6" w:rsidRPr="00B17ADB" w:rsidRDefault="00BE73E6" w:rsidP="0016688B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ПВР № 2 дворец культуры и искусств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Администрация ПВР -             12 человек</w:t>
            </w:r>
            <w:r>
              <w:rPr>
                <w:b/>
                <w:sz w:val="20"/>
                <w:szCs w:val="20"/>
              </w:rPr>
              <w:t>, 1-ед.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УАЗ-1 ед.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C527B0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Пожары на автомобильном транспорте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7B326E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="00BE73E6" w:rsidRPr="00B17ADB">
              <w:rPr>
                <w:b/>
                <w:sz w:val="20"/>
                <w:szCs w:val="20"/>
              </w:rPr>
              <w:t xml:space="preserve"> ФГКУ 16 отряд ФПС по Алтайскому краю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BE73E6" w:rsidRPr="00B17ADB" w:rsidRDefault="00BE73E6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  <w:r>
              <w:rPr>
                <w:b/>
                <w:sz w:val="20"/>
                <w:szCs w:val="20"/>
              </w:rPr>
              <w:t xml:space="preserve">                  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Default="00BE73E6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6555A" w:rsidP="00B6555A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Природные пожары (степные</w:t>
            </w:r>
            <w:r w:rsidR="00BE73E6">
              <w:rPr>
                <w:b/>
                <w:color w:val="000000"/>
                <w:sz w:val="20"/>
                <w:szCs w:val="20"/>
              </w:rPr>
              <w:t xml:space="preserve"> и лесны</w:t>
            </w:r>
            <w:r>
              <w:rPr>
                <w:b/>
                <w:color w:val="000000"/>
                <w:sz w:val="20"/>
                <w:szCs w:val="20"/>
              </w:rPr>
              <w:t>е пожары не создающие</w:t>
            </w:r>
            <w:r w:rsidR="00BE73E6">
              <w:rPr>
                <w:b/>
                <w:color w:val="000000"/>
                <w:sz w:val="20"/>
                <w:szCs w:val="20"/>
              </w:rPr>
              <w:t xml:space="preserve"> угрозу перехода огня на населённые пункты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7B326E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="00BE73E6" w:rsidRPr="00B17ADB">
              <w:rPr>
                <w:b/>
                <w:sz w:val="20"/>
                <w:szCs w:val="20"/>
              </w:rPr>
              <w:t xml:space="preserve"> ФГКУ 16 отряд ФПС по Алтайскому краю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BE73E6" w:rsidRPr="00B17ADB" w:rsidRDefault="00BE73E6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BE73E6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  <w:r>
              <w:rPr>
                <w:b/>
                <w:sz w:val="20"/>
                <w:szCs w:val="20"/>
              </w:rPr>
              <w:t xml:space="preserve">                  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3E6" w:rsidRPr="00B17ADB" w:rsidRDefault="00BE73E6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C527B0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7D7A46" w:rsidRDefault="00C527B0" w:rsidP="000D3997">
            <w:pPr>
              <w:rPr>
                <w:b/>
                <w:sz w:val="20"/>
                <w:szCs w:val="20"/>
              </w:rPr>
            </w:pPr>
            <w:r w:rsidRPr="007D7A46">
              <w:rPr>
                <w:b/>
                <w:sz w:val="20"/>
                <w:szCs w:val="20"/>
              </w:rPr>
              <w:t xml:space="preserve">Служба защиты агропромышленного 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директор ООО «Приоритет </w:t>
            </w:r>
            <w:proofErr w:type="spellStart"/>
            <w:r>
              <w:rPr>
                <w:b/>
                <w:sz w:val="20"/>
                <w:szCs w:val="20"/>
              </w:rPr>
              <w:t>Агро</w:t>
            </w:r>
            <w:proofErr w:type="spellEnd"/>
            <w:r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Default="00C527B0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1- команда защиты растений, </w:t>
            </w:r>
          </w:p>
          <w:p w:rsidR="00C527B0" w:rsidRPr="00B17ADB" w:rsidRDefault="00C527B0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человек, 10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C527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УАЗ- 1</w:t>
            </w:r>
            <w:r w:rsidRPr="00B17ADB">
              <w:rPr>
                <w:b/>
                <w:sz w:val="20"/>
                <w:szCs w:val="20"/>
              </w:rPr>
              <w:t xml:space="preserve"> ед., </w:t>
            </w:r>
            <w:r>
              <w:rPr>
                <w:b/>
                <w:sz w:val="20"/>
                <w:szCs w:val="20"/>
              </w:rPr>
              <w:t>трактор «</w:t>
            </w:r>
            <w:proofErr w:type="spellStart"/>
            <w:r>
              <w:rPr>
                <w:b/>
                <w:sz w:val="20"/>
                <w:szCs w:val="20"/>
              </w:rPr>
              <w:t>Джундир</w:t>
            </w:r>
            <w:proofErr w:type="spellEnd"/>
            <w:r>
              <w:rPr>
                <w:b/>
                <w:sz w:val="20"/>
                <w:szCs w:val="20"/>
              </w:rPr>
              <w:t xml:space="preserve">» с плугами, культиваторами - 10 </w:t>
            </w:r>
            <w:proofErr w:type="spellStart"/>
            <w:r>
              <w:rPr>
                <w:b/>
                <w:sz w:val="20"/>
                <w:szCs w:val="20"/>
              </w:rPr>
              <w:t>ед</w:t>
            </w:r>
            <w:proofErr w:type="spellEnd"/>
          </w:p>
        </w:tc>
      </w:tr>
      <w:tr w:rsidR="00C527B0" w:rsidRPr="00B17ADB" w:rsidTr="0016688B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 лесов от пожаров, вредителей и болезней леса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отдела по обеспечению полномочий в области лесных отношений по </w:t>
            </w:r>
            <w:proofErr w:type="spellStart"/>
            <w:r w:rsidRPr="00B17ADB">
              <w:rPr>
                <w:b/>
                <w:sz w:val="20"/>
                <w:szCs w:val="20"/>
              </w:rPr>
              <w:t>Горно-Колыванскому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лесничеству             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jc w:val="both"/>
              <w:rPr>
                <w:b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1 </w:t>
            </w: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лесопожарная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 команда,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</w:t>
            </w:r>
            <w:r w:rsidRPr="00B17ADB">
              <w:rPr>
                <w:b/>
                <w:color w:val="000000"/>
                <w:sz w:val="20"/>
                <w:szCs w:val="20"/>
              </w:rPr>
              <w:t>22 чел., 10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pStyle w:val="a6"/>
              <w:jc w:val="center"/>
              <w:rPr>
                <w:b/>
              </w:rPr>
            </w:pPr>
            <w:r w:rsidRPr="00B17ADB">
              <w:rPr>
                <w:b/>
              </w:rPr>
              <w:t>УАЗ 220694-04 (таблетка) 1 ед.               УАЗ 22069-04 (таблетка) – 1ед</w:t>
            </w:r>
          </w:p>
          <w:p w:rsidR="00C527B0" w:rsidRPr="00B17ADB" w:rsidRDefault="00C527B0" w:rsidP="00BE73E6">
            <w:pPr>
              <w:pStyle w:val="a6"/>
              <w:jc w:val="center"/>
              <w:rPr>
                <w:b/>
              </w:rPr>
            </w:pPr>
            <w:r w:rsidRPr="00B17ADB">
              <w:rPr>
                <w:b/>
              </w:rPr>
              <w:t xml:space="preserve"> Урал 4320 «Вахта» НЗАС 495101 – 1 ед., ДТ-75 ДУРС с бульдозерным оборудованием ДЗ-42 – 1 ед.; МТЗ-82.1- 1 ед., ЗИЛ-131 АРС -  2 ед.; ГАЗ-66 (патрульный автомобиль) – 1 ед.;          УАЗ -469 (пожарный комплекс) – 1 ед.</w:t>
            </w:r>
          </w:p>
        </w:tc>
      </w:tr>
      <w:tr w:rsidR="00C527B0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Default="00C527B0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C527B0" w:rsidRPr="00B17ADB" w:rsidRDefault="00C527B0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7B0" w:rsidRPr="00B17ADB" w:rsidRDefault="00C527B0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32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B6555A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Природные пожары создающие</w:t>
            </w:r>
            <w:r w:rsidR="008C18F7">
              <w:rPr>
                <w:b/>
                <w:color w:val="000000"/>
                <w:sz w:val="20"/>
                <w:szCs w:val="20"/>
              </w:rPr>
              <w:t xml:space="preserve"> угрозу перехода огня на населённые пункты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Pr="00B17ADB">
              <w:rPr>
                <w:b/>
                <w:sz w:val="20"/>
                <w:szCs w:val="20"/>
              </w:rPr>
              <w:t xml:space="preserve"> ФГКУ </w:t>
            </w:r>
            <w:r>
              <w:rPr>
                <w:b/>
                <w:sz w:val="20"/>
                <w:szCs w:val="20"/>
              </w:rPr>
              <w:t>«</w:t>
            </w:r>
            <w:r w:rsidRPr="00B17ADB">
              <w:rPr>
                <w:b/>
                <w:sz w:val="20"/>
                <w:szCs w:val="20"/>
              </w:rPr>
              <w:t>16 отряд ФПС по Алтайскому краю</w:t>
            </w:r>
            <w:r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8C18F7" w:rsidRPr="00B17ADB" w:rsidRDefault="008C18F7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7D7A46" w:rsidRDefault="008C18F7" w:rsidP="000D3997">
            <w:pPr>
              <w:rPr>
                <w:b/>
                <w:sz w:val="20"/>
                <w:szCs w:val="20"/>
              </w:rPr>
            </w:pPr>
            <w:r w:rsidRPr="007D7A46">
              <w:rPr>
                <w:b/>
                <w:sz w:val="20"/>
                <w:szCs w:val="20"/>
              </w:rPr>
              <w:t xml:space="preserve">Служба защиты агропромышленного 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директор ООО «Приоритет </w:t>
            </w:r>
            <w:proofErr w:type="spellStart"/>
            <w:r>
              <w:rPr>
                <w:b/>
                <w:sz w:val="20"/>
                <w:szCs w:val="20"/>
              </w:rPr>
              <w:t>Агро</w:t>
            </w:r>
            <w:proofErr w:type="spellEnd"/>
            <w:r>
              <w:rPr>
                <w:b/>
                <w:sz w:val="20"/>
                <w:szCs w:val="20"/>
              </w:rPr>
              <w:t xml:space="preserve">», начальник КГБУ  «Управление  </w:t>
            </w:r>
            <w:proofErr w:type="spellStart"/>
            <w:r w:rsidRPr="00B17ADB">
              <w:rPr>
                <w:b/>
                <w:sz w:val="20"/>
                <w:szCs w:val="20"/>
              </w:rPr>
              <w:t>госветслужбы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району»</w:t>
            </w:r>
            <w:r>
              <w:rPr>
                <w:b/>
                <w:sz w:val="20"/>
                <w:szCs w:val="20"/>
              </w:rPr>
              <w:t>,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1- команда защиты растений, </w:t>
            </w:r>
          </w:p>
          <w:p w:rsidR="008C18F7" w:rsidRDefault="008C18F7" w:rsidP="002F093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человек, 10 – ед. техники,</w:t>
            </w:r>
          </w:p>
          <w:p w:rsidR="008C18F7" w:rsidRDefault="008C18F7" w:rsidP="002F0932">
            <w:pPr>
              <w:rPr>
                <w:b/>
                <w:sz w:val="20"/>
                <w:szCs w:val="20"/>
              </w:rPr>
            </w:pPr>
          </w:p>
          <w:p w:rsidR="008C18F7" w:rsidRDefault="008C18F7" w:rsidP="002F0932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Противоэпизоотический отряд</w:t>
            </w:r>
            <w:r>
              <w:rPr>
                <w:b/>
                <w:sz w:val="20"/>
                <w:szCs w:val="20"/>
              </w:rPr>
              <w:t>,</w:t>
            </w:r>
          </w:p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14-чел.,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УАЗ- 1</w:t>
            </w:r>
            <w:r w:rsidRPr="00B17ADB">
              <w:rPr>
                <w:b/>
                <w:sz w:val="20"/>
                <w:szCs w:val="20"/>
              </w:rPr>
              <w:t xml:space="preserve"> ед., </w:t>
            </w:r>
            <w:r>
              <w:rPr>
                <w:b/>
                <w:sz w:val="20"/>
                <w:szCs w:val="20"/>
              </w:rPr>
              <w:t>трактор «</w:t>
            </w:r>
            <w:proofErr w:type="spellStart"/>
            <w:r>
              <w:rPr>
                <w:b/>
                <w:sz w:val="20"/>
                <w:szCs w:val="20"/>
              </w:rPr>
              <w:t>Джундир</w:t>
            </w:r>
            <w:proofErr w:type="spellEnd"/>
            <w:r>
              <w:rPr>
                <w:b/>
                <w:sz w:val="20"/>
                <w:szCs w:val="20"/>
              </w:rPr>
              <w:t xml:space="preserve">» с плугами, культиваторами - 10 ед., </w:t>
            </w:r>
          </w:p>
          <w:p w:rsidR="008C18F7" w:rsidRDefault="008C18F7" w:rsidP="000D3997">
            <w:pPr>
              <w:rPr>
                <w:b/>
                <w:sz w:val="20"/>
                <w:szCs w:val="20"/>
              </w:rPr>
            </w:pPr>
          </w:p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УАЗ- 2 ед., ДУК – 1 ед., колёсный трактор – 2 ед.,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 лесов от пожаров, вредителей и болезней леса</w:t>
            </w:r>
          </w:p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(привлекается на землях </w:t>
            </w:r>
            <w:proofErr w:type="spellStart"/>
            <w:r>
              <w:rPr>
                <w:b/>
                <w:sz w:val="20"/>
                <w:szCs w:val="20"/>
              </w:rPr>
              <w:t>Бугрышихинского</w:t>
            </w:r>
            <w:proofErr w:type="spellEnd"/>
            <w:r>
              <w:rPr>
                <w:b/>
                <w:sz w:val="20"/>
                <w:szCs w:val="20"/>
              </w:rPr>
              <w:t xml:space="preserve">, Колыванского и </w:t>
            </w:r>
            <w:proofErr w:type="spellStart"/>
            <w:r>
              <w:rPr>
                <w:b/>
                <w:sz w:val="20"/>
                <w:szCs w:val="20"/>
              </w:rPr>
              <w:t>Казанцевского</w:t>
            </w:r>
            <w:proofErr w:type="spellEnd"/>
            <w:r>
              <w:rPr>
                <w:b/>
                <w:sz w:val="20"/>
                <w:szCs w:val="20"/>
              </w:rPr>
              <w:t xml:space="preserve"> сельсовета)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отдела по обеспечению полномочий в области лесных отношений по </w:t>
            </w:r>
            <w:proofErr w:type="spellStart"/>
            <w:r w:rsidRPr="00B17ADB">
              <w:rPr>
                <w:b/>
                <w:sz w:val="20"/>
                <w:szCs w:val="20"/>
              </w:rPr>
              <w:t>Горно-Колыванскому</w:t>
            </w:r>
            <w:proofErr w:type="spellEnd"/>
            <w:r w:rsidR="00AB3F14">
              <w:rPr>
                <w:b/>
                <w:sz w:val="20"/>
                <w:szCs w:val="20"/>
              </w:rPr>
              <w:t xml:space="preserve"> лесничеству , ООО Колывань лес»</w:t>
            </w:r>
            <w:r w:rsidRPr="00B17ADB">
              <w:rPr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1 </w:t>
            </w: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лесопожарная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 команда,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</w:t>
            </w:r>
            <w:r w:rsidRPr="00B17ADB">
              <w:rPr>
                <w:b/>
                <w:color w:val="000000"/>
                <w:sz w:val="20"/>
                <w:szCs w:val="20"/>
              </w:rPr>
              <w:t>22 чел., 10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pStyle w:val="a6"/>
              <w:jc w:val="center"/>
              <w:rPr>
                <w:b/>
              </w:rPr>
            </w:pPr>
            <w:r w:rsidRPr="00B17ADB">
              <w:rPr>
                <w:b/>
              </w:rPr>
              <w:t>УАЗ 220694-04 (таблетка) 1 ед.               УАЗ 22069-04 (таблетка) – 1ед</w:t>
            </w:r>
          </w:p>
          <w:p w:rsidR="00B6555A" w:rsidRPr="00B17ADB" w:rsidRDefault="008C18F7" w:rsidP="00E463F4">
            <w:pPr>
              <w:pStyle w:val="a6"/>
              <w:jc w:val="center"/>
              <w:rPr>
                <w:b/>
              </w:rPr>
            </w:pPr>
            <w:r w:rsidRPr="00B17ADB">
              <w:rPr>
                <w:b/>
              </w:rPr>
              <w:t xml:space="preserve"> Урал 4320 «Вахта» НЗАС 495101 – 1 ед., ДТ-75 ДУРС с бульдозерным оборудованием ДЗ-42 – 1 ед.; МТЗ-82.1- 1 ед., ЗИЛ-131 АРС -  2 ед.; ГАЗ-66 (патрульный автомобиль) – 1 ед.;          УАЗ -469 (пожарный комплекс) – 1 ед.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</w:t>
            </w:r>
          </w:p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объектах   энергетики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pStyle w:val="a6"/>
              <w:rPr>
                <w:b/>
              </w:rPr>
            </w:pPr>
            <w:proofErr w:type="spellStart"/>
            <w:r w:rsidRPr="00B17ADB">
              <w:rPr>
                <w:b/>
              </w:rPr>
              <w:t>Курьинские</w:t>
            </w:r>
            <w:proofErr w:type="spellEnd"/>
            <w:r w:rsidRPr="00B17ADB">
              <w:rPr>
                <w:b/>
              </w:rPr>
              <w:t xml:space="preserve"> РЭС Филиала ПАО «МРСК Сибири» - «</w:t>
            </w:r>
            <w:proofErr w:type="spellStart"/>
            <w:r w:rsidRPr="00B17ADB">
              <w:rPr>
                <w:b/>
              </w:rPr>
              <w:t>Алтайэнерго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</w:t>
            </w:r>
            <w:r w:rsidRPr="00B17ADB">
              <w:rPr>
                <w:b/>
                <w:sz w:val="20"/>
                <w:szCs w:val="20"/>
              </w:rPr>
              <w:t xml:space="preserve">Аварийные бригады по ремонту электрических сетей – </w:t>
            </w:r>
            <w:r>
              <w:rPr>
                <w:b/>
                <w:sz w:val="20"/>
                <w:szCs w:val="20"/>
              </w:rPr>
              <w:t>8 чел, 4</w:t>
            </w:r>
            <w:r w:rsidRPr="00B17ADB">
              <w:rPr>
                <w:b/>
                <w:sz w:val="20"/>
                <w:szCs w:val="20"/>
              </w:rPr>
              <w:t xml:space="preserve"> ед.</w:t>
            </w:r>
            <w:r>
              <w:rPr>
                <w:b/>
                <w:sz w:val="20"/>
                <w:szCs w:val="20"/>
              </w:rPr>
              <w:t xml:space="preserve">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</w:t>
            </w:r>
            <w:r>
              <w:rPr>
                <w:b/>
                <w:sz w:val="20"/>
                <w:szCs w:val="20"/>
              </w:rPr>
              <w:t xml:space="preserve"> (таблетка)</w:t>
            </w:r>
            <w:r w:rsidRPr="00B17ADB">
              <w:rPr>
                <w:b/>
                <w:sz w:val="20"/>
                <w:szCs w:val="20"/>
              </w:rPr>
              <w:t xml:space="preserve"> – 1 ед</w:t>
            </w:r>
            <w:r>
              <w:rPr>
                <w:b/>
                <w:sz w:val="20"/>
                <w:szCs w:val="20"/>
              </w:rPr>
              <w:t>.</w:t>
            </w:r>
            <w:r w:rsidRPr="00B17AD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                            ГАЗ-66 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proofErr w:type="spellStart"/>
            <w:r w:rsidRPr="00B17ADB">
              <w:rPr>
                <w:b/>
                <w:sz w:val="20"/>
                <w:szCs w:val="20"/>
              </w:rPr>
              <w:t>буроям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  <w:r w:rsidRPr="00B17ADB">
              <w:rPr>
                <w:b/>
                <w:sz w:val="20"/>
                <w:szCs w:val="20"/>
              </w:rPr>
              <w:t xml:space="preserve"> – 1 ед.,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B17ADB">
              <w:rPr>
                <w:b/>
                <w:sz w:val="20"/>
                <w:szCs w:val="20"/>
              </w:rPr>
              <w:t xml:space="preserve"> К-700 </w:t>
            </w:r>
            <w:r>
              <w:rPr>
                <w:b/>
                <w:sz w:val="20"/>
                <w:szCs w:val="20"/>
              </w:rPr>
              <w:t xml:space="preserve">(подъёмный кран) </w:t>
            </w:r>
            <w:r w:rsidRPr="00B17ADB">
              <w:rPr>
                <w:b/>
                <w:sz w:val="20"/>
                <w:szCs w:val="20"/>
              </w:rPr>
              <w:t>– 1 ед.</w:t>
            </w:r>
            <w:r>
              <w:rPr>
                <w:b/>
                <w:sz w:val="20"/>
                <w:szCs w:val="20"/>
              </w:rPr>
              <w:t>,</w:t>
            </w:r>
          </w:p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Снегоход «Тайга»-1 ед.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Курьинский сетевой участок АО сетевая компания «</w:t>
            </w:r>
            <w:proofErr w:type="spellStart"/>
            <w:r w:rsidRPr="00B17ADB">
              <w:rPr>
                <w:b/>
              </w:rPr>
              <w:t>Алтайкрайэнерго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</w:t>
            </w:r>
            <w:r w:rsidRPr="00B17ADB">
              <w:rPr>
                <w:b/>
                <w:sz w:val="20"/>
                <w:szCs w:val="20"/>
              </w:rPr>
              <w:t>Аварийная бригада по ремонту электрических сетей –</w:t>
            </w:r>
          </w:p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чел., 1 ед. техники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УАЗ – 1 ед</w:t>
            </w:r>
            <w:r>
              <w:rPr>
                <w:b/>
              </w:rPr>
              <w:t>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8C18F7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8C18F7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эвакуации и обеспечения </w:t>
            </w:r>
          </w:p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функционирования ПВР</w:t>
            </w:r>
            <w:r>
              <w:rPr>
                <w:b/>
                <w:sz w:val="20"/>
                <w:szCs w:val="20"/>
              </w:rPr>
              <w:t xml:space="preserve">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ОАО АТП «Курьинское»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Автомобильная колонна по перевозке людей и грузов,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7 чел., 6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Автобус – 4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,                        грузовой автомобиль – 2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ПВР №</w:t>
            </w:r>
            <w:r>
              <w:rPr>
                <w:b/>
                <w:color w:val="000000"/>
                <w:sz w:val="20"/>
                <w:szCs w:val="20"/>
              </w:rPr>
              <w:t>1-№ 5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района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Ад</w:t>
            </w:r>
            <w:r>
              <w:rPr>
                <w:b/>
                <w:sz w:val="20"/>
                <w:szCs w:val="20"/>
              </w:rPr>
              <w:t>министрация ПВР -             60</w:t>
            </w:r>
            <w:r w:rsidRPr="00B17ADB">
              <w:rPr>
                <w:b/>
                <w:sz w:val="20"/>
                <w:szCs w:val="20"/>
              </w:rPr>
              <w:t xml:space="preserve"> человек</w:t>
            </w:r>
            <w:r>
              <w:rPr>
                <w:b/>
                <w:sz w:val="20"/>
                <w:szCs w:val="20"/>
              </w:rPr>
              <w:t>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УАЗ-5 ед.</w:t>
            </w:r>
          </w:p>
        </w:tc>
      </w:tr>
      <w:tr w:rsidR="008C18F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2F0932" w:rsidRDefault="008C18F7" w:rsidP="0016688B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>Служба информирования и оповещения населения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Курьинского ЛТЦ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 – бригада по ремонту линий электросвязи.</w:t>
            </w:r>
          </w:p>
          <w:p w:rsidR="008C18F7" w:rsidRDefault="008C18F7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чел.,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8C18F7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B17ADB" w:rsidRDefault="008C18F7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2F0932" w:rsidRDefault="008C18F7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 xml:space="preserve">Служба по  оценке ущерба от ЧС и оказания социальной помощи населению </w:t>
            </w:r>
            <w:r>
              <w:rPr>
                <w:b/>
                <w:sz w:val="20"/>
                <w:szCs w:val="20"/>
              </w:rPr>
              <w:t xml:space="preserve">                          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Pr="002F0932" w:rsidRDefault="008C18F7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 xml:space="preserve"> Начальник управление по социальной защите населения Курьинского района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Районная комиссия по определению ущерба,</w:t>
            </w:r>
          </w:p>
          <w:p w:rsidR="008C18F7" w:rsidRDefault="008C18F7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человек,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8F7" w:rsidRDefault="008C18F7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</w:t>
            </w:r>
            <w:r w:rsidRPr="00B17ADB">
              <w:rPr>
                <w:b/>
                <w:color w:val="000000"/>
                <w:sz w:val="20"/>
                <w:szCs w:val="20"/>
              </w:rPr>
              <w:t>брушения зданий и сооружений</w:t>
            </w:r>
            <w:r>
              <w:rPr>
                <w:b/>
                <w:color w:val="000000"/>
                <w:sz w:val="20"/>
                <w:szCs w:val="20"/>
              </w:rPr>
              <w:t xml:space="preserve">  </w:t>
            </w:r>
          </w:p>
          <w:p w:rsidR="000C7849" w:rsidRPr="00B17ADB" w:rsidRDefault="000C7849" w:rsidP="00F51E82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Pr="00B17ADB">
              <w:rPr>
                <w:b/>
                <w:sz w:val="20"/>
                <w:szCs w:val="20"/>
              </w:rPr>
              <w:t xml:space="preserve"> ФГКУ </w:t>
            </w:r>
            <w:r>
              <w:rPr>
                <w:b/>
                <w:sz w:val="20"/>
                <w:szCs w:val="20"/>
              </w:rPr>
              <w:t>«</w:t>
            </w:r>
            <w:r w:rsidRPr="00B17ADB">
              <w:rPr>
                <w:b/>
                <w:sz w:val="20"/>
                <w:szCs w:val="20"/>
              </w:rPr>
              <w:t>16 отряд ФПС по Алтайскому краю</w:t>
            </w:r>
            <w:r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0C7849" w:rsidRPr="00B17ADB" w:rsidRDefault="000C7849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F51E82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F51E82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0C7849" w:rsidRPr="00B17ADB" w:rsidTr="0016688B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объектах   энергетики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16688B">
            <w:pPr>
              <w:pStyle w:val="a6"/>
              <w:rPr>
                <w:b/>
              </w:rPr>
            </w:pPr>
            <w:proofErr w:type="spellStart"/>
            <w:r w:rsidRPr="00B17ADB">
              <w:rPr>
                <w:b/>
              </w:rPr>
              <w:t>Курьинские</w:t>
            </w:r>
            <w:proofErr w:type="spellEnd"/>
            <w:r w:rsidRPr="00B17ADB">
              <w:rPr>
                <w:b/>
              </w:rPr>
              <w:t xml:space="preserve"> РЭС Филиала ПАО «МРСК Сибири» - «</w:t>
            </w:r>
            <w:proofErr w:type="spellStart"/>
            <w:r w:rsidRPr="00B17ADB">
              <w:rPr>
                <w:b/>
              </w:rPr>
              <w:t>Алтайэнерго</w:t>
            </w:r>
            <w:proofErr w:type="spellEnd"/>
            <w:r w:rsidRPr="00B17ADB">
              <w:rPr>
                <w:b/>
              </w:rPr>
              <w:t>»</w:t>
            </w:r>
          </w:p>
          <w:p w:rsidR="000C7849" w:rsidRPr="00B17ADB" w:rsidRDefault="000C7849" w:rsidP="0016688B">
            <w:pPr>
              <w:pStyle w:val="a6"/>
              <w:rPr>
                <w:b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</w:t>
            </w:r>
            <w:r w:rsidRPr="00B17ADB">
              <w:rPr>
                <w:b/>
                <w:sz w:val="20"/>
                <w:szCs w:val="20"/>
              </w:rPr>
              <w:t xml:space="preserve">Аварийные бригады по ремонту электрических сетей – </w:t>
            </w:r>
            <w:r>
              <w:rPr>
                <w:b/>
                <w:sz w:val="20"/>
                <w:szCs w:val="20"/>
              </w:rPr>
              <w:t>8 чел, 4</w:t>
            </w:r>
            <w:r w:rsidRPr="00B17ADB">
              <w:rPr>
                <w:b/>
                <w:sz w:val="20"/>
                <w:szCs w:val="20"/>
              </w:rPr>
              <w:t xml:space="preserve"> ед.</w:t>
            </w:r>
            <w:r>
              <w:rPr>
                <w:b/>
                <w:sz w:val="20"/>
                <w:szCs w:val="20"/>
              </w:rPr>
              <w:t xml:space="preserve">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</w:t>
            </w:r>
            <w:r>
              <w:rPr>
                <w:b/>
                <w:sz w:val="20"/>
                <w:szCs w:val="20"/>
              </w:rPr>
              <w:t xml:space="preserve"> (таблетка)</w:t>
            </w:r>
            <w:r w:rsidRPr="00B17ADB">
              <w:rPr>
                <w:b/>
                <w:sz w:val="20"/>
                <w:szCs w:val="20"/>
              </w:rPr>
              <w:t xml:space="preserve"> – 1 ед</w:t>
            </w:r>
            <w:r>
              <w:rPr>
                <w:b/>
                <w:sz w:val="20"/>
                <w:szCs w:val="20"/>
              </w:rPr>
              <w:t>.</w:t>
            </w:r>
            <w:r w:rsidRPr="00B17AD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                            ГАЗ-66 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proofErr w:type="spellStart"/>
            <w:r w:rsidRPr="00B17ADB">
              <w:rPr>
                <w:b/>
                <w:sz w:val="20"/>
                <w:szCs w:val="20"/>
              </w:rPr>
              <w:t>буроям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  <w:r w:rsidRPr="00B17ADB">
              <w:rPr>
                <w:b/>
                <w:sz w:val="20"/>
                <w:szCs w:val="20"/>
              </w:rPr>
              <w:t xml:space="preserve"> – 1 ед.,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B17ADB">
              <w:rPr>
                <w:b/>
                <w:sz w:val="20"/>
                <w:szCs w:val="20"/>
              </w:rPr>
              <w:t xml:space="preserve"> К-700 </w:t>
            </w:r>
            <w:r>
              <w:rPr>
                <w:b/>
                <w:sz w:val="20"/>
                <w:szCs w:val="20"/>
              </w:rPr>
              <w:t xml:space="preserve">(подъёмный кран) </w:t>
            </w:r>
            <w:r w:rsidRPr="00B17ADB">
              <w:rPr>
                <w:b/>
                <w:sz w:val="20"/>
                <w:szCs w:val="20"/>
              </w:rPr>
              <w:t>– 1 ед.</w:t>
            </w:r>
            <w:r>
              <w:rPr>
                <w:b/>
                <w:sz w:val="20"/>
                <w:szCs w:val="20"/>
              </w:rPr>
              <w:t>,</w:t>
            </w:r>
          </w:p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Снегоход «Тайга»-1 ед.</w:t>
            </w:r>
          </w:p>
        </w:tc>
      </w:tr>
      <w:tr w:rsidR="000C7849" w:rsidRPr="00B17ADB" w:rsidTr="0016688B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Курьинский сетевой участок АО сетевая компания «</w:t>
            </w:r>
            <w:proofErr w:type="spellStart"/>
            <w:r w:rsidRPr="00B17ADB">
              <w:rPr>
                <w:b/>
              </w:rPr>
              <w:t>Алтайкрайэнерго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</w:t>
            </w:r>
            <w:r w:rsidRPr="00B17ADB">
              <w:rPr>
                <w:b/>
                <w:sz w:val="20"/>
                <w:szCs w:val="20"/>
              </w:rPr>
              <w:t>Аварийная бригада по ремонту электрических сетей –</w:t>
            </w:r>
          </w:p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чел., 1 ед. техники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pStyle w:val="a6"/>
              <w:rPr>
                <w:b/>
              </w:rPr>
            </w:pPr>
            <w:r w:rsidRPr="00B17ADB">
              <w:rPr>
                <w:b/>
              </w:rPr>
              <w:t>УАЗ – 1 ед</w:t>
            </w:r>
            <w:r>
              <w:rPr>
                <w:b/>
              </w:rPr>
              <w:t>.</w:t>
            </w:r>
          </w:p>
        </w:tc>
      </w:tr>
      <w:tr w:rsidR="000C7849" w:rsidRPr="00B17ADB" w:rsidTr="0016688B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0C7849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0C7849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0C7849" w:rsidRPr="00B17ADB" w:rsidTr="0016688B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0C7849" w:rsidRPr="00B17ADB" w:rsidTr="0016688B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эвакуации и обеспечения </w:t>
            </w:r>
          </w:p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функционирования ПВР</w:t>
            </w:r>
            <w:r>
              <w:rPr>
                <w:b/>
                <w:sz w:val="20"/>
                <w:szCs w:val="20"/>
              </w:rPr>
              <w:t xml:space="preserve">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ОАО АТП «Курьинское»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Автомобильная колонна по перевозке людей и грузов,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7 чел., 6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Автобус – 4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,                        грузовой автомобиль – 2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ПВР № 2 дворец культуры и искусств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Администрация ПВР -             12 человек</w:t>
            </w:r>
            <w:r>
              <w:rPr>
                <w:b/>
                <w:sz w:val="20"/>
                <w:szCs w:val="20"/>
              </w:rPr>
              <w:t>, 1-ед.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УАЗ-1 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2F0932" w:rsidRDefault="000C7849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 xml:space="preserve">Служба по  оценке ущерба от ЧС и оказания социальной помощи населению </w:t>
            </w:r>
            <w:r>
              <w:rPr>
                <w:b/>
                <w:sz w:val="20"/>
                <w:szCs w:val="20"/>
              </w:rPr>
              <w:t xml:space="preserve">                          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2F0932" w:rsidRDefault="000C7849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 xml:space="preserve"> Начальник управление по социальной защите населения Курьинского района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Районная комиссия по определению ущерба,</w:t>
            </w:r>
          </w:p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человек,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2F0932" w:rsidRDefault="000C7849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>Служба информирования и оповещения населения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Курьинского ЛТЦ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 – бригада по ремонту линий электросвязи.</w:t>
            </w:r>
          </w:p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чел.,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B71345" w:rsidRPr="00B17ADB" w:rsidTr="002D16ED">
        <w:trPr>
          <w:trHeight w:val="1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345" w:rsidRPr="00B17ADB" w:rsidRDefault="00B71345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345" w:rsidRPr="00B17ADB" w:rsidRDefault="00B71345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Взрыв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бытового газа</w:t>
            </w:r>
            <w:r>
              <w:rPr>
                <w:b/>
                <w:color w:val="000000"/>
                <w:sz w:val="20"/>
                <w:szCs w:val="20"/>
              </w:rPr>
              <w:t xml:space="preserve"> в зданиях, жилых домах</w:t>
            </w:r>
          </w:p>
        </w:tc>
        <w:tc>
          <w:tcPr>
            <w:tcW w:w="113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345" w:rsidRDefault="00B71345" w:rsidP="005D5D0B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Аналогично как при риске № 9 </w:t>
            </w:r>
            <w:r w:rsidRPr="00B17ADB">
              <w:rPr>
                <w:b/>
                <w:color w:val="000000"/>
                <w:sz w:val="20"/>
                <w:szCs w:val="20"/>
              </w:rPr>
              <w:t>Риск обрушения зданий и сооружений</w:t>
            </w:r>
            <w:r>
              <w:rPr>
                <w:b/>
                <w:color w:val="000000"/>
                <w:sz w:val="20"/>
                <w:szCs w:val="20"/>
              </w:rPr>
              <w:t xml:space="preserve">  </w:t>
            </w:r>
          </w:p>
          <w:p w:rsidR="00B71345" w:rsidRPr="00B17ADB" w:rsidRDefault="00B71345" w:rsidP="002D16E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B71345" w:rsidRPr="00B17ADB" w:rsidRDefault="00B71345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Землетрясения с разрушением жилых домов, зданий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Pr="00B17ADB">
              <w:rPr>
                <w:b/>
                <w:sz w:val="20"/>
                <w:szCs w:val="20"/>
              </w:rPr>
              <w:t xml:space="preserve"> ФГКУ </w:t>
            </w:r>
            <w:r>
              <w:rPr>
                <w:b/>
                <w:sz w:val="20"/>
                <w:szCs w:val="20"/>
              </w:rPr>
              <w:t>«</w:t>
            </w:r>
            <w:r w:rsidRPr="00B17ADB">
              <w:rPr>
                <w:b/>
                <w:sz w:val="20"/>
                <w:szCs w:val="20"/>
              </w:rPr>
              <w:t>16 отряд ФПС по Алтайскому краю</w:t>
            </w:r>
            <w:r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0C7849" w:rsidRPr="00B17ADB" w:rsidRDefault="000C7849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</w:t>
            </w:r>
          </w:p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объектах   энергетики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pStyle w:val="a6"/>
              <w:rPr>
                <w:b/>
              </w:rPr>
            </w:pPr>
            <w:proofErr w:type="spellStart"/>
            <w:r w:rsidRPr="00B17ADB">
              <w:rPr>
                <w:b/>
              </w:rPr>
              <w:t>Курьинские</w:t>
            </w:r>
            <w:proofErr w:type="spellEnd"/>
            <w:r w:rsidRPr="00B17ADB">
              <w:rPr>
                <w:b/>
              </w:rPr>
              <w:t xml:space="preserve"> РЭС Филиала ПАО «МРСК Сибири» - «</w:t>
            </w:r>
            <w:proofErr w:type="spellStart"/>
            <w:r w:rsidRPr="00B17ADB">
              <w:rPr>
                <w:b/>
              </w:rPr>
              <w:t>Алтайэнерго</w:t>
            </w:r>
            <w:proofErr w:type="spellEnd"/>
            <w:r w:rsidRPr="00B17ADB">
              <w:rPr>
                <w:b/>
              </w:rPr>
              <w:t>»</w:t>
            </w:r>
          </w:p>
          <w:p w:rsidR="000C7849" w:rsidRPr="00B17ADB" w:rsidRDefault="000C7849" w:rsidP="000D3997">
            <w:pPr>
              <w:pStyle w:val="a6"/>
              <w:rPr>
                <w:b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</w:t>
            </w:r>
            <w:r w:rsidRPr="00B17ADB">
              <w:rPr>
                <w:b/>
                <w:sz w:val="20"/>
                <w:szCs w:val="20"/>
              </w:rPr>
              <w:t xml:space="preserve">Аварийные бригады по ремонту электрических сетей – </w:t>
            </w:r>
            <w:r>
              <w:rPr>
                <w:b/>
                <w:sz w:val="20"/>
                <w:szCs w:val="20"/>
              </w:rPr>
              <w:t>8 чел, 4</w:t>
            </w:r>
            <w:r w:rsidRPr="00B17ADB">
              <w:rPr>
                <w:b/>
                <w:sz w:val="20"/>
                <w:szCs w:val="20"/>
              </w:rPr>
              <w:t xml:space="preserve"> ед.</w:t>
            </w:r>
            <w:r>
              <w:rPr>
                <w:b/>
                <w:sz w:val="20"/>
                <w:szCs w:val="20"/>
              </w:rPr>
              <w:t xml:space="preserve">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</w:t>
            </w:r>
            <w:r>
              <w:rPr>
                <w:b/>
                <w:sz w:val="20"/>
                <w:szCs w:val="20"/>
              </w:rPr>
              <w:t xml:space="preserve"> (таблетка)</w:t>
            </w:r>
            <w:r w:rsidRPr="00B17ADB">
              <w:rPr>
                <w:b/>
                <w:sz w:val="20"/>
                <w:szCs w:val="20"/>
              </w:rPr>
              <w:t xml:space="preserve"> – 1 ед</w:t>
            </w:r>
            <w:r>
              <w:rPr>
                <w:b/>
                <w:sz w:val="20"/>
                <w:szCs w:val="20"/>
              </w:rPr>
              <w:t>.</w:t>
            </w:r>
            <w:r w:rsidRPr="00B17AD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                            ГАЗ-66 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proofErr w:type="spellStart"/>
            <w:r w:rsidRPr="00B17ADB">
              <w:rPr>
                <w:b/>
                <w:sz w:val="20"/>
                <w:szCs w:val="20"/>
              </w:rPr>
              <w:t>буроям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  <w:r w:rsidRPr="00B17ADB">
              <w:rPr>
                <w:b/>
                <w:sz w:val="20"/>
                <w:szCs w:val="20"/>
              </w:rPr>
              <w:t xml:space="preserve"> – 1 ед.,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B17ADB">
              <w:rPr>
                <w:b/>
                <w:sz w:val="20"/>
                <w:szCs w:val="20"/>
              </w:rPr>
              <w:t xml:space="preserve"> К-700 </w:t>
            </w:r>
            <w:r>
              <w:rPr>
                <w:b/>
                <w:sz w:val="20"/>
                <w:szCs w:val="20"/>
              </w:rPr>
              <w:t xml:space="preserve">(подъёмный кран) </w:t>
            </w:r>
            <w:r w:rsidRPr="00B17ADB">
              <w:rPr>
                <w:b/>
                <w:sz w:val="20"/>
                <w:szCs w:val="20"/>
              </w:rPr>
              <w:t>– 1 ед.</w:t>
            </w:r>
            <w:r>
              <w:rPr>
                <w:b/>
                <w:sz w:val="20"/>
                <w:szCs w:val="20"/>
              </w:rPr>
              <w:t>,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Снегоход «Тайга»-1 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Курьинский сетевой участок АО сетевая компания «</w:t>
            </w:r>
            <w:proofErr w:type="spellStart"/>
            <w:r w:rsidRPr="00B17ADB">
              <w:rPr>
                <w:b/>
              </w:rPr>
              <w:t>Алтайкрайэнерго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</w:t>
            </w:r>
            <w:r w:rsidRPr="00B17ADB">
              <w:rPr>
                <w:b/>
                <w:sz w:val="20"/>
                <w:szCs w:val="20"/>
              </w:rPr>
              <w:t>Аварийная бригада по ремонту электрических сетей –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чел., 1 ед. техники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УАЗ – 1 ед</w:t>
            </w:r>
            <w:r>
              <w:rPr>
                <w:b/>
              </w:rPr>
              <w:t>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эвакуации и обеспечения 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функционирования ПВР</w:t>
            </w:r>
            <w:r>
              <w:rPr>
                <w:b/>
                <w:sz w:val="20"/>
                <w:szCs w:val="20"/>
              </w:rPr>
              <w:t xml:space="preserve">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ОАО АТП «Курьинское»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Автомобильная колонна по перевозке людей и грузов,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7 чел., 6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Автобус – 4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,                        грузовой автомобиль – 2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ПВР № 2 дворец культуры и искусств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Администрация ПВР -             12 человек</w:t>
            </w:r>
            <w:r>
              <w:rPr>
                <w:b/>
                <w:sz w:val="20"/>
                <w:szCs w:val="20"/>
              </w:rPr>
              <w:t>, 1-ед.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УАЗ-1 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2F0932" w:rsidRDefault="000C7849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 xml:space="preserve">Служба по  оценке ущерба от ЧС и оказания социальной помощи населению </w:t>
            </w:r>
            <w:r>
              <w:rPr>
                <w:b/>
                <w:sz w:val="20"/>
                <w:szCs w:val="20"/>
              </w:rPr>
              <w:t xml:space="preserve">                          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2F0932" w:rsidRDefault="000C7849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 xml:space="preserve"> Начальник управление по социальной защите населения Курьинского района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Районная комиссия по определению ущерба,</w:t>
            </w:r>
          </w:p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человек,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2F0932" w:rsidRDefault="000C7849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>Служба информирования и оповещения населения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Курьинского ЛТЦ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 – бригада по ремонту линий электросвязи.</w:t>
            </w:r>
          </w:p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чел.,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526AD8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Риск возникновени</w:t>
            </w:r>
            <w:r>
              <w:rPr>
                <w:b/>
                <w:color w:val="000000"/>
                <w:sz w:val="20"/>
                <w:szCs w:val="20"/>
              </w:rPr>
              <w:t>я особо опасных болезней людей при которых вводятся карантинные мероприятия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CF4F99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защиты агропромышленного </w:t>
            </w:r>
          </w:p>
          <w:p w:rsidR="000C7849" w:rsidRPr="00B17ADB" w:rsidRDefault="000C7849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начальник </w:t>
            </w:r>
            <w:r w:rsidRPr="00B17ADB">
              <w:rPr>
                <w:b/>
                <w:sz w:val="20"/>
                <w:szCs w:val="20"/>
              </w:rPr>
              <w:t xml:space="preserve">КГБУ  «Управление  ветеринарии </w:t>
            </w:r>
            <w:proofErr w:type="spellStart"/>
            <w:r w:rsidRPr="00B17ADB">
              <w:rPr>
                <w:b/>
                <w:sz w:val="20"/>
                <w:szCs w:val="20"/>
              </w:rPr>
              <w:t>госветслужбы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Противоэпизоотический отряд</w:t>
            </w:r>
            <w:r>
              <w:rPr>
                <w:b/>
                <w:sz w:val="20"/>
                <w:szCs w:val="20"/>
              </w:rPr>
              <w:t>,</w:t>
            </w:r>
          </w:p>
          <w:p w:rsidR="000C7849" w:rsidRPr="00B17ADB" w:rsidRDefault="000C7849" w:rsidP="002D16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14-чел.,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УАЗ- 2 ед., ДУК – 1 ед., колёсный трактор – 2 ед.,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2F0932" w:rsidRDefault="000C7849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>Служба информирования и оповещения населения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Курьинского ЛТЦ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 – бригада по ремонту линий электросвязи.</w:t>
            </w:r>
          </w:p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чел.,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0C7849" w:rsidRPr="00B17ADB" w:rsidTr="002D16ED">
        <w:trPr>
          <w:trHeight w:val="102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CF4F99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Риск возникновения особо опасных </w:t>
            </w:r>
            <w:r>
              <w:rPr>
                <w:b/>
                <w:color w:val="000000"/>
                <w:sz w:val="20"/>
                <w:szCs w:val="20"/>
              </w:rPr>
              <w:t>заболеваний людей при которых вводятся ограничительные мероприятия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982EE6" w:rsidRDefault="000C7849" w:rsidP="0016688B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0C7849" w:rsidRPr="00B17ADB" w:rsidTr="002D16ED">
        <w:trPr>
          <w:trHeight w:val="10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CF4F9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защиты агропромышленного 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начальник </w:t>
            </w:r>
            <w:r w:rsidRPr="00B17ADB">
              <w:rPr>
                <w:b/>
                <w:sz w:val="20"/>
                <w:szCs w:val="20"/>
              </w:rPr>
              <w:t xml:space="preserve">КГБУ  «Управление  ветеринарии </w:t>
            </w:r>
            <w:proofErr w:type="spellStart"/>
            <w:r w:rsidRPr="00B17ADB">
              <w:rPr>
                <w:b/>
                <w:sz w:val="20"/>
                <w:szCs w:val="20"/>
              </w:rPr>
              <w:t>госветслужбы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Противоэпизоотический отряд</w:t>
            </w:r>
            <w:r>
              <w:rPr>
                <w:b/>
                <w:sz w:val="20"/>
                <w:szCs w:val="20"/>
              </w:rPr>
              <w:t>,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14-чел.,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УАЗ- 2 ед., ДУК – 1 ед., колёсный трактор – 2 ед.,</w:t>
            </w:r>
          </w:p>
        </w:tc>
      </w:tr>
      <w:tr w:rsidR="000C7849" w:rsidRPr="00B17ADB" w:rsidTr="002D16ED">
        <w:trPr>
          <w:trHeight w:val="10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CF4F9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0C7849" w:rsidRPr="00B17ADB" w:rsidTr="002D16ED">
        <w:trPr>
          <w:trHeight w:val="102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Риск возникновени</w:t>
            </w:r>
            <w:r>
              <w:rPr>
                <w:b/>
                <w:color w:val="000000"/>
                <w:sz w:val="20"/>
                <w:szCs w:val="20"/>
              </w:rPr>
              <w:t>я особо опасных болезней животных  при которых вводятся карантинные мероприятия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CF4F9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защиты агропромышленного 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начальник </w:t>
            </w:r>
            <w:r w:rsidRPr="00B17ADB">
              <w:rPr>
                <w:b/>
                <w:sz w:val="20"/>
                <w:szCs w:val="20"/>
              </w:rPr>
              <w:t xml:space="preserve">КГБУ  «Управление  ветеринарии </w:t>
            </w:r>
            <w:proofErr w:type="spellStart"/>
            <w:r w:rsidRPr="00B17ADB">
              <w:rPr>
                <w:b/>
                <w:sz w:val="20"/>
                <w:szCs w:val="20"/>
              </w:rPr>
              <w:t>госветслужбы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Противоэпизоотический отряд</w:t>
            </w:r>
            <w:r>
              <w:rPr>
                <w:b/>
                <w:sz w:val="20"/>
                <w:szCs w:val="20"/>
              </w:rPr>
              <w:t>,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14-чел.,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УАЗ- 2 ед., ДУК – 1 ед., колёсный трактор – 2 ед.,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>Служба информирования и оповещения населения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Курьинского ЛТЦ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 – бригада по ремонту линий электросвязи.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чел.,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0C7849" w:rsidRPr="00B17ADB" w:rsidTr="000D3997">
        <w:trPr>
          <w:trHeight w:val="33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0C7849" w:rsidRPr="00B17ADB" w:rsidTr="002D16ED">
        <w:trPr>
          <w:trHeight w:val="33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Риск возникновения особо опасных </w:t>
            </w:r>
            <w:r>
              <w:rPr>
                <w:b/>
                <w:color w:val="000000"/>
                <w:sz w:val="20"/>
                <w:szCs w:val="20"/>
              </w:rPr>
              <w:t>заболеваний животных при которых вводятся ограничительные мероприятия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982EE6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0C7849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защиты агропромышленного 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начальник </w:t>
            </w:r>
            <w:r w:rsidRPr="00B17ADB">
              <w:rPr>
                <w:b/>
                <w:sz w:val="20"/>
                <w:szCs w:val="20"/>
              </w:rPr>
              <w:t xml:space="preserve">КГБУ  «Управление  ветеринарии </w:t>
            </w:r>
            <w:proofErr w:type="spellStart"/>
            <w:r w:rsidRPr="00B17ADB">
              <w:rPr>
                <w:b/>
                <w:sz w:val="20"/>
                <w:szCs w:val="20"/>
              </w:rPr>
              <w:t>госветслужбы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Противоэпизоотический отряд</w:t>
            </w:r>
            <w:r>
              <w:rPr>
                <w:b/>
                <w:sz w:val="20"/>
                <w:szCs w:val="20"/>
              </w:rPr>
              <w:t>,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14-чел.,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УАЗ- 2 ед., ДУК – 1 ед., колёсный трактор – 2 ед.,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0C7849" w:rsidRDefault="000C7849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0C7849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16688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0C7849" w:rsidRPr="00B17ADB" w:rsidTr="002D16ED">
        <w:trPr>
          <w:trHeight w:val="7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71345" w:rsidRDefault="000C7849" w:rsidP="0007435A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B71345">
              <w:rPr>
                <w:b/>
                <w:color w:val="000000"/>
                <w:sz w:val="20"/>
                <w:szCs w:val="20"/>
              </w:rPr>
              <w:t xml:space="preserve">  </w:t>
            </w:r>
            <w:r w:rsidRPr="00B71345">
              <w:rPr>
                <w:b/>
                <w:sz w:val="20"/>
                <w:szCs w:val="20"/>
              </w:rPr>
              <w:t>Массовое поражение сельскохозяйственных растений болезнями и вредителями,  выявление карантинных сорных растений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защиты агропромышленного </w:t>
            </w:r>
          </w:p>
          <w:p w:rsidR="000C7849" w:rsidRPr="00B17ADB" w:rsidRDefault="000C7849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849" w:rsidRPr="00B17ADB" w:rsidRDefault="000C7849" w:rsidP="005474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Начальник </w:t>
            </w:r>
            <w:r w:rsidRPr="00B17ADB">
              <w:rPr>
                <w:b/>
                <w:sz w:val="20"/>
                <w:szCs w:val="20"/>
              </w:rPr>
              <w:t>РСХУ Администрации района,»</w:t>
            </w:r>
            <w:r>
              <w:rPr>
                <w:b/>
                <w:sz w:val="20"/>
                <w:szCs w:val="20"/>
              </w:rPr>
              <w:t xml:space="preserve"> директор </w:t>
            </w:r>
            <w:r w:rsidRPr="00B17ADB">
              <w:rPr>
                <w:b/>
                <w:sz w:val="20"/>
                <w:szCs w:val="20"/>
              </w:rPr>
              <w:t xml:space="preserve">ООО «Приоритет </w:t>
            </w:r>
            <w:proofErr w:type="spellStart"/>
            <w:r w:rsidRPr="00B17ADB">
              <w:rPr>
                <w:b/>
                <w:sz w:val="20"/>
                <w:szCs w:val="20"/>
              </w:rPr>
              <w:t>Агро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54746F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Команда защиты растений</w:t>
            </w:r>
            <w:r>
              <w:rPr>
                <w:b/>
                <w:sz w:val="20"/>
                <w:szCs w:val="20"/>
              </w:rPr>
              <w:t>,</w:t>
            </w:r>
          </w:p>
          <w:p w:rsidR="000C7849" w:rsidRPr="00B17ADB" w:rsidRDefault="000C7849" w:rsidP="005474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– человек, 11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0C7849" w:rsidP="005474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УАЗ- 1</w:t>
            </w:r>
            <w:r w:rsidRPr="00B17ADB">
              <w:rPr>
                <w:b/>
                <w:sz w:val="20"/>
                <w:szCs w:val="20"/>
              </w:rPr>
              <w:t xml:space="preserve"> ед., </w:t>
            </w:r>
          </w:p>
          <w:p w:rsidR="000C7849" w:rsidRPr="00B17ADB" w:rsidRDefault="000C7849" w:rsidP="0054746F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Трактор – 10 ед.</w:t>
            </w:r>
          </w:p>
        </w:tc>
      </w:tr>
      <w:tr w:rsidR="000C7849" w:rsidRPr="00B17ADB" w:rsidTr="002D16ED">
        <w:trPr>
          <w:trHeight w:val="7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Массовое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поражения леса болезнями и вредителями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 лесов от пожаров, вредителей и болезней леса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849" w:rsidRPr="00B17ADB" w:rsidRDefault="000C7849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отдела по обеспечению полномочий в области лесных отношений по </w:t>
            </w:r>
            <w:proofErr w:type="spellStart"/>
            <w:r w:rsidRPr="00B17ADB">
              <w:rPr>
                <w:b/>
                <w:sz w:val="20"/>
                <w:szCs w:val="20"/>
              </w:rPr>
              <w:t>Горно-Колыванскому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лесничеству             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jc w:val="both"/>
              <w:rPr>
                <w:b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лесопожарная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 команда, 22 чел., 10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49" w:rsidRPr="00B17ADB" w:rsidRDefault="000C7849" w:rsidP="000D3997">
            <w:pPr>
              <w:pStyle w:val="a6"/>
              <w:jc w:val="center"/>
              <w:rPr>
                <w:b/>
              </w:rPr>
            </w:pPr>
            <w:r w:rsidRPr="00B17ADB">
              <w:rPr>
                <w:b/>
              </w:rPr>
              <w:t>22 чел, УАЗ 220694-04 (таблетка) 1 ед.               УАЗ 22069-04 (таблетка) – 1ед</w:t>
            </w:r>
          </w:p>
          <w:p w:rsidR="000C7849" w:rsidRDefault="000C7849" w:rsidP="000D3997">
            <w:pPr>
              <w:pStyle w:val="a6"/>
              <w:jc w:val="center"/>
              <w:rPr>
                <w:b/>
              </w:rPr>
            </w:pPr>
            <w:r w:rsidRPr="00B17ADB">
              <w:rPr>
                <w:b/>
              </w:rPr>
              <w:t xml:space="preserve"> Урал 4320 «Вахта» НЗАС 495101 – 1 ед., ДТ-75 ДУРС с бульдозерным оборудованием ДЗ-42 – 1 ед.; МТЗ-82.1- 1 ед., ЗИЛ-131 АРС -  2 ед.; ГАЗ-66 (патрульный автомобиль) – 1 ед.;          УАЗ -469 (пожарный комплекс) – 1 ед.</w:t>
            </w:r>
          </w:p>
          <w:p w:rsidR="006757D2" w:rsidRPr="00B17ADB" w:rsidRDefault="006757D2" w:rsidP="000D3997">
            <w:pPr>
              <w:pStyle w:val="a6"/>
              <w:jc w:val="center"/>
              <w:rPr>
                <w:b/>
              </w:rPr>
            </w:pP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Подтопления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(затоплений) </w:t>
            </w:r>
            <w:r>
              <w:rPr>
                <w:b/>
                <w:color w:val="000000"/>
                <w:sz w:val="20"/>
                <w:szCs w:val="20"/>
              </w:rPr>
              <w:t xml:space="preserve">населенных пунктов </w:t>
            </w:r>
            <w:r w:rsidRPr="00B17ADB">
              <w:rPr>
                <w:b/>
                <w:color w:val="000000"/>
                <w:sz w:val="20"/>
                <w:szCs w:val="20"/>
              </w:rPr>
              <w:t>при весеннем половодье</w:t>
            </w:r>
            <w:r>
              <w:rPr>
                <w:b/>
                <w:color w:val="000000"/>
                <w:sz w:val="20"/>
                <w:szCs w:val="20"/>
              </w:rPr>
              <w:t>, заторах на реках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Pr="00B17ADB">
              <w:rPr>
                <w:b/>
                <w:sz w:val="20"/>
                <w:szCs w:val="20"/>
              </w:rPr>
              <w:t xml:space="preserve"> ФГКУ </w:t>
            </w:r>
            <w:r>
              <w:rPr>
                <w:b/>
                <w:sz w:val="20"/>
                <w:szCs w:val="20"/>
              </w:rPr>
              <w:t>«</w:t>
            </w:r>
            <w:r w:rsidRPr="00B17ADB">
              <w:rPr>
                <w:b/>
                <w:sz w:val="20"/>
                <w:szCs w:val="20"/>
              </w:rPr>
              <w:t>16 отряд ФПС по Алтайскому краю</w:t>
            </w:r>
            <w:r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6757D2" w:rsidRPr="00B17ADB" w:rsidRDefault="006757D2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7D7A46" w:rsidRDefault="006757D2" w:rsidP="000D3997">
            <w:pPr>
              <w:rPr>
                <w:b/>
                <w:sz w:val="20"/>
                <w:szCs w:val="20"/>
              </w:rPr>
            </w:pPr>
            <w:r w:rsidRPr="007D7A46">
              <w:rPr>
                <w:b/>
                <w:sz w:val="20"/>
                <w:szCs w:val="20"/>
              </w:rPr>
              <w:t xml:space="preserve">Служба защиты агропромышленного 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начальник КГБУ  «Управление  ветеринарии </w:t>
            </w:r>
            <w:proofErr w:type="spellStart"/>
            <w:r w:rsidRPr="00B17ADB">
              <w:rPr>
                <w:b/>
                <w:sz w:val="20"/>
                <w:szCs w:val="20"/>
              </w:rPr>
              <w:t>госветслужбы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району»</w:t>
            </w:r>
            <w:r>
              <w:rPr>
                <w:b/>
                <w:sz w:val="20"/>
                <w:szCs w:val="20"/>
              </w:rPr>
              <w:t>,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Противоэпизоотический отряд</w:t>
            </w:r>
            <w:r>
              <w:rPr>
                <w:b/>
                <w:sz w:val="20"/>
                <w:szCs w:val="20"/>
              </w:rPr>
              <w:t>,</w:t>
            </w:r>
          </w:p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14-чел.,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УАЗ- 2 ед., ДУК – 1 ед., колёсный трактор – 2 ед.,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</w:t>
            </w:r>
          </w:p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объектах   энергетики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pStyle w:val="a6"/>
              <w:rPr>
                <w:b/>
              </w:rPr>
            </w:pPr>
            <w:r>
              <w:rPr>
                <w:b/>
              </w:rPr>
              <w:t xml:space="preserve">Начальник </w:t>
            </w:r>
            <w:proofErr w:type="spellStart"/>
            <w:r w:rsidRPr="00B17ADB">
              <w:rPr>
                <w:b/>
              </w:rPr>
              <w:t>Курьинские</w:t>
            </w:r>
            <w:proofErr w:type="spellEnd"/>
            <w:r w:rsidRPr="00B17ADB">
              <w:rPr>
                <w:b/>
              </w:rPr>
              <w:t xml:space="preserve"> РЭС Филиала ПАО «МРСК Сибири» - «</w:t>
            </w:r>
            <w:proofErr w:type="spellStart"/>
            <w:r w:rsidRPr="00B17ADB">
              <w:rPr>
                <w:b/>
              </w:rPr>
              <w:t>Алтайэнерго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</w:t>
            </w:r>
            <w:r w:rsidRPr="00B17ADB">
              <w:rPr>
                <w:b/>
                <w:sz w:val="20"/>
                <w:szCs w:val="20"/>
              </w:rPr>
              <w:t xml:space="preserve">Аварийные бригады по ремонту электрических сетей – </w:t>
            </w:r>
            <w:r>
              <w:rPr>
                <w:b/>
                <w:sz w:val="20"/>
                <w:szCs w:val="20"/>
              </w:rPr>
              <w:t>8 чел, 4</w:t>
            </w:r>
            <w:r w:rsidRPr="00B17ADB">
              <w:rPr>
                <w:b/>
                <w:sz w:val="20"/>
                <w:szCs w:val="20"/>
              </w:rPr>
              <w:t xml:space="preserve"> ед.</w:t>
            </w:r>
            <w:r>
              <w:rPr>
                <w:b/>
                <w:sz w:val="20"/>
                <w:szCs w:val="20"/>
              </w:rPr>
              <w:t xml:space="preserve">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</w:t>
            </w:r>
            <w:r>
              <w:rPr>
                <w:b/>
                <w:sz w:val="20"/>
                <w:szCs w:val="20"/>
              </w:rPr>
              <w:t xml:space="preserve"> (таблетка)</w:t>
            </w:r>
            <w:r w:rsidRPr="00B17ADB">
              <w:rPr>
                <w:b/>
                <w:sz w:val="20"/>
                <w:szCs w:val="20"/>
              </w:rPr>
              <w:t xml:space="preserve"> – 1 ед</w:t>
            </w:r>
            <w:r>
              <w:rPr>
                <w:b/>
                <w:sz w:val="20"/>
                <w:szCs w:val="20"/>
              </w:rPr>
              <w:t>.</w:t>
            </w:r>
            <w:r w:rsidRPr="00B17AD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                            ГАЗ-66 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proofErr w:type="spellStart"/>
            <w:r w:rsidRPr="00B17ADB">
              <w:rPr>
                <w:b/>
                <w:sz w:val="20"/>
                <w:szCs w:val="20"/>
              </w:rPr>
              <w:t>буроям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  <w:r w:rsidRPr="00B17ADB">
              <w:rPr>
                <w:b/>
                <w:sz w:val="20"/>
                <w:szCs w:val="20"/>
              </w:rPr>
              <w:t xml:space="preserve"> – 1 ед.,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B17ADB">
              <w:rPr>
                <w:b/>
                <w:sz w:val="20"/>
                <w:szCs w:val="20"/>
              </w:rPr>
              <w:t xml:space="preserve"> К-700 </w:t>
            </w:r>
            <w:r>
              <w:rPr>
                <w:b/>
                <w:sz w:val="20"/>
                <w:szCs w:val="20"/>
              </w:rPr>
              <w:t xml:space="preserve">(подъёмный кран) </w:t>
            </w:r>
            <w:r w:rsidRPr="00B17ADB">
              <w:rPr>
                <w:b/>
                <w:sz w:val="20"/>
                <w:szCs w:val="20"/>
              </w:rPr>
              <w:t>– 1 ед.</w:t>
            </w:r>
            <w:r>
              <w:rPr>
                <w:b/>
                <w:sz w:val="20"/>
                <w:szCs w:val="20"/>
              </w:rPr>
              <w:t>,</w:t>
            </w:r>
          </w:p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Снегоход «Тайга»-1 ед.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pStyle w:val="a6"/>
              <w:rPr>
                <w:b/>
              </w:rPr>
            </w:pPr>
            <w:r>
              <w:rPr>
                <w:b/>
              </w:rPr>
              <w:t xml:space="preserve">Начальник </w:t>
            </w:r>
            <w:r w:rsidRPr="00B17ADB">
              <w:rPr>
                <w:b/>
              </w:rPr>
              <w:t>Курьинский сетевой участок АО сетевая компания «</w:t>
            </w:r>
            <w:proofErr w:type="spellStart"/>
            <w:r w:rsidRPr="00B17ADB">
              <w:rPr>
                <w:b/>
              </w:rPr>
              <w:t>Алтайкрайэнерго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</w:t>
            </w:r>
            <w:r w:rsidRPr="00B17ADB">
              <w:rPr>
                <w:b/>
                <w:sz w:val="20"/>
                <w:szCs w:val="20"/>
              </w:rPr>
              <w:t>Аварийная бригада по ремонту электрических сетей –</w:t>
            </w:r>
          </w:p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чел., 1 ед. техники</w:t>
            </w:r>
            <w:r w:rsidRPr="00B17A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УАЗ – 1 ед</w:t>
            </w:r>
            <w:r>
              <w:rPr>
                <w:b/>
              </w:rPr>
              <w:t>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6757D2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6757D2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эвакуации и обеспечения </w:t>
            </w:r>
          </w:p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функционирования ПВР</w:t>
            </w:r>
            <w:r>
              <w:rPr>
                <w:b/>
                <w:sz w:val="20"/>
                <w:szCs w:val="20"/>
              </w:rPr>
              <w:t xml:space="preserve">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ОАО АТП «Курьинское»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Автомобильная колонна по перевозке людей и грузов,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7 чел., 6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Автобус – 4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,                        грузовой автомобиль – 2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ед</w:t>
            </w:r>
            <w:proofErr w:type="spellEnd"/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ПВР №</w:t>
            </w:r>
            <w:r>
              <w:rPr>
                <w:b/>
                <w:color w:val="000000"/>
                <w:sz w:val="20"/>
                <w:szCs w:val="20"/>
              </w:rPr>
              <w:t>1-№ 5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района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Ад</w:t>
            </w:r>
            <w:r>
              <w:rPr>
                <w:b/>
                <w:sz w:val="20"/>
                <w:szCs w:val="20"/>
              </w:rPr>
              <w:t>министрация ПВР -             60</w:t>
            </w:r>
            <w:r w:rsidRPr="00B17ADB">
              <w:rPr>
                <w:b/>
                <w:sz w:val="20"/>
                <w:szCs w:val="20"/>
              </w:rPr>
              <w:t xml:space="preserve"> человек</w:t>
            </w:r>
            <w:r>
              <w:rPr>
                <w:b/>
                <w:sz w:val="20"/>
                <w:szCs w:val="20"/>
              </w:rPr>
              <w:t>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УАЗ-5 ед.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2F0932" w:rsidRDefault="006757D2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>Служба информирования и оповещения населения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Курьинского ЛТЦ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 – бригада по ремонту линий электросвязи.</w:t>
            </w:r>
          </w:p>
          <w:p w:rsidR="006757D2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чел.,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6757D2" w:rsidRPr="00B17ADB" w:rsidTr="000D3997">
        <w:trPr>
          <w:trHeight w:val="333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2F0932" w:rsidRDefault="006757D2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 xml:space="preserve">Служба по  оценке ущерба от ЧС и оказания социальной помощи населению </w:t>
            </w:r>
            <w:r>
              <w:rPr>
                <w:b/>
                <w:sz w:val="20"/>
                <w:szCs w:val="20"/>
              </w:rPr>
              <w:t xml:space="preserve">                           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2F0932" w:rsidRDefault="006757D2" w:rsidP="000D3997">
            <w:pPr>
              <w:rPr>
                <w:b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 xml:space="preserve"> Начальник управление по социальной защите населения Курьинского района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Районная комиссия по определению ущерба,</w:t>
            </w:r>
          </w:p>
          <w:p w:rsidR="006757D2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человек,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6757D2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З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агрязнения воздуха связанный с нарушением технологического процесса или задымления в следствии лесных </w:t>
            </w:r>
            <w:r>
              <w:rPr>
                <w:b/>
                <w:color w:val="000000"/>
                <w:sz w:val="20"/>
                <w:szCs w:val="20"/>
              </w:rPr>
              <w:t xml:space="preserve">и степных </w:t>
            </w:r>
            <w:r w:rsidRPr="00B17ADB">
              <w:rPr>
                <w:b/>
                <w:color w:val="000000"/>
                <w:sz w:val="20"/>
                <w:szCs w:val="20"/>
              </w:rPr>
              <w:t>пожаров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 лесов от пожаров, вредителей и болезней леса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отдела по обеспечению полномочий в области лесных отношений по </w:t>
            </w:r>
            <w:proofErr w:type="spellStart"/>
            <w:r w:rsidRPr="00B17ADB">
              <w:rPr>
                <w:b/>
                <w:sz w:val="20"/>
                <w:szCs w:val="20"/>
              </w:rPr>
              <w:t>Горно-Колыванскому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лесничеству             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jc w:val="both"/>
              <w:rPr>
                <w:b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B17ADB">
              <w:rPr>
                <w:b/>
                <w:color w:val="000000"/>
                <w:sz w:val="20"/>
                <w:szCs w:val="20"/>
              </w:rPr>
              <w:t>лесопожарная</w:t>
            </w:r>
            <w:proofErr w:type="spellEnd"/>
            <w:r w:rsidRPr="00B17ADB">
              <w:rPr>
                <w:b/>
                <w:color w:val="000000"/>
                <w:sz w:val="20"/>
                <w:szCs w:val="20"/>
              </w:rPr>
              <w:t xml:space="preserve"> команда, </w:t>
            </w:r>
            <w:r>
              <w:rPr>
                <w:b/>
                <w:color w:val="000000"/>
                <w:sz w:val="20"/>
                <w:szCs w:val="20"/>
              </w:rPr>
              <w:t xml:space="preserve">           </w:t>
            </w:r>
            <w:r w:rsidRPr="00B17ADB">
              <w:rPr>
                <w:b/>
                <w:color w:val="000000"/>
                <w:sz w:val="20"/>
                <w:szCs w:val="20"/>
              </w:rPr>
              <w:t>22 чел., 10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pStyle w:val="a6"/>
              <w:jc w:val="center"/>
              <w:rPr>
                <w:b/>
              </w:rPr>
            </w:pPr>
            <w:r w:rsidRPr="00B17ADB">
              <w:rPr>
                <w:b/>
              </w:rPr>
              <w:t>22 чел, УАЗ 220694-04 (таблетка) 1 ед.               УАЗ 22069-04 (таблетка) – 1ед</w:t>
            </w:r>
          </w:p>
          <w:p w:rsidR="006757D2" w:rsidRPr="00B17ADB" w:rsidRDefault="006757D2" w:rsidP="002D16ED">
            <w:pPr>
              <w:pStyle w:val="a6"/>
              <w:jc w:val="center"/>
              <w:rPr>
                <w:b/>
              </w:rPr>
            </w:pPr>
            <w:r w:rsidRPr="00B17ADB">
              <w:rPr>
                <w:b/>
              </w:rPr>
              <w:t xml:space="preserve"> Урал 4320 «Вахта» НЗАС 495101 – 1 ед., ДТ-75 ДУРС с бульдозерным оборудованием ДЗ-42 – 1 ед.; МТЗ-82.1- 1 ед., ЗИЛ-131 АРС -  2 ед.; ГАЗ-66 (патрульный автомобиль) – 1 ед.;          УАЗ -469 (пожарный комплекс) – 1 ед.</w:t>
            </w:r>
          </w:p>
        </w:tc>
      </w:tr>
      <w:tr w:rsidR="006757D2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Pr="00B17ADB">
              <w:rPr>
                <w:b/>
                <w:sz w:val="20"/>
                <w:szCs w:val="20"/>
              </w:rPr>
              <w:t xml:space="preserve"> ФГКУ </w:t>
            </w:r>
            <w:r>
              <w:rPr>
                <w:b/>
                <w:sz w:val="20"/>
                <w:szCs w:val="20"/>
              </w:rPr>
              <w:t>«</w:t>
            </w:r>
            <w:r w:rsidRPr="00B17ADB">
              <w:rPr>
                <w:b/>
                <w:sz w:val="20"/>
                <w:szCs w:val="20"/>
              </w:rPr>
              <w:t>16 отряд ФПС по Алтайскому краю</w:t>
            </w:r>
            <w:r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6757D2" w:rsidRPr="00B17ADB" w:rsidRDefault="006757D2" w:rsidP="0054746F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6757D2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6757D2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54746F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6757D2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Default="006757D2" w:rsidP="0054746F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  <w:p w:rsidR="006757D2" w:rsidRPr="00B17ADB" w:rsidRDefault="006757D2" w:rsidP="0054746F">
            <w:pPr>
              <w:rPr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54746F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54746F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6757D2" w:rsidRPr="00B17ADB" w:rsidRDefault="006757D2" w:rsidP="005474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5474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6757D2" w:rsidRDefault="006757D2" w:rsidP="005474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6757D2" w:rsidRDefault="006757D2" w:rsidP="005474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6757D2" w:rsidRPr="00B17ADB" w:rsidRDefault="006757D2" w:rsidP="005474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6757D2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>Служба информирования и оповещения населения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Курьинского ЛТЦ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 – бригада по ремонту линий электросвязи.</w:t>
            </w:r>
          </w:p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чел.,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57D2" w:rsidRPr="00B17ADB" w:rsidRDefault="006757D2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73185D" w:rsidRPr="00B17ADB" w:rsidTr="000D3997">
        <w:trPr>
          <w:trHeight w:val="146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32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73185D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Загрязнение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(заражени</w:t>
            </w:r>
            <w:r>
              <w:rPr>
                <w:b/>
                <w:color w:val="000000"/>
                <w:sz w:val="20"/>
                <w:szCs w:val="20"/>
              </w:rPr>
              <w:t>е</w:t>
            </w:r>
            <w:r w:rsidRPr="00B17ADB">
              <w:rPr>
                <w:b/>
                <w:color w:val="000000"/>
                <w:sz w:val="20"/>
                <w:szCs w:val="20"/>
              </w:rPr>
              <w:t>) водных ресурсов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73185D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защиты агропромышленного </w:t>
            </w:r>
          </w:p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Начальник </w:t>
            </w:r>
            <w:r w:rsidRPr="00B17ADB">
              <w:rPr>
                <w:b/>
                <w:sz w:val="20"/>
                <w:szCs w:val="20"/>
              </w:rPr>
              <w:t xml:space="preserve">РСХУ Администрации района, </w:t>
            </w:r>
            <w:r>
              <w:rPr>
                <w:b/>
                <w:sz w:val="20"/>
                <w:szCs w:val="20"/>
              </w:rPr>
              <w:t xml:space="preserve">начальник </w:t>
            </w:r>
            <w:r w:rsidRPr="00B17ADB">
              <w:rPr>
                <w:b/>
                <w:sz w:val="20"/>
                <w:szCs w:val="20"/>
              </w:rPr>
              <w:t xml:space="preserve">КГБУ  «Управление  ветеринарии </w:t>
            </w:r>
            <w:proofErr w:type="spellStart"/>
            <w:r w:rsidRPr="00B17ADB">
              <w:rPr>
                <w:b/>
                <w:sz w:val="20"/>
                <w:szCs w:val="20"/>
              </w:rPr>
              <w:t>госветслужбы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Противоэпизоотический отряд</w:t>
            </w:r>
            <w:r>
              <w:rPr>
                <w:b/>
                <w:sz w:val="20"/>
                <w:szCs w:val="20"/>
              </w:rPr>
              <w:t>,</w:t>
            </w:r>
          </w:p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14-чел.,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УАЗ- 2 ед., ДУК – 1 ед., колёсный трактор – 2 ед.,</w:t>
            </w:r>
          </w:p>
        </w:tc>
      </w:tr>
      <w:tr w:rsidR="0073185D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группа охраны общественного порядка,              16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 – 2 ед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73185D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водопр</w:t>
            </w:r>
            <w:r>
              <w:rPr>
                <w:b/>
                <w:sz w:val="20"/>
                <w:szCs w:val="20"/>
              </w:rPr>
              <w:t>оводных сетей,</w:t>
            </w:r>
          </w:p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 аварийное звено по ремонту тепловых сетей                             10 чел., 3 ед. тех</w:t>
            </w:r>
            <w:r w:rsidRPr="00B17ADB">
              <w:rPr>
                <w:b/>
                <w:sz w:val="20"/>
                <w:szCs w:val="20"/>
              </w:rPr>
              <w:t>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Default="0073185D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(таблетка) – 1 ед.,</w:t>
            </w:r>
          </w:p>
          <w:p w:rsidR="0073185D" w:rsidRDefault="0073185D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МТЗ (</w:t>
            </w:r>
            <w:proofErr w:type="spellStart"/>
            <w:r>
              <w:rPr>
                <w:b/>
                <w:sz w:val="20"/>
                <w:szCs w:val="20"/>
              </w:rPr>
              <w:t>эксковатор</w:t>
            </w:r>
            <w:proofErr w:type="spellEnd"/>
            <w:r>
              <w:rPr>
                <w:b/>
                <w:sz w:val="20"/>
                <w:szCs w:val="20"/>
              </w:rPr>
              <w:t>) – 1 ед.,</w:t>
            </w:r>
          </w:p>
          <w:p w:rsidR="0073185D" w:rsidRDefault="0073185D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ГАЗ 313(ассенизаторская)–1 ед.</w:t>
            </w:r>
          </w:p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электросварочный апп.-1ед, газосварочный аппарат-1ед.</w:t>
            </w:r>
          </w:p>
        </w:tc>
      </w:tr>
      <w:tr w:rsidR="0073185D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(при необходимости)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1-г</w:t>
            </w:r>
            <w:r w:rsidRPr="00B17ADB">
              <w:rPr>
                <w:b/>
                <w:color w:val="000000"/>
                <w:sz w:val="20"/>
                <w:szCs w:val="20"/>
              </w:rPr>
              <w:t>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73185D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 w:rsidRPr="002F0932">
              <w:rPr>
                <w:b/>
                <w:sz w:val="20"/>
                <w:szCs w:val="20"/>
              </w:rPr>
              <w:t>Служба информирования и оповещения населения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Курьинского ЛТЦ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 – бригада по ремонту линий электросвязи.</w:t>
            </w:r>
          </w:p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 чел., 1 – ед. техники.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 – 1 единица.</w:t>
            </w:r>
          </w:p>
        </w:tc>
      </w:tr>
      <w:tr w:rsidR="000D3997" w:rsidRPr="00B17ADB" w:rsidTr="002D16ED">
        <w:trPr>
          <w:trHeight w:val="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Возникновение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аномально жарких температур</w:t>
            </w:r>
            <w:r>
              <w:rPr>
                <w:b/>
                <w:color w:val="000000"/>
                <w:sz w:val="20"/>
                <w:szCs w:val="20"/>
              </w:rPr>
              <w:t>, засухи, града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0D3997" w:rsidRDefault="000D399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-</w:t>
            </w:r>
            <w:r w:rsidRPr="00B17ADB">
              <w:rPr>
                <w:b/>
                <w:color w:val="000000"/>
                <w:sz w:val="20"/>
                <w:szCs w:val="20"/>
              </w:rPr>
              <w:t xml:space="preserve"> бригады СМП, </w:t>
            </w:r>
            <w:r>
              <w:rPr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B17ADB">
              <w:rPr>
                <w:b/>
                <w:color w:val="000000"/>
                <w:sz w:val="20"/>
                <w:szCs w:val="20"/>
              </w:rPr>
              <w:t>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УАЗ скорая – 4 ед.</w:t>
            </w:r>
          </w:p>
        </w:tc>
      </w:tr>
      <w:tr w:rsidR="000D3997" w:rsidRPr="00B17ADB" w:rsidTr="000D3997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тепловых сетей, 5 чел., 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5 чел., 1 – </w:t>
            </w:r>
            <w:proofErr w:type="spellStart"/>
            <w:r w:rsidRPr="00B17ADB">
              <w:rPr>
                <w:b/>
                <w:sz w:val="20"/>
                <w:szCs w:val="20"/>
              </w:rPr>
              <w:t>эксковатор</w:t>
            </w:r>
            <w:proofErr w:type="spellEnd"/>
            <w:r w:rsidRPr="00B17ADB">
              <w:rPr>
                <w:b/>
                <w:sz w:val="20"/>
                <w:szCs w:val="20"/>
              </w:rPr>
              <w:t>, 1 – ассенизаторская, 1 УАЗ таблетка.</w:t>
            </w:r>
          </w:p>
        </w:tc>
      </w:tr>
      <w:tr w:rsidR="000D3997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Pr="00B17ADB">
              <w:rPr>
                <w:b/>
                <w:sz w:val="20"/>
                <w:szCs w:val="20"/>
              </w:rPr>
              <w:t xml:space="preserve"> ФГКУ </w:t>
            </w:r>
            <w:r>
              <w:rPr>
                <w:b/>
                <w:sz w:val="20"/>
                <w:szCs w:val="20"/>
              </w:rPr>
              <w:t>«</w:t>
            </w:r>
            <w:r w:rsidRPr="00B17ADB">
              <w:rPr>
                <w:b/>
                <w:sz w:val="20"/>
                <w:szCs w:val="20"/>
              </w:rPr>
              <w:t>16 отряд ФПС по Алтайскому краю</w:t>
            </w:r>
            <w:r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0D3997" w:rsidRPr="00B17ADB" w:rsidRDefault="000D3997" w:rsidP="000D3997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  <w:tr w:rsidR="000D3997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7D7A46" w:rsidRDefault="000D3997" w:rsidP="000D3997">
            <w:pPr>
              <w:rPr>
                <w:b/>
                <w:sz w:val="20"/>
                <w:szCs w:val="20"/>
              </w:rPr>
            </w:pPr>
            <w:r w:rsidRPr="007D7A46">
              <w:rPr>
                <w:b/>
                <w:sz w:val="20"/>
                <w:szCs w:val="20"/>
              </w:rPr>
              <w:t xml:space="preserve">Служба защиты агропромышленного комплекса, животных и растений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Pr="00B17ADB" w:rsidRDefault="000D399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директор ООО «Приоритет </w:t>
            </w:r>
            <w:proofErr w:type="spellStart"/>
            <w:r>
              <w:rPr>
                <w:b/>
                <w:sz w:val="20"/>
                <w:szCs w:val="20"/>
              </w:rPr>
              <w:t>Агро</w:t>
            </w:r>
            <w:proofErr w:type="spellEnd"/>
            <w:r>
              <w:rPr>
                <w:b/>
                <w:sz w:val="20"/>
                <w:szCs w:val="20"/>
              </w:rPr>
              <w:t xml:space="preserve">», начальник КГБУ  «Управление  </w:t>
            </w:r>
            <w:proofErr w:type="spellStart"/>
            <w:r w:rsidRPr="00B17ADB">
              <w:rPr>
                <w:b/>
                <w:sz w:val="20"/>
                <w:szCs w:val="20"/>
              </w:rPr>
              <w:t>госветслужбы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району»</w:t>
            </w:r>
            <w:r>
              <w:rPr>
                <w:b/>
                <w:sz w:val="20"/>
                <w:szCs w:val="20"/>
              </w:rPr>
              <w:t>,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Default="000D399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1- команда защиты растений, </w:t>
            </w:r>
          </w:p>
          <w:p w:rsidR="000D3997" w:rsidRDefault="000D399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человек, 10 – ед. техники,</w:t>
            </w:r>
          </w:p>
          <w:p w:rsidR="000D3997" w:rsidRDefault="000D3997" w:rsidP="000D3997">
            <w:pPr>
              <w:rPr>
                <w:b/>
                <w:sz w:val="20"/>
                <w:szCs w:val="20"/>
              </w:rPr>
            </w:pPr>
          </w:p>
          <w:p w:rsidR="000D3997" w:rsidRDefault="000D399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– Противоэпизоотический отряд</w:t>
            </w:r>
            <w:r>
              <w:rPr>
                <w:b/>
                <w:sz w:val="20"/>
                <w:szCs w:val="20"/>
              </w:rPr>
              <w:t>,</w:t>
            </w:r>
          </w:p>
          <w:p w:rsidR="000D3997" w:rsidRPr="00B17ADB" w:rsidRDefault="000D399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14-чел., 5-ед.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997" w:rsidRDefault="000D3997" w:rsidP="000D399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УАЗ- 1</w:t>
            </w:r>
            <w:r w:rsidRPr="00B17ADB">
              <w:rPr>
                <w:b/>
                <w:sz w:val="20"/>
                <w:szCs w:val="20"/>
              </w:rPr>
              <w:t xml:space="preserve"> ед., </w:t>
            </w:r>
            <w:r>
              <w:rPr>
                <w:b/>
                <w:sz w:val="20"/>
                <w:szCs w:val="20"/>
              </w:rPr>
              <w:t>трактор «</w:t>
            </w:r>
            <w:proofErr w:type="spellStart"/>
            <w:r>
              <w:rPr>
                <w:b/>
                <w:sz w:val="20"/>
                <w:szCs w:val="20"/>
              </w:rPr>
              <w:t>Джундир</w:t>
            </w:r>
            <w:proofErr w:type="spellEnd"/>
            <w:r>
              <w:rPr>
                <w:b/>
                <w:sz w:val="20"/>
                <w:szCs w:val="20"/>
              </w:rPr>
              <w:t xml:space="preserve">» с плугами, культиваторами - 10 ед., </w:t>
            </w:r>
          </w:p>
          <w:p w:rsidR="000D3997" w:rsidRDefault="000D3997" w:rsidP="000D3997">
            <w:pPr>
              <w:rPr>
                <w:b/>
                <w:sz w:val="20"/>
                <w:szCs w:val="20"/>
              </w:rPr>
            </w:pPr>
          </w:p>
          <w:p w:rsidR="000D3997" w:rsidRPr="00B17ADB" w:rsidRDefault="000D3997" w:rsidP="000D3997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УАЗ- 2 ед., ДУК – 1 ед., колёсный трактор – 2 ед.,</w:t>
            </w:r>
          </w:p>
        </w:tc>
      </w:tr>
      <w:tr w:rsidR="0073185D" w:rsidRPr="00B17ADB" w:rsidTr="002D16ED">
        <w:trPr>
          <w:trHeight w:val="146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0D3997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32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0D3997" w:rsidP="007B326E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Возникновение ураганного ветра,</w:t>
            </w:r>
            <w:r w:rsidRPr="006003D7">
              <w:rPr>
                <w:b/>
                <w:sz w:val="28"/>
                <w:szCs w:val="28"/>
              </w:rPr>
              <w:t xml:space="preserve"> </w:t>
            </w:r>
            <w:r w:rsidRPr="000D3997">
              <w:rPr>
                <w:b/>
                <w:sz w:val="20"/>
                <w:szCs w:val="20"/>
              </w:rPr>
              <w:t>в том числе шквал, смерч (мокрый снег, дождь со снегом)</w:t>
            </w:r>
            <w:r w:rsidR="0073185D" w:rsidRPr="00B17ADB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директор ООО «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Курьинские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коммунальные системы»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 аварийное звено по ремонту тепловых сетей, 5 чел., 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5 чел., 1 – </w:t>
            </w:r>
            <w:proofErr w:type="spellStart"/>
            <w:r w:rsidRPr="00B17ADB">
              <w:rPr>
                <w:b/>
                <w:sz w:val="20"/>
                <w:szCs w:val="20"/>
              </w:rPr>
              <w:t>эксковатор</w:t>
            </w:r>
            <w:proofErr w:type="spellEnd"/>
            <w:r w:rsidRPr="00B17ADB">
              <w:rPr>
                <w:b/>
                <w:sz w:val="20"/>
                <w:szCs w:val="20"/>
              </w:rPr>
              <w:t>, 1 – ассенизаторская, 1 УАЗ таблетка.</w:t>
            </w:r>
          </w:p>
        </w:tc>
      </w:tr>
      <w:tr w:rsidR="0073185D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 защиты и  ликвидации ЧС на транспорте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начальник Филиала Курьинский ГУП ДХ АК «Южное ДСУ»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Группа по ремонту, восстановлению и расчистке дорог, 14 чел., 11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 11 ед. техники          (УАЗ – 1 ед., К-700 – 5 ед.,     </w:t>
            </w:r>
            <w:proofErr w:type="spellStart"/>
            <w:r w:rsidRPr="00B17ADB">
              <w:rPr>
                <w:b/>
                <w:sz w:val="20"/>
                <w:szCs w:val="20"/>
              </w:rPr>
              <w:t>Камаз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2 ед.,             К- 700 погрузчик – 1 ед.,), грейдер – 1 ед., топливозаправщик – 1 ед.</w:t>
            </w:r>
          </w:p>
        </w:tc>
      </w:tr>
      <w:tr w:rsidR="0073185D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 бригады СМП, 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12 чел, УАЗ скорая – 4 ед.</w:t>
            </w:r>
          </w:p>
        </w:tc>
      </w:tr>
      <w:tr w:rsidR="0073185D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 группа охраны общественного порядка, 8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16 чел., УАЗ – 2 </w:t>
            </w:r>
            <w:proofErr w:type="spellStart"/>
            <w:r w:rsidRPr="00B17ADB">
              <w:rPr>
                <w:b/>
                <w:sz w:val="20"/>
                <w:szCs w:val="20"/>
              </w:rPr>
              <w:t>ед</w:t>
            </w:r>
            <w:proofErr w:type="spellEnd"/>
          </w:p>
        </w:tc>
      </w:tr>
      <w:tr w:rsidR="0073185D" w:rsidRPr="00B17ADB" w:rsidTr="002D16ED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 защиты  и ликвидации ЧС на </w:t>
            </w:r>
          </w:p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объектах   энергетики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pStyle w:val="a6"/>
              <w:rPr>
                <w:b/>
              </w:rPr>
            </w:pPr>
            <w:proofErr w:type="spellStart"/>
            <w:r w:rsidRPr="00B17ADB">
              <w:rPr>
                <w:b/>
              </w:rPr>
              <w:t>Курьинские</w:t>
            </w:r>
            <w:proofErr w:type="spellEnd"/>
            <w:r w:rsidRPr="00B17ADB">
              <w:rPr>
                <w:b/>
              </w:rPr>
              <w:t xml:space="preserve"> РЭС Филиала ПАО «МРСК Сибири» - «</w:t>
            </w:r>
            <w:proofErr w:type="spellStart"/>
            <w:r w:rsidRPr="00B17ADB">
              <w:rPr>
                <w:b/>
              </w:rPr>
              <w:t>Алтайэнерго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Аварийные бригады по ремонту электрических сетей – 2 ед.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pStyle w:val="a6"/>
              <w:rPr>
                <w:b/>
              </w:rPr>
            </w:pPr>
            <w:r w:rsidRPr="00B17ADB">
              <w:rPr>
                <w:b/>
              </w:rPr>
              <w:t xml:space="preserve">10 чел., </w:t>
            </w:r>
          </w:p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УАЗ – 1 </w:t>
            </w:r>
            <w:proofErr w:type="spellStart"/>
            <w:r w:rsidRPr="00B17ADB">
              <w:rPr>
                <w:b/>
                <w:sz w:val="20"/>
                <w:szCs w:val="20"/>
              </w:rPr>
              <w:t>ед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, трактор </w:t>
            </w:r>
            <w:proofErr w:type="spellStart"/>
            <w:r w:rsidRPr="00B17ADB">
              <w:rPr>
                <w:b/>
                <w:sz w:val="20"/>
                <w:szCs w:val="20"/>
              </w:rPr>
              <w:t>буроям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– 1 ед., К-700 – 1 ед.</w:t>
            </w:r>
          </w:p>
        </w:tc>
      </w:tr>
      <w:tr w:rsidR="0073185D" w:rsidRPr="00B17ADB" w:rsidTr="001B0CB9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3185D" w:rsidRPr="00B17ADB" w:rsidRDefault="0073185D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pStyle w:val="a6"/>
              <w:rPr>
                <w:b/>
              </w:rPr>
            </w:pPr>
            <w:r w:rsidRPr="00B17ADB">
              <w:rPr>
                <w:b/>
              </w:rPr>
              <w:t>Курьинский сетевой участок АО сетевая компания «</w:t>
            </w:r>
            <w:proofErr w:type="spellStart"/>
            <w:r w:rsidRPr="00B17ADB">
              <w:rPr>
                <w:b/>
              </w:rPr>
              <w:t>Алтайкрайэнерго</w:t>
            </w:r>
            <w:proofErr w:type="spellEnd"/>
            <w:r w:rsidRPr="00B17ADB">
              <w:rPr>
                <w:b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rPr>
                <w:b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Аварийная бригада по ремонту электрических сетей – 1 ед.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85D" w:rsidRPr="00B17ADB" w:rsidRDefault="0073185D" w:rsidP="002D16ED">
            <w:pPr>
              <w:pStyle w:val="a6"/>
              <w:rPr>
                <w:b/>
              </w:rPr>
            </w:pPr>
            <w:r w:rsidRPr="00B17ADB">
              <w:rPr>
                <w:b/>
              </w:rPr>
              <w:t xml:space="preserve">5 чел., </w:t>
            </w:r>
          </w:p>
          <w:p w:rsidR="0073185D" w:rsidRPr="00B17ADB" w:rsidRDefault="0073185D" w:rsidP="002D16ED">
            <w:pPr>
              <w:pStyle w:val="a6"/>
              <w:rPr>
                <w:b/>
              </w:rPr>
            </w:pPr>
            <w:r w:rsidRPr="00B17ADB">
              <w:rPr>
                <w:b/>
              </w:rPr>
              <w:t xml:space="preserve">УАЗ – 1 </w:t>
            </w:r>
            <w:proofErr w:type="spellStart"/>
            <w:r w:rsidRPr="00B17ADB">
              <w:rPr>
                <w:b/>
              </w:rPr>
              <w:t>ед</w:t>
            </w:r>
            <w:proofErr w:type="spellEnd"/>
          </w:p>
        </w:tc>
      </w:tr>
      <w:tr w:rsidR="001B0CB9" w:rsidRPr="00B17ADB" w:rsidTr="001B0CB9">
        <w:trPr>
          <w:trHeight w:val="146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2D16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32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B0CB9" w:rsidRPr="001B0CB9" w:rsidRDefault="001B0CB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</w:t>
            </w:r>
            <w:r w:rsidRPr="001B0CB9">
              <w:rPr>
                <w:b/>
                <w:sz w:val="20"/>
                <w:szCs w:val="20"/>
              </w:rPr>
              <w:t>ибель людей в местах массового отдыха на водных объектах, в том числе результате провалов людей и техники под лёд</w:t>
            </w:r>
          </w:p>
        </w:tc>
        <w:tc>
          <w:tcPr>
            <w:tcW w:w="2748" w:type="dxa"/>
            <w:tcBorders>
              <w:left w:val="single" w:sz="4" w:space="0" w:color="000000"/>
              <w:right w:val="single" w:sz="4" w:space="0" w:color="000000"/>
            </w:tcBorders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медицинской  защиты  и противоэпидемиологических мероприятий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главный врач КГБУЗ «Курьинская ЦРБ»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4 бригады СМП, 12 чел., 4 ед. техники (скорая)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12 чел, УАЗ скорая – 4 ед.</w:t>
            </w:r>
          </w:p>
        </w:tc>
      </w:tr>
      <w:tr w:rsidR="001B0CB9" w:rsidRPr="00B17ADB" w:rsidTr="001B0CB9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left w:val="single" w:sz="4" w:space="0" w:color="000000"/>
              <w:right w:val="single" w:sz="4" w:space="0" w:color="000000"/>
            </w:tcBorders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начальник пункта полиции по </w:t>
            </w:r>
            <w:proofErr w:type="spellStart"/>
            <w:r w:rsidRPr="00B17ADB">
              <w:rPr>
                <w:b/>
                <w:sz w:val="20"/>
                <w:szCs w:val="20"/>
              </w:rPr>
              <w:t>Курьинскому</w:t>
            </w:r>
            <w:proofErr w:type="spellEnd"/>
            <w:r w:rsidRPr="00B17ADB">
              <w:rPr>
                <w:b/>
                <w:sz w:val="20"/>
                <w:szCs w:val="20"/>
              </w:rPr>
              <w:t xml:space="preserve"> району МО МВД России «</w:t>
            </w:r>
            <w:proofErr w:type="spellStart"/>
            <w:r w:rsidRPr="00B17ADB">
              <w:rPr>
                <w:b/>
                <w:sz w:val="20"/>
                <w:szCs w:val="20"/>
              </w:rPr>
              <w:t>Краснощёковский</w:t>
            </w:r>
            <w:proofErr w:type="spellEnd"/>
            <w:r w:rsidRPr="00B17AD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>1 группа охраны общественного порядка, 8 чел., 2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16 чел., УАЗ – 2 </w:t>
            </w:r>
            <w:proofErr w:type="spellStart"/>
            <w:r w:rsidRPr="00B17ADB">
              <w:rPr>
                <w:b/>
                <w:sz w:val="20"/>
                <w:szCs w:val="20"/>
              </w:rPr>
              <w:t>ед</w:t>
            </w:r>
            <w:proofErr w:type="spellEnd"/>
          </w:p>
        </w:tc>
      </w:tr>
      <w:tr w:rsidR="001B0CB9" w:rsidRPr="00B17ADB" w:rsidTr="001B0CB9">
        <w:trPr>
          <w:trHeight w:val="14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2D16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2D16ED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tcBorders>
              <w:left w:val="single" w:sz="4" w:space="0" w:color="000000"/>
              <w:right w:val="single" w:sz="4" w:space="0" w:color="000000"/>
            </w:tcBorders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sz w:val="20"/>
                <w:szCs w:val="20"/>
              </w:rPr>
              <w:t xml:space="preserve">Служба тушения пожаров 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начальник 70 ПСЧ ФПС ГПС</w:t>
            </w:r>
            <w:r w:rsidRPr="00B17ADB">
              <w:rPr>
                <w:b/>
                <w:sz w:val="20"/>
                <w:szCs w:val="20"/>
              </w:rPr>
              <w:t xml:space="preserve"> ФГКУ </w:t>
            </w:r>
            <w:r>
              <w:rPr>
                <w:b/>
                <w:sz w:val="20"/>
                <w:szCs w:val="20"/>
              </w:rPr>
              <w:t>«</w:t>
            </w:r>
            <w:r w:rsidRPr="00B17ADB">
              <w:rPr>
                <w:b/>
                <w:sz w:val="20"/>
                <w:szCs w:val="20"/>
              </w:rPr>
              <w:t>16 отряд ФПС по Алтайскому краю</w:t>
            </w:r>
            <w:r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rPr>
                <w:b/>
                <w:color w:val="000000"/>
                <w:sz w:val="20"/>
                <w:szCs w:val="20"/>
              </w:rPr>
            </w:pPr>
            <w:r w:rsidRPr="00B17ADB">
              <w:rPr>
                <w:b/>
                <w:color w:val="000000"/>
                <w:sz w:val="20"/>
                <w:szCs w:val="20"/>
              </w:rPr>
              <w:t xml:space="preserve">4 пожарных расчёта, </w:t>
            </w:r>
            <w:r>
              <w:rPr>
                <w:b/>
                <w:color w:val="000000"/>
                <w:sz w:val="20"/>
                <w:szCs w:val="20"/>
              </w:rPr>
              <w:t xml:space="preserve"> 1-ОГ                   10 чел., 5 ед. техники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CB9" w:rsidRPr="00B17ADB" w:rsidRDefault="001B0CB9" w:rsidP="00AB3F14">
            <w:pPr>
              <w:pStyle w:val="a6"/>
              <w:rPr>
                <w:b/>
              </w:rPr>
            </w:pPr>
            <w:r w:rsidRPr="00B17ADB">
              <w:rPr>
                <w:b/>
              </w:rPr>
              <w:t>пожарные авт.- 4ед.</w:t>
            </w:r>
          </w:p>
          <w:p w:rsidR="001B0CB9" w:rsidRPr="00B17ADB" w:rsidRDefault="001B0CB9" w:rsidP="00AB3F14">
            <w:pPr>
              <w:pStyle w:val="a6"/>
              <w:rPr>
                <w:b/>
              </w:rPr>
            </w:pPr>
            <w:r w:rsidRPr="00B17ADB">
              <w:rPr>
                <w:b/>
              </w:rPr>
              <w:t>ВАЗ НИВА - 1 ед.</w:t>
            </w:r>
          </w:p>
        </w:tc>
      </w:tr>
    </w:tbl>
    <w:p w:rsidR="003C4AED" w:rsidRDefault="003C4AED"/>
    <w:sectPr w:rsidR="003C4AED" w:rsidSect="007C3D23">
      <w:pgSz w:w="16838" w:h="11906" w:orient="landscape"/>
      <w:pgMar w:top="709" w:right="1134" w:bottom="567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35608"/>
    <w:multiLevelType w:val="hybridMultilevel"/>
    <w:tmpl w:val="0E645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36089"/>
    <w:multiLevelType w:val="hybridMultilevel"/>
    <w:tmpl w:val="8F06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08"/>
  <w:noPunctuationKerning/>
  <w:characterSpacingControl w:val="doNotCompress"/>
  <w:compat/>
  <w:rsids>
    <w:rsidRoot w:val="003C4AED"/>
    <w:rsid w:val="00010955"/>
    <w:rsid w:val="0007435A"/>
    <w:rsid w:val="000A748D"/>
    <w:rsid w:val="000C7849"/>
    <w:rsid w:val="000D3997"/>
    <w:rsid w:val="000F2193"/>
    <w:rsid w:val="00147F6C"/>
    <w:rsid w:val="0016688B"/>
    <w:rsid w:val="001B0CB9"/>
    <w:rsid w:val="00240066"/>
    <w:rsid w:val="002408F9"/>
    <w:rsid w:val="002442DA"/>
    <w:rsid w:val="00255DE5"/>
    <w:rsid w:val="00272B97"/>
    <w:rsid w:val="002A6D3C"/>
    <w:rsid w:val="002D16ED"/>
    <w:rsid w:val="002E1DF1"/>
    <w:rsid w:val="002F0932"/>
    <w:rsid w:val="00306D64"/>
    <w:rsid w:val="00360DCE"/>
    <w:rsid w:val="003B6F9B"/>
    <w:rsid w:val="003C4AED"/>
    <w:rsid w:val="003D0CCA"/>
    <w:rsid w:val="003E6C3A"/>
    <w:rsid w:val="00410C14"/>
    <w:rsid w:val="004E07A8"/>
    <w:rsid w:val="005221AD"/>
    <w:rsid w:val="00526AD8"/>
    <w:rsid w:val="0054746F"/>
    <w:rsid w:val="00555FFE"/>
    <w:rsid w:val="00580472"/>
    <w:rsid w:val="005C2A62"/>
    <w:rsid w:val="005C4025"/>
    <w:rsid w:val="005D1F12"/>
    <w:rsid w:val="005D4EDC"/>
    <w:rsid w:val="005D540E"/>
    <w:rsid w:val="005D5D0B"/>
    <w:rsid w:val="005E1DC8"/>
    <w:rsid w:val="006363CD"/>
    <w:rsid w:val="00663367"/>
    <w:rsid w:val="0067062B"/>
    <w:rsid w:val="006757D2"/>
    <w:rsid w:val="00694F11"/>
    <w:rsid w:val="006A57AA"/>
    <w:rsid w:val="006B3A42"/>
    <w:rsid w:val="006C6261"/>
    <w:rsid w:val="006E7506"/>
    <w:rsid w:val="00716B31"/>
    <w:rsid w:val="0073185D"/>
    <w:rsid w:val="00797B85"/>
    <w:rsid w:val="007B3208"/>
    <w:rsid w:val="007B326E"/>
    <w:rsid w:val="007B3EFE"/>
    <w:rsid w:val="007C3C90"/>
    <w:rsid w:val="007C3D23"/>
    <w:rsid w:val="007D6350"/>
    <w:rsid w:val="007D7A46"/>
    <w:rsid w:val="007E0024"/>
    <w:rsid w:val="008C18F7"/>
    <w:rsid w:val="008D14D7"/>
    <w:rsid w:val="00907B95"/>
    <w:rsid w:val="00914193"/>
    <w:rsid w:val="00914AFD"/>
    <w:rsid w:val="00922B85"/>
    <w:rsid w:val="00967A77"/>
    <w:rsid w:val="00982EE6"/>
    <w:rsid w:val="00983CBF"/>
    <w:rsid w:val="009D6E95"/>
    <w:rsid w:val="009E0FB0"/>
    <w:rsid w:val="00A20FB8"/>
    <w:rsid w:val="00AA0BD4"/>
    <w:rsid w:val="00AB3F14"/>
    <w:rsid w:val="00AC5AB9"/>
    <w:rsid w:val="00AE06D6"/>
    <w:rsid w:val="00AF069F"/>
    <w:rsid w:val="00AF5C03"/>
    <w:rsid w:val="00B1489F"/>
    <w:rsid w:val="00B23796"/>
    <w:rsid w:val="00B6555A"/>
    <w:rsid w:val="00B71345"/>
    <w:rsid w:val="00B947A0"/>
    <w:rsid w:val="00BE73E6"/>
    <w:rsid w:val="00BF4FC0"/>
    <w:rsid w:val="00C242E0"/>
    <w:rsid w:val="00C261AA"/>
    <w:rsid w:val="00C527B0"/>
    <w:rsid w:val="00C75476"/>
    <w:rsid w:val="00CF4F99"/>
    <w:rsid w:val="00D16D30"/>
    <w:rsid w:val="00D27CF9"/>
    <w:rsid w:val="00D458D4"/>
    <w:rsid w:val="00D65165"/>
    <w:rsid w:val="00D73417"/>
    <w:rsid w:val="00D97478"/>
    <w:rsid w:val="00DA620E"/>
    <w:rsid w:val="00DD7CBF"/>
    <w:rsid w:val="00E225DF"/>
    <w:rsid w:val="00E463F4"/>
    <w:rsid w:val="00E62E28"/>
    <w:rsid w:val="00E779FE"/>
    <w:rsid w:val="00E87F54"/>
    <w:rsid w:val="00EA4C7D"/>
    <w:rsid w:val="00EB292F"/>
    <w:rsid w:val="00EE0902"/>
    <w:rsid w:val="00F228FB"/>
    <w:rsid w:val="00F25200"/>
    <w:rsid w:val="00F51E82"/>
    <w:rsid w:val="00F87F9D"/>
    <w:rsid w:val="00FC2D61"/>
    <w:rsid w:val="00FD0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F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9E0FB0"/>
    <w:rPr>
      <w:rFonts w:ascii="Courier New" w:hAnsi="Courier New"/>
      <w:sz w:val="20"/>
    </w:rPr>
  </w:style>
  <w:style w:type="table" w:styleId="a4">
    <w:name w:val="Table Grid"/>
    <w:basedOn w:val="a1"/>
    <w:rsid w:val="007C3D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22B85"/>
    <w:pPr>
      <w:ind w:left="720"/>
      <w:contextualSpacing/>
    </w:pPr>
  </w:style>
  <w:style w:type="paragraph" w:styleId="a6">
    <w:name w:val="No Spacing"/>
    <w:link w:val="a7"/>
    <w:uiPriority w:val="1"/>
    <w:qFormat/>
    <w:rsid w:val="00F228FB"/>
  </w:style>
  <w:style w:type="character" w:customStyle="1" w:styleId="a7">
    <w:name w:val="Без интервала Знак"/>
    <w:link w:val="a6"/>
    <w:uiPriority w:val="1"/>
    <w:rsid w:val="00F228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1</TotalTime>
  <Pages>2</Pages>
  <Words>5602</Words>
  <Characters>31938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37466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Ирина</cp:lastModifiedBy>
  <cp:revision>2</cp:revision>
  <cp:lastPrinted>2019-11-28T08:35:00Z</cp:lastPrinted>
  <dcterms:created xsi:type="dcterms:W3CDTF">2020-02-07T07:49:00Z</dcterms:created>
  <dcterms:modified xsi:type="dcterms:W3CDTF">2020-02-07T07:49:00Z</dcterms:modified>
</cp:coreProperties>
</file>