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1C4" w:rsidRDefault="006F458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</w:t>
      </w:r>
      <w:r w:rsidR="008714E5">
        <w:rPr>
          <w:rFonts w:ascii="Times New Roman" w:hAnsi="Times New Roman"/>
          <w:b/>
          <w:spacing w:val="20"/>
          <w:sz w:val="28"/>
        </w:rPr>
        <w:t xml:space="preserve">АДМИНИСТРАЦИЯ КУРЬИНСКОГО </w:t>
      </w:r>
      <w:r w:rsidR="00AD4F2C">
        <w:rPr>
          <w:rFonts w:ascii="Times New Roman" w:hAnsi="Times New Roman"/>
          <w:b/>
          <w:spacing w:val="20"/>
          <w:sz w:val="28"/>
        </w:rPr>
        <w:t xml:space="preserve">СЕЛЬСОВЕТА </w:t>
      </w:r>
    </w:p>
    <w:p w:rsidR="00C2783C" w:rsidRDefault="00AD4F2C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КУРЬИНСКОГО </w:t>
      </w:r>
      <w:r w:rsidR="008714E5">
        <w:rPr>
          <w:rFonts w:ascii="Times New Roman" w:hAnsi="Times New Roman"/>
          <w:b/>
          <w:spacing w:val="20"/>
          <w:sz w:val="28"/>
        </w:rPr>
        <w:t>РАЙОНА</w:t>
      </w:r>
    </w:p>
    <w:p w:rsidR="00C2783C" w:rsidRDefault="008714E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2783C" w:rsidRDefault="00C2783C">
      <w:pPr>
        <w:jc w:val="center"/>
        <w:rPr>
          <w:b/>
        </w:rPr>
      </w:pPr>
    </w:p>
    <w:p w:rsidR="00C2783C" w:rsidRDefault="008714E5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C2783C" w:rsidRDefault="00C2783C"/>
    <w:p w:rsidR="00C2783C" w:rsidRDefault="00AD4F2C">
      <w:pPr>
        <w:jc w:val="center"/>
      </w:pPr>
      <w:r>
        <w:t>0</w:t>
      </w:r>
      <w:r w:rsidR="008714E5">
        <w:t>5</w:t>
      </w:r>
      <w:r>
        <w:t xml:space="preserve"> июля 2019 года</w:t>
      </w:r>
      <w:r w:rsidR="008714E5">
        <w:t xml:space="preserve">                                          </w:t>
      </w:r>
      <w:proofErr w:type="gramStart"/>
      <w:r w:rsidR="008714E5">
        <w:t>с</w:t>
      </w:r>
      <w:proofErr w:type="gramEnd"/>
      <w:r w:rsidR="008714E5">
        <w:t xml:space="preserve">. Курья                             </w:t>
      </w:r>
      <w:r>
        <w:t xml:space="preserve">                                        № 55</w:t>
      </w:r>
    </w:p>
    <w:p w:rsidR="008714E5" w:rsidRDefault="008714E5"/>
    <w:p w:rsidR="008714E5" w:rsidRDefault="008714E5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D4F2C" w:rsidRPr="00DF71C4" w:rsidTr="00AD4F2C">
        <w:tc>
          <w:tcPr>
            <w:tcW w:w="5068" w:type="dxa"/>
          </w:tcPr>
          <w:p w:rsidR="00AD4F2C" w:rsidRPr="00DF71C4" w:rsidRDefault="00AD4F2C" w:rsidP="00EC5000">
            <w:pPr>
              <w:tabs>
                <w:tab w:val="left" w:pos="8214"/>
              </w:tabs>
              <w:jc w:val="both"/>
              <w:rPr>
                <w:sz w:val="28"/>
                <w:szCs w:val="28"/>
              </w:rPr>
            </w:pPr>
            <w:r w:rsidRPr="00DF71C4">
              <w:rPr>
                <w:sz w:val="28"/>
                <w:szCs w:val="28"/>
              </w:rPr>
              <w:t>О    создании    межведомственной    комиссии по обследованию, категор</w:t>
            </w:r>
            <w:r w:rsidRPr="00DF71C4">
              <w:rPr>
                <w:sz w:val="28"/>
                <w:szCs w:val="28"/>
              </w:rPr>
              <w:t>и</w:t>
            </w:r>
            <w:r w:rsidRPr="00DF71C4">
              <w:rPr>
                <w:sz w:val="28"/>
                <w:szCs w:val="28"/>
              </w:rPr>
              <w:t>рованию и паспортизации мест с масс</w:t>
            </w:r>
            <w:r w:rsidRPr="00DF71C4">
              <w:rPr>
                <w:sz w:val="28"/>
                <w:szCs w:val="28"/>
              </w:rPr>
              <w:t>о</w:t>
            </w:r>
            <w:r w:rsidRPr="00DF71C4">
              <w:rPr>
                <w:sz w:val="28"/>
                <w:szCs w:val="28"/>
              </w:rPr>
              <w:t>вым пребыванием людей на территории Курьинского сельсовета Курьинского района Алтайского края</w:t>
            </w:r>
          </w:p>
          <w:p w:rsidR="00AD4F2C" w:rsidRPr="00DF71C4" w:rsidRDefault="00AD4F2C" w:rsidP="00AD4F2C">
            <w:pPr>
              <w:jc w:val="both"/>
              <w:rPr>
                <w:sz w:val="28"/>
                <w:szCs w:val="28"/>
              </w:rPr>
            </w:pPr>
          </w:p>
          <w:p w:rsidR="00AD4F2C" w:rsidRPr="00DF71C4" w:rsidRDefault="00AD4F2C" w:rsidP="00AD4F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AD4F2C" w:rsidRPr="00DF71C4" w:rsidRDefault="00AD4F2C">
            <w:pPr>
              <w:rPr>
                <w:sz w:val="28"/>
                <w:szCs w:val="28"/>
              </w:rPr>
            </w:pPr>
          </w:p>
        </w:tc>
      </w:tr>
    </w:tbl>
    <w:p w:rsidR="00E62950" w:rsidRPr="00DF71C4" w:rsidRDefault="008714E5" w:rsidP="00E62950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В целях организации и выполнения мероприятий по обследованию, катег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рированию и паспортизации мест массового пребывания людей на территории </w:t>
      </w:r>
      <w:r w:rsidR="00A42D60" w:rsidRPr="00DF71C4">
        <w:rPr>
          <w:sz w:val="28"/>
          <w:szCs w:val="28"/>
        </w:rPr>
        <w:t>Курьинского сельсовета Курьинского района</w:t>
      </w:r>
      <w:r w:rsidRPr="00DF71C4">
        <w:rPr>
          <w:sz w:val="28"/>
          <w:szCs w:val="28"/>
        </w:rPr>
        <w:t xml:space="preserve"> Алтайского края, исполнения п.2.2 решения заседания антитеррористической комиссии Алтайского края  от 14.12.2018 года №</w:t>
      </w:r>
      <w:r w:rsidR="00A42D60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 xml:space="preserve">68, в соответствии с требованиями </w:t>
      </w:r>
      <w:proofErr w:type="gramStart"/>
      <w:r w:rsidRPr="00DF71C4">
        <w:rPr>
          <w:sz w:val="28"/>
          <w:szCs w:val="28"/>
        </w:rPr>
        <w:t>к</w:t>
      </w:r>
      <w:proofErr w:type="gramEnd"/>
      <w:r w:rsidRPr="00DF71C4">
        <w:rPr>
          <w:sz w:val="28"/>
          <w:szCs w:val="28"/>
        </w:rPr>
        <w:t xml:space="preserve"> антитеррористической </w:t>
      </w:r>
      <w:proofErr w:type="gramStart"/>
      <w:r w:rsidRPr="00DF71C4">
        <w:rPr>
          <w:sz w:val="28"/>
          <w:szCs w:val="28"/>
        </w:rPr>
        <w:t>защищенности мест массового пребывания людей, утвержденными постановл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нием Правительства Российской Федерации от 25 марта 2015 года № 272 «Об у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(территорий)», п. 6.1 ч. 1 ст. 15 Федерального закона от 06.10.2003 № 131-ФЗ «Об общих при</w:t>
      </w:r>
      <w:r w:rsidRPr="00DF71C4">
        <w:rPr>
          <w:sz w:val="28"/>
          <w:szCs w:val="28"/>
        </w:rPr>
        <w:t>н</w:t>
      </w:r>
      <w:r w:rsidRPr="00DF71C4">
        <w:rPr>
          <w:sz w:val="28"/>
          <w:szCs w:val="28"/>
        </w:rPr>
        <w:t>ципах организации местного самоуправления в</w:t>
      </w:r>
      <w:proofErr w:type="gramEnd"/>
      <w:r w:rsidRPr="00DF71C4">
        <w:rPr>
          <w:sz w:val="28"/>
          <w:szCs w:val="28"/>
        </w:rPr>
        <w:t xml:space="preserve"> Российской Федерации», частями 3, 4 ст. 5 Федерального закона от 06.03.2006 № 35-ФЗ «О противодействии терр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ризму», ПОСТАНОВЛЯЮ</w:t>
      </w:r>
      <w:r w:rsidR="00E62950" w:rsidRPr="00DF71C4">
        <w:rPr>
          <w:sz w:val="28"/>
          <w:szCs w:val="28"/>
        </w:rPr>
        <w:t>:</w:t>
      </w:r>
    </w:p>
    <w:p w:rsidR="008714E5" w:rsidRPr="00DF71C4" w:rsidRDefault="00E62950" w:rsidP="00E62950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1.</w:t>
      </w:r>
      <w:r w:rsidR="008714E5" w:rsidRPr="00DF71C4">
        <w:rPr>
          <w:sz w:val="28"/>
          <w:szCs w:val="28"/>
        </w:rPr>
        <w:t>Создать межведомственную комиссию по обследованию, категориров</w:t>
      </w:r>
      <w:r w:rsidR="008714E5" w:rsidRPr="00DF71C4">
        <w:rPr>
          <w:sz w:val="28"/>
          <w:szCs w:val="28"/>
        </w:rPr>
        <w:t>а</w:t>
      </w:r>
      <w:r w:rsidR="008714E5" w:rsidRPr="00DF71C4">
        <w:rPr>
          <w:sz w:val="28"/>
          <w:szCs w:val="28"/>
        </w:rPr>
        <w:t>нию и паспорт</w:t>
      </w:r>
      <w:r w:rsidR="00AD4F2C" w:rsidRPr="00DF71C4">
        <w:rPr>
          <w:sz w:val="28"/>
          <w:szCs w:val="28"/>
        </w:rPr>
        <w:t>и</w:t>
      </w:r>
      <w:r w:rsidR="008714E5" w:rsidRPr="00DF71C4">
        <w:rPr>
          <w:sz w:val="28"/>
          <w:szCs w:val="28"/>
        </w:rPr>
        <w:t xml:space="preserve">зации мест массового пребывания людей на территории </w:t>
      </w:r>
      <w:r w:rsidR="00A42D60" w:rsidRPr="00DF71C4">
        <w:rPr>
          <w:sz w:val="28"/>
          <w:szCs w:val="28"/>
        </w:rPr>
        <w:t>Курьи</w:t>
      </w:r>
      <w:r w:rsidR="00A42D60" w:rsidRPr="00DF71C4">
        <w:rPr>
          <w:sz w:val="28"/>
          <w:szCs w:val="28"/>
        </w:rPr>
        <w:t>н</w:t>
      </w:r>
      <w:r w:rsidR="00A42D60" w:rsidRPr="00DF71C4">
        <w:rPr>
          <w:sz w:val="28"/>
          <w:szCs w:val="28"/>
        </w:rPr>
        <w:t>ского сельсовета, Курьинского района</w:t>
      </w:r>
      <w:r w:rsidR="008714E5" w:rsidRPr="00DF71C4">
        <w:rPr>
          <w:sz w:val="28"/>
          <w:szCs w:val="28"/>
        </w:rPr>
        <w:t xml:space="preserve"> Алтайского края (далее - Комиссия) в с</w:t>
      </w:r>
      <w:r w:rsidR="008714E5" w:rsidRPr="00DF71C4">
        <w:rPr>
          <w:sz w:val="28"/>
          <w:szCs w:val="28"/>
        </w:rPr>
        <w:t>о</w:t>
      </w:r>
      <w:r w:rsidR="008714E5" w:rsidRPr="00DF71C4">
        <w:rPr>
          <w:sz w:val="28"/>
          <w:szCs w:val="28"/>
        </w:rPr>
        <w:t>ставе: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Председатель коми</w:t>
      </w:r>
      <w:r w:rsidR="00A42D60" w:rsidRPr="00DF71C4">
        <w:rPr>
          <w:sz w:val="28"/>
          <w:szCs w:val="28"/>
        </w:rPr>
        <w:t>ссии: Ларионов</w:t>
      </w:r>
      <w:r w:rsidR="007E464B" w:rsidRPr="00DF71C4">
        <w:rPr>
          <w:sz w:val="28"/>
          <w:szCs w:val="28"/>
        </w:rPr>
        <w:t xml:space="preserve"> Сергей Алексеевич</w:t>
      </w:r>
      <w:r w:rsidRPr="00DF71C4">
        <w:rPr>
          <w:sz w:val="28"/>
          <w:szCs w:val="28"/>
        </w:rPr>
        <w:t>, глава Администр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ции </w:t>
      </w:r>
      <w:r w:rsidR="007E464B" w:rsidRPr="00DF71C4">
        <w:rPr>
          <w:sz w:val="28"/>
          <w:szCs w:val="28"/>
        </w:rPr>
        <w:t>Курьинского сельсовета</w:t>
      </w:r>
      <w:r w:rsidRPr="00DF71C4">
        <w:rPr>
          <w:sz w:val="28"/>
          <w:szCs w:val="28"/>
        </w:rPr>
        <w:t>;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Заместитель председателя ко</w:t>
      </w:r>
      <w:r w:rsidR="007E464B" w:rsidRPr="00DF71C4">
        <w:rPr>
          <w:sz w:val="28"/>
          <w:szCs w:val="28"/>
        </w:rPr>
        <w:t xml:space="preserve">миссии: </w:t>
      </w:r>
      <w:proofErr w:type="spellStart"/>
      <w:r w:rsidR="007E464B" w:rsidRPr="00DF71C4">
        <w:rPr>
          <w:sz w:val="28"/>
          <w:szCs w:val="28"/>
        </w:rPr>
        <w:t>Быхун</w:t>
      </w:r>
      <w:proofErr w:type="spellEnd"/>
      <w:r w:rsidR="007E464B" w:rsidRPr="00DF71C4">
        <w:rPr>
          <w:sz w:val="28"/>
          <w:szCs w:val="28"/>
        </w:rPr>
        <w:t xml:space="preserve"> Галина Борисовна</w:t>
      </w:r>
      <w:r w:rsidRPr="00DF71C4">
        <w:rPr>
          <w:sz w:val="28"/>
          <w:szCs w:val="28"/>
        </w:rPr>
        <w:t>, заместитель главы А</w:t>
      </w:r>
      <w:r w:rsidR="007E464B" w:rsidRPr="00DF71C4">
        <w:rPr>
          <w:sz w:val="28"/>
          <w:szCs w:val="28"/>
        </w:rPr>
        <w:t>дминистрации Курьинского сельсовета</w:t>
      </w:r>
      <w:r w:rsidRPr="00DF71C4">
        <w:rPr>
          <w:sz w:val="28"/>
          <w:szCs w:val="28"/>
        </w:rPr>
        <w:t>;</w:t>
      </w:r>
    </w:p>
    <w:p w:rsidR="008714E5" w:rsidRPr="00DF71C4" w:rsidRDefault="007E464B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Секретарь комиссии: Шабанов Александр Александрович</w:t>
      </w:r>
      <w:r w:rsidR="008714E5" w:rsidRPr="00DF71C4">
        <w:rPr>
          <w:sz w:val="28"/>
          <w:szCs w:val="28"/>
        </w:rPr>
        <w:t xml:space="preserve">, </w:t>
      </w:r>
      <w:r w:rsidRPr="00DF71C4">
        <w:rPr>
          <w:sz w:val="28"/>
          <w:szCs w:val="28"/>
        </w:rPr>
        <w:t>главный специ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лист по земельным и имущественным </w:t>
      </w:r>
      <w:r w:rsidR="00E62950" w:rsidRPr="00DF71C4">
        <w:rPr>
          <w:sz w:val="28"/>
          <w:szCs w:val="28"/>
        </w:rPr>
        <w:t>вопросам</w:t>
      </w:r>
      <w:r w:rsidRPr="00DF71C4">
        <w:rPr>
          <w:sz w:val="28"/>
          <w:szCs w:val="28"/>
        </w:rPr>
        <w:t xml:space="preserve"> </w:t>
      </w:r>
      <w:r w:rsidR="008714E5"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дминистрации Курьинского сельсовета</w:t>
      </w:r>
      <w:r w:rsidR="008714E5" w:rsidRPr="00DF71C4">
        <w:rPr>
          <w:sz w:val="28"/>
          <w:szCs w:val="28"/>
        </w:rPr>
        <w:t>.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Члены комиссии:</w:t>
      </w:r>
    </w:p>
    <w:p w:rsidR="008714E5" w:rsidRPr="00DF71C4" w:rsidRDefault="003A5904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</w:t>
      </w:r>
      <w:r w:rsidR="00E62950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>Шабанова Елена Г</w:t>
      </w:r>
      <w:r w:rsidR="007E464B" w:rsidRPr="00DF71C4">
        <w:rPr>
          <w:sz w:val="28"/>
          <w:szCs w:val="28"/>
        </w:rPr>
        <w:t>еннадьевна, заведу</w:t>
      </w:r>
      <w:r w:rsidRPr="00DF71C4">
        <w:rPr>
          <w:sz w:val="28"/>
          <w:szCs w:val="28"/>
        </w:rPr>
        <w:t>ю</w:t>
      </w:r>
      <w:r w:rsidR="007E464B" w:rsidRPr="00DF71C4">
        <w:rPr>
          <w:sz w:val="28"/>
          <w:szCs w:val="28"/>
        </w:rPr>
        <w:t>щий</w:t>
      </w:r>
      <w:r w:rsidRPr="00DF71C4">
        <w:rPr>
          <w:sz w:val="28"/>
          <w:szCs w:val="28"/>
        </w:rPr>
        <w:t xml:space="preserve"> нормативно-правовым отделом</w:t>
      </w:r>
      <w:r w:rsidR="008714E5" w:rsidRPr="00DF71C4">
        <w:rPr>
          <w:sz w:val="28"/>
          <w:szCs w:val="28"/>
        </w:rPr>
        <w:t xml:space="preserve"> А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>министрации Курьинского района (по согласованию)</w:t>
      </w:r>
      <w:r w:rsidR="008714E5" w:rsidRPr="00DF71C4">
        <w:rPr>
          <w:sz w:val="28"/>
          <w:szCs w:val="28"/>
        </w:rPr>
        <w:t>;</w:t>
      </w:r>
    </w:p>
    <w:p w:rsidR="008714E5" w:rsidRPr="00DF71C4" w:rsidRDefault="003A5904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 xml:space="preserve">- </w:t>
      </w:r>
      <w:r w:rsidR="00E62950" w:rsidRPr="00DF71C4">
        <w:rPr>
          <w:sz w:val="28"/>
          <w:szCs w:val="28"/>
        </w:rPr>
        <w:t xml:space="preserve">  </w:t>
      </w:r>
      <w:proofErr w:type="spellStart"/>
      <w:r w:rsidRPr="00DF71C4">
        <w:rPr>
          <w:sz w:val="28"/>
          <w:szCs w:val="28"/>
        </w:rPr>
        <w:t>Бубенчикова</w:t>
      </w:r>
      <w:proofErr w:type="spellEnd"/>
      <w:r w:rsidRPr="00DF71C4">
        <w:rPr>
          <w:sz w:val="28"/>
          <w:szCs w:val="28"/>
        </w:rPr>
        <w:t xml:space="preserve"> Елена Викторовна, заместитель председателя комитета по экон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мике и управлению муниципальным имуществом Администрации Курьинского района (по согласованию)</w:t>
      </w:r>
      <w:r w:rsidR="008714E5" w:rsidRPr="00DF71C4">
        <w:rPr>
          <w:sz w:val="28"/>
          <w:szCs w:val="28"/>
        </w:rPr>
        <w:t>;</w:t>
      </w:r>
    </w:p>
    <w:p w:rsidR="008714E5" w:rsidRPr="00DF71C4" w:rsidRDefault="003A5904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</w:t>
      </w:r>
      <w:r w:rsidR="00E62950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>Германов Сергей Николаевич, главный специалист по делам ГОЧС и МР</w:t>
      </w:r>
      <w:r w:rsidR="008714E5" w:rsidRPr="00DF71C4">
        <w:rPr>
          <w:sz w:val="28"/>
          <w:szCs w:val="28"/>
        </w:rPr>
        <w:t xml:space="preserve"> Адм</w:t>
      </w:r>
      <w:r w:rsidR="008714E5" w:rsidRPr="00DF71C4">
        <w:rPr>
          <w:sz w:val="28"/>
          <w:szCs w:val="28"/>
        </w:rPr>
        <w:t>и</w:t>
      </w:r>
      <w:r w:rsidR="008714E5" w:rsidRPr="00DF71C4">
        <w:rPr>
          <w:sz w:val="28"/>
          <w:szCs w:val="28"/>
        </w:rPr>
        <w:t xml:space="preserve">нистрации </w:t>
      </w:r>
      <w:r w:rsidRPr="00DF71C4">
        <w:rPr>
          <w:sz w:val="28"/>
          <w:szCs w:val="28"/>
        </w:rPr>
        <w:t>Курьин</w:t>
      </w:r>
      <w:r w:rsidR="008714E5" w:rsidRPr="00DF71C4">
        <w:rPr>
          <w:sz w:val="28"/>
          <w:szCs w:val="28"/>
        </w:rPr>
        <w:t>ского района (по согласованию);</w:t>
      </w:r>
    </w:p>
    <w:p w:rsidR="008714E5" w:rsidRPr="00DF71C4" w:rsidRDefault="00753AB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</w:t>
      </w:r>
      <w:r w:rsidR="00E62950" w:rsidRPr="00DF71C4">
        <w:rPr>
          <w:sz w:val="28"/>
          <w:szCs w:val="28"/>
        </w:rPr>
        <w:t xml:space="preserve">  </w:t>
      </w:r>
      <w:proofErr w:type="spellStart"/>
      <w:r w:rsidRPr="00DF71C4">
        <w:rPr>
          <w:sz w:val="28"/>
          <w:szCs w:val="28"/>
        </w:rPr>
        <w:t>Алексеенко</w:t>
      </w:r>
      <w:proofErr w:type="spellEnd"/>
      <w:r w:rsidRPr="00DF71C4">
        <w:rPr>
          <w:sz w:val="28"/>
          <w:szCs w:val="28"/>
        </w:rPr>
        <w:t xml:space="preserve"> Павел Николаевич</w:t>
      </w:r>
      <w:r w:rsidR="008714E5" w:rsidRPr="00DF71C4">
        <w:rPr>
          <w:sz w:val="28"/>
          <w:szCs w:val="28"/>
        </w:rPr>
        <w:t xml:space="preserve">, </w:t>
      </w:r>
      <w:r w:rsidR="00124B36" w:rsidRPr="00DF71C4">
        <w:rPr>
          <w:sz w:val="28"/>
          <w:szCs w:val="28"/>
        </w:rPr>
        <w:t xml:space="preserve">майор полиции, начальник ОВО по </w:t>
      </w:r>
      <w:proofErr w:type="spellStart"/>
      <w:r w:rsidR="00124B36" w:rsidRPr="00DF71C4">
        <w:rPr>
          <w:sz w:val="28"/>
          <w:szCs w:val="28"/>
        </w:rPr>
        <w:t>Поспел</w:t>
      </w:r>
      <w:r w:rsidR="00124B36" w:rsidRPr="00DF71C4">
        <w:rPr>
          <w:sz w:val="28"/>
          <w:szCs w:val="28"/>
        </w:rPr>
        <w:t>и</w:t>
      </w:r>
      <w:r w:rsidR="00124B36" w:rsidRPr="00DF71C4">
        <w:rPr>
          <w:sz w:val="28"/>
          <w:szCs w:val="28"/>
        </w:rPr>
        <w:t>хинскому</w:t>
      </w:r>
      <w:proofErr w:type="spellEnd"/>
      <w:r w:rsidR="00124B36" w:rsidRPr="00DF71C4">
        <w:rPr>
          <w:sz w:val="28"/>
          <w:szCs w:val="28"/>
        </w:rPr>
        <w:t xml:space="preserve"> району  – филиал ФГКУ </w:t>
      </w:r>
      <w:r w:rsidR="008714E5" w:rsidRPr="00DF71C4">
        <w:rPr>
          <w:sz w:val="28"/>
          <w:szCs w:val="28"/>
        </w:rPr>
        <w:t xml:space="preserve">УВО </w:t>
      </w:r>
      <w:r w:rsidR="00124B36" w:rsidRPr="00DF71C4">
        <w:rPr>
          <w:sz w:val="28"/>
          <w:szCs w:val="28"/>
        </w:rPr>
        <w:t>«</w:t>
      </w:r>
      <w:r w:rsidR="008714E5" w:rsidRPr="00DF71C4">
        <w:rPr>
          <w:sz w:val="28"/>
          <w:szCs w:val="28"/>
        </w:rPr>
        <w:t>ВНГ России по Алтайскому краю» (по согласованию);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</w:t>
      </w:r>
      <w:r w:rsidR="00124B36" w:rsidRPr="00DF71C4">
        <w:rPr>
          <w:sz w:val="28"/>
          <w:szCs w:val="28"/>
        </w:rPr>
        <w:t xml:space="preserve"> Трусов Виталий Сергеевич,</w:t>
      </w:r>
      <w:r w:rsidRPr="00DF71C4">
        <w:rPr>
          <w:sz w:val="28"/>
          <w:szCs w:val="28"/>
        </w:rPr>
        <w:t xml:space="preserve"> </w:t>
      </w:r>
      <w:r w:rsidR="00124B36" w:rsidRPr="00DF71C4">
        <w:rPr>
          <w:sz w:val="28"/>
          <w:szCs w:val="28"/>
        </w:rPr>
        <w:t xml:space="preserve"> капитан внутренней службы, </w:t>
      </w:r>
      <w:r w:rsidRPr="00DF71C4">
        <w:rPr>
          <w:sz w:val="28"/>
          <w:szCs w:val="28"/>
        </w:rPr>
        <w:t>дознаватель террит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риального отдела надзорной деятельности и профилактической работы №4 упра</w:t>
      </w:r>
      <w:r w:rsidRPr="00DF71C4">
        <w:rPr>
          <w:sz w:val="28"/>
          <w:szCs w:val="28"/>
        </w:rPr>
        <w:t>в</w:t>
      </w:r>
      <w:r w:rsidRPr="00DF71C4">
        <w:rPr>
          <w:sz w:val="28"/>
          <w:szCs w:val="28"/>
        </w:rPr>
        <w:t>ления надзорной деятельности и профилактической работы – государственный инспектор г.</w:t>
      </w:r>
      <w:r w:rsidR="00753AB5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>Рубцовска, г</w:t>
      </w:r>
      <w:proofErr w:type="gramStart"/>
      <w:r w:rsidRPr="00DF71C4">
        <w:rPr>
          <w:sz w:val="28"/>
          <w:szCs w:val="28"/>
        </w:rPr>
        <w:t>.З</w:t>
      </w:r>
      <w:proofErr w:type="gramEnd"/>
      <w:r w:rsidRPr="00DF71C4">
        <w:rPr>
          <w:sz w:val="28"/>
          <w:szCs w:val="28"/>
        </w:rPr>
        <w:t xml:space="preserve">меиногорска и </w:t>
      </w:r>
      <w:proofErr w:type="spellStart"/>
      <w:r w:rsidRPr="00DF71C4">
        <w:rPr>
          <w:sz w:val="28"/>
          <w:szCs w:val="28"/>
        </w:rPr>
        <w:t>Волчихинского</w:t>
      </w:r>
      <w:proofErr w:type="spellEnd"/>
      <w:r w:rsidRPr="00DF71C4">
        <w:rPr>
          <w:sz w:val="28"/>
          <w:szCs w:val="28"/>
        </w:rPr>
        <w:t>, Егорьевского, Курьи</w:t>
      </w:r>
      <w:r w:rsidRPr="00DF71C4">
        <w:rPr>
          <w:sz w:val="28"/>
          <w:szCs w:val="28"/>
        </w:rPr>
        <w:t>н</w:t>
      </w:r>
      <w:r w:rsidRPr="00DF71C4">
        <w:rPr>
          <w:sz w:val="28"/>
          <w:szCs w:val="28"/>
        </w:rPr>
        <w:t xml:space="preserve">ского, </w:t>
      </w:r>
      <w:proofErr w:type="spellStart"/>
      <w:r w:rsidRPr="00DF71C4">
        <w:rPr>
          <w:sz w:val="28"/>
          <w:szCs w:val="28"/>
        </w:rPr>
        <w:t>Локтевского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Новичихинского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Поспелихинского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Рубцовского</w:t>
      </w:r>
      <w:proofErr w:type="spellEnd"/>
      <w:r w:rsidRPr="00DF71C4">
        <w:rPr>
          <w:sz w:val="28"/>
          <w:szCs w:val="28"/>
        </w:rPr>
        <w:t>, Третьяко</w:t>
      </w:r>
      <w:r w:rsidRPr="00DF71C4">
        <w:rPr>
          <w:sz w:val="28"/>
          <w:szCs w:val="28"/>
        </w:rPr>
        <w:t>в</w:t>
      </w:r>
      <w:r w:rsidRPr="00DF71C4">
        <w:rPr>
          <w:sz w:val="28"/>
          <w:szCs w:val="28"/>
        </w:rPr>
        <w:t>ского, Угловского районов по пожарному надзору (по согласованию);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</w:t>
      </w:r>
      <w:r w:rsidR="00E62950" w:rsidRPr="00DF71C4">
        <w:rPr>
          <w:sz w:val="28"/>
          <w:szCs w:val="28"/>
        </w:rPr>
        <w:t xml:space="preserve">  </w:t>
      </w:r>
      <w:r w:rsidRPr="00DF71C4">
        <w:rPr>
          <w:sz w:val="28"/>
          <w:szCs w:val="28"/>
        </w:rPr>
        <w:t>Васильев Роман Сергеевич, сотрудник Федеральной службы безопасности Ро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сийской Федерации, Управление Алтайского края, 3 отделение отдела в </w:t>
      </w:r>
      <w:proofErr w:type="gramStart"/>
      <w:r w:rsidRPr="00DF71C4">
        <w:rPr>
          <w:sz w:val="28"/>
          <w:szCs w:val="28"/>
        </w:rPr>
        <w:t>г</w:t>
      </w:r>
      <w:proofErr w:type="gramEnd"/>
      <w:r w:rsidRPr="00DF71C4">
        <w:rPr>
          <w:sz w:val="28"/>
          <w:szCs w:val="28"/>
        </w:rPr>
        <w:t>.</w:t>
      </w:r>
      <w:r w:rsidR="00E62950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>Ру</w:t>
      </w:r>
      <w:r w:rsidRPr="00DF71C4">
        <w:rPr>
          <w:sz w:val="28"/>
          <w:szCs w:val="28"/>
        </w:rPr>
        <w:t>б</w:t>
      </w:r>
      <w:r w:rsidRPr="00DF71C4">
        <w:rPr>
          <w:sz w:val="28"/>
          <w:szCs w:val="28"/>
        </w:rPr>
        <w:t>цовске (по согласованию).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2.Утвердить Положение о межведомственной комиссии по обследованию, категорированию и паспортизации мест массового пребывания людей на террит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рии</w:t>
      </w:r>
      <w:r w:rsidR="00E62950" w:rsidRPr="00DF71C4">
        <w:rPr>
          <w:sz w:val="28"/>
          <w:szCs w:val="28"/>
        </w:rPr>
        <w:t xml:space="preserve"> К</w:t>
      </w:r>
      <w:r w:rsidR="00124B36" w:rsidRPr="00DF71C4">
        <w:rPr>
          <w:sz w:val="28"/>
          <w:szCs w:val="28"/>
        </w:rPr>
        <w:t>урьинского сельсовета Курьин</w:t>
      </w:r>
      <w:r w:rsidRPr="00DF71C4">
        <w:rPr>
          <w:sz w:val="28"/>
          <w:szCs w:val="28"/>
        </w:rPr>
        <w:t xml:space="preserve">ского района Алтайского края (Приложение № 1).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3.Утвердить форму Акта обследования и категорирования места массового пребывания людей на территории </w:t>
      </w:r>
      <w:r w:rsidR="00124B36" w:rsidRPr="00DF71C4">
        <w:rPr>
          <w:sz w:val="28"/>
          <w:szCs w:val="28"/>
        </w:rPr>
        <w:t>Курьинс</w:t>
      </w:r>
      <w:r w:rsidRPr="00DF71C4">
        <w:rPr>
          <w:sz w:val="28"/>
          <w:szCs w:val="28"/>
        </w:rPr>
        <w:t>кого</w:t>
      </w:r>
      <w:r w:rsidR="00124B36" w:rsidRPr="00DF71C4">
        <w:rPr>
          <w:sz w:val="28"/>
          <w:szCs w:val="28"/>
        </w:rPr>
        <w:t xml:space="preserve"> сельсовета Курьинского района</w:t>
      </w:r>
      <w:r w:rsidRPr="00DF71C4">
        <w:rPr>
          <w:sz w:val="28"/>
          <w:szCs w:val="28"/>
        </w:rPr>
        <w:t xml:space="preserve"> Алтайского края (Приложение № 2). 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 Организацию и координацию мероприятий по обследованию, категор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рованию и паспортизации мест массового пребывания людей на территории </w:t>
      </w:r>
      <w:r w:rsidR="00124B36" w:rsidRPr="00DF71C4">
        <w:rPr>
          <w:sz w:val="28"/>
          <w:szCs w:val="28"/>
        </w:rPr>
        <w:t>Курьинского сельсовета Курьинского района Алтайского края</w:t>
      </w:r>
      <w:r w:rsidRPr="00DF71C4">
        <w:rPr>
          <w:sz w:val="28"/>
          <w:szCs w:val="28"/>
        </w:rPr>
        <w:t xml:space="preserve"> возложить на со</w:t>
      </w:r>
      <w:r w:rsidRPr="00DF71C4">
        <w:rPr>
          <w:sz w:val="28"/>
          <w:szCs w:val="28"/>
        </w:rPr>
        <w:t>з</w:t>
      </w:r>
      <w:r w:rsidRPr="00DF71C4">
        <w:rPr>
          <w:sz w:val="28"/>
          <w:szCs w:val="28"/>
        </w:rPr>
        <w:t xml:space="preserve">данную Комиссию.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 </w:t>
      </w:r>
      <w:proofErr w:type="gramStart"/>
      <w:r w:rsidRPr="00DF71C4">
        <w:rPr>
          <w:sz w:val="28"/>
          <w:szCs w:val="28"/>
        </w:rPr>
        <w:t>К</w:t>
      </w:r>
      <w:r w:rsidR="001A01E3" w:rsidRPr="00DF71C4">
        <w:rPr>
          <w:sz w:val="28"/>
          <w:szCs w:val="28"/>
        </w:rPr>
        <w:t>омиссии приступить к работе с 08.07</w:t>
      </w:r>
      <w:r w:rsidRPr="00DF71C4">
        <w:rPr>
          <w:sz w:val="28"/>
          <w:szCs w:val="28"/>
        </w:rPr>
        <w:t>.2019 г. и провести обследование, категорирование и паспортизацию места с массовым пребыванием людей по а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>ресу</w:t>
      </w:r>
      <w:r w:rsidR="001A01E3" w:rsidRPr="00DF71C4">
        <w:rPr>
          <w:sz w:val="28"/>
          <w:szCs w:val="28"/>
        </w:rPr>
        <w:t>: с. Курья, переулок Пионерский, (площадь перед районным дворцом культ</w:t>
      </w:r>
      <w:r w:rsidR="001A01E3" w:rsidRPr="00DF71C4">
        <w:rPr>
          <w:sz w:val="28"/>
          <w:szCs w:val="28"/>
        </w:rPr>
        <w:t>у</w:t>
      </w:r>
      <w:r w:rsidR="001A01E3" w:rsidRPr="00DF71C4">
        <w:rPr>
          <w:sz w:val="28"/>
          <w:szCs w:val="28"/>
        </w:rPr>
        <w:t>ры и искусств по адресу с Курья, пер. Пионерский, 1а)</w:t>
      </w:r>
      <w:r w:rsidRPr="00DF71C4">
        <w:rPr>
          <w:sz w:val="28"/>
          <w:szCs w:val="28"/>
        </w:rPr>
        <w:t>, включённого в Единый перечень мест массового пребывания людей, утверждённого решением заседания антитеррористической комиссии Алтайского края  от 14.12.2018 года №68.</w:t>
      </w:r>
      <w:proofErr w:type="gramEnd"/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6.    Контрол</w:t>
      </w:r>
      <w:r w:rsidR="001A01E3" w:rsidRPr="00DF71C4">
        <w:rPr>
          <w:sz w:val="28"/>
          <w:szCs w:val="28"/>
        </w:rPr>
        <w:t>ь исполнения настоящего постановл</w:t>
      </w:r>
      <w:r w:rsidRPr="00DF71C4">
        <w:rPr>
          <w:sz w:val="28"/>
          <w:szCs w:val="28"/>
        </w:rPr>
        <w:t>ения оставляю за собой.</w:t>
      </w:r>
    </w:p>
    <w:p w:rsidR="001A01E3" w:rsidRPr="00DF71C4" w:rsidRDefault="001A01E3" w:rsidP="008714E5">
      <w:pPr>
        <w:ind w:firstLine="708"/>
        <w:jc w:val="both"/>
        <w:rPr>
          <w:sz w:val="28"/>
          <w:szCs w:val="28"/>
        </w:rPr>
      </w:pPr>
    </w:p>
    <w:p w:rsidR="008714E5" w:rsidRPr="00DF71C4" w:rsidRDefault="008714E5" w:rsidP="008714E5">
      <w:pPr>
        <w:jc w:val="both"/>
        <w:rPr>
          <w:sz w:val="28"/>
          <w:szCs w:val="28"/>
        </w:rPr>
      </w:pPr>
    </w:p>
    <w:p w:rsidR="00E62950" w:rsidRPr="00DF71C4" w:rsidRDefault="00E62950" w:rsidP="008714E5">
      <w:pPr>
        <w:jc w:val="both"/>
        <w:rPr>
          <w:sz w:val="28"/>
          <w:szCs w:val="28"/>
        </w:rPr>
      </w:pPr>
    </w:p>
    <w:p w:rsidR="00E62950" w:rsidRPr="00DF71C4" w:rsidRDefault="00E62950" w:rsidP="008714E5">
      <w:pPr>
        <w:jc w:val="both"/>
        <w:rPr>
          <w:sz w:val="28"/>
          <w:szCs w:val="28"/>
        </w:rPr>
      </w:pPr>
    </w:p>
    <w:p w:rsidR="00E62950" w:rsidRPr="00DF71C4" w:rsidRDefault="00E62950" w:rsidP="008714E5">
      <w:pPr>
        <w:jc w:val="both"/>
        <w:rPr>
          <w:sz w:val="28"/>
          <w:szCs w:val="28"/>
        </w:rPr>
      </w:pPr>
    </w:p>
    <w:p w:rsidR="00DF71C4" w:rsidRDefault="008714E5" w:rsidP="00DF71C4">
      <w:pPr>
        <w:rPr>
          <w:sz w:val="28"/>
          <w:szCs w:val="28"/>
        </w:rPr>
      </w:pPr>
      <w:r w:rsidRPr="00DF71C4">
        <w:rPr>
          <w:sz w:val="28"/>
          <w:szCs w:val="28"/>
        </w:rPr>
        <w:t>Глава</w:t>
      </w:r>
      <w:r w:rsid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 xml:space="preserve">Администрации </w:t>
      </w:r>
      <w:r w:rsidR="00DF71C4">
        <w:rPr>
          <w:sz w:val="28"/>
          <w:szCs w:val="28"/>
        </w:rPr>
        <w:t>сельсовета</w:t>
      </w:r>
      <w:r w:rsidR="001A01E3" w:rsidRPr="00DF71C4">
        <w:rPr>
          <w:sz w:val="28"/>
          <w:szCs w:val="28"/>
        </w:rPr>
        <w:t xml:space="preserve">                                                          С.А. Ларионов</w:t>
      </w:r>
    </w:p>
    <w:p w:rsidR="00DF71C4" w:rsidRDefault="00DF71C4" w:rsidP="00DF71C4">
      <w:pPr>
        <w:rPr>
          <w:sz w:val="28"/>
          <w:szCs w:val="28"/>
        </w:rPr>
      </w:pPr>
    </w:p>
    <w:p w:rsidR="00EC5000" w:rsidRDefault="00EC5000" w:rsidP="00DF71C4">
      <w:pPr>
        <w:jc w:val="right"/>
      </w:pPr>
    </w:p>
    <w:p w:rsidR="00EC5000" w:rsidRDefault="00EC5000" w:rsidP="00DF71C4">
      <w:pPr>
        <w:jc w:val="right"/>
      </w:pPr>
    </w:p>
    <w:p w:rsidR="00EC5000" w:rsidRDefault="00EC5000" w:rsidP="00DF71C4">
      <w:pPr>
        <w:jc w:val="right"/>
      </w:pPr>
    </w:p>
    <w:p w:rsidR="008714E5" w:rsidRPr="00EC5000" w:rsidRDefault="008714E5" w:rsidP="00DF71C4">
      <w:pPr>
        <w:jc w:val="right"/>
      </w:pPr>
      <w:r w:rsidRPr="00EC5000">
        <w:lastRenderedPageBreak/>
        <w:t xml:space="preserve">Приложение №1 </w:t>
      </w:r>
    </w:p>
    <w:p w:rsidR="008714E5" w:rsidRPr="00EC5000" w:rsidRDefault="008714E5" w:rsidP="008714E5">
      <w:pPr>
        <w:jc w:val="right"/>
      </w:pPr>
      <w:r w:rsidRPr="00EC5000">
        <w:t xml:space="preserve">к постановлению </w:t>
      </w:r>
    </w:p>
    <w:p w:rsidR="008714E5" w:rsidRPr="00EC5000" w:rsidRDefault="001A01E3" w:rsidP="008714E5">
      <w:pPr>
        <w:jc w:val="right"/>
      </w:pPr>
      <w:r w:rsidRPr="00EC5000">
        <w:t>Администрации Курьинского сельсовета</w:t>
      </w:r>
    </w:p>
    <w:p w:rsidR="008714E5" w:rsidRPr="00EC5000" w:rsidRDefault="001A01E3" w:rsidP="00E62950">
      <w:pPr>
        <w:jc w:val="right"/>
      </w:pPr>
      <w:r w:rsidRPr="00EC5000">
        <w:t xml:space="preserve"> Курьин</w:t>
      </w:r>
      <w:r w:rsidR="008714E5" w:rsidRPr="00EC5000">
        <w:t>ского района Алтайского края</w:t>
      </w:r>
    </w:p>
    <w:p w:rsidR="008714E5" w:rsidRPr="00EC5000" w:rsidRDefault="008714E5" w:rsidP="00E62950">
      <w:pPr>
        <w:jc w:val="right"/>
      </w:pPr>
      <w:r w:rsidRPr="00EC5000">
        <w:t xml:space="preserve">                                                                           </w:t>
      </w:r>
      <w:r w:rsidR="001A01E3" w:rsidRPr="00EC5000">
        <w:t xml:space="preserve">           </w:t>
      </w:r>
      <w:r w:rsidRPr="00EC5000">
        <w:t xml:space="preserve">от   </w:t>
      </w:r>
      <w:r w:rsidR="00E62950" w:rsidRPr="00EC5000">
        <w:t>05.07.2019 г.</w:t>
      </w:r>
      <w:r w:rsidRPr="00EC5000">
        <w:t xml:space="preserve">  № </w:t>
      </w:r>
      <w:r w:rsidR="00E62950" w:rsidRPr="00EC5000">
        <w:t>55</w:t>
      </w:r>
    </w:p>
    <w:p w:rsidR="008714E5" w:rsidRPr="00DF71C4" w:rsidRDefault="008714E5" w:rsidP="00E62950">
      <w:pPr>
        <w:jc w:val="right"/>
        <w:rPr>
          <w:sz w:val="28"/>
          <w:szCs w:val="28"/>
        </w:rPr>
      </w:pPr>
    </w:p>
    <w:p w:rsidR="008714E5" w:rsidRPr="00DF71C4" w:rsidRDefault="008714E5" w:rsidP="008714E5">
      <w:pPr>
        <w:jc w:val="center"/>
        <w:rPr>
          <w:b/>
          <w:sz w:val="28"/>
          <w:szCs w:val="28"/>
        </w:rPr>
      </w:pPr>
      <w:r w:rsidRPr="00DF71C4">
        <w:rPr>
          <w:b/>
          <w:sz w:val="28"/>
          <w:szCs w:val="28"/>
        </w:rPr>
        <w:t>ПОЛОЖЕНИЕ О МЕЖВЕДОМСТВЕННОЙ КОМИССИИ ПО ОБСЛЕД</w:t>
      </w:r>
      <w:r w:rsidRPr="00DF71C4">
        <w:rPr>
          <w:b/>
          <w:sz w:val="28"/>
          <w:szCs w:val="28"/>
        </w:rPr>
        <w:t>О</w:t>
      </w:r>
      <w:r w:rsidRPr="00DF71C4">
        <w:rPr>
          <w:b/>
          <w:sz w:val="28"/>
          <w:szCs w:val="28"/>
        </w:rPr>
        <w:t>ВАНИЮ, КАТЕГОРИРОВАНИЮ И ПАСПОРТИЗАЦИИ МЕСТ МАСС</w:t>
      </w:r>
      <w:r w:rsidRPr="00DF71C4">
        <w:rPr>
          <w:b/>
          <w:sz w:val="28"/>
          <w:szCs w:val="28"/>
        </w:rPr>
        <w:t>О</w:t>
      </w:r>
      <w:r w:rsidRPr="00DF71C4">
        <w:rPr>
          <w:b/>
          <w:sz w:val="28"/>
          <w:szCs w:val="28"/>
        </w:rPr>
        <w:t xml:space="preserve">ВОГО ПРЕБЫВАНИЯ ЛЮДЕЙ НА ТЕРРИТОРИИ </w:t>
      </w:r>
      <w:r w:rsidR="001A01E3" w:rsidRPr="00DF71C4">
        <w:rPr>
          <w:b/>
          <w:sz w:val="28"/>
          <w:szCs w:val="28"/>
        </w:rPr>
        <w:t>КУРЬИНСКОГО СЕЛЬСОВЕТА КУРЬИНС</w:t>
      </w:r>
      <w:r w:rsidRPr="00DF71C4">
        <w:rPr>
          <w:b/>
          <w:sz w:val="28"/>
          <w:szCs w:val="28"/>
        </w:rPr>
        <w:t>КОГО РАЙОНА АЛТАЙСКОГО КРАЯ</w:t>
      </w:r>
    </w:p>
    <w:p w:rsidR="008714E5" w:rsidRPr="00DF71C4" w:rsidRDefault="008714E5" w:rsidP="008714E5">
      <w:pPr>
        <w:jc w:val="center"/>
        <w:rPr>
          <w:sz w:val="28"/>
          <w:szCs w:val="28"/>
        </w:rPr>
      </w:pPr>
    </w:p>
    <w:p w:rsidR="008714E5" w:rsidRPr="00DF71C4" w:rsidRDefault="008714E5" w:rsidP="008714E5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ОБЩИЕ ПОЛОЖЕНИЯ</w:t>
      </w:r>
    </w:p>
    <w:p w:rsidR="008714E5" w:rsidRPr="00DF71C4" w:rsidRDefault="008714E5" w:rsidP="008714E5">
      <w:pPr>
        <w:ind w:left="720"/>
        <w:rPr>
          <w:sz w:val="28"/>
          <w:szCs w:val="28"/>
        </w:rPr>
      </w:pPr>
    </w:p>
    <w:p w:rsidR="008714E5" w:rsidRPr="00DF71C4" w:rsidRDefault="008714E5" w:rsidP="008714E5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1.1. </w:t>
      </w:r>
      <w:proofErr w:type="gramStart"/>
      <w:r w:rsidRPr="00DF71C4">
        <w:rPr>
          <w:sz w:val="28"/>
          <w:szCs w:val="28"/>
        </w:rPr>
        <w:t>Настоящее Положение разработано в соответствии с требованиями к антитеррористической защищенности мест массового пребывания людей, утве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>жденными постановлением Правительства Российской Федерации от 25 марта 2015 года № 272 «Об утверждении требований к антитеррористической защище</w:t>
      </w:r>
      <w:r w:rsidRPr="00DF71C4">
        <w:rPr>
          <w:sz w:val="28"/>
          <w:szCs w:val="28"/>
        </w:rPr>
        <w:t>н</w:t>
      </w:r>
      <w:r w:rsidRPr="00DF71C4">
        <w:rPr>
          <w:sz w:val="28"/>
          <w:szCs w:val="28"/>
        </w:rPr>
        <w:t>ности мест массового пребывания людей и объектов (территорий), подлежащих обязательной охране полицией, и форм паспортов безопасности таких мест и об</w:t>
      </w:r>
      <w:r w:rsidRPr="00DF71C4">
        <w:rPr>
          <w:sz w:val="28"/>
          <w:szCs w:val="28"/>
        </w:rPr>
        <w:t>ъ</w:t>
      </w:r>
      <w:r w:rsidRPr="00DF71C4">
        <w:rPr>
          <w:sz w:val="28"/>
          <w:szCs w:val="28"/>
        </w:rPr>
        <w:t>ектов (территорий)», решением заседания  антитеррористической комиссии А</w:t>
      </w:r>
      <w:r w:rsidRPr="00DF71C4">
        <w:rPr>
          <w:sz w:val="28"/>
          <w:szCs w:val="28"/>
        </w:rPr>
        <w:t>л</w:t>
      </w:r>
      <w:r w:rsidRPr="00DF71C4">
        <w:rPr>
          <w:sz w:val="28"/>
          <w:szCs w:val="28"/>
        </w:rPr>
        <w:t>тайского края  от 14.12.2018 года</w:t>
      </w:r>
      <w:proofErr w:type="gramEnd"/>
      <w:r w:rsidRPr="00DF71C4">
        <w:rPr>
          <w:sz w:val="28"/>
          <w:szCs w:val="28"/>
        </w:rPr>
        <w:t xml:space="preserve"> №68.</w:t>
      </w:r>
    </w:p>
    <w:p w:rsidR="008714E5" w:rsidRPr="00DF71C4" w:rsidRDefault="008714E5" w:rsidP="008714E5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1.2.  </w:t>
      </w:r>
      <w:proofErr w:type="gramStart"/>
      <w:r w:rsidRPr="00DF71C4">
        <w:rPr>
          <w:sz w:val="28"/>
          <w:szCs w:val="28"/>
        </w:rPr>
        <w:t>В соответствии с пунктом 6 статьи 3 Федерального закона от 06.03.2006 № 35- ФЗ «О противодействии терроризму», место массового преб</w:t>
      </w:r>
      <w:r w:rsidRPr="00DF71C4">
        <w:rPr>
          <w:sz w:val="28"/>
          <w:szCs w:val="28"/>
        </w:rPr>
        <w:t>ы</w:t>
      </w:r>
      <w:r w:rsidRPr="00DF71C4">
        <w:rPr>
          <w:sz w:val="28"/>
          <w:szCs w:val="28"/>
        </w:rPr>
        <w:t>вания людей - это территория общего пользования поселения или городского о</w:t>
      </w:r>
      <w:r w:rsidRPr="00DF71C4">
        <w:rPr>
          <w:sz w:val="28"/>
          <w:szCs w:val="28"/>
        </w:rPr>
        <w:t>к</w:t>
      </w:r>
      <w:r w:rsidRPr="00DF71C4">
        <w:rPr>
          <w:sz w:val="28"/>
          <w:szCs w:val="28"/>
        </w:rPr>
        <w:t>руга, либо специально отведенная территория за их пределами, либо место общ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го пользования в здании, строении, сооружении, на ином объекте, на которых при определённых условиях может одновременно находиться более пятидесяти чел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век.</w:t>
      </w:r>
      <w:proofErr w:type="gramEnd"/>
    </w:p>
    <w:p w:rsidR="008714E5" w:rsidRPr="00DF71C4" w:rsidRDefault="008714E5" w:rsidP="008714E5">
      <w:pPr>
        <w:ind w:firstLine="720"/>
        <w:jc w:val="both"/>
        <w:rPr>
          <w:sz w:val="28"/>
          <w:szCs w:val="28"/>
        </w:rPr>
      </w:pPr>
      <w:proofErr w:type="gramStart"/>
      <w:r w:rsidRPr="00DF71C4">
        <w:rPr>
          <w:sz w:val="28"/>
          <w:szCs w:val="28"/>
        </w:rPr>
        <w:t>1.3.Межведомственная комиссия по обследованию, категорированию и па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портизации мест массового пребывания людей на территории </w:t>
      </w:r>
      <w:r w:rsidR="001A01E3" w:rsidRPr="00DF71C4">
        <w:rPr>
          <w:sz w:val="28"/>
          <w:szCs w:val="28"/>
        </w:rPr>
        <w:t>Курьинского сел</w:t>
      </w:r>
      <w:r w:rsidR="001A01E3" w:rsidRPr="00DF71C4">
        <w:rPr>
          <w:sz w:val="28"/>
          <w:szCs w:val="28"/>
        </w:rPr>
        <w:t>ь</w:t>
      </w:r>
      <w:r w:rsidR="001A01E3" w:rsidRPr="00DF71C4">
        <w:rPr>
          <w:sz w:val="28"/>
          <w:szCs w:val="28"/>
        </w:rPr>
        <w:t>совета Курьинского района Алтайского края</w:t>
      </w:r>
      <w:r w:rsidRPr="00DF71C4">
        <w:rPr>
          <w:sz w:val="28"/>
          <w:szCs w:val="28"/>
        </w:rPr>
        <w:t xml:space="preserve"> (далее - Комиссия) осуществляет о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>ганизационные мероприятия по обеспечению антитеррористической защищённ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сти мест массового пребывания людей путём проведения обследования и катег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рирования мест массового пребывания людей в целях установления дифференц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рованных требований к обеспечению их безопасности с учётом степени потенц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альной опасности и угрозы совершения в</w:t>
      </w:r>
      <w:proofErr w:type="gramEnd"/>
      <w:r w:rsidRPr="00DF71C4">
        <w:rPr>
          <w:sz w:val="28"/>
          <w:szCs w:val="28"/>
        </w:rPr>
        <w:t xml:space="preserve"> </w:t>
      </w:r>
      <w:proofErr w:type="gramStart"/>
      <w:r w:rsidRPr="00DF71C4">
        <w:rPr>
          <w:sz w:val="28"/>
          <w:szCs w:val="28"/>
        </w:rPr>
        <w:t>местах</w:t>
      </w:r>
      <w:proofErr w:type="gramEnd"/>
      <w:r w:rsidRPr="00DF71C4">
        <w:rPr>
          <w:sz w:val="28"/>
          <w:szCs w:val="28"/>
        </w:rPr>
        <w:t xml:space="preserve"> массового пребывания людей террористических актов и их возможных последствий на территории </w:t>
      </w:r>
      <w:r w:rsidR="001A01E3" w:rsidRPr="00DF71C4">
        <w:rPr>
          <w:sz w:val="28"/>
          <w:szCs w:val="28"/>
        </w:rPr>
        <w:t>Курьинского сельсовета Курьинского района Алтайского края</w:t>
      </w:r>
      <w:r w:rsidRPr="00DF71C4">
        <w:rPr>
          <w:sz w:val="28"/>
          <w:szCs w:val="28"/>
        </w:rPr>
        <w:t>.</w:t>
      </w:r>
    </w:p>
    <w:p w:rsidR="008714E5" w:rsidRPr="00DF71C4" w:rsidRDefault="008714E5" w:rsidP="008714E5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1.4. </w:t>
      </w:r>
      <w:proofErr w:type="gramStart"/>
      <w:r w:rsidRPr="00DF71C4">
        <w:rPr>
          <w:sz w:val="28"/>
          <w:szCs w:val="28"/>
        </w:rPr>
        <w:t>Комиссия в своей деятельности руководствуется Федеральными зак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нами от 06.10.2003 № 131-ФЗ «Об общих принципах организации местного сам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управления в Российской Федерации», от 06.03.2006 № 35-ФЗ «О противодейс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вии терроризму», постановлением Правительства Российской Федерации от 25 марта 2015 года № 272 «Об утверждении требований к антитеррористической з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щищенности мест массового пребывания людей и объектов (территорий), подл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жащих обязательной охране полицией, и форм паспортов безопасности таких </w:t>
      </w:r>
      <w:r w:rsidRPr="00DF71C4">
        <w:rPr>
          <w:sz w:val="28"/>
          <w:szCs w:val="28"/>
        </w:rPr>
        <w:lastRenderedPageBreak/>
        <w:t>мест и объектов</w:t>
      </w:r>
      <w:proofErr w:type="gramEnd"/>
      <w:r w:rsidRPr="00DF71C4">
        <w:rPr>
          <w:sz w:val="28"/>
          <w:szCs w:val="28"/>
        </w:rPr>
        <w:t xml:space="preserve"> (территорий)», иными нормативными правовыми актами Росси</w:t>
      </w:r>
      <w:r w:rsidRPr="00DF71C4">
        <w:rPr>
          <w:sz w:val="28"/>
          <w:szCs w:val="28"/>
        </w:rPr>
        <w:t>й</w:t>
      </w:r>
      <w:r w:rsidRPr="00DF71C4">
        <w:rPr>
          <w:sz w:val="28"/>
          <w:szCs w:val="28"/>
        </w:rPr>
        <w:t>ской Федерации, законами и нормативными правовыми актами Алтайского края, антитеррористической комиссии Алтайского края, муниципальными правовыми актами, а также настоящим Положением.</w:t>
      </w:r>
    </w:p>
    <w:p w:rsidR="008714E5" w:rsidRPr="00DF71C4" w:rsidRDefault="008714E5" w:rsidP="008714E5">
      <w:pPr>
        <w:ind w:firstLine="720"/>
        <w:jc w:val="both"/>
        <w:rPr>
          <w:sz w:val="28"/>
          <w:szCs w:val="28"/>
        </w:rPr>
      </w:pPr>
    </w:p>
    <w:p w:rsidR="008714E5" w:rsidRPr="00DF71C4" w:rsidRDefault="008714E5" w:rsidP="008714E5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ОСНОВНЫЕ ЗАДАЧИ И ФУНКЦИИ КОМИССИИ</w:t>
      </w:r>
    </w:p>
    <w:p w:rsidR="008714E5" w:rsidRPr="00DF71C4" w:rsidRDefault="008714E5" w:rsidP="008714E5">
      <w:pPr>
        <w:ind w:left="720"/>
        <w:rPr>
          <w:sz w:val="28"/>
          <w:szCs w:val="28"/>
        </w:rPr>
      </w:pP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 Основными задачами Комиссии являются: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2.1. Проведение категорирования мест массового пребывания людей на терр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тории </w:t>
      </w:r>
      <w:r w:rsidR="001A01E3" w:rsidRPr="00DF71C4">
        <w:rPr>
          <w:sz w:val="28"/>
          <w:szCs w:val="28"/>
        </w:rPr>
        <w:t xml:space="preserve">Курьинского сельсовета Курьинского района Алтайского края </w:t>
      </w:r>
      <w:r w:rsidRPr="00DF71C4">
        <w:rPr>
          <w:sz w:val="28"/>
          <w:szCs w:val="28"/>
        </w:rPr>
        <w:t>в целях у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>тановления дифференцированных требований к обеспечению их безопасности с учетом степени потенциальной опасности и угрозы совершения в местах массов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го пребывания людей террористических актов и их возможных последствий.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2.2. Определение степени угрозы совершения террористического акта на осн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вании данных о совершенных и предотвращенных террористических актах в м</w:t>
      </w:r>
      <w:r w:rsidRPr="00DF71C4">
        <w:rPr>
          <w:sz w:val="28"/>
          <w:szCs w:val="28"/>
        </w:rPr>
        <w:t>у</w:t>
      </w:r>
      <w:r w:rsidRPr="00DF71C4">
        <w:rPr>
          <w:sz w:val="28"/>
          <w:szCs w:val="28"/>
        </w:rPr>
        <w:t xml:space="preserve">ниципальном образовании, на территории которого расположено место массового пребывания людей.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2.3. Определение возможных последствий совершения террористического акта в месте массового пребывания людей на основании прогнозных показателей о 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личестве людей, которые могут погибнуть или получить вред здоровью.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2.4. Проведение мониторинга одновременного пребывания и (или) передвиж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ния  людей на территории места массового пребывания людей в течение 3 дней, включая рабочие и выходные (праздничные) дни.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2.5. Оформление акта обследования и категорирования места массового пр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бывания людей, который составляется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 (далее - паспорт безопасности).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2.6. </w:t>
      </w:r>
      <w:proofErr w:type="gramStart"/>
      <w:r w:rsidRPr="00DF71C4">
        <w:rPr>
          <w:sz w:val="28"/>
          <w:szCs w:val="28"/>
        </w:rPr>
        <w:t>Оформление паспорта безопасности на каждое место массового пребыв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ния людей после проведения его обследования и категорирования, в соответствии с частью 3 требований к антитеррористической защищенности мест массового пребывания людей и формой паспорта безопасности мест массового пребывания людей, утвержденных постановлением Правительства Российской Федерации от 25 марта 2015 года № 272 «Об утверждении требований к антитеррористической защищенности мест массового пребывания людей и объектов (территорий</w:t>
      </w:r>
      <w:proofErr w:type="gramEnd"/>
      <w:r w:rsidRPr="00DF71C4">
        <w:rPr>
          <w:sz w:val="28"/>
          <w:szCs w:val="28"/>
        </w:rPr>
        <w:t>), по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лежащих обязательной охране полицией, и форм паспортов безопасности таких мест и объектов (территорий)».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2.7. Осуществление </w:t>
      </w:r>
      <w:proofErr w:type="gramStart"/>
      <w:r w:rsidRPr="00DF71C4">
        <w:rPr>
          <w:sz w:val="28"/>
          <w:szCs w:val="28"/>
        </w:rPr>
        <w:t>контроля за</w:t>
      </w:r>
      <w:proofErr w:type="gramEnd"/>
      <w:r w:rsidRPr="00DF71C4">
        <w:rPr>
          <w:sz w:val="28"/>
          <w:szCs w:val="28"/>
        </w:rPr>
        <w:t xml:space="preserve"> выполнением требований к антитеррористич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ской защищенности мест массового пребывания людей посредством организации и проведения плановых и внеплановых проверо</w:t>
      </w:r>
      <w:r w:rsidR="009672BA" w:rsidRPr="00DF71C4">
        <w:rPr>
          <w:sz w:val="28"/>
          <w:szCs w:val="28"/>
        </w:rPr>
        <w:t>к</w:t>
      </w:r>
      <w:r w:rsidRPr="00DF71C4">
        <w:rPr>
          <w:sz w:val="28"/>
          <w:szCs w:val="28"/>
        </w:rPr>
        <w:t>.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</w:p>
    <w:p w:rsidR="008714E5" w:rsidRPr="00DF71C4" w:rsidRDefault="008714E5" w:rsidP="008714E5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ПОЛНОМОЧИЯ КОМИССИИ</w:t>
      </w:r>
    </w:p>
    <w:p w:rsidR="008714E5" w:rsidRPr="00EC5000" w:rsidRDefault="00EC5000" w:rsidP="00EC500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 </w:t>
      </w:r>
      <w:r w:rsidR="008714E5" w:rsidRPr="00EC5000">
        <w:rPr>
          <w:sz w:val="28"/>
          <w:szCs w:val="28"/>
        </w:rPr>
        <w:t xml:space="preserve">Для осуществления своих задач Комиссия имеет право: </w:t>
      </w:r>
    </w:p>
    <w:p w:rsidR="008714E5" w:rsidRPr="00DF71C4" w:rsidRDefault="00EC5000" w:rsidP="008714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714E5" w:rsidRPr="00DF71C4">
        <w:rPr>
          <w:sz w:val="28"/>
          <w:szCs w:val="28"/>
        </w:rPr>
        <w:t>1. Принимать в пределах своей компетенции решения, касающиеся организ</w:t>
      </w:r>
      <w:r w:rsidR="008714E5" w:rsidRPr="00DF71C4">
        <w:rPr>
          <w:sz w:val="28"/>
          <w:szCs w:val="28"/>
        </w:rPr>
        <w:t>а</w:t>
      </w:r>
      <w:r w:rsidR="008714E5" w:rsidRPr="00DF71C4">
        <w:rPr>
          <w:sz w:val="28"/>
          <w:szCs w:val="28"/>
        </w:rPr>
        <w:t>ции, координации мероприятий по обеспечению антитеррористической защище</w:t>
      </w:r>
      <w:r w:rsidR="008714E5" w:rsidRPr="00DF71C4">
        <w:rPr>
          <w:sz w:val="28"/>
          <w:szCs w:val="28"/>
        </w:rPr>
        <w:t>н</w:t>
      </w:r>
      <w:r w:rsidR="008714E5" w:rsidRPr="00DF71C4">
        <w:rPr>
          <w:sz w:val="28"/>
          <w:szCs w:val="28"/>
        </w:rPr>
        <w:t xml:space="preserve">ности мест массового пребывания людей путем: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>3.1.1. Проведения организационных мероприятий по обеспечению антитерр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ристической защищенности мест массового пребывания людей, включая катег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рирование мест массового пребывания людей, с учетом степени потенциальной опасности и угрозы совершения на них террористического акта и его возможных последствий;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3.1.2. Определения и устранения причин и условий, способствующих соверш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нию в местах массового пребывания людей террористических актов;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3.1.3. Контроля в едином информационном пространстве в режиме реального времени обстановки, складывающейся в районах расположения мест массового пребывания людей;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3.1.4. Применения современных информационно-коммуникационных технол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гий для обеспечения безопасности мест массового пребывания людей;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3.1.5. </w:t>
      </w:r>
      <w:proofErr w:type="gramStart"/>
      <w:r w:rsidRPr="00DF71C4">
        <w:rPr>
          <w:sz w:val="28"/>
          <w:szCs w:val="28"/>
        </w:rPr>
        <w:t>Контроля за</w:t>
      </w:r>
      <w:proofErr w:type="gramEnd"/>
      <w:r w:rsidRPr="00DF71C4">
        <w:rPr>
          <w:sz w:val="28"/>
          <w:szCs w:val="28"/>
        </w:rPr>
        <w:t xml:space="preserve"> соблюдением требований к обеспечению антитеррористич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ской защищенности мест массового пребывания людей;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3.1.6. Осуществления мероприятий по защите информации.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3.2. Запрашивать и получать в установленном порядке необходимые матери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лы и информацию от подразделений территориальных органов федеральных о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 xml:space="preserve">ганов исполнительной власти и органов местного самоуправления.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3.3. Привлекать для участия в работе Комиссии должностных лиц и специал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стов подразделений территориальных органов федеральных органов исполн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тельной власти и органов местного самоуправления.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3.4. Создавать рабочие группы для изучения вопросов, касающихся категор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рования мест массового пребывания людей, антитеррористической защищенности мест массового пребывания людей.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</w:p>
    <w:p w:rsidR="008714E5" w:rsidRPr="00EC5000" w:rsidRDefault="008714E5" w:rsidP="00EC5000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EC5000">
        <w:rPr>
          <w:sz w:val="28"/>
          <w:szCs w:val="28"/>
        </w:rPr>
        <w:t>ФОРМИРОВАНИЕ И ЧИСЛЕННОСТЬ КОМИССИИ</w:t>
      </w:r>
    </w:p>
    <w:p w:rsidR="008714E5" w:rsidRPr="00DF71C4" w:rsidRDefault="008714E5" w:rsidP="008714E5">
      <w:pPr>
        <w:ind w:left="720"/>
        <w:rPr>
          <w:sz w:val="28"/>
          <w:szCs w:val="28"/>
        </w:rPr>
      </w:pP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4.1. Члены Комиссии должны иметь профессиональные знания, навыки и кв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лификацию.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4.2. Персональный и количественный состав членов Комиссии утверждается постановлением Администрации </w:t>
      </w:r>
      <w:r w:rsidR="009672BA" w:rsidRPr="00DF71C4">
        <w:rPr>
          <w:sz w:val="28"/>
          <w:szCs w:val="28"/>
        </w:rPr>
        <w:t>Курьинского сельсовета Курьинского района Алтайского края</w:t>
      </w:r>
      <w:r w:rsidRPr="00DF71C4">
        <w:rPr>
          <w:sz w:val="28"/>
          <w:szCs w:val="28"/>
        </w:rPr>
        <w:t xml:space="preserve">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4.3. </w:t>
      </w:r>
      <w:proofErr w:type="gramStart"/>
      <w:r w:rsidRPr="00DF71C4">
        <w:rPr>
          <w:sz w:val="28"/>
          <w:szCs w:val="28"/>
        </w:rPr>
        <w:t>В состав Комиссии включаются:  собственник места массового пребыв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ния людей или лицо, использующее место массового пребывания людей на ином законном основании (далее - правообладатель места массового пребывания л</w:t>
      </w:r>
      <w:r w:rsidRPr="00DF71C4">
        <w:rPr>
          <w:sz w:val="28"/>
          <w:szCs w:val="28"/>
        </w:rPr>
        <w:t>ю</w:t>
      </w:r>
      <w:r w:rsidRPr="00DF71C4">
        <w:rPr>
          <w:sz w:val="28"/>
          <w:szCs w:val="28"/>
        </w:rPr>
        <w:t>дей), представители территориального органа безопасности, территориальных о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>ганов Министерства внутренних дел Российской Федерации и Министерства Ро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сийской Федерации по делам гражданской обороны, чрезвычайным ситуациям и ликвидации последствий стихийных бедствий, представители </w:t>
      </w:r>
      <w:r w:rsidR="009672BA" w:rsidRPr="00DF71C4">
        <w:rPr>
          <w:sz w:val="28"/>
          <w:szCs w:val="28"/>
        </w:rPr>
        <w:t>Администрации Курьинского сельсовета, Администрации Курьинского района Алтайского</w:t>
      </w:r>
      <w:proofErr w:type="gramEnd"/>
      <w:r w:rsidR="009672BA" w:rsidRPr="00DF71C4">
        <w:rPr>
          <w:sz w:val="28"/>
          <w:szCs w:val="28"/>
        </w:rPr>
        <w:t xml:space="preserve"> края. </w:t>
      </w:r>
      <w:r w:rsidRPr="00DF71C4">
        <w:rPr>
          <w:sz w:val="28"/>
          <w:szCs w:val="28"/>
        </w:rPr>
        <w:t>При необходимости к работе Комиссии привлекаются представители собственн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ков объектов, которые располагаются в границах места массового пребывания людей либо в непосредственной близости к нему.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4.4. Комиссия формируется в составе председателя, заместител</w:t>
      </w:r>
      <w:r w:rsidR="009672BA" w:rsidRPr="00DF71C4">
        <w:rPr>
          <w:sz w:val="28"/>
          <w:szCs w:val="28"/>
        </w:rPr>
        <w:t>я председателя, секретаря и</w:t>
      </w:r>
      <w:r w:rsidRPr="00DF71C4">
        <w:rPr>
          <w:sz w:val="28"/>
          <w:szCs w:val="28"/>
        </w:rPr>
        <w:t xml:space="preserve"> членов Комиссии.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>4.5. Деятельностью Комиссии руководит председатель Комиссии, в отсутствие председателя Комиссии его функции осуществляет заместитель председателя 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миссии.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4.6. Председатель Комиссии: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1) руководит работой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2) созывает заседания Комиссии и определяет повестку дня;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3) председательствует на заседаниях Комиссии и подписывает документы от им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ни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4) осуществляет руководство подготовкой материалов к заседаниям Комиссии и проектов его решений;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5) формирует предложения по персональному составу Комиссии, а также рабочих групп, комиссий и других органов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6) представляет интересы Комиссии во взаимоотношениях с государственными органами, общественными организациями, субъектами малого и среднего пре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принимательства и другими организациями;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7) </w:t>
      </w:r>
      <w:r w:rsidR="00C22448" w:rsidRPr="00DF71C4"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 xml:space="preserve">контролирует ход выполнения решений, принимаемых Комиссией;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8) организует взаимодействие Комиссии с собственниками мест массового пр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бывания людей или лицами, использующими место массового пребывания людей на ином законном основании, представителями территориального органа безопа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>ности, территориальных органов Министерства внутренних дел Российской Ф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дерации и Министерства Российской Федерации по делам гражданской обороны, чрезвычайным ситуациям и ликвидации последствий стихийных бедствий, иными лицами;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9) планирует деятельность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10) запрашивает и получает в установленном порядке необходимые материалы и информацию от подразделений территориальных органов федеральных органов исполнительной власти и органов местного самоуправления;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11) привлекает для участия в работе Комиссии должностных лиц и специалистов подразделений территориальных органов федеральных органов исполнительной власти и органов местного самоуправления;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12) наравне с иными членами Комиссии принимает участие в обследовании и оформлении акта обследования и категорирования места массового пребывания людей, паспорте безопасности;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13) осуществляет </w:t>
      </w:r>
      <w:proofErr w:type="gramStart"/>
      <w:r w:rsidRPr="00DF71C4">
        <w:rPr>
          <w:sz w:val="28"/>
          <w:szCs w:val="28"/>
        </w:rPr>
        <w:t>контроль за</w:t>
      </w:r>
      <w:proofErr w:type="gramEnd"/>
      <w:r w:rsidRPr="00DF71C4">
        <w:rPr>
          <w:sz w:val="28"/>
          <w:szCs w:val="28"/>
        </w:rPr>
        <w:t xml:space="preserve"> выполнением требований к антитеррористической защищенности мест массового пребывания людей посредством организации и проведения  плановых и внеплановых проверок.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4.7. Заместитель председателя Комиссии осуществляет </w:t>
      </w:r>
      <w:proofErr w:type="gramStart"/>
      <w:r w:rsidRPr="00DF71C4">
        <w:rPr>
          <w:sz w:val="28"/>
          <w:szCs w:val="28"/>
        </w:rPr>
        <w:t>контроль за</w:t>
      </w:r>
      <w:proofErr w:type="gramEnd"/>
      <w:r w:rsidRPr="00DF71C4">
        <w:rPr>
          <w:sz w:val="28"/>
          <w:szCs w:val="28"/>
        </w:rPr>
        <w:t xml:space="preserve"> подг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товкой и исполнением принятых Комиссией решений.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4.8. Секретарь Комиссии: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1) информирует членов Комиссии о месте, дате, времени проведения и повестке дня очередного заседания Комиссии, обеспечивает их необходимыми </w:t>
      </w:r>
      <w:proofErr w:type="spellStart"/>
      <w:r w:rsidRPr="00DF71C4">
        <w:rPr>
          <w:sz w:val="28"/>
          <w:szCs w:val="28"/>
        </w:rPr>
        <w:t>справочно</w:t>
      </w:r>
      <w:proofErr w:type="spellEnd"/>
      <w:r w:rsidR="009672BA" w:rsidRPr="00DF71C4">
        <w:rPr>
          <w:sz w:val="28"/>
          <w:szCs w:val="28"/>
        </w:rPr>
        <w:t xml:space="preserve"> - </w:t>
      </w:r>
      <w:r w:rsidRPr="00DF71C4">
        <w:rPr>
          <w:sz w:val="28"/>
          <w:szCs w:val="28"/>
        </w:rPr>
        <w:t xml:space="preserve">информационными материалами;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2) готовит материалы к заседанию Комиссии и проекты его решений;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3) ведет протокол заседаний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 xml:space="preserve">4) готовит информацию председателю Комиссии о ходе выполнения принятых Комиссией решений и планов работы Комиссии.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4.9. Основаниями для исключения членов Комиссии из состава Комиссии служат: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1) мотивированная просьба члена Комиссии;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2) в случае недобросовестного исполнения членом Комиссии своих обязанностей; </w:t>
      </w:r>
    </w:p>
    <w:p w:rsidR="008714E5" w:rsidRPr="00DF71C4" w:rsidRDefault="008714E5" w:rsidP="008714E5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3) в случае привлечения члена Комиссии к ответственности вследствие соверш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ния умышленного уголовно наказуемого деяния. </w:t>
      </w:r>
    </w:p>
    <w:p w:rsidR="009672BA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4.10. Решение об изменении состава Комиссии оформляется постановлен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ем Администрации </w:t>
      </w:r>
      <w:r w:rsidR="009672BA" w:rsidRPr="00DF71C4">
        <w:rPr>
          <w:sz w:val="28"/>
          <w:szCs w:val="28"/>
        </w:rPr>
        <w:t xml:space="preserve">Курьинского сельсовета Курьинского района Алтайского края. 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4.11. Члены Комиссии обязаны посещать заседания и выполнять работу в соответствии с решениями Комиссии.</w:t>
      </w:r>
    </w:p>
    <w:p w:rsidR="008714E5" w:rsidRPr="00DF71C4" w:rsidRDefault="008714E5" w:rsidP="008714E5">
      <w:pPr>
        <w:ind w:firstLine="708"/>
        <w:jc w:val="both"/>
        <w:rPr>
          <w:sz w:val="28"/>
          <w:szCs w:val="28"/>
        </w:rPr>
      </w:pPr>
    </w:p>
    <w:p w:rsidR="008714E5" w:rsidRPr="00DF71C4" w:rsidRDefault="008714E5" w:rsidP="00EC5000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ОРГАНИЗАЦИЯ И ПОРЯДОК РАБОТЫ КОМИССИИ</w:t>
      </w:r>
    </w:p>
    <w:p w:rsidR="008714E5" w:rsidRPr="00DF71C4" w:rsidRDefault="008714E5" w:rsidP="008714E5">
      <w:pPr>
        <w:ind w:left="720"/>
        <w:rPr>
          <w:sz w:val="28"/>
          <w:szCs w:val="28"/>
        </w:rPr>
      </w:pP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5.1. Комиссия работает на регулярной основе. Заседания проводятся по мере необходимости. Извещение членов Комиссии о заседании и рассылка материалов осуществляется секретарем Комиссии за одну неделю до начала заседания. Пре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ложения в повестку заседания Комиссии вносятся членами Комиссии не позднее, чем за две недели до заседания.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5.2. Члены Комиссии участвуют в работе Заседания лично. Заседание Коми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сии считается правомочным, если на нем присутствует более половины членов Комиссии.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5.3. В случае отсутствия члена Комиссии на заседании он имеет право изл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жить свое мнение по рассматриваемым вопросам в письменной форме.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5.4. Решение Комиссии принимается путем голосования. Решение считается принятым, если за него проголосовало более половины из числа присутствующих на заседании членов Комиссии. При равенстве голосов голос председателя 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миссии является решающим.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5.5. Члены Комиссии, не согласные с решением Комиссии, могут изложить свое особое мнение, которое вносится в протокол заседания.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5.6. На заседание Комиссии могут быть приглашены представители общес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 xml:space="preserve">венных и иных организаций, средств массовой информации.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5.7. Решения Комиссии отражаются в протоколах заседаний Комиссии.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5.8. Комиссия информирует Администрацию </w:t>
      </w:r>
      <w:r w:rsidR="009672BA" w:rsidRPr="00DF71C4">
        <w:rPr>
          <w:sz w:val="28"/>
          <w:szCs w:val="28"/>
        </w:rPr>
        <w:t>Курьинского сельсовета Курьи</w:t>
      </w:r>
      <w:r w:rsidR="009672BA" w:rsidRPr="00DF71C4">
        <w:rPr>
          <w:sz w:val="28"/>
          <w:szCs w:val="28"/>
        </w:rPr>
        <w:t>н</w:t>
      </w:r>
      <w:r w:rsidR="009672BA" w:rsidRPr="00DF71C4">
        <w:rPr>
          <w:sz w:val="28"/>
          <w:szCs w:val="28"/>
        </w:rPr>
        <w:t xml:space="preserve">ского района Алтайского края </w:t>
      </w:r>
      <w:r w:rsidRPr="00DF71C4">
        <w:rPr>
          <w:sz w:val="28"/>
          <w:szCs w:val="28"/>
        </w:rPr>
        <w:t xml:space="preserve">о принятых решениях.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5.9. Для оперативного решения вопросов, отнесенных к компетенции Коми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сии, при Комиссии могут создаваться рабочие группы. Перечень рабочих групп, их состав определяются на заседании Комиссии и утверждаются председателем Комиссии.  </w:t>
      </w:r>
    </w:p>
    <w:p w:rsidR="008714E5" w:rsidRPr="00DF71C4" w:rsidRDefault="008714E5" w:rsidP="008714E5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5.10. Решение о прекращении деятельности Комиссии принимается главой Администрации </w:t>
      </w:r>
      <w:r w:rsidR="009672BA" w:rsidRPr="00DF71C4">
        <w:rPr>
          <w:sz w:val="28"/>
          <w:szCs w:val="28"/>
        </w:rPr>
        <w:t xml:space="preserve">Курьинского сельсовета Курьинского района Алтайского края </w:t>
      </w:r>
      <w:r w:rsidRPr="00DF71C4">
        <w:rPr>
          <w:sz w:val="28"/>
          <w:szCs w:val="28"/>
        </w:rPr>
        <w:t xml:space="preserve">и оформляется постановлением </w:t>
      </w:r>
      <w:r w:rsidR="009672BA" w:rsidRPr="00DF71C4">
        <w:rPr>
          <w:sz w:val="28"/>
          <w:szCs w:val="28"/>
        </w:rPr>
        <w:t>Курьинского сельсовета Курьинского района А</w:t>
      </w:r>
      <w:r w:rsidR="009672BA" w:rsidRPr="00DF71C4">
        <w:rPr>
          <w:sz w:val="28"/>
          <w:szCs w:val="28"/>
        </w:rPr>
        <w:t>л</w:t>
      </w:r>
      <w:r w:rsidR="009672BA" w:rsidRPr="00DF71C4">
        <w:rPr>
          <w:sz w:val="28"/>
          <w:szCs w:val="28"/>
        </w:rPr>
        <w:t>тайского края</w:t>
      </w:r>
      <w:r w:rsidRPr="00DF71C4">
        <w:rPr>
          <w:sz w:val="28"/>
          <w:szCs w:val="28"/>
        </w:rPr>
        <w:t>.</w:t>
      </w:r>
    </w:p>
    <w:p w:rsidR="00F0284D" w:rsidRPr="00F32DAF" w:rsidRDefault="00F0284D" w:rsidP="00F0284D">
      <w:pPr>
        <w:jc w:val="right"/>
      </w:pPr>
      <w:r w:rsidRPr="00F32DAF">
        <w:lastRenderedPageBreak/>
        <w:t>Приложение</w:t>
      </w:r>
      <w:r>
        <w:t xml:space="preserve"> №2</w:t>
      </w:r>
      <w:r w:rsidRPr="00F32DAF">
        <w:t xml:space="preserve"> </w:t>
      </w:r>
    </w:p>
    <w:p w:rsidR="00F0284D" w:rsidRPr="003E0F34" w:rsidRDefault="00F0284D" w:rsidP="00F0284D">
      <w:pPr>
        <w:jc w:val="right"/>
      </w:pPr>
      <w:r w:rsidRPr="003E0F34">
        <w:t xml:space="preserve">к постановлению </w:t>
      </w:r>
    </w:p>
    <w:p w:rsidR="00F0284D" w:rsidRPr="003E0F34" w:rsidRDefault="00F0284D" w:rsidP="00F0284D">
      <w:pPr>
        <w:jc w:val="right"/>
      </w:pPr>
      <w:r>
        <w:t>Администрации Курьинского сельсовета</w:t>
      </w:r>
    </w:p>
    <w:p w:rsidR="00F0284D" w:rsidRPr="003E0F34" w:rsidRDefault="00F0284D" w:rsidP="00F0284D">
      <w:pPr>
        <w:jc w:val="right"/>
      </w:pPr>
      <w:r>
        <w:t xml:space="preserve"> Курьин</w:t>
      </w:r>
      <w:r w:rsidRPr="003E0F34">
        <w:t>ского района Алтайского края</w:t>
      </w:r>
    </w:p>
    <w:p w:rsidR="00F0284D" w:rsidRDefault="00F0284D" w:rsidP="00C22448">
      <w:pPr>
        <w:jc w:val="right"/>
      </w:pPr>
      <w:r w:rsidRPr="003E0F34">
        <w:t xml:space="preserve">                                                                           </w:t>
      </w:r>
      <w:r>
        <w:t xml:space="preserve">           </w:t>
      </w:r>
      <w:r w:rsidRPr="003E0F34">
        <w:t xml:space="preserve">от   </w:t>
      </w:r>
      <w:r w:rsidR="00C22448">
        <w:t>05.07.</w:t>
      </w:r>
      <w:r w:rsidRPr="003E0F34">
        <w:t xml:space="preserve">2019  № </w:t>
      </w:r>
      <w:r w:rsidR="00C22448">
        <w:t>55</w:t>
      </w:r>
    </w:p>
    <w:p w:rsidR="008714E5" w:rsidRDefault="008714E5" w:rsidP="008714E5">
      <w:pPr>
        <w:ind w:firstLine="360"/>
        <w:jc w:val="both"/>
      </w:pPr>
    </w:p>
    <w:p w:rsidR="008714E5" w:rsidRPr="00D759E8" w:rsidRDefault="008714E5" w:rsidP="008714E5">
      <w:pPr>
        <w:jc w:val="center"/>
        <w:rPr>
          <w:b/>
          <w:sz w:val="28"/>
          <w:szCs w:val="28"/>
        </w:rPr>
      </w:pPr>
      <w:r w:rsidRPr="00D759E8">
        <w:rPr>
          <w:b/>
          <w:sz w:val="28"/>
          <w:szCs w:val="28"/>
        </w:rPr>
        <w:t>АКТ ОБСЛЕДОВАНИЯ И КАТЕГОРИРОВАНИЯ</w:t>
      </w:r>
    </w:p>
    <w:p w:rsidR="008714E5" w:rsidRPr="00D515F7" w:rsidRDefault="008714E5" w:rsidP="008714E5">
      <w:pPr>
        <w:jc w:val="center"/>
        <w:rPr>
          <w:b/>
          <w:sz w:val="28"/>
          <w:szCs w:val="28"/>
        </w:rPr>
      </w:pPr>
      <w:r w:rsidRPr="00D759E8">
        <w:rPr>
          <w:b/>
          <w:sz w:val="28"/>
          <w:szCs w:val="28"/>
        </w:rPr>
        <w:t>места с массовым пребыванием людей</w:t>
      </w:r>
    </w:p>
    <w:p w:rsidR="008714E5" w:rsidRDefault="008714E5" w:rsidP="008714E5">
      <w:pPr>
        <w:rPr>
          <w:u w:val="single"/>
        </w:rPr>
      </w:pPr>
    </w:p>
    <w:p w:rsidR="008714E5" w:rsidRDefault="008714E5" w:rsidP="008714E5">
      <w:pPr>
        <w:rPr>
          <w:sz w:val="16"/>
          <w:szCs w:val="16"/>
          <w:u w:val="single"/>
        </w:rPr>
      </w:pPr>
    </w:p>
    <w:p w:rsidR="008714E5" w:rsidRPr="003E65CF" w:rsidRDefault="008714E5" w:rsidP="008714E5">
      <w:pPr>
        <w:jc w:val="center"/>
        <w:rPr>
          <w:u w:val="single"/>
        </w:rPr>
      </w:pPr>
      <w:r>
        <w:rPr>
          <w:u w:val="single"/>
        </w:rPr>
        <w:t>___________________________________________________</w:t>
      </w:r>
    </w:p>
    <w:p w:rsidR="008714E5" w:rsidRPr="00433F1F" w:rsidRDefault="008714E5" w:rsidP="008714E5">
      <w:pPr>
        <w:jc w:val="center"/>
        <w:rPr>
          <w:sz w:val="16"/>
          <w:szCs w:val="16"/>
        </w:rPr>
      </w:pPr>
      <w:r w:rsidRPr="00433F1F">
        <w:rPr>
          <w:sz w:val="16"/>
          <w:szCs w:val="16"/>
        </w:rPr>
        <w:t>(</w:t>
      </w:r>
      <w:r>
        <w:rPr>
          <w:sz w:val="16"/>
          <w:szCs w:val="16"/>
        </w:rPr>
        <w:t xml:space="preserve">полное </w:t>
      </w:r>
      <w:r w:rsidRPr="00433F1F">
        <w:rPr>
          <w:sz w:val="16"/>
          <w:szCs w:val="16"/>
        </w:rPr>
        <w:t>наименование места с массовым пребыванием людей)</w:t>
      </w:r>
    </w:p>
    <w:p w:rsidR="008714E5" w:rsidRDefault="008714E5" w:rsidP="008714E5">
      <w:pPr>
        <w:jc w:val="both"/>
        <w:rPr>
          <w:sz w:val="28"/>
          <w:szCs w:val="28"/>
        </w:rPr>
      </w:pPr>
    </w:p>
    <w:p w:rsidR="008714E5" w:rsidRDefault="008714E5" w:rsidP="008714E5">
      <w:pPr>
        <w:jc w:val="both"/>
        <w:rPr>
          <w:b/>
        </w:rPr>
      </w:pPr>
      <w:r w:rsidRPr="00A91D9D">
        <w:rPr>
          <w:b/>
        </w:rPr>
        <w:t>Состав межведомственной комиссии по обследованию и категорированию мес</w:t>
      </w:r>
      <w:r>
        <w:rPr>
          <w:b/>
        </w:rPr>
        <w:t>та с масс</w:t>
      </w:r>
      <w:r>
        <w:rPr>
          <w:b/>
        </w:rPr>
        <w:t>о</w:t>
      </w:r>
      <w:r>
        <w:rPr>
          <w:b/>
        </w:rPr>
        <w:t>вым пребыванием людей</w:t>
      </w:r>
      <w:r w:rsidRPr="00A91D9D">
        <w:rPr>
          <w:b/>
        </w:rPr>
        <w:t>:</w:t>
      </w:r>
    </w:p>
    <w:p w:rsidR="00F03355" w:rsidRDefault="00F03355" w:rsidP="008714E5">
      <w:pPr>
        <w:jc w:val="center"/>
        <w:rPr>
          <w:sz w:val="16"/>
          <w:szCs w:val="16"/>
        </w:rPr>
      </w:pPr>
    </w:p>
    <w:p w:rsidR="008714E5" w:rsidRPr="001174F0" w:rsidRDefault="008714E5" w:rsidP="008714E5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</w:t>
      </w:r>
    </w:p>
    <w:p w:rsidR="008714E5" w:rsidRDefault="008714E5" w:rsidP="008714E5">
      <w:pPr>
        <w:spacing w:line="360" w:lineRule="auto"/>
        <w:jc w:val="center"/>
        <w:rPr>
          <w:sz w:val="16"/>
          <w:szCs w:val="16"/>
        </w:rPr>
      </w:pPr>
      <w:r w:rsidRPr="00E665C3">
        <w:rPr>
          <w:sz w:val="16"/>
          <w:szCs w:val="16"/>
        </w:rPr>
        <w:t xml:space="preserve"> (должность (при наличии) собственника или лица, использующего </w:t>
      </w:r>
      <w:r>
        <w:rPr>
          <w:sz w:val="16"/>
          <w:szCs w:val="16"/>
        </w:rPr>
        <w:t>место массового пребывания людей</w:t>
      </w:r>
      <w:r w:rsidRPr="00E665C3">
        <w:rPr>
          <w:sz w:val="16"/>
          <w:szCs w:val="16"/>
        </w:rPr>
        <w:t xml:space="preserve"> на ином законном основании, Ф.И.О.)</w:t>
      </w:r>
    </w:p>
    <w:p w:rsidR="008714E5" w:rsidRPr="00A91D9D" w:rsidRDefault="008714E5" w:rsidP="008714E5">
      <w:pPr>
        <w:spacing w:line="360" w:lineRule="auto"/>
        <w:jc w:val="both"/>
        <w:rPr>
          <w:b/>
        </w:rPr>
      </w:pP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91D9D">
        <w:rPr>
          <w:b/>
        </w:rPr>
        <w:t>Председатель комиссии:</w:t>
      </w:r>
    </w:p>
    <w:p w:rsidR="008714E5" w:rsidRPr="0009735D" w:rsidRDefault="008714E5" w:rsidP="008714E5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8714E5" w:rsidRDefault="008714E5" w:rsidP="008714E5">
      <w:pPr>
        <w:spacing w:line="360" w:lineRule="auto"/>
        <w:jc w:val="both"/>
        <w:rPr>
          <w:u w:val="single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09735D">
        <w:rPr>
          <w:sz w:val="16"/>
          <w:szCs w:val="16"/>
        </w:rPr>
        <w:t>(должность уполномоченного лица, Ф.И.О.)</w:t>
      </w:r>
    </w:p>
    <w:p w:rsidR="008714E5" w:rsidRDefault="008714E5" w:rsidP="008714E5">
      <w:pPr>
        <w:spacing w:line="360" w:lineRule="auto"/>
        <w:jc w:val="both"/>
        <w:rPr>
          <w:u w:val="single"/>
        </w:rPr>
      </w:pPr>
      <w:r w:rsidRPr="00A91D9D">
        <w:rPr>
          <w:b/>
        </w:rPr>
        <w:t>Члены комиссии:</w:t>
      </w:r>
    </w:p>
    <w:p w:rsidR="008714E5" w:rsidRDefault="008714E5" w:rsidP="008714E5">
      <w:pPr>
        <w:spacing w:line="360" w:lineRule="auto"/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8714E5" w:rsidRPr="00A774F3" w:rsidRDefault="008714E5" w:rsidP="008714E5">
      <w:pPr>
        <w:spacing w:line="360" w:lineRule="auto"/>
        <w:jc w:val="center"/>
        <w:rPr>
          <w:sz w:val="16"/>
          <w:szCs w:val="16"/>
        </w:rPr>
      </w:pPr>
      <w:r w:rsidRPr="00A774F3">
        <w:rPr>
          <w:sz w:val="16"/>
          <w:szCs w:val="16"/>
        </w:rPr>
        <w:t>(должность представителя территориального подразделения УФСБ России,</w:t>
      </w:r>
      <w:r>
        <w:rPr>
          <w:sz w:val="16"/>
          <w:szCs w:val="16"/>
        </w:rPr>
        <w:t xml:space="preserve"> </w:t>
      </w:r>
      <w:r w:rsidRPr="00A774F3">
        <w:rPr>
          <w:sz w:val="16"/>
          <w:szCs w:val="16"/>
        </w:rPr>
        <w:t>Ф.И.О.)</w:t>
      </w:r>
    </w:p>
    <w:p w:rsidR="008714E5" w:rsidRDefault="008714E5" w:rsidP="008714E5">
      <w:pPr>
        <w:jc w:val="both"/>
        <w:rPr>
          <w:u w:val="single"/>
        </w:rPr>
      </w:pPr>
    </w:p>
    <w:p w:rsidR="008714E5" w:rsidRPr="00F36189" w:rsidRDefault="008714E5" w:rsidP="008714E5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8714E5" w:rsidRDefault="008714E5" w:rsidP="008714E5">
      <w:pPr>
        <w:jc w:val="center"/>
        <w:rPr>
          <w:sz w:val="16"/>
          <w:szCs w:val="16"/>
        </w:rPr>
      </w:pPr>
      <w:r w:rsidRPr="000079B6">
        <w:rPr>
          <w:sz w:val="16"/>
          <w:szCs w:val="16"/>
        </w:rPr>
        <w:t>(должность представителя территориального органа ГУ МЧС России, Ф.И.О.)</w:t>
      </w:r>
    </w:p>
    <w:p w:rsidR="008714E5" w:rsidRDefault="008714E5" w:rsidP="008714E5">
      <w:pPr>
        <w:spacing w:line="360" w:lineRule="auto"/>
        <w:jc w:val="both"/>
        <w:rPr>
          <w:u w:val="single"/>
        </w:rPr>
      </w:pPr>
    </w:p>
    <w:p w:rsidR="008714E5" w:rsidRDefault="008714E5" w:rsidP="008714E5">
      <w:pPr>
        <w:spacing w:line="360" w:lineRule="auto"/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8714E5" w:rsidRDefault="008714E5" w:rsidP="008714E5">
      <w:pPr>
        <w:jc w:val="center"/>
        <w:rPr>
          <w:sz w:val="16"/>
          <w:szCs w:val="16"/>
          <w:u w:val="single"/>
        </w:rPr>
      </w:pPr>
      <w:r w:rsidRPr="00311CAF">
        <w:rPr>
          <w:sz w:val="16"/>
          <w:szCs w:val="16"/>
          <w:u w:val="single"/>
        </w:rPr>
        <w:t xml:space="preserve">(должность представителя территориального органа </w:t>
      </w:r>
      <w:proofErr w:type="spellStart"/>
      <w:r>
        <w:rPr>
          <w:sz w:val="16"/>
          <w:szCs w:val="16"/>
          <w:u w:val="single"/>
        </w:rPr>
        <w:t>Росгвардии</w:t>
      </w:r>
      <w:proofErr w:type="spellEnd"/>
      <w:r w:rsidRPr="00311CAF">
        <w:rPr>
          <w:sz w:val="16"/>
          <w:szCs w:val="16"/>
          <w:u w:val="single"/>
        </w:rPr>
        <w:t>, Ф.И.О.)</w:t>
      </w:r>
    </w:p>
    <w:p w:rsidR="008714E5" w:rsidRPr="000079B6" w:rsidRDefault="008714E5" w:rsidP="008714E5">
      <w:pPr>
        <w:jc w:val="center"/>
        <w:rPr>
          <w:sz w:val="16"/>
          <w:szCs w:val="16"/>
        </w:rPr>
      </w:pPr>
    </w:p>
    <w:p w:rsidR="008714E5" w:rsidRPr="00F0284D" w:rsidRDefault="008714E5" w:rsidP="008714E5">
      <w:pPr>
        <w:jc w:val="both"/>
        <w:rPr>
          <w:sz w:val="16"/>
          <w:szCs w:val="16"/>
        </w:rPr>
      </w:pPr>
      <w:r w:rsidRPr="00BF6AF7">
        <w:rPr>
          <w:b/>
        </w:rPr>
        <w:t>Основание:</w:t>
      </w:r>
      <w:r w:rsidRPr="00311CAF">
        <w:t xml:space="preserve"> </w:t>
      </w:r>
      <w:proofErr w:type="gramStart"/>
      <w:r>
        <w:t>Постановление Правительства Российской Федерации от 25.03.2015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</w:t>
      </w:r>
      <w:r>
        <w:t>и</w:t>
      </w:r>
      <w:r>
        <w:t xml:space="preserve">торий) в редакции Постановление Правительства Российской Федерации от 19.01.2018 № 28, </w:t>
      </w:r>
      <w:r w:rsidRPr="00F0284D">
        <w:t>и пос</w:t>
      </w:r>
      <w:r w:rsidR="00F0284D" w:rsidRPr="00F0284D">
        <w:t>тановление (распоряжение) Администрации сельсовета</w:t>
      </w:r>
      <w:r w:rsidR="00F03355">
        <w:t xml:space="preserve"> от 05.07.2019 г. № 55.</w:t>
      </w:r>
      <w:r w:rsidRPr="00F0284D">
        <w:rPr>
          <w:sz w:val="16"/>
          <w:szCs w:val="16"/>
        </w:rPr>
        <w:t xml:space="preserve">  </w:t>
      </w:r>
      <w:proofErr w:type="gramEnd"/>
    </w:p>
    <w:p w:rsidR="008714E5" w:rsidRPr="00F0284D" w:rsidRDefault="008714E5" w:rsidP="008714E5">
      <w:pPr>
        <w:jc w:val="center"/>
        <w:rPr>
          <w:sz w:val="16"/>
          <w:szCs w:val="16"/>
        </w:rPr>
      </w:pPr>
    </w:p>
    <w:p w:rsidR="008714E5" w:rsidRDefault="008714E5" w:rsidP="008714E5">
      <w:pPr>
        <w:spacing w:line="360" w:lineRule="auto"/>
        <w:jc w:val="both"/>
      </w:pPr>
      <w:r>
        <w:t>Межведомственная комиссия по обследованию и категорированию места с массовым пребыв</w:t>
      </w:r>
      <w:r>
        <w:t>а</w:t>
      </w:r>
      <w:r>
        <w:t xml:space="preserve">нием людей в период </w:t>
      </w:r>
      <w:proofErr w:type="gramStart"/>
      <w:r>
        <w:t>с</w:t>
      </w:r>
      <w:proofErr w:type="gramEnd"/>
      <w:r>
        <w:t xml:space="preserve"> ____________ </w:t>
      </w:r>
      <w:proofErr w:type="gramStart"/>
      <w:r>
        <w:t>по</w:t>
      </w:r>
      <w:proofErr w:type="gramEnd"/>
      <w:r>
        <w:t xml:space="preserve"> _____________ провела изучение исходных данных, обследование вышеуказанного места с массовым пребыванием людей и установила следующее:  </w:t>
      </w:r>
    </w:p>
    <w:p w:rsidR="008714E5" w:rsidRDefault="008714E5" w:rsidP="008714E5">
      <w:pPr>
        <w:spacing w:line="360" w:lineRule="auto"/>
        <w:rPr>
          <w:b/>
        </w:rPr>
      </w:pPr>
      <w:r w:rsidRPr="00A05D70">
        <w:rPr>
          <w:b/>
        </w:rPr>
        <w:t>Раздел 1. Общие сведения:</w:t>
      </w:r>
    </w:p>
    <w:p w:rsidR="008714E5" w:rsidRDefault="008714E5" w:rsidP="008714E5">
      <w:pPr>
        <w:spacing w:line="360" w:lineRule="auto"/>
        <w:jc w:val="both"/>
        <w:rPr>
          <w:u w:val="single"/>
        </w:rPr>
      </w:pPr>
      <w:r>
        <w:rPr>
          <w:b/>
        </w:rPr>
        <w:t xml:space="preserve">1.1. </w:t>
      </w:r>
      <w:r w:rsidRPr="00A05D70">
        <w:t xml:space="preserve">Адрес </w:t>
      </w:r>
      <w:proofErr w:type="gramStart"/>
      <w:r w:rsidRPr="00A05D70">
        <w:t xml:space="preserve">места </w:t>
      </w:r>
      <w:r>
        <w:t>расположения места массового пребывания людей</w:t>
      </w:r>
      <w:proofErr w:type="gramEnd"/>
      <w:r>
        <w:t>:</w:t>
      </w:r>
      <w:r>
        <w:rPr>
          <w:u w:val="single"/>
        </w:rPr>
        <w:t xml:space="preserve"> ________________________________________________________________________________</w:t>
      </w:r>
    </w:p>
    <w:p w:rsidR="008714E5" w:rsidRPr="00554D3A" w:rsidRDefault="008714E5" w:rsidP="008714E5">
      <w:pPr>
        <w:jc w:val="both"/>
        <w:rPr>
          <w:u w:val="single"/>
        </w:rPr>
      </w:pPr>
      <w:r w:rsidRPr="00835B36">
        <w:rPr>
          <w:b/>
        </w:rPr>
        <w:t>1.2.</w:t>
      </w:r>
      <w:r>
        <w:t xml:space="preserve"> </w:t>
      </w:r>
      <w:r w:rsidRPr="00C22448">
        <w:t>Информация о собственнике/правообладателе места массового пребывания людей:</w:t>
      </w:r>
      <w:r w:rsidRPr="00554D3A">
        <w:rPr>
          <w:u w:val="single"/>
        </w:rPr>
        <w:t xml:space="preserve"> </w:t>
      </w:r>
      <w:r>
        <w:rPr>
          <w:u w:val="single"/>
        </w:rPr>
        <w:t>________________________________________________</w:t>
      </w:r>
      <w:r w:rsidR="00C22448">
        <w:rPr>
          <w:u w:val="single"/>
        </w:rPr>
        <w:t>___</w:t>
      </w:r>
      <w:r>
        <w:rPr>
          <w:u w:val="single"/>
        </w:rPr>
        <w:t>_______________________________</w:t>
      </w:r>
      <w:r w:rsidRPr="00554D3A">
        <w:rPr>
          <w:u w:val="single"/>
        </w:rPr>
        <w:t xml:space="preserve"> </w:t>
      </w:r>
    </w:p>
    <w:p w:rsidR="008714E5" w:rsidRPr="00246FB9" w:rsidRDefault="008714E5" w:rsidP="008714E5">
      <w:pPr>
        <w:jc w:val="center"/>
        <w:rPr>
          <w:sz w:val="16"/>
          <w:szCs w:val="16"/>
        </w:rPr>
      </w:pPr>
      <w:r w:rsidRPr="00D24972">
        <w:rPr>
          <w:sz w:val="16"/>
          <w:szCs w:val="16"/>
        </w:rPr>
        <w:t>( наименование юридического лица, Ф.И.О. физического лица, контактные телефоны)</w:t>
      </w:r>
    </w:p>
    <w:p w:rsidR="008714E5" w:rsidRPr="003E65CF" w:rsidRDefault="008714E5" w:rsidP="008714E5">
      <w:pPr>
        <w:jc w:val="both"/>
        <w:rPr>
          <w:u w:val="single"/>
        </w:rPr>
      </w:pPr>
      <w:r w:rsidRPr="00835B36">
        <w:rPr>
          <w:b/>
        </w:rPr>
        <w:t>1.3.</w:t>
      </w:r>
      <w:r>
        <w:t xml:space="preserve"> Краткая характеристика места массового пребывания людей: </w:t>
      </w:r>
      <w:r>
        <w:rPr>
          <w:u w:val="single"/>
        </w:rPr>
        <w:t>__________________________________________________________________________________</w:t>
      </w:r>
      <w:r>
        <w:rPr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14E5" w:rsidRDefault="008714E5" w:rsidP="008714E5">
      <w:pPr>
        <w:jc w:val="both"/>
      </w:pPr>
    </w:p>
    <w:p w:rsidR="008714E5" w:rsidRPr="00496FEF" w:rsidRDefault="008714E5" w:rsidP="008714E5">
      <w:pPr>
        <w:jc w:val="both"/>
        <w:rPr>
          <w:u w:val="single"/>
        </w:rPr>
      </w:pPr>
      <w:r w:rsidRPr="00835B36">
        <w:rPr>
          <w:b/>
        </w:rPr>
        <w:t>1.4.</w:t>
      </w:r>
      <w:r>
        <w:t xml:space="preserve"> </w:t>
      </w:r>
      <w:r w:rsidRPr="00676743">
        <w:t>основное функциональное назначение</w:t>
      </w:r>
      <w:r w:rsidRPr="00343601">
        <w:t xml:space="preserve"> </w:t>
      </w:r>
      <w:r>
        <w:t>места массового пребывания людей:</w:t>
      </w:r>
      <w:r w:rsidRPr="00343601">
        <w:t xml:space="preserve"> </w:t>
      </w:r>
      <w:r>
        <w:t xml:space="preserve">           </w:t>
      </w:r>
      <w:r w:rsidRPr="00496FEF">
        <w:rPr>
          <w:u w:val="single"/>
        </w:rPr>
        <w:t>_______________________________________________________________________________</w:t>
      </w:r>
    </w:p>
    <w:p w:rsidR="008714E5" w:rsidRDefault="008714E5" w:rsidP="008714E5">
      <w:pPr>
        <w:jc w:val="both"/>
      </w:pPr>
    </w:p>
    <w:p w:rsidR="008714E5" w:rsidRPr="007A5681" w:rsidRDefault="008714E5" w:rsidP="008714E5">
      <w:pPr>
        <w:jc w:val="both"/>
        <w:rPr>
          <w:color w:val="FF0000"/>
          <w:u w:val="single"/>
        </w:rPr>
      </w:pPr>
      <w:r w:rsidRPr="00835B36">
        <w:rPr>
          <w:b/>
        </w:rPr>
        <w:t>1.5.</w:t>
      </w:r>
      <w:r>
        <w:t xml:space="preserve"> Р</w:t>
      </w:r>
      <w:r w:rsidRPr="00343601">
        <w:t xml:space="preserve">ежим работы (функционирования) </w:t>
      </w:r>
      <w:r>
        <w:t>места массового пребывания людей</w:t>
      </w:r>
      <w:r w:rsidRPr="00343601">
        <w:t>:</w:t>
      </w:r>
      <w:r>
        <w:t xml:space="preserve"> </w:t>
      </w:r>
      <w:r w:rsidRPr="00496FEF">
        <w:rPr>
          <w:u w:val="single"/>
        </w:rPr>
        <w:t>_____________</w:t>
      </w:r>
    </w:p>
    <w:p w:rsidR="008714E5" w:rsidRDefault="008714E5" w:rsidP="008714E5">
      <w:pPr>
        <w:jc w:val="both"/>
      </w:pPr>
    </w:p>
    <w:p w:rsidR="008714E5" w:rsidRPr="00C22448" w:rsidRDefault="008714E5" w:rsidP="008714E5">
      <w:pPr>
        <w:jc w:val="both"/>
      </w:pPr>
      <w:r w:rsidRPr="00835B36">
        <w:rPr>
          <w:b/>
        </w:rPr>
        <w:t>1.6.</w:t>
      </w:r>
      <w:r w:rsidRPr="00343601">
        <w:t xml:space="preserve"> Занимаемая площадь/протяженность периметра</w:t>
      </w:r>
      <w:r w:rsidRPr="00251109">
        <w:t>:</w:t>
      </w:r>
      <w:r w:rsidRPr="00343601">
        <w:t xml:space="preserve"> </w:t>
      </w:r>
      <w:r w:rsidRPr="00C22448">
        <w:t>площадь территории _____ м</w:t>
      </w:r>
      <w:proofErr w:type="gramStart"/>
      <w:r w:rsidRPr="00C22448">
        <w:rPr>
          <w:vertAlign w:val="superscript"/>
        </w:rPr>
        <w:t>2</w:t>
      </w:r>
      <w:proofErr w:type="gramEnd"/>
      <w:r w:rsidRPr="00C22448">
        <w:t xml:space="preserve"> протяже</w:t>
      </w:r>
      <w:r w:rsidRPr="00C22448">
        <w:t>н</w:t>
      </w:r>
      <w:r w:rsidRPr="00C22448">
        <w:t>ность периметра ______</w:t>
      </w:r>
      <w:r w:rsidRPr="00C22448">
        <w:rPr>
          <w:color w:val="FF0000"/>
        </w:rPr>
        <w:t xml:space="preserve"> </w:t>
      </w:r>
      <w:r w:rsidRPr="00C22448">
        <w:t>м.</w:t>
      </w:r>
    </w:p>
    <w:p w:rsidR="008714E5" w:rsidRDefault="008714E5" w:rsidP="008714E5">
      <w:pPr>
        <w:jc w:val="both"/>
      </w:pPr>
    </w:p>
    <w:p w:rsidR="008714E5" w:rsidRPr="00332AA8" w:rsidRDefault="008714E5" w:rsidP="008714E5">
      <w:pPr>
        <w:jc w:val="both"/>
      </w:pPr>
      <w:r w:rsidRPr="00835B36">
        <w:rPr>
          <w:b/>
        </w:rPr>
        <w:t>1.7.</w:t>
      </w:r>
      <w:r>
        <w:t xml:space="preserve">  Прилегающие</w:t>
      </w:r>
      <w:r w:rsidRPr="00332AA8">
        <w:t xml:space="preserve"> к </w:t>
      </w:r>
      <w:r>
        <w:t>месту массового пребывания людей</w:t>
      </w:r>
      <w:r w:rsidRPr="00332AA8">
        <w:t xml:space="preserve"> объекты</w:t>
      </w:r>
    </w:p>
    <w:p w:rsidR="008714E5" w:rsidRDefault="008714E5" w:rsidP="008714E5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4"/>
        <w:gridCol w:w="3828"/>
        <w:gridCol w:w="1984"/>
        <w:gridCol w:w="2594"/>
      </w:tblGrid>
      <w:tr w:rsidR="008714E5" w:rsidTr="00DF71C4">
        <w:trPr>
          <w:trHeight w:val="1026"/>
        </w:trPr>
        <w:tc>
          <w:tcPr>
            <w:tcW w:w="1134" w:type="dxa"/>
          </w:tcPr>
          <w:p w:rsidR="008714E5" w:rsidRPr="00343601" w:rsidRDefault="008714E5" w:rsidP="00DF71C4">
            <w:pPr>
              <w:jc w:val="both"/>
              <w:rPr>
                <w:u w:val="single"/>
              </w:rPr>
            </w:pPr>
          </w:p>
          <w:p w:rsidR="008714E5" w:rsidRPr="00332AA8" w:rsidRDefault="008714E5" w:rsidP="00DF71C4">
            <w:pPr>
              <w:jc w:val="center"/>
            </w:pPr>
            <w:r w:rsidRPr="00332AA8">
              <w:t>№</w:t>
            </w:r>
          </w:p>
          <w:p w:rsidR="008714E5" w:rsidRPr="00332AA8" w:rsidRDefault="008714E5" w:rsidP="00DF71C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32AA8">
              <w:t>п</w:t>
            </w:r>
            <w:proofErr w:type="spellEnd"/>
            <w:proofErr w:type="gramEnd"/>
            <w:r w:rsidRPr="00332AA8">
              <w:t>/</w:t>
            </w:r>
            <w:proofErr w:type="spellStart"/>
            <w:r w:rsidRPr="00332AA8">
              <w:t>п</w:t>
            </w:r>
            <w:proofErr w:type="spellEnd"/>
          </w:p>
        </w:tc>
        <w:tc>
          <w:tcPr>
            <w:tcW w:w="3828" w:type="dxa"/>
          </w:tcPr>
          <w:p w:rsidR="008714E5" w:rsidRPr="00332AA8" w:rsidRDefault="008714E5" w:rsidP="00DF71C4">
            <w:pPr>
              <w:jc w:val="center"/>
            </w:pPr>
          </w:p>
          <w:p w:rsidR="008714E5" w:rsidRPr="00332AA8" w:rsidRDefault="008714E5" w:rsidP="00DF71C4">
            <w:pPr>
              <w:jc w:val="center"/>
            </w:pPr>
            <w:r w:rsidRPr="00332AA8">
              <w:t>Наименование объекта</w:t>
            </w:r>
          </w:p>
        </w:tc>
        <w:tc>
          <w:tcPr>
            <w:tcW w:w="1984" w:type="dxa"/>
          </w:tcPr>
          <w:p w:rsidR="008714E5" w:rsidRPr="00332AA8" w:rsidRDefault="008714E5" w:rsidP="00DF71C4">
            <w:pPr>
              <w:jc w:val="center"/>
            </w:pPr>
            <w:r w:rsidRPr="00332AA8">
              <w:t>Сторона расп</w:t>
            </w:r>
            <w:r w:rsidRPr="00332AA8">
              <w:t>о</w:t>
            </w:r>
            <w:r w:rsidRPr="00332AA8">
              <w:t>ложения объекта</w:t>
            </w:r>
          </w:p>
          <w:p w:rsidR="008714E5" w:rsidRPr="00332AA8" w:rsidRDefault="008714E5" w:rsidP="00DF71C4">
            <w:pPr>
              <w:spacing w:line="360" w:lineRule="auto"/>
              <w:jc w:val="center"/>
            </w:pPr>
          </w:p>
        </w:tc>
        <w:tc>
          <w:tcPr>
            <w:tcW w:w="2594" w:type="dxa"/>
          </w:tcPr>
          <w:p w:rsidR="008714E5" w:rsidRPr="00332AA8" w:rsidRDefault="008714E5" w:rsidP="00DF71C4">
            <w:pPr>
              <w:jc w:val="both"/>
            </w:pPr>
            <w:r w:rsidRPr="00332AA8">
              <w:t xml:space="preserve">Расстояние до места массового пребывания </w:t>
            </w:r>
          </w:p>
          <w:p w:rsidR="008714E5" w:rsidRPr="00332AA8" w:rsidRDefault="008714E5" w:rsidP="00DF71C4">
            <w:pPr>
              <w:jc w:val="both"/>
            </w:pPr>
            <w:r w:rsidRPr="00332AA8">
              <w:t xml:space="preserve"> людей (метров)</w:t>
            </w:r>
          </w:p>
          <w:p w:rsidR="008714E5" w:rsidRPr="00332AA8" w:rsidRDefault="008714E5" w:rsidP="00DF71C4">
            <w:pPr>
              <w:spacing w:line="360" w:lineRule="auto"/>
              <w:jc w:val="center"/>
              <w:rPr>
                <w:u w:val="single"/>
              </w:rPr>
            </w:pPr>
          </w:p>
        </w:tc>
      </w:tr>
      <w:tr w:rsidR="008714E5" w:rsidTr="00DF71C4">
        <w:trPr>
          <w:trHeight w:val="707"/>
        </w:trPr>
        <w:tc>
          <w:tcPr>
            <w:tcW w:w="1134" w:type="dxa"/>
          </w:tcPr>
          <w:p w:rsidR="008714E5" w:rsidRDefault="008714E5" w:rsidP="00DF71C4">
            <w:pPr>
              <w:jc w:val="center"/>
            </w:pPr>
          </w:p>
          <w:p w:rsidR="008714E5" w:rsidRDefault="008714E5" w:rsidP="00DF71C4">
            <w:pPr>
              <w:jc w:val="center"/>
            </w:pPr>
            <w:r>
              <w:t>1</w:t>
            </w:r>
          </w:p>
          <w:p w:rsidR="008714E5" w:rsidRPr="00332AA8" w:rsidRDefault="008714E5" w:rsidP="00DF71C4"/>
        </w:tc>
        <w:tc>
          <w:tcPr>
            <w:tcW w:w="3828" w:type="dxa"/>
          </w:tcPr>
          <w:p w:rsidR="008714E5" w:rsidRPr="00246FB9" w:rsidRDefault="008714E5" w:rsidP="00DF71C4"/>
        </w:tc>
        <w:tc>
          <w:tcPr>
            <w:tcW w:w="1984" w:type="dxa"/>
          </w:tcPr>
          <w:p w:rsidR="008714E5" w:rsidRPr="00246FB9" w:rsidRDefault="008714E5" w:rsidP="00DF71C4">
            <w:pPr>
              <w:jc w:val="center"/>
            </w:pPr>
          </w:p>
          <w:p w:rsidR="008714E5" w:rsidRPr="00246FB9" w:rsidRDefault="008714E5" w:rsidP="00DF71C4">
            <w:pPr>
              <w:jc w:val="center"/>
            </w:pPr>
            <w:r w:rsidRPr="00246FB9">
              <w:t>Восточная</w:t>
            </w:r>
          </w:p>
        </w:tc>
        <w:tc>
          <w:tcPr>
            <w:tcW w:w="2594" w:type="dxa"/>
          </w:tcPr>
          <w:p w:rsidR="008714E5" w:rsidRPr="00246FB9" w:rsidRDefault="008714E5" w:rsidP="00DF71C4">
            <w:pPr>
              <w:jc w:val="center"/>
            </w:pPr>
          </w:p>
        </w:tc>
      </w:tr>
      <w:tr w:rsidR="008714E5" w:rsidTr="00DF71C4">
        <w:trPr>
          <w:trHeight w:val="563"/>
        </w:trPr>
        <w:tc>
          <w:tcPr>
            <w:tcW w:w="1134" w:type="dxa"/>
          </w:tcPr>
          <w:p w:rsidR="008714E5" w:rsidRDefault="008714E5" w:rsidP="00DF71C4">
            <w:pPr>
              <w:jc w:val="both"/>
              <w:rPr>
                <w:u w:val="single"/>
              </w:rPr>
            </w:pPr>
          </w:p>
          <w:p w:rsidR="008714E5" w:rsidRPr="004F0284" w:rsidRDefault="008714E5" w:rsidP="00DF71C4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8714E5" w:rsidRPr="00246FB9" w:rsidRDefault="008714E5" w:rsidP="00DF71C4">
            <w:pPr>
              <w:tabs>
                <w:tab w:val="left" w:pos="255"/>
              </w:tabs>
            </w:pPr>
          </w:p>
        </w:tc>
        <w:tc>
          <w:tcPr>
            <w:tcW w:w="1984" w:type="dxa"/>
          </w:tcPr>
          <w:p w:rsidR="008714E5" w:rsidRPr="00246FB9" w:rsidRDefault="008714E5" w:rsidP="00DF71C4">
            <w:pPr>
              <w:spacing w:line="360" w:lineRule="auto"/>
              <w:jc w:val="center"/>
            </w:pPr>
          </w:p>
          <w:p w:rsidR="008714E5" w:rsidRPr="00246FB9" w:rsidRDefault="008714E5" w:rsidP="00DF71C4">
            <w:pPr>
              <w:ind w:firstLine="284"/>
              <w:jc w:val="center"/>
            </w:pPr>
            <w:r w:rsidRPr="00246FB9">
              <w:t>Северная</w:t>
            </w:r>
          </w:p>
        </w:tc>
        <w:tc>
          <w:tcPr>
            <w:tcW w:w="2594" w:type="dxa"/>
          </w:tcPr>
          <w:p w:rsidR="008714E5" w:rsidRPr="00246FB9" w:rsidRDefault="008714E5" w:rsidP="00DF71C4">
            <w:pPr>
              <w:jc w:val="center"/>
            </w:pPr>
          </w:p>
        </w:tc>
      </w:tr>
      <w:tr w:rsidR="008714E5" w:rsidTr="00DF71C4">
        <w:trPr>
          <w:trHeight w:val="687"/>
        </w:trPr>
        <w:tc>
          <w:tcPr>
            <w:tcW w:w="1134" w:type="dxa"/>
          </w:tcPr>
          <w:p w:rsidR="008714E5" w:rsidRDefault="008714E5" w:rsidP="00DF71C4">
            <w:pPr>
              <w:jc w:val="center"/>
            </w:pPr>
          </w:p>
          <w:p w:rsidR="008714E5" w:rsidRPr="00246FB9" w:rsidRDefault="008714E5" w:rsidP="00DF71C4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8714E5" w:rsidRPr="00246FB9" w:rsidRDefault="008714E5" w:rsidP="00DF71C4">
            <w:pPr>
              <w:jc w:val="both"/>
            </w:pPr>
          </w:p>
        </w:tc>
        <w:tc>
          <w:tcPr>
            <w:tcW w:w="1984" w:type="dxa"/>
          </w:tcPr>
          <w:p w:rsidR="008714E5" w:rsidRPr="00246FB9" w:rsidRDefault="008714E5" w:rsidP="00DF71C4">
            <w:pPr>
              <w:spacing w:line="360" w:lineRule="auto"/>
              <w:jc w:val="center"/>
            </w:pPr>
          </w:p>
          <w:p w:rsidR="008714E5" w:rsidRPr="00246FB9" w:rsidRDefault="008714E5" w:rsidP="00DF71C4">
            <w:pPr>
              <w:jc w:val="center"/>
            </w:pPr>
            <w:r w:rsidRPr="00246FB9">
              <w:t>Западная</w:t>
            </w:r>
          </w:p>
        </w:tc>
        <w:tc>
          <w:tcPr>
            <w:tcW w:w="2594" w:type="dxa"/>
          </w:tcPr>
          <w:p w:rsidR="008714E5" w:rsidRPr="00246FB9" w:rsidRDefault="008714E5" w:rsidP="00DF71C4">
            <w:pPr>
              <w:ind w:firstLine="284"/>
              <w:jc w:val="center"/>
            </w:pPr>
          </w:p>
        </w:tc>
      </w:tr>
      <w:tr w:rsidR="008714E5" w:rsidTr="00DF71C4">
        <w:trPr>
          <w:trHeight w:val="838"/>
        </w:trPr>
        <w:tc>
          <w:tcPr>
            <w:tcW w:w="1134" w:type="dxa"/>
          </w:tcPr>
          <w:p w:rsidR="008714E5" w:rsidRDefault="008714E5" w:rsidP="00DF71C4">
            <w:pPr>
              <w:spacing w:line="360" w:lineRule="auto"/>
              <w:jc w:val="center"/>
            </w:pPr>
          </w:p>
          <w:p w:rsidR="008714E5" w:rsidRPr="00246FB9" w:rsidRDefault="008714E5" w:rsidP="00DF71C4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8714E5" w:rsidRPr="00246FB9" w:rsidRDefault="008714E5" w:rsidP="00DF71C4"/>
        </w:tc>
        <w:tc>
          <w:tcPr>
            <w:tcW w:w="1984" w:type="dxa"/>
          </w:tcPr>
          <w:p w:rsidR="008714E5" w:rsidRDefault="008714E5" w:rsidP="00DF71C4">
            <w:pPr>
              <w:ind w:firstLine="284"/>
              <w:jc w:val="center"/>
            </w:pPr>
          </w:p>
          <w:p w:rsidR="008714E5" w:rsidRPr="00246FB9" w:rsidRDefault="008714E5" w:rsidP="00DF71C4">
            <w:pPr>
              <w:ind w:firstLine="284"/>
              <w:jc w:val="center"/>
            </w:pPr>
            <w:r w:rsidRPr="00246FB9">
              <w:t>Южная</w:t>
            </w:r>
          </w:p>
        </w:tc>
        <w:tc>
          <w:tcPr>
            <w:tcW w:w="2594" w:type="dxa"/>
          </w:tcPr>
          <w:p w:rsidR="008714E5" w:rsidRPr="00246FB9" w:rsidRDefault="008714E5" w:rsidP="00DF71C4">
            <w:pPr>
              <w:jc w:val="center"/>
            </w:pPr>
          </w:p>
        </w:tc>
      </w:tr>
    </w:tbl>
    <w:p w:rsidR="008714E5" w:rsidRDefault="008714E5" w:rsidP="00F03355">
      <w:pPr>
        <w:tabs>
          <w:tab w:val="left" w:pos="210"/>
        </w:tabs>
        <w:jc w:val="both"/>
      </w:pPr>
      <w:r w:rsidRPr="00835B36">
        <w:rPr>
          <w:b/>
        </w:rPr>
        <w:t>1.8.</w:t>
      </w:r>
      <w:r>
        <w:t xml:space="preserve"> </w:t>
      </w:r>
      <w:r w:rsidRPr="00F21701">
        <w:t xml:space="preserve">Наличие рядом с </w:t>
      </w:r>
      <w:r>
        <w:t>местом массового пребывания людей</w:t>
      </w:r>
      <w:r w:rsidRPr="00332AA8">
        <w:t xml:space="preserve"> </w:t>
      </w:r>
      <w:r w:rsidRPr="00F21701">
        <w:t>критических элементов и потенц</w:t>
      </w:r>
      <w:r w:rsidRPr="00F21701">
        <w:t>и</w:t>
      </w:r>
      <w:r w:rsidRPr="00F21701">
        <w:t>ально опасных участков</w:t>
      </w:r>
      <w:r>
        <w:t>:____________________________________________________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1701">
        <w:rPr>
          <w:sz w:val="28"/>
          <w:szCs w:val="28"/>
        </w:rPr>
        <w:tab/>
      </w:r>
    </w:p>
    <w:p w:rsidR="008714E5" w:rsidRDefault="008714E5" w:rsidP="008714E5">
      <w:pPr>
        <w:tabs>
          <w:tab w:val="left" w:pos="255"/>
        </w:tabs>
        <w:jc w:val="both"/>
      </w:pPr>
      <w:r w:rsidRPr="00835B36">
        <w:rPr>
          <w:b/>
        </w:rPr>
        <w:t>1.9.</w:t>
      </w:r>
      <w:r>
        <w:t xml:space="preserve"> </w:t>
      </w:r>
      <w:r w:rsidRPr="00F21701">
        <w:t xml:space="preserve">Расчетное количество </w:t>
      </w:r>
      <w:r>
        <w:t>возможного максимального одновременного пребывания л</w:t>
      </w:r>
      <w:r>
        <w:t>ю</w:t>
      </w:r>
      <w:r>
        <w:t>дей:__________________________________________________________________________</w:t>
      </w:r>
    </w:p>
    <w:p w:rsidR="008714E5" w:rsidRDefault="008714E5" w:rsidP="00F03355">
      <w:pPr>
        <w:tabs>
          <w:tab w:val="left" w:pos="255"/>
        </w:tabs>
        <w:jc w:val="both"/>
        <w:rPr>
          <w:b/>
        </w:rPr>
      </w:pPr>
      <w:r w:rsidRPr="00A6303E">
        <w:rPr>
          <w:b/>
        </w:rPr>
        <w:t xml:space="preserve">Раздел 2. Организация охраны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 w:rsidRPr="00332AA8">
        <w:t xml:space="preserve"> </w:t>
      </w:r>
      <w:r w:rsidRPr="00A6303E">
        <w:rPr>
          <w:b/>
        </w:rPr>
        <w:t>техническими средс</w:t>
      </w:r>
      <w:r w:rsidRPr="00A6303E">
        <w:rPr>
          <w:b/>
        </w:rPr>
        <w:t>т</w:t>
      </w:r>
      <w:r w:rsidRPr="00A6303E">
        <w:rPr>
          <w:b/>
        </w:rPr>
        <w:t>вами:</w:t>
      </w:r>
    </w:p>
    <w:p w:rsidR="008714E5" w:rsidRDefault="008714E5" w:rsidP="008714E5">
      <w:pPr>
        <w:tabs>
          <w:tab w:val="left" w:pos="255"/>
        </w:tabs>
        <w:jc w:val="both"/>
        <w:rPr>
          <w:u w:val="single"/>
        </w:rPr>
      </w:pPr>
      <w:r>
        <w:rPr>
          <w:b/>
        </w:rPr>
        <w:t>2.1. Система (системы) видеонаблюдения</w:t>
      </w:r>
      <w:r w:rsidRPr="005D7EAD">
        <w:t xml:space="preserve"> </w:t>
      </w:r>
      <w:r w:rsidRPr="003E65CF">
        <w:rPr>
          <w:u w:val="single"/>
        </w:rPr>
        <w:softHyphen/>
      </w:r>
      <w:r w:rsidRPr="003E65CF">
        <w:rPr>
          <w:u w:val="single"/>
        </w:rPr>
        <w:softHyphen/>
      </w:r>
      <w:r w:rsidRPr="003E65CF">
        <w:rPr>
          <w:u w:val="single"/>
        </w:rPr>
        <w:softHyphen/>
        <w:t>__</w:t>
      </w:r>
      <w:r>
        <w:rPr>
          <w:u w:val="single"/>
        </w:rPr>
        <w:t>__________________ _____________________</w:t>
      </w:r>
    </w:p>
    <w:p w:rsidR="008714E5" w:rsidRPr="00FB5FE3" w:rsidRDefault="008714E5" w:rsidP="008714E5">
      <w:pPr>
        <w:tabs>
          <w:tab w:val="left" w:pos="255"/>
        </w:tabs>
        <w:jc w:val="center"/>
        <w:rPr>
          <w:sz w:val="16"/>
          <w:szCs w:val="16"/>
        </w:rPr>
      </w:pPr>
      <w:r w:rsidRPr="00FB5FE3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</w:t>
      </w:r>
      <w:r w:rsidRPr="00FB5FE3">
        <w:rPr>
          <w:sz w:val="16"/>
          <w:szCs w:val="16"/>
        </w:rPr>
        <w:t xml:space="preserve"> (</w:t>
      </w:r>
      <w:proofErr w:type="gramStart"/>
      <w:r w:rsidRPr="00FB5FE3">
        <w:rPr>
          <w:sz w:val="16"/>
          <w:szCs w:val="16"/>
        </w:rPr>
        <w:t>имеется</w:t>
      </w:r>
      <w:proofErr w:type="gramEnd"/>
      <w:r w:rsidRPr="00FB5FE3">
        <w:rPr>
          <w:sz w:val="16"/>
          <w:szCs w:val="16"/>
        </w:rPr>
        <w:t>/отсутствует)</w:t>
      </w:r>
    </w:p>
    <w:p w:rsidR="008714E5" w:rsidRDefault="008714E5" w:rsidP="008714E5">
      <w:pPr>
        <w:tabs>
          <w:tab w:val="left" w:pos="255"/>
        </w:tabs>
      </w:pPr>
      <w:r w:rsidRPr="005D7EAD">
        <w:t>2.1.1</w:t>
      </w:r>
      <w:r>
        <w:t>. Информация о собственнике системы видеонаблюдения</w:t>
      </w:r>
    </w:p>
    <w:p w:rsidR="008714E5" w:rsidRDefault="008714E5" w:rsidP="008714E5">
      <w:pPr>
        <w:tabs>
          <w:tab w:val="left" w:pos="255"/>
        </w:tabs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8714E5" w:rsidRDefault="008714E5" w:rsidP="008714E5">
      <w:pPr>
        <w:numPr>
          <w:ilvl w:val="2"/>
          <w:numId w:val="2"/>
        </w:numPr>
        <w:tabs>
          <w:tab w:val="left" w:pos="255"/>
        </w:tabs>
        <w:spacing w:line="360" w:lineRule="auto"/>
      </w:pPr>
      <w:r>
        <w:t xml:space="preserve">Количество </w:t>
      </w:r>
      <w:r w:rsidRPr="00C22448">
        <w:t>видеокамер ___</w:t>
      </w:r>
      <w:proofErr w:type="gramStart"/>
      <w:r w:rsidRPr="00C22448">
        <w:t xml:space="preserve"> ,</w:t>
      </w:r>
      <w:proofErr w:type="gramEnd"/>
      <w:r>
        <w:t xml:space="preserve"> из них находится в исправном </w:t>
      </w:r>
      <w:r w:rsidRPr="00C22448">
        <w:t>состоянии  ____.</w:t>
      </w:r>
    </w:p>
    <w:p w:rsidR="008714E5" w:rsidRPr="008E37E0" w:rsidRDefault="008714E5" w:rsidP="00F03355">
      <w:pPr>
        <w:numPr>
          <w:ilvl w:val="2"/>
          <w:numId w:val="2"/>
        </w:numPr>
        <w:tabs>
          <w:tab w:val="clear" w:pos="720"/>
          <w:tab w:val="num" w:pos="0"/>
          <w:tab w:val="left" w:pos="255"/>
        </w:tabs>
        <w:ind w:left="0" w:firstLine="0"/>
        <w:jc w:val="both"/>
      </w:pPr>
      <w:r>
        <w:t xml:space="preserve">Видеоизображение в </w:t>
      </w:r>
      <w:proofErr w:type="spellStart"/>
      <w:r>
        <w:t>онлайн</w:t>
      </w:r>
      <w:proofErr w:type="spellEnd"/>
      <w:r>
        <w:t xml:space="preserve"> - режиме выводится </w:t>
      </w:r>
      <w:proofErr w:type="gramStart"/>
      <w:r w:rsidRPr="007A5681">
        <w:t>на</w:t>
      </w:r>
      <w:proofErr w:type="gramEnd"/>
      <w:r>
        <w:t>:</w:t>
      </w:r>
      <w:r w:rsidR="00C22448">
        <w:t xml:space="preserve"> </w:t>
      </w:r>
      <w:r>
        <w:t>_______________________________________________________________</w:t>
      </w:r>
      <w:r w:rsidR="00F03355">
        <w:t>_____</w:t>
      </w:r>
      <w:r>
        <w:t>_____________</w:t>
      </w:r>
    </w:p>
    <w:p w:rsidR="008714E5" w:rsidRDefault="008714E5" w:rsidP="00F03355">
      <w:pPr>
        <w:tabs>
          <w:tab w:val="left" w:pos="255"/>
        </w:tabs>
        <w:jc w:val="center"/>
      </w:pPr>
      <w:r>
        <w:rPr>
          <w:sz w:val="16"/>
          <w:szCs w:val="16"/>
        </w:rPr>
        <w:t>(наименование подразделения органа внутренних дел, частной охранной  организации, службы безопасности, иной организации)</w:t>
      </w:r>
    </w:p>
    <w:p w:rsidR="008714E5" w:rsidRPr="00C22448" w:rsidRDefault="008714E5" w:rsidP="008714E5">
      <w:pPr>
        <w:tabs>
          <w:tab w:val="left" w:pos="255"/>
        </w:tabs>
        <w:rPr>
          <w:u w:val="single"/>
        </w:rPr>
      </w:pPr>
      <w:r>
        <w:t xml:space="preserve">2.1.4 Хранение видеоинформации: </w:t>
      </w:r>
      <w:r w:rsidRPr="00C22448">
        <w:rPr>
          <w:u w:val="single"/>
        </w:rPr>
        <w:t>_____________________________________________</w:t>
      </w:r>
      <w:r w:rsidR="00C22448">
        <w:rPr>
          <w:u w:val="single"/>
        </w:rPr>
        <w:t>______</w:t>
      </w:r>
      <w:r w:rsidRPr="00C22448">
        <w:rPr>
          <w:u w:val="single"/>
        </w:rPr>
        <w:t>_</w:t>
      </w:r>
    </w:p>
    <w:p w:rsidR="008714E5" w:rsidRPr="00CD72DD" w:rsidRDefault="008714E5" w:rsidP="008714E5">
      <w:pPr>
        <w:tabs>
          <w:tab w:val="left" w:pos="255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Pr="00CD72DD">
        <w:rPr>
          <w:sz w:val="16"/>
          <w:szCs w:val="16"/>
        </w:rPr>
        <w:t>(</w:t>
      </w:r>
      <w:proofErr w:type="gramStart"/>
      <w:r w:rsidRPr="00CD72DD">
        <w:rPr>
          <w:sz w:val="16"/>
          <w:szCs w:val="16"/>
        </w:rPr>
        <w:t>осуществляется</w:t>
      </w:r>
      <w:proofErr w:type="gramEnd"/>
      <w:r w:rsidRPr="00CD72DD">
        <w:rPr>
          <w:sz w:val="16"/>
          <w:szCs w:val="16"/>
        </w:rPr>
        <w:t>/не осуществляется)</w:t>
      </w:r>
    </w:p>
    <w:p w:rsidR="008714E5" w:rsidRDefault="008714E5" w:rsidP="008714E5">
      <w:pPr>
        <w:spacing w:line="360" w:lineRule="auto"/>
        <w:rPr>
          <w:u w:val="single"/>
        </w:rPr>
      </w:pPr>
      <w:r>
        <w:t xml:space="preserve">2.1.5 Срок хранения видеоинформации составляет: </w:t>
      </w:r>
      <w:r>
        <w:rPr>
          <w:u w:val="single"/>
        </w:rPr>
        <w:t>_________________________</w:t>
      </w:r>
      <w:r w:rsidR="00C22448">
        <w:rPr>
          <w:u w:val="single"/>
        </w:rPr>
        <w:t>___</w:t>
      </w:r>
      <w:r>
        <w:rPr>
          <w:u w:val="single"/>
        </w:rPr>
        <w:t>__________</w:t>
      </w:r>
    </w:p>
    <w:p w:rsidR="008714E5" w:rsidRPr="007A5681" w:rsidRDefault="008714E5" w:rsidP="008714E5">
      <w:pPr>
        <w:spacing w:line="360" w:lineRule="auto"/>
      </w:pPr>
      <w:r w:rsidRPr="007925CA">
        <w:t>2.1.6 Зона охвата видеонаблюдения</w:t>
      </w:r>
      <w:r w:rsidRPr="007A5681">
        <w:t>:</w:t>
      </w:r>
    </w:p>
    <w:p w:rsidR="008714E5" w:rsidRDefault="008714E5" w:rsidP="008714E5">
      <w:pPr>
        <w:jc w:val="both"/>
        <w:rPr>
          <w:u w:val="single"/>
        </w:rPr>
      </w:pPr>
      <w:r w:rsidRPr="00FB5FE3">
        <w:rPr>
          <w:b/>
        </w:rPr>
        <w:lastRenderedPageBreak/>
        <w:t>2.2</w:t>
      </w:r>
      <w:r>
        <w:rPr>
          <w:b/>
        </w:rPr>
        <w:t>.</w:t>
      </w:r>
      <w:r>
        <w:t xml:space="preserve"> </w:t>
      </w:r>
      <w:r w:rsidRPr="007925CA">
        <w:rPr>
          <w:b/>
        </w:rPr>
        <w:t>Система оповещения и управления эвакуацией</w:t>
      </w:r>
      <w:r>
        <w:t>:</w:t>
      </w:r>
      <w:r>
        <w:rPr>
          <w:u w:val="single"/>
        </w:rPr>
        <w:tab/>
        <w:t xml:space="preserve">  _____________</w:t>
      </w:r>
      <w:r w:rsidR="00C22448">
        <w:rPr>
          <w:u w:val="single"/>
        </w:rPr>
        <w:t>___</w:t>
      </w:r>
      <w:r>
        <w:rPr>
          <w:u w:val="single"/>
        </w:rPr>
        <w:t>__________________</w:t>
      </w:r>
    </w:p>
    <w:p w:rsidR="008714E5" w:rsidRPr="00FB5FE3" w:rsidRDefault="008714E5" w:rsidP="008714E5">
      <w:pPr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</w:t>
      </w:r>
      <w:r w:rsidRPr="007925CA">
        <w:rPr>
          <w:sz w:val="16"/>
          <w:szCs w:val="16"/>
        </w:rPr>
        <w:t>(</w:t>
      </w:r>
      <w:proofErr w:type="gramStart"/>
      <w:r w:rsidRPr="007925CA">
        <w:rPr>
          <w:sz w:val="16"/>
          <w:szCs w:val="16"/>
        </w:rPr>
        <w:t>имеется</w:t>
      </w:r>
      <w:proofErr w:type="gramEnd"/>
      <w:r w:rsidRPr="007925CA">
        <w:rPr>
          <w:sz w:val="16"/>
          <w:szCs w:val="16"/>
        </w:rPr>
        <w:t xml:space="preserve"> </w:t>
      </w:r>
      <w:r>
        <w:rPr>
          <w:sz w:val="16"/>
          <w:szCs w:val="16"/>
        </w:rPr>
        <w:t>/ отсутствует</w:t>
      </w:r>
      <w:r w:rsidRPr="007925CA">
        <w:rPr>
          <w:sz w:val="16"/>
          <w:szCs w:val="16"/>
        </w:rPr>
        <w:t>)</w:t>
      </w:r>
    </w:p>
    <w:p w:rsidR="008714E5" w:rsidRPr="00FB5FE3" w:rsidRDefault="008714E5" w:rsidP="008714E5">
      <w:pPr>
        <w:jc w:val="both"/>
        <w:rPr>
          <w:u w:val="single"/>
        </w:rPr>
      </w:pPr>
      <w:r>
        <w:t xml:space="preserve">      </w:t>
      </w:r>
    </w:p>
    <w:p w:rsidR="008714E5" w:rsidRPr="00A636FE" w:rsidRDefault="008714E5" w:rsidP="008714E5">
      <w:pPr>
        <w:rPr>
          <w:u w:val="single"/>
        </w:rPr>
      </w:pPr>
      <w:r w:rsidRPr="004A5D03">
        <w:rPr>
          <w:b/>
        </w:rPr>
        <w:t>2.3.</w:t>
      </w:r>
      <w:r>
        <w:t xml:space="preserve"> С</w:t>
      </w:r>
      <w:r w:rsidRPr="00A636FE">
        <w:rPr>
          <w:b/>
        </w:rPr>
        <w:t>истема освещения</w:t>
      </w:r>
      <w:r>
        <w:rPr>
          <w:b/>
        </w:rPr>
        <w:t>:</w:t>
      </w:r>
      <w:r w:rsidRPr="00A636FE">
        <w:t xml:space="preserve">  </w:t>
      </w:r>
      <w:r>
        <w:rPr>
          <w:u w:val="single"/>
        </w:rPr>
        <w:t>______________________________</w:t>
      </w:r>
      <w:r w:rsidR="00C22448">
        <w:rPr>
          <w:u w:val="single"/>
        </w:rPr>
        <w:t>______</w:t>
      </w:r>
      <w:r>
        <w:rPr>
          <w:u w:val="single"/>
        </w:rPr>
        <w:t>_______________________</w:t>
      </w:r>
    </w:p>
    <w:p w:rsidR="008714E5" w:rsidRDefault="008714E5" w:rsidP="008714E5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</w:t>
      </w:r>
      <w:r w:rsidRPr="007925CA">
        <w:rPr>
          <w:sz w:val="16"/>
          <w:szCs w:val="16"/>
        </w:rPr>
        <w:t>(</w:t>
      </w:r>
      <w:proofErr w:type="gramStart"/>
      <w:r w:rsidRPr="007925CA">
        <w:rPr>
          <w:sz w:val="16"/>
          <w:szCs w:val="16"/>
        </w:rPr>
        <w:t>имеется</w:t>
      </w:r>
      <w:proofErr w:type="gramEnd"/>
      <w:r w:rsidRPr="007925CA">
        <w:rPr>
          <w:sz w:val="16"/>
          <w:szCs w:val="16"/>
        </w:rPr>
        <w:t xml:space="preserve"> </w:t>
      </w:r>
      <w:r>
        <w:rPr>
          <w:sz w:val="16"/>
          <w:szCs w:val="16"/>
        </w:rPr>
        <w:t>/ отсутствует</w:t>
      </w:r>
      <w:r w:rsidRPr="007925CA">
        <w:rPr>
          <w:sz w:val="16"/>
          <w:szCs w:val="16"/>
        </w:rPr>
        <w:t>)</w:t>
      </w:r>
    </w:p>
    <w:p w:rsidR="008714E5" w:rsidRPr="00920C98" w:rsidRDefault="008714E5" w:rsidP="008714E5">
      <w:pPr>
        <w:rPr>
          <w:color w:val="FF0000"/>
          <w:u w:val="single"/>
        </w:rPr>
      </w:pPr>
      <w:r>
        <w:t>2.3.1. Краткая характеристика:</w:t>
      </w:r>
      <w:r>
        <w:rPr>
          <w:u w:val="single"/>
        </w:rPr>
        <w:t xml:space="preserve"> __________________________________________________________________________________________________________________________________________________________</w:t>
      </w:r>
      <w:r w:rsidR="00C22448">
        <w:rPr>
          <w:u w:val="single"/>
        </w:rPr>
        <w:t>____</w:t>
      </w:r>
      <w:r>
        <w:rPr>
          <w:u w:val="single"/>
        </w:rPr>
        <w:t>______</w:t>
      </w:r>
    </w:p>
    <w:p w:rsidR="008714E5" w:rsidRDefault="008714E5" w:rsidP="008714E5"/>
    <w:p w:rsidR="008714E5" w:rsidRDefault="008714E5" w:rsidP="008714E5">
      <w:pPr>
        <w:rPr>
          <w:u w:val="single"/>
        </w:rPr>
      </w:pPr>
      <w:r w:rsidRPr="007925CA">
        <w:t xml:space="preserve">2.3.2 </w:t>
      </w:r>
      <w:r>
        <w:t xml:space="preserve">. </w:t>
      </w:r>
      <w:r w:rsidRPr="007925CA">
        <w:t xml:space="preserve">Достаточность  </w:t>
      </w:r>
      <w:r>
        <w:t xml:space="preserve"> освещения места массового пребывания людей: </w:t>
      </w:r>
      <w:r>
        <w:rPr>
          <w:u w:val="single"/>
        </w:rPr>
        <w:t xml:space="preserve"> _________</w:t>
      </w:r>
      <w:r w:rsidR="00C22448">
        <w:rPr>
          <w:u w:val="single"/>
        </w:rPr>
        <w:t>_____</w:t>
      </w:r>
      <w:r>
        <w:rPr>
          <w:u w:val="single"/>
        </w:rPr>
        <w:t>______</w:t>
      </w:r>
    </w:p>
    <w:p w:rsidR="008714E5" w:rsidRPr="007925CA" w:rsidRDefault="008714E5" w:rsidP="008714E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Pr="007925CA">
        <w:rPr>
          <w:sz w:val="16"/>
          <w:szCs w:val="16"/>
        </w:rPr>
        <w:t>(достаточное</w:t>
      </w:r>
      <w:r>
        <w:rPr>
          <w:sz w:val="16"/>
          <w:szCs w:val="16"/>
        </w:rPr>
        <w:t xml:space="preserve"> /не достаточное</w:t>
      </w:r>
      <w:r w:rsidRPr="007925CA">
        <w:rPr>
          <w:sz w:val="16"/>
          <w:szCs w:val="16"/>
        </w:rPr>
        <w:t>)</w:t>
      </w:r>
    </w:p>
    <w:p w:rsidR="008714E5" w:rsidRDefault="008714E5" w:rsidP="008714E5">
      <w:r>
        <w:t xml:space="preserve">2.4. </w:t>
      </w:r>
      <w:r w:rsidRPr="002731FA">
        <w:rPr>
          <w:b/>
        </w:rPr>
        <w:t>Средства телефонной связи</w:t>
      </w:r>
      <w:r>
        <w:rPr>
          <w:b/>
        </w:rPr>
        <w:t>:</w:t>
      </w:r>
      <w:r w:rsidR="00C22448">
        <w:t xml:space="preserve"> </w:t>
      </w:r>
      <w:r>
        <w:rPr>
          <w:u w:val="single"/>
        </w:rPr>
        <w:t>__________________</w:t>
      </w:r>
      <w:r w:rsidR="00C22448">
        <w:rPr>
          <w:u w:val="single"/>
        </w:rPr>
        <w:t>_____________________</w:t>
      </w:r>
      <w:r>
        <w:rPr>
          <w:u w:val="single"/>
        </w:rPr>
        <w:t>__</w:t>
      </w:r>
      <w:r w:rsidR="00C22448">
        <w:rPr>
          <w:u w:val="single"/>
        </w:rPr>
        <w:t>__</w:t>
      </w:r>
      <w:r>
        <w:rPr>
          <w:u w:val="single"/>
        </w:rPr>
        <w:t>_________</w:t>
      </w:r>
    </w:p>
    <w:p w:rsidR="008714E5" w:rsidRPr="005C2121" w:rsidRDefault="008714E5" w:rsidP="008714E5">
      <w:pPr>
        <w:ind w:firstLine="708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</w:t>
      </w:r>
      <w:r w:rsidRPr="005C2121">
        <w:rPr>
          <w:sz w:val="14"/>
          <w:szCs w:val="14"/>
        </w:rPr>
        <w:t>(</w:t>
      </w:r>
      <w:proofErr w:type="gramStart"/>
      <w:r w:rsidRPr="005C2121">
        <w:rPr>
          <w:sz w:val="14"/>
          <w:szCs w:val="14"/>
        </w:rPr>
        <w:t>имеются</w:t>
      </w:r>
      <w:proofErr w:type="gramEnd"/>
      <w:r w:rsidRPr="005C2121">
        <w:rPr>
          <w:sz w:val="14"/>
          <w:szCs w:val="14"/>
        </w:rPr>
        <w:t>/отсутствуют/не требуются)</w:t>
      </w:r>
    </w:p>
    <w:p w:rsidR="008714E5" w:rsidRDefault="008714E5" w:rsidP="008714E5">
      <w:pPr>
        <w:rPr>
          <w:b/>
        </w:rPr>
      </w:pPr>
      <w:r>
        <w:t>2.5.</w:t>
      </w:r>
      <w:r>
        <w:rPr>
          <w:b/>
        </w:rPr>
        <w:t xml:space="preserve">Средства </w:t>
      </w:r>
      <w:r w:rsidRPr="002731FA">
        <w:rPr>
          <w:b/>
        </w:rPr>
        <w:t>радиосвязи</w:t>
      </w:r>
      <w:r>
        <w:rPr>
          <w:b/>
        </w:rPr>
        <w:t>:________________________________________________</w:t>
      </w:r>
      <w:r w:rsidR="00C22448">
        <w:rPr>
          <w:b/>
        </w:rPr>
        <w:t>_</w:t>
      </w:r>
      <w:r>
        <w:rPr>
          <w:b/>
        </w:rPr>
        <w:t>_</w:t>
      </w:r>
      <w:r w:rsidR="00C22448">
        <w:rPr>
          <w:b/>
        </w:rPr>
        <w:t>__</w:t>
      </w:r>
      <w:r>
        <w:rPr>
          <w:b/>
        </w:rPr>
        <w:t>_______</w:t>
      </w:r>
    </w:p>
    <w:p w:rsidR="008714E5" w:rsidRPr="005C2121" w:rsidRDefault="008714E5" w:rsidP="008714E5">
      <w:pPr>
        <w:ind w:firstLine="708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</w:t>
      </w:r>
      <w:r w:rsidRPr="005C2121">
        <w:rPr>
          <w:sz w:val="14"/>
          <w:szCs w:val="14"/>
        </w:rPr>
        <w:t>(</w:t>
      </w:r>
      <w:proofErr w:type="gramStart"/>
      <w:r w:rsidRPr="005C2121">
        <w:rPr>
          <w:sz w:val="14"/>
          <w:szCs w:val="14"/>
        </w:rPr>
        <w:t>имеются</w:t>
      </w:r>
      <w:proofErr w:type="gramEnd"/>
      <w:r w:rsidRPr="005C2121">
        <w:rPr>
          <w:sz w:val="14"/>
          <w:szCs w:val="14"/>
        </w:rPr>
        <w:t>/отсутствуют/не требуются)</w:t>
      </w:r>
    </w:p>
    <w:p w:rsidR="008714E5" w:rsidRDefault="008714E5" w:rsidP="008714E5">
      <w:pPr>
        <w:rPr>
          <w:b/>
        </w:rPr>
      </w:pPr>
    </w:p>
    <w:p w:rsidR="008714E5" w:rsidRDefault="008714E5" w:rsidP="008714E5">
      <w:pPr>
        <w:rPr>
          <w:u w:val="single"/>
        </w:rPr>
      </w:pPr>
      <w:r w:rsidRPr="00DF2BBE">
        <w:t>2.5.</w:t>
      </w:r>
      <w:r>
        <w:t xml:space="preserve"> </w:t>
      </w:r>
      <w:r w:rsidRPr="00A636FE">
        <w:rPr>
          <w:b/>
        </w:rPr>
        <w:t xml:space="preserve">Система экстренного вызова </w:t>
      </w:r>
      <w:r>
        <w:rPr>
          <w:b/>
        </w:rPr>
        <w:t xml:space="preserve">наряда </w:t>
      </w:r>
      <w:r w:rsidRPr="00A636FE">
        <w:rPr>
          <w:b/>
        </w:rPr>
        <w:t>полиции</w:t>
      </w:r>
      <w:r>
        <w:rPr>
          <w:b/>
        </w:rPr>
        <w:t xml:space="preserve">: </w:t>
      </w:r>
      <w:r>
        <w:rPr>
          <w:u w:val="single"/>
        </w:rPr>
        <w:tab/>
        <w:t>______________________</w:t>
      </w:r>
      <w:r w:rsidR="00C22448">
        <w:rPr>
          <w:u w:val="single"/>
        </w:rPr>
        <w:t>___</w:t>
      </w:r>
      <w:r>
        <w:rPr>
          <w:u w:val="single"/>
        </w:rPr>
        <w:t>__________</w:t>
      </w:r>
    </w:p>
    <w:p w:rsidR="008714E5" w:rsidRPr="00561E33" w:rsidRDefault="008714E5" w:rsidP="008714E5">
      <w:pPr>
        <w:jc w:val="center"/>
        <w:rPr>
          <w:sz w:val="16"/>
          <w:szCs w:val="16"/>
        </w:rPr>
      </w:pPr>
      <w:r w:rsidRPr="00561E33">
        <w:rPr>
          <w:sz w:val="16"/>
          <w:szCs w:val="16"/>
        </w:rPr>
        <w:t xml:space="preserve">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</w:t>
      </w:r>
      <w:r w:rsidRPr="00561E33">
        <w:rPr>
          <w:sz w:val="16"/>
          <w:szCs w:val="16"/>
        </w:rPr>
        <w:t>(</w:t>
      </w:r>
      <w:proofErr w:type="gramStart"/>
      <w:r w:rsidRPr="00561E33">
        <w:rPr>
          <w:sz w:val="16"/>
          <w:szCs w:val="16"/>
        </w:rPr>
        <w:t>имеется</w:t>
      </w:r>
      <w:proofErr w:type="gramEnd"/>
      <w:r w:rsidRPr="00561E33">
        <w:rPr>
          <w:sz w:val="16"/>
          <w:szCs w:val="16"/>
        </w:rPr>
        <w:t>/отсутствует)</w:t>
      </w:r>
    </w:p>
    <w:p w:rsidR="008714E5" w:rsidRDefault="008714E5" w:rsidP="00DF71C4">
      <w:pPr>
        <w:jc w:val="center"/>
        <w:rPr>
          <w:b/>
        </w:rPr>
      </w:pPr>
      <w:r w:rsidRPr="00AE5602">
        <w:rPr>
          <w:b/>
        </w:rPr>
        <w:t xml:space="preserve">Раздел 3. Организация физической охраны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 w:rsidRPr="00AE5602">
        <w:rPr>
          <w:b/>
        </w:rPr>
        <w:t>:</w:t>
      </w:r>
    </w:p>
    <w:p w:rsidR="008714E5" w:rsidRDefault="008714E5" w:rsidP="008714E5">
      <w:pPr>
        <w:rPr>
          <w:b/>
        </w:rPr>
      </w:pPr>
    </w:p>
    <w:p w:rsidR="008714E5" w:rsidRDefault="008714E5" w:rsidP="008714E5">
      <w:pPr>
        <w:rPr>
          <w:u w:val="single"/>
        </w:rPr>
      </w:pPr>
      <w:r w:rsidRPr="00DF2BBE">
        <w:t>3.1.</w:t>
      </w:r>
      <w:r w:rsidRPr="0052014F">
        <w:t xml:space="preserve"> </w:t>
      </w:r>
      <w:r>
        <w:t xml:space="preserve">Наличие на территории площади стационарного поста полиции: </w:t>
      </w:r>
      <w:r>
        <w:rPr>
          <w:u w:val="single"/>
        </w:rPr>
        <w:t>_________</w:t>
      </w:r>
      <w:r w:rsidR="00C22448">
        <w:rPr>
          <w:u w:val="single"/>
        </w:rPr>
        <w:t>___</w:t>
      </w:r>
      <w:r>
        <w:rPr>
          <w:u w:val="single"/>
        </w:rPr>
        <w:t>__</w:t>
      </w:r>
      <w:r w:rsidR="00C22448">
        <w:rPr>
          <w:u w:val="single"/>
        </w:rPr>
        <w:t>____</w:t>
      </w:r>
      <w:r>
        <w:rPr>
          <w:u w:val="single"/>
        </w:rPr>
        <w:t>_____</w:t>
      </w:r>
    </w:p>
    <w:p w:rsidR="008714E5" w:rsidRDefault="008714E5" w:rsidP="008714E5">
      <w:pPr>
        <w:jc w:val="center"/>
        <w:rPr>
          <w:sz w:val="16"/>
          <w:szCs w:val="16"/>
        </w:rPr>
      </w:pPr>
      <w:r w:rsidRPr="00713016">
        <w:rPr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 xml:space="preserve"> </w:t>
      </w:r>
      <w:r w:rsidRPr="00713016">
        <w:rPr>
          <w:sz w:val="16"/>
          <w:szCs w:val="16"/>
        </w:rPr>
        <w:t>/</w:t>
      </w:r>
      <w:r>
        <w:rPr>
          <w:sz w:val="16"/>
          <w:szCs w:val="16"/>
        </w:rPr>
        <w:t xml:space="preserve"> </w:t>
      </w:r>
      <w:r w:rsidRPr="00713016">
        <w:rPr>
          <w:sz w:val="16"/>
          <w:szCs w:val="16"/>
        </w:rPr>
        <w:t>не требуется)</w:t>
      </w:r>
    </w:p>
    <w:p w:rsidR="008714E5" w:rsidRPr="00F74EEC" w:rsidRDefault="008714E5" w:rsidP="008714E5">
      <w:pPr>
        <w:rPr>
          <w:u w:val="single"/>
        </w:rPr>
      </w:pPr>
      <w:r>
        <w:t xml:space="preserve">3.1.1. Режим осуществления физической охраны: </w:t>
      </w:r>
      <w:r>
        <w:rPr>
          <w:u w:val="single"/>
        </w:rPr>
        <w:t>_________________________________________________</w:t>
      </w:r>
      <w:r w:rsidR="00C22448">
        <w:rPr>
          <w:u w:val="single"/>
        </w:rPr>
        <w:t>__</w:t>
      </w:r>
      <w:r>
        <w:rPr>
          <w:u w:val="single"/>
        </w:rPr>
        <w:t>_______________________________</w:t>
      </w:r>
    </w:p>
    <w:p w:rsidR="008714E5" w:rsidRDefault="008714E5" w:rsidP="008714E5">
      <w:pPr>
        <w:jc w:val="center"/>
        <w:rPr>
          <w:sz w:val="16"/>
          <w:szCs w:val="16"/>
        </w:rPr>
      </w:pPr>
      <w:r w:rsidRPr="006A6FCC">
        <w:t>(</w:t>
      </w:r>
      <w:r w:rsidRPr="006A6FCC">
        <w:rPr>
          <w:sz w:val="16"/>
          <w:szCs w:val="16"/>
        </w:rPr>
        <w:t>круглосуточная</w:t>
      </w:r>
      <w:r>
        <w:rPr>
          <w:sz w:val="16"/>
          <w:szCs w:val="16"/>
        </w:rPr>
        <w:t xml:space="preserve"> охрана, в определенные дни, в период проведения массовых мероприятий, </w:t>
      </w:r>
      <w:proofErr w:type="gramStart"/>
      <w:r>
        <w:rPr>
          <w:sz w:val="16"/>
          <w:szCs w:val="16"/>
        </w:rPr>
        <w:t>другое</w:t>
      </w:r>
      <w:proofErr w:type="gramEnd"/>
      <w:r>
        <w:rPr>
          <w:sz w:val="16"/>
          <w:szCs w:val="16"/>
        </w:rPr>
        <w:t>)</w:t>
      </w:r>
    </w:p>
    <w:p w:rsidR="008714E5" w:rsidRPr="00CF1BD6" w:rsidRDefault="008714E5" w:rsidP="008714E5">
      <w:pPr>
        <w:rPr>
          <w:sz w:val="16"/>
          <w:szCs w:val="16"/>
        </w:rPr>
      </w:pPr>
      <w:r>
        <w:t>3.2. Пропускной режим</w:t>
      </w:r>
      <w:r w:rsidRPr="00C22448">
        <w:t>:</w:t>
      </w:r>
      <w:r w:rsidRPr="00CF1BD6">
        <w:rPr>
          <w:u w:val="single"/>
        </w:rPr>
        <w:t>______</w:t>
      </w:r>
      <w:r>
        <w:rPr>
          <w:u w:val="single"/>
        </w:rPr>
        <w:t>____________________________________________</w:t>
      </w:r>
      <w:r w:rsidRPr="00CF1BD6">
        <w:rPr>
          <w:u w:val="single"/>
        </w:rPr>
        <w:t xml:space="preserve"> _________</w:t>
      </w:r>
    </w:p>
    <w:p w:rsidR="008714E5" w:rsidRDefault="008714E5" w:rsidP="008714E5">
      <w:pPr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>/отсутствует/не требуется(для территорий)</w:t>
      </w:r>
    </w:p>
    <w:p w:rsidR="008714E5" w:rsidRDefault="008714E5" w:rsidP="008714E5">
      <w:pPr>
        <w:rPr>
          <w:b/>
        </w:rPr>
      </w:pPr>
      <w:r w:rsidRPr="00EA3051">
        <w:rPr>
          <w:b/>
        </w:rPr>
        <w:t>Раздел 4. Мероприятия по обеспечению безопасности и антитеррористической защище</w:t>
      </w:r>
      <w:r w:rsidRPr="00EA3051">
        <w:rPr>
          <w:b/>
        </w:rPr>
        <w:t>н</w:t>
      </w:r>
      <w:r w:rsidRPr="00EA3051">
        <w:rPr>
          <w:b/>
        </w:rPr>
        <w:t xml:space="preserve">ности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>
        <w:t>:</w:t>
      </w:r>
    </w:p>
    <w:p w:rsidR="008714E5" w:rsidRDefault="008714E5" w:rsidP="008714E5">
      <w:pPr>
        <w:rPr>
          <w:b/>
        </w:rPr>
      </w:pPr>
    </w:p>
    <w:p w:rsidR="00DF71C4" w:rsidRDefault="008714E5" w:rsidP="008714E5">
      <w:pPr>
        <w:rPr>
          <w:sz w:val="16"/>
          <w:szCs w:val="16"/>
        </w:rPr>
      </w:pPr>
      <w:r w:rsidRPr="00F93F9D">
        <w:rPr>
          <w:b/>
        </w:rPr>
        <w:t>4.1.</w:t>
      </w:r>
      <w:r>
        <w:t xml:space="preserve"> Назначение должностного лица, ответственного за выполнение мероприятий по обеспеч</w:t>
      </w:r>
      <w:r>
        <w:t>е</w:t>
      </w:r>
      <w:r>
        <w:t xml:space="preserve">нию антитеррористической защищенности </w:t>
      </w:r>
      <w:r>
        <w:rPr>
          <w:u w:val="single"/>
        </w:rPr>
        <w:t>____________________________________________</w:t>
      </w:r>
      <w:r w:rsidRPr="008870B9">
        <w:rPr>
          <w:sz w:val="16"/>
          <w:szCs w:val="16"/>
        </w:rPr>
        <w:t xml:space="preserve">     </w:t>
      </w:r>
    </w:p>
    <w:p w:rsidR="00DF71C4" w:rsidRPr="00CC17C5" w:rsidRDefault="008714E5" w:rsidP="00DF71C4">
      <w:pPr>
        <w:rPr>
          <w:sz w:val="16"/>
          <w:szCs w:val="16"/>
        </w:rPr>
      </w:pPr>
      <w:r w:rsidRPr="008870B9">
        <w:rPr>
          <w:sz w:val="16"/>
          <w:szCs w:val="16"/>
        </w:rPr>
        <w:t xml:space="preserve">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</w:t>
      </w:r>
      <w:r w:rsidR="00DF71C4">
        <w:rPr>
          <w:sz w:val="16"/>
          <w:szCs w:val="16"/>
        </w:rPr>
        <w:t xml:space="preserve">  </w:t>
      </w:r>
      <w:r w:rsidR="00DF71C4" w:rsidRPr="008870B9">
        <w:rPr>
          <w:sz w:val="16"/>
          <w:szCs w:val="16"/>
        </w:rPr>
        <w:t>(</w:t>
      </w:r>
      <w:proofErr w:type="gramStart"/>
      <w:r w:rsidR="00DF71C4" w:rsidRPr="008870B9">
        <w:rPr>
          <w:sz w:val="16"/>
          <w:szCs w:val="16"/>
        </w:rPr>
        <w:t>назначено</w:t>
      </w:r>
      <w:proofErr w:type="gramEnd"/>
      <w:r w:rsidR="00DF71C4" w:rsidRPr="008870B9">
        <w:rPr>
          <w:sz w:val="16"/>
          <w:szCs w:val="16"/>
        </w:rPr>
        <w:t>/не назначено)</w:t>
      </w:r>
    </w:p>
    <w:p w:rsidR="008714E5" w:rsidRDefault="008714E5" w:rsidP="008714E5">
      <w:pPr>
        <w:jc w:val="both"/>
      </w:pPr>
      <w:r w:rsidRPr="00F93F9D">
        <w:rPr>
          <w:b/>
        </w:rPr>
        <w:t>4.2.</w:t>
      </w:r>
      <w:r>
        <w:t xml:space="preserve"> Наличие документов по вопросам обеспечения безопасности и антитеррористической з</w:t>
      </w:r>
      <w:r>
        <w:t>а</w:t>
      </w:r>
      <w:r>
        <w:t>щищенности:</w:t>
      </w:r>
    </w:p>
    <w:p w:rsidR="008714E5" w:rsidRDefault="008714E5" w:rsidP="008714E5">
      <w:pPr>
        <w:rPr>
          <w:u w:val="single"/>
        </w:rPr>
      </w:pPr>
      <w:r>
        <w:t xml:space="preserve">4.2.1. Паспорт безопасности </w:t>
      </w:r>
      <w:r w:rsidR="00DF71C4" w:rsidRPr="00DF71C4">
        <w:rPr>
          <w:u w:val="single"/>
        </w:rPr>
        <w:t>_________________________________________________________</w:t>
      </w:r>
    </w:p>
    <w:p w:rsidR="008714E5" w:rsidRPr="00DF71C4" w:rsidRDefault="008714E5" w:rsidP="008714E5">
      <w:pPr>
        <w:jc w:val="center"/>
        <w:rPr>
          <w:sz w:val="16"/>
          <w:szCs w:val="16"/>
        </w:rPr>
      </w:pPr>
      <w:r w:rsidRPr="006C555C">
        <w:rPr>
          <w:sz w:val="16"/>
          <w:szCs w:val="16"/>
        </w:rPr>
        <w:tab/>
      </w:r>
      <w:r w:rsidRPr="00DF71C4">
        <w:rPr>
          <w:sz w:val="16"/>
          <w:szCs w:val="16"/>
        </w:rPr>
        <w:t xml:space="preserve">                                                    (</w:t>
      </w:r>
      <w:proofErr w:type="gramStart"/>
      <w:r w:rsidRPr="00DF71C4">
        <w:rPr>
          <w:sz w:val="16"/>
          <w:szCs w:val="16"/>
        </w:rPr>
        <w:t>разработан</w:t>
      </w:r>
      <w:proofErr w:type="gramEnd"/>
      <w:r w:rsidRPr="00DF71C4">
        <w:rPr>
          <w:sz w:val="16"/>
          <w:szCs w:val="16"/>
        </w:rPr>
        <w:t xml:space="preserve"> (указать даты утверждения и актуализации)/подлежит разработке/необходима переработка)</w:t>
      </w:r>
    </w:p>
    <w:p w:rsidR="008714E5" w:rsidRPr="00DF71C4" w:rsidRDefault="008714E5" w:rsidP="008714E5">
      <w:pPr>
        <w:jc w:val="center"/>
        <w:rPr>
          <w:i/>
          <w:sz w:val="16"/>
          <w:szCs w:val="16"/>
          <w:u w:val="single"/>
        </w:rPr>
      </w:pPr>
    </w:p>
    <w:p w:rsidR="008714E5" w:rsidRDefault="008714E5" w:rsidP="008714E5">
      <w:pPr>
        <w:jc w:val="both"/>
        <w:rPr>
          <w:u w:val="single"/>
        </w:rPr>
      </w:pPr>
      <w:r>
        <w:t>4.2.2. Функциональные обязанности лица, ответственного за выполнение мероприятий по обе</w:t>
      </w:r>
      <w:r>
        <w:t>с</w:t>
      </w:r>
      <w:r>
        <w:t>печению безопасности и антитеррористической защищенности:</w:t>
      </w:r>
      <w:r>
        <w:rPr>
          <w:u w:val="single"/>
        </w:rPr>
        <w:t xml:space="preserve"> ______________________________________________________________________________________________________________</w:t>
      </w:r>
      <w:r w:rsidR="00DF71C4">
        <w:rPr>
          <w:u w:val="single"/>
        </w:rPr>
        <w:t>____</w:t>
      </w:r>
      <w:r>
        <w:rPr>
          <w:u w:val="single"/>
        </w:rPr>
        <w:t>__________________________________________________</w:t>
      </w:r>
    </w:p>
    <w:p w:rsidR="008714E5" w:rsidRPr="00DF71C4" w:rsidRDefault="008714E5" w:rsidP="008714E5">
      <w:pPr>
        <w:jc w:val="center"/>
        <w:rPr>
          <w:sz w:val="16"/>
          <w:szCs w:val="16"/>
        </w:rPr>
      </w:pPr>
      <w:r w:rsidRPr="00DF71C4">
        <w:rPr>
          <w:sz w:val="16"/>
          <w:szCs w:val="16"/>
        </w:rPr>
        <w:t>(имеютс</w:t>
      </w:r>
      <w:proofErr w:type="gramStart"/>
      <w:r w:rsidRPr="00DF71C4">
        <w:rPr>
          <w:sz w:val="16"/>
          <w:szCs w:val="16"/>
        </w:rPr>
        <w:t>я(</w:t>
      </w:r>
      <w:proofErr w:type="gramEnd"/>
      <w:r w:rsidRPr="00DF71C4">
        <w:rPr>
          <w:sz w:val="16"/>
          <w:szCs w:val="16"/>
        </w:rPr>
        <w:t>указать дату утверждения)/подлежат разработке/необходима переработка, корректировка)</w:t>
      </w:r>
    </w:p>
    <w:p w:rsidR="008714E5" w:rsidRDefault="008714E5" w:rsidP="008714E5">
      <w:pPr>
        <w:jc w:val="center"/>
        <w:rPr>
          <w:sz w:val="16"/>
          <w:szCs w:val="16"/>
        </w:rPr>
      </w:pPr>
    </w:p>
    <w:p w:rsidR="008714E5" w:rsidRPr="00DF71C4" w:rsidRDefault="008714E5" w:rsidP="008714E5">
      <w:pPr>
        <w:jc w:val="both"/>
        <w:rPr>
          <w:u w:val="single"/>
        </w:rPr>
      </w:pPr>
      <w:r>
        <w:t xml:space="preserve">4.2.3. Инструкция по </w:t>
      </w:r>
      <w:proofErr w:type="spellStart"/>
      <w:r>
        <w:t>внутриобъектовому</w:t>
      </w:r>
      <w:proofErr w:type="spellEnd"/>
      <w:r>
        <w:t xml:space="preserve"> режиму, в том числе по организации стоянки авт</w:t>
      </w:r>
      <w:r>
        <w:t>о</w:t>
      </w:r>
      <w:r>
        <w:t xml:space="preserve">транспорта на территории объекта или на прилегающей территории: </w:t>
      </w:r>
      <w:r>
        <w:rPr>
          <w:u w:val="single"/>
        </w:rPr>
        <w:t xml:space="preserve">   </w:t>
      </w:r>
      <w:r w:rsidRPr="00DF71C4">
        <w:rPr>
          <w:u w:val="single"/>
        </w:rPr>
        <w:t>________________________________________________________________________________</w:t>
      </w:r>
    </w:p>
    <w:p w:rsidR="008714E5" w:rsidRPr="006C555C" w:rsidRDefault="008714E5" w:rsidP="008714E5">
      <w:pPr>
        <w:jc w:val="both"/>
        <w:rPr>
          <w:u w:val="single"/>
        </w:rPr>
      </w:pPr>
      <w:r w:rsidRPr="006C555C">
        <w:tab/>
      </w:r>
      <w:r w:rsidRPr="006C555C">
        <w:tab/>
      </w:r>
      <w:r w:rsidRPr="006C555C">
        <w:tab/>
      </w:r>
      <w:r w:rsidRPr="006C555C">
        <w:tab/>
      </w:r>
      <w:r w:rsidRPr="006C555C">
        <w:tab/>
      </w:r>
      <w:r w:rsidRPr="006C555C">
        <w:tab/>
      </w:r>
      <w:r w:rsidRPr="006C555C">
        <w:tab/>
      </w:r>
      <w:r>
        <w:tab/>
        <w:t xml:space="preserve">         </w:t>
      </w: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>/отсутствует/не требуется(для территорий))</w:t>
      </w:r>
    </w:p>
    <w:p w:rsidR="008714E5" w:rsidRDefault="008714E5" w:rsidP="008714E5">
      <w:pPr>
        <w:jc w:val="center"/>
        <w:rPr>
          <w:sz w:val="16"/>
          <w:szCs w:val="16"/>
        </w:rPr>
      </w:pPr>
    </w:p>
    <w:p w:rsidR="008714E5" w:rsidRPr="00DF71C4" w:rsidRDefault="008714E5" w:rsidP="008714E5">
      <w:pPr>
        <w:jc w:val="both"/>
        <w:rPr>
          <w:u w:val="single"/>
        </w:rPr>
      </w:pPr>
      <w:r>
        <w:t>4.2.4. Список телефонов правоохранительных органов, органов безопасности и аварийно-спасательных служб для их информирования при обнаружении взрывного устройства, получ</w:t>
      </w:r>
      <w:r>
        <w:t>е</w:t>
      </w:r>
      <w:r>
        <w:t>нии сообщения о закладке взрывного устройства, возникновении угрозы или совершении те</w:t>
      </w:r>
      <w:r>
        <w:t>р</w:t>
      </w:r>
      <w:r>
        <w:t xml:space="preserve">рористического  акта: </w:t>
      </w:r>
      <w:r w:rsidR="00DF71C4">
        <w:rPr>
          <w:u w:val="single"/>
        </w:rPr>
        <w:t>_______________________________________________________________</w:t>
      </w:r>
    </w:p>
    <w:p w:rsidR="008714E5" w:rsidRDefault="008714E5" w:rsidP="008714E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>/отсутствует/подлежит корректировке)</w:t>
      </w:r>
    </w:p>
    <w:p w:rsidR="008714E5" w:rsidRPr="006C555C" w:rsidRDefault="008714E5" w:rsidP="008714E5">
      <w:pPr>
        <w:jc w:val="center"/>
        <w:rPr>
          <w:sz w:val="16"/>
          <w:szCs w:val="16"/>
        </w:rPr>
      </w:pPr>
    </w:p>
    <w:p w:rsidR="00DF71C4" w:rsidRDefault="008714E5" w:rsidP="008714E5">
      <w:r>
        <w:t>4.3</w:t>
      </w:r>
      <w:r w:rsidRPr="0094768B">
        <w:t>. Ранее комиссионное обследование антитеррористической защищенности проведено</w:t>
      </w:r>
      <w:r>
        <w:t xml:space="preserve">:                             </w:t>
      </w:r>
    </w:p>
    <w:p w:rsidR="00DF71C4" w:rsidRPr="00DF71C4" w:rsidRDefault="00DF71C4" w:rsidP="008714E5">
      <w:pPr>
        <w:rPr>
          <w:u w:val="single"/>
        </w:rPr>
      </w:pPr>
      <w:r w:rsidRPr="00DF71C4">
        <w:rPr>
          <w:u w:val="single"/>
        </w:rPr>
        <w:t>__________________________________________________________________________________</w:t>
      </w:r>
    </w:p>
    <w:p w:rsidR="008714E5" w:rsidRPr="008870B9" w:rsidRDefault="008714E5" w:rsidP="008714E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870B9">
        <w:rPr>
          <w:sz w:val="16"/>
          <w:szCs w:val="16"/>
        </w:rPr>
        <w:t>(дата проведения обследования/ранее не проводилось)</w:t>
      </w:r>
    </w:p>
    <w:p w:rsidR="008714E5" w:rsidRDefault="008714E5" w:rsidP="008714E5">
      <w:pPr>
        <w:rPr>
          <w:b/>
        </w:rPr>
      </w:pPr>
      <w:r w:rsidRPr="001E7E95">
        <w:rPr>
          <w:b/>
        </w:rPr>
        <w:lastRenderedPageBreak/>
        <w:t xml:space="preserve">Раздел 5. Степень угрозы и возможные последствия </w:t>
      </w:r>
      <w:r>
        <w:rPr>
          <w:b/>
        </w:rPr>
        <w:t xml:space="preserve"> совершения акта терроризма:</w:t>
      </w:r>
    </w:p>
    <w:p w:rsidR="008714E5" w:rsidRDefault="008714E5" w:rsidP="008714E5">
      <w:pPr>
        <w:rPr>
          <w:u w:val="single"/>
        </w:rPr>
      </w:pPr>
      <w:r>
        <w:t>5.1. Количество совершенных террористических  актов:</w:t>
      </w:r>
      <w:r w:rsidRPr="00332AA8">
        <w:t xml:space="preserve"> </w:t>
      </w:r>
      <w:r>
        <w:t xml:space="preserve">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0</w:t>
      </w:r>
      <w:r>
        <w:rPr>
          <w:u w:val="single"/>
        </w:rPr>
        <w:tab/>
      </w:r>
      <w:r>
        <w:rPr>
          <w:u w:val="single"/>
        </w:rPr>
        <w:tab/>
      </w:r>
    </w:p>
    <w:p w:rsidR="008714E5" w:rsidRDefault="008714E5" w:rsidP="008714E5">
      <w:pPr>
        <w:rPr>
          <w:u w:val="single"/>
        </w:rPr>
      </w:pPr>
      <w:r w:rsidRPr="001E7E95">
        <w:t>5.2. Количество предотв</w:t>
      </w:r>
      <w:r>
        <w:t xml:space="preserve">ращенных террористических актов: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0  </w:t>
      </w:r>
      <w:r>
        <w:rPr>
          <w:u w:val="single"/>
        </w:rPr>
        <w:tab/>
      </w:r>
      <w:r>
        <w:rPr>
          <w:u w:val="single"/>
        </w:rPr>
        <w:tab/>
      </w:r>
    </w:p>
    <w:p w:rsidR="008714E5" w:rsidRDefault="008714E5" w:rsidP="008714E5">
      <w:r w:rsidRPr="001E7E95">
        <w:t xml:space="preserve">5.3. Прогнозное количество погибших/пострадавших при совершении террористического акта </w:t>
      </w:r>
    </w:p>
    <w:p w:rsidR="00DF71C4" w:rsidRPr="00DF71C4" w:rsidRDefault="00DF71C4" w:rsidP="008714E5">
      <w:pPr>
        <w:rPr>
          <w:u w:val="single"/>
        </w:rPr>
      </w:pPr>
      <w:r w:rsidRPr="00DF71C4">
        <w:rPr>
          <w:u w:val="single"/>
        </w:rPr>
        <w:t>_________________________________________________________________________________</w:t>
      </w:r>
    </w:p>
    <w:p w:rsidR="008714E5" w:rsidRDefault="008714E5" w:rsidP="008714E5">
      <w:pPr>
        <w:rPr>
          <w:b/>
        </w:rPr>
      </w:pPr>
      <w:r w:rsidRPr="001E7E95">
        <w:rPr>
          <w:b/>
        </w:rPr>
        <w:t xml:space="preserve">Раздел 6. Выводы и предложения межведомственной комиссии: </w:t>
      </w:r>
    </w:p>
    <w:p w:rsidR="008714E5" w:rsidRPr="00C22448" w:rsidRDefault="008714E5" w:rsidP="008714E5">
      <w:r w:rsidRPr="001E7E95">
        <w:t xml:space="preserve">6.1. По результатам обследования  </w:t>
      </w:r>
      <w:r w:rsidRPr="00DF71C4">
        <w:rPr>
          <w:u w:val="single"/>
        </w:rPr>
        <w:t>_______________________________________________</w:t>
      </w:r>
      <w:r w:rsidRPr="00C22448">
        <w:tab/>
      </w:r>
    </w:p>
    <w:p w:rsidR="008714E5" w:rsidRDefault="008714E5" w:rsidP="008714E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(наименование места с массовым пребыванием людей)</w:t>
      </w:r>
    </w:p>
    <w:p w:rsidR="008714E5" w:rsidRDefault="008714E5" w:rsidP="008714E5">
      <w:r w:rsidRPr="00B72B41">
        <w:t>Присвоена</w:t>
      </w:r>
      <w:r w:rsidRPr="00DF71C4">
        <w:rPr>
          <w:u w:val="single"/>
        </w:rPr>
        <w:t xml:space="preserve">____________________ </w:t>
      </w:r>
      <w:r w:rsidRPr="00B72B41">
        <w:t>категория</w:t>
      </w:r>
      <w:r>
        <w:t xml:space="preserve"> места с массовым пребыванием людей</w:t>
      </w:r>
    </w:p>
    <w:p w:rsidR="008714E5" w:rsidRPr="00C015B4" w:rsidRDefault="008714E5" w:rsidP="008714E5"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</w:t>
      </w:r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proofErr w:type="gramStart"/>
      <w:r w:rsidRPr="00C015B4">
        <w:rPr>
          <w:sz w:val="16"/>
          <w:szCs w:val="16"/>
        </w:rPr>
        <w:t>присвоена</w:t>
      </w:r>
      <w:proofErr w:type="gramEnd"/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/ </w:t>
      </w:r>
      <w:r w:rsidRPr="00C015B4">
        <w:rPr>
          <w:sz w:val="16"/>
          <w:szCs w:val="16"/>
        </w:rPr>
        <w:t>не присвоена)</w:t>
      </w:r>
      <w:r>
        <w:t xml:space="preserve"> </w:t>
      </w:r>
      <w:r>
        <w:rPr>
          <w:sz w:val="16"/>
          <w:szCs w:val="16"/>
        </w:rPr>
        <w:t xml:space="preserve">(первая, вторая или  третья) </w:t>
      </w:r>
    </w:p>
    <w:p w:rsidR="008714E5" w:rsidRPr="00B72B41" w:rsidRDefault="008714E5" w:rsidP="008714E5">
      <w:pPr>
        <w:rPr>
          <w:color w:val="FF0000"/>
        </w:rPr>
      </w:pPr>
    </w:p>
    <w:p w:rsidR="008714E5" w:rsidRPr="00DF71C4" w:rsidRDefault="008714E5" w:rsidP="008714E5">
      <w:pPr>
        <w:rPr>
          <w:u w:val="single"/>
        </w:rPr>
      </w:pPr>
      <w:r w:rsidRPr="00496FEF">
        <w:t>6.2. Выводы о надежности охраны места массового пребывания людей и рекомендации по у</w:t>
      </w:r>
      <w:r w:rsidRPr="00496FEF">
        <w:t>к</w:t>
      </w:r>
      <w:r w:rsidRPr="00496FEF">
        <w:t>реплению его антитеррористической защищенности:</w:t>
      </w:r>
      <w:r>
        <w:t xml:space="preserve"> </w:t>
      </w:r>
      <w:r w:rsidRPr="00DF71C4">
        <w:rPr>
          <w:u w:val="single"/>
        </w:rPr>
        <w:t>________________________________</w:t>
      </w:r>
    </w:p>
    <w:p w:rsidR="008714E5" w:rsidRPr="00496FEF" w:rsidRDefault="008714E5" w:rsidP="008714E5">
      <w:pPr>
        <w:jc w:val="center"/>
        <w:rPr>
          <w:sz w:val="16"/>
          <w:szCs w:val="16"/>
        </w:rPr>
      </w:pPr>
      <w:r w:rsidRPr="00496FEF">
        <w:rPr>
          <w:sz w:val="16"/>
          <w:szCs w:val="16"/>
        </w:rPr>
        <w:t xml:space="preserve"> (выводы о надежности охраны и способности противостоять попыткам совершения террористических актов и иных противоправных действий)</w:t>
      </w:r>
    </w:p>
    <w:p w:rsidR="008714E5" w:rsidRPr="00496FEF" w:rsidRDefault="008714E5" w:rsidP="008714E5">
      <w:pPr>
        <w:jc w:val="center"/>
        <w:rPr>
          <w:sz w:val="16"/>
          <w:szCs w:val="16"/>
        </w:rPr>
      </w:pPr>
      <w:r w:rsidRPr="00DF71C4">
        <w:rPr>
          <w:color w:val="FF0000"/>
          <w:sz w:val="16"/>
          <w:szCs w:val="16"/>
        </w:rPr>
        <w:t xml:space="preserve"> </w:t>
      </w:r>
      <w:r w:rsidRPr="00DF71C4">
        <w:rPr>
          <w:sz w:val="16"/>
          <w:szCs w:val="16"/>
          <w:u w:val="single"/>
        </w:rPr>
        <w:t>_____________________________________________________________________________________________________________________</w:t>
      </w:r>
      <w:r w:rsidR="00DF71C4">
        <w:rPr>
          <w:sz w:val="16"/>
          <w:szCs w:val="16"/>
          <w:u w:val="single"/>
        </w:rPr>
        <w:t xml:space="preserve"> </w:t>
      </w:r>
      <w:r w:rsidR="00DF71C4">
        <w:rPr>
          <w:sz w:val="16"/>
          <w:szCs w:val="16"/>
        </w:rPr>
        <w:t xml:space="preserve">  </w:t>
      </w:r>
      <w:r w:rsidRPr="00DF71C4">
        <w:rPr>
          <w:sz w:val="16"/>
          <w:szCs w:val="16"/>
        </w:rPr>
        <w:t>(пе</w:t>
      </w:r>
      <w:r w:rsidRPr="00DF71C4">
        <w:rPr>
          <w:sz w:val="16"/>
          <w:szCs w:val="16"/>
        </w:rPr>
        <w:t>р</w:t>
      </w:r>
      <w:r w:rsidRPr="00DF71C4">
        <w:rPr>
          <w:sz w:val="16"/>
          <w:szCs w:val="16"/>
        </w:rPr>
        <w:t>во</w:t>
      </w:r>
      <w:r w:rsidRPr="00496FEF">
        <w:rPr>
          <w:sz w:val="16"/>
          <w:szCs w:val="16"/>
        </w:rPr>
        <w:t>очередные, неотложные мероприятия, направленные на обеспечение антитеррористической защищенности, устранение выявленных недо</w:t>
      </w:r>
      <w:r w:rsidRPr="00496FEF">
        <w:rPr>
          <w:sz w:val="16"/>
          <w:szCs w:val="16"/>
        </w:rPr>
        <w:t>с</w:t>
      </w:r>
      <w:r w:rsidRPr="00496FEF">
        <w:rPr>
          <w:sz w:val="16"/>
          <w:szCs w:val="16"/>
        </w:rPr>
        <w:t>татков)</w:t>
      </w:r>
    </w:p>
    <w:p w:rsidR="008714E5" w:rsidRPr="00496FEF" w:rsidRDefault="008714E5" w:rsidP="008714E5"/>
    <w:tbl>
      <w:tblPr>
        <w:tblW w:w="9923" w:type="dxa"/>
        <w:tblLook w:val="00A0"/>
      </w:tblPr>
      <w:tblGrid>
        <w:gridCol w:w="7820"/>
        <w:gridCol w:w="2103"/>
      </w:tblGrid>
      <w:tr w:rsidR="008714E5" w:rsidRPr="00E413FA" w:rsidTr="00DF71C4">
        <w:trPr>
          <w:trHeight w:val="347"/>
        </w:trPr>
        <w:tc>
          <w:tcPr>
            <w:tcW w:w="7820" w:type="dxa"/>
          </w:tcPr>
          <w:p w:rsidR="008714E5" w:rsidRPr="00E413FA" w:rsidRDefault="008714E5" w:rsidP="00DF71C4">
            <w:pPr>
              <w:rPr>
                <w:b/>
              </w:rPr>
            </w:pPr>
            <w:r w:rsidRPr="00E413FA">
              <w:rPr>
                <w:b/>
              </w:rPr>
              <w:t>Председатель комиссии:</w:t>
            </w:r>
          </w:p>
        </w:tc>
        <w:tc>
          <w:tcPr>
            <w:tcW w:w="2103" w:type="dxa"/>
          </w:tcPr>
          <w:p w:rsidR="008714E5" w:rsidRPr="00E413FA" w:rsidRDefault="008714E5" w:rsidP="00DF71C4"/>
        </w:tc>
      </w:tr>
      <w:tr w:rsidR="008714E5" w:rsidRPr="00E413FA" w:rsidTr="00DF71C4">
        <w:trPr>
          <w:trHeight w:val="362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E413FA" w:rsidRDefault="008714E5" w:rsidP="00DF71C4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 xml:space="preserve">                                                   (должность уполномоченного лица, Ф.И.О.)</w:t>
            </w:r>
          </w:p>
        </w:tc>
      </w:tr>
      <w:tr w:rsidR="008714E5" w:rsidRPr="00E413FA" w:rsidTr="00DF71C4">
        <w:trPr>
          <w:trHeight w:val="347"/>
        </w:trPr>
        <w:tc>
          <w:tcPr>
            <w:tcW w:w="7820" w:type="dxa"/>
          </w:tcPr>
          <w:p w:rsidR="008714E5" w:rsidRPr="00E413FA" w:rsidRDefault="008714E5" w:rsidP="00DF71C4">
            <w:pPr>
              <w:rPr>
                <w:b/>
              </w:rPr>
            </w:pPr>
            <w:r w:rsidRPr="00E413FA">
              <w:rPr>
                <w:b/>
              </w:rPr>
              <w:t>Члены комиссии:</w:t>
            </w:r>
          </w:p>
        </w:tc>
        <w:tc>
          <w:tcPr>
            <w:tcW w:w="2103" w:type="dxa"/>
          </w:tcPr>
          <w:p w:rsidR="008714E5" w:rsidRPr="00E413FA" w:rsidRDefault="008714E5" w:rsidP="00DF71C4"/>
        </w:tc>
      </w:tr>
      <w:tr w:rsidR="008714E5" w:rsidRPr="00E413FA" w:rsidTr="00F0284D">
        <w:trPr>
          <w:trHeight w:val="268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555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E413FA" w:rsidRDefault="008714E5" w:rsidP="00DF71C4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>(должность (при наличии) собственника ММПЛ или лица, использующего ММПЛ на ином законном основании, Ф.И.О.)</w:t>
            </w:r>
          </w:p>
          <w:p w:rsidR="008714E5" w:rsidRPr="00E413FA" w:rsidRDefault="008714E5" w:rsidP="00DF71C4"/>
        </w:tc>
      </w:tr>
      <w:tr w:rsidR="008714E5" w:rsidRPr="00E413FA" w:rsidTr="00F0284D">
        <w:trPr>
          <w:trHeight w:val="60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E413FA" w:rsidRDefault="008714E5" w:rsidP="00DF71C4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>(должность представителя территориального подразделения УФСБ России, Ф.И.О.)</w:t>
            </w:r>
          </w:p>
        </w:tc>
      </w:tr>
      <w:tr w:rsidR="008714E5" w:rsidRPr="00E413FA" w:rsidTr="00DF71C4">
        <w:trPr>
          <w:trHeight w:val="347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E413FA" w:rsidRDefault="008714E5" w:rsidP="00DF71C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 w:rsidRPr="00E413FA">
              <w:rPr>
                <w:sz w:val="14"/>
                <w:szCs w:val="14"/>
              </w:rPr>
              <w:t>должность представителя территориального подразделения ГУ МЧС России, Ф.И.О.)</w:t>
            </w:r>
          </w:p>
        </w:tc>
      </w:tr>
      <w:tr w:rsidR="008714E5" w:rsidRPr="00E413FA" w:rsidTr="00F0284D">
        <w:trPr>
          <w:trHeight w:val="351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360F2D" w:rsidRDefault="008714E5" w:rsidP="00DF71C4">
            <w:pPr>
              <w:jc w:val="center"/>
              <w:rPr>
                <w:sz w:val="16"/>
                <w:szCs w:val="16"/>
              </w:rPr>
            </w:pPr>
            <w:r w:rsidRPr="00496FEF">
              <w:rPr>
                <w:sz w:val="16"/>
                <w:szCs w:val="16"/>
              </w:rPr>
              <w:t xml:space="preserve">(должность представителя территориального органа </w:t>
            </w:r>
            <w:proofErr w:type="spellStart"/>
            <w:r w:rsidRPr="00496FEF">
              <w:rPr>
                <w:sz w:val="16"/>
                <w:szCs w:val="16"/>
              </w:rPr>
              <w:t>Росгвардии</w:t>
            </w:r>
            <w:proofErr w:type="spellEnd"/>
            <w:r w:rsidRPr="00496FEF">
              <w:rPr>
                <w:sz w:val="16"/>
                <w:szCs w:val="16"/>
              </w:rPr>
              <w:t>, Ф.И.О.)</w:t>
            </w:r>
          </w:p>
        </w:tc>
      </w:tr>
      <w:tr w:rsidR="008714E5" w:rsidRPr="00E413FA" w:rsidTr="00F0284D">
        <w:trPr>
          <w:trHeight w:val="345"/>
        </w:trPr>
        <w:tc>
          <w:tcPr>
            <w:tcW w:w="7820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  <w:tc>
          <w:tcPr>
            <w:tcW w:w="2103" w:type="dxa"/>
            <w:tcBorders>
              <w:bottom w:val="single" w:sz="4" w:space="0" w:color="auto"/>
            </w:tcBorders>
          </w:tcPr>
          <w:p w:rsidR="008714E5" w:rsidRPr="00E413FA" w:rsidRDefault="008714E5" w:rsidP="00DF71C4"/>
        </w:tc>
      </w:tr>
      <w:tr w:rsidR="008714E5" w:rsidRPr="00E413FA" w:rsidTr="00DF71C4">
        <w:trPr>
          <w:trHeight w:val="194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8714E5" w:rsidRPr="00E413FA" w:rsidRDefault="008714E5" w:rsidP="00DF71C4">
            <w:pPr>
              <w:jc w:val="center"/>
              <w:rPr>
                <w:sz w:val="14"/>
                <w:szCs w:val="14"/>
              </w:rPr>
            </w:pPr>
          </w:p>
        </w:tc>
      </w:tr>
    </w:tbl>
    <w:p w:rsidR="008714E5" w:rsidRDefault="008714E5"/>
    <w:sectPr w:rsidR="008714E5" w:rsidSect="00C2783C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236B"/>
    <w:multiLevelType w:val="hybridMultilevel"/>
    <w:tmpl w:val="28E0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07313"/>
    <w:multiLevelType w:val="hybridMultilevel"/>
    <w:tmpl w:val="1DF0E910"/>
    <w:lvl w:ilvl="0" w:tplc="052A62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0F6F7B"/>
    <w:multiLevelType w:val="multilevel"/>
    <w:tmpl w:val="3EB8816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E162CD3"/>
    <w:multiLevelType w:val="hybridMultilevel"/>
    <w:tmpl w:val="1FB0F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80B02"/>
    <w:multiLevelType w:val="hybridMultilevel"/>
    <w:tmpl w:val="69E86E76"/>
    <w:lvl w:ilvl="0" w:tplc="C87AA8B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6E312420"/>
    <w:multiLevelType w:val="hybridMultilevel"/>
    <w:tmpl w:val="88FE08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B35B7"/>
    <w:multiLevelType w:val="hybridMultilevel"/>
    <w:tmpl w:val="A13AA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autoHyphenation/>
  <w:noPunctuationKerning/>
  <w:characterSpacingControl w:val="doNotCompress"/>
  <w:compat/>
  <w:rsids>
    <w:rsidRoot w:val="008714E5"/>
    <w:rsid w:val="001073D1"/>
    <w:rsid w:val="00124B36"/>
    <w:rsid w:val="001A01E3"/>
    <w:rsid w:val="001F2F92"/>
    <w:rsid w:val="0021437B"/>
    <w:rsid w:val="003A5904"/>
    <w:rsid w:val="004C39D3"/>
    <w:rsid w:val="006F4582"/>
    <w:rsid w:val="00753AB5"/>
    <w:rsid w:val="007E464B"/>
    <w:rsid w:val="008714E5"/>
    <w:rsid w:val="009672BA"/>
    <w:rsid w:val="00A42D60"/>
    <w:rsid w:val="00A77C69"/>
    <w:rsid w:val="00AD4F2C"/>
    <w:rsid w:val="00B936DC"/>
    <w:rsid w:val="00C22448"/>
    <w:rsid w:val="00C2783C"/>
    <w:rsid w:val="00DF71C4"/>
    <w:rsid w:val="00E62950"/>
    <w:rsid w:val="00EC5000"/>
    <w:rsid w:val="00F0284D"/>
    <w:rsid w:val="00F0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83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C2783C"/>
    <w:rPr>
      <w:rFonts w:ascii="Courier New" w:hAnsi="Courier New"/>
      <w:sz w:val="20"/>
    </w:rPr>
  </w:style>
  <w:style w:type="table" w:styleId="a4">
    <w:name w:val="Table Grid"/>
    <w:basedOn w:val="a1"/>
    <w:uiPriority w:val="59"/>
    <w:rsid w:val="00AD4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D4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11</Pages>
  <Words>4366</Words>
  <Characters>24891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29199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2019-07-08T04:33:00Z</cp:lastPrinted>
  <dcterms:created xsi:type="dcterms:W3CDTF">2019-12-31T01:46:00Z</dcterms:created>
  <dcterms:modified xsi:type="dcterms:W3CDTF">2019-12-31T01:46:00Z</dcterms:modified>
</cp:coreProperties>
</file>