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E94" w:rsidRDefault="00970E17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192E94" w:rsidRDefault="00970E17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192E94" w:rsidRDefault="00192E94">
      <w:pPr>
        <w:jc w:val="center"/>
        <w:rPr>
          <w:b/>
        </w:rPr>
      </w:pPr>
    </w:p>
    <w:p w:rsidR="00192E94" w:rsidRDefault="00970E17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ПОСТАНОВЛЕНИЕ</w:t>
      </w:r>
    </w:p>
    <w:p w:rsidR="00E07951" w:rsidRDefault="00E07951">
      <w:pPr>
        <w:jc w:val="center"/>
        <w:rPr>
          <w:b/>
          <w:spacing w:val="84"/>
          <w:sz w:val="36"/>
        </w:rPr>
      </w:pPr>
    </w:p>
    <w:p w:rsidR="00192E94" w:rsidRDefault="00192E94"/>
    <w:p w:rsidR="00192E94" w:rsidRPr="008E0B50" w:rsidRDefault="00E829F5" w:rsidP="008E0B50">
      <w:pPr>
        <w:rPr>
          <w:b/>
        </w:rPr>
      </w:pPr>
      <w:r>
        <w:t xml:space="preserve">« 23 </w:t>
      </w:r>
      <w:r w:rsidR="00593A89">
        <w:t>»   июля</w:t>
      </w:r>
      <w:r w:rsidR="008E0B50">
        <w:t xml:space="preserve"> </w:t>
      </w:r>
      <w:r w:rsidR="006126B4">
        <w:t xml:space="preserve">  201</w:t>
      </w:r>
      <w:r w:rsidR="00593A89">
        <w:t>8</w:t>
      </w:r>
      <w:r w:rsidR="006126B4">
        <w:t xml:space="preserve"> г.</w:t>
      </w:r>
      <w:r w:rsidR="00970E17">
        <w:t xml:space="preserve">               </w:t>
      </w:r>
      <w:r w:rsidR="008E0B50">
        <w:t xml:space="preserve">                        </w:t>
      </w:r>
      <w:r w:rsidR="00970E17">
        <w:t xml:space="preserve">  </w:t>
      </w:r>
      <w:proofErr w:type="gramStart"/>
      <w:r w:rsidR="00970E17">
        <w:t>с</w:t>
      </w:r>
      <w:proofErr w:type="gramEnd"/>
      <w:r w:rsidR="00970E17">
        <w:t xml:space="preserve">. Курья                 </w:t>
      </w:r>
      <w:r>
        <w:t xml:space="preserve">        </w:t>
      </w:r>
      <w:r w:rsidR="00970E17">
        <w:t xml:space="preserve">    </w:t>
      </w:r>
      <w:r w:rsidR="00970E17" w:rsidRPr="008E0B50">
        <w:rPr>
          <w:b/>
        </w:rPr>
        <w:t xml:space="preserve">  </w:t>
      </w:r>
      <w:r w:rsidR="008E0B50">
        <w:rPr>
          <w:b/>
        </w:rPr>
        <w:t xml:space="preserve">           </w:t>
      </w:r>
      <w:r w:rsidR="00970E17" w:rsidRPr="008E0B50">
        <w:rPr>
          <w:b/>
        </w:rPr>
        <w:t xml:space="preserve">       </w:t>
      </w:r>
      <w:r w:rsidR="008E0B50" w:rsidRPr="008E0B50">
        <w:rPr>
          <w:b/>
        </w:rPr>
        <w:t xml:space="preserve">  </w:t>
      </w:r>
      <w:r w:rsidR="00E10A20" w:rsidRPr="008E0B50">
        <w:t xml:space="preserve">№ </w:t>
      </w:r>
      <w:r>
        <w:t xml:space="preserve"> 319</w:t>
      </w:r>
    </w:p>
    <w:p w:rsidR="006126B4" w:rsidRDefault="006126B4"/>
    <w:p w:rsidR="006126B4" w:rsidRDefault="006126B4"/>
    <w:p w:rsidR="006126B4" w:rsidRDefault="008E0B50" w:rsidP="006126B4">
      <w:pPr>
        <w:tabs>
          <w:tab w:val="left" w:pos="4253"/>
        </w:tabs>
        <w:ind w:right="5527"/>
        <w:jc w:val="both"/>
        <w:rPr>
          <w:sz w:val="28"/>
        </w:rPr>
      </w:pPr>
      <w:r>
        <w:rPr>
          <w:sz w:val="28"/>
        </w:rPr>
        <w:t xml:space="preserve">Об утверждении </w:t>
      </w:r>
      <w:r w:rsidR="006126B4">
        <w:rPr>
          <w:sz w:val="28"/>
        </w:rPr>
        <w:t xml:space="preserve">сил и </w:t>
      </w:r>
      <w:proofErr w:type="gramStart"/>
      <w:r w:rsidR="006126B4">
        <w:rPr>
          <w:sz w:val="28"/>
        </w:rPr>
        <w:t>средств</w:t>
      </w:r>
      <w:proofErr w:type="gramEnd"/>
      <w:r w:rsidR="006126B4">
        <w:rPr>
          <w:sz w:val="28"/>
        </w:rPr>
        <w:t xml:space="preserve"> </w:t>
      </w:r>
      <w:r>
        <w:rPr>
          <w:sz w:val="28"/>
        </w:rPr>
        <w:t xml:space="preserve">привлекаемых </w:t>
      </w:r>
      <w:r w:rsidR="006126B4">
        <w:rPr>
          <w:sz w:val="28"/>
        </w:rPr>
        <w:t xml:space="preserve">для защиты населения </w:t>
      </w:r>
      <w:r>
        <w:rPr>
          <w:sz w:val="28"/>
        </w:rPr>
        <w:t xml:space="preserve">и территорий </w:t>
      </w:r>
      <w:proofErr w:type="spellStart"/>
      <w:r>
        <w:rPr>
          <w:sz w:val="28"/>
        </w:rPr>
        <w:t>Курьинского</w:t>
      </w:r>
      <w:proofErr w:type="spellEnd"/>
      <w:r>
        <w:rPr>
          <w:sz w:val="28"/>
        </w:rPr>
        <w:t xml:space="preserve"> района </w:t>
      </w:r>
      <w:r w:rsidR="006126B4">
        <w:rPr>
          <w:sz w:val="28"/>
        </w:rPr>
        <w:t>от чрезвычайных ситуаций</w:t>
      </w:r>
      <w:r>
        <w:rPr>
          <w:sz w:val="28"/>
        </w:rPr>
        <w:t xml:space="preserve"> природного и техногенного характера</w:t>
      </w:r>
    </w:p>
    <w:p w:rsidR="006126B4" w:rsidRDefault="006126B4" w:rsidP="006126B4">
      <w:pPr>
        <w:ind w:right="4818"/>
        <w:jc w:val="both"/>
        <w:rPr>
          <w:sz w:val="28"/>
        </w:rPr>
      </w:pPr>
    </w:p>
    <w:p w:rsidR="00E07951" w:rsidRDefault="00E07951" w:rsidP="006126B4">
      <w:pPr>
        <w:ind w:right="4818"/>
        <w:jc w:val="both"/>
        <w:rPr>
          <w:sz w:val="28"/>
        </w:rPr>
      </w:pPr>
    </w:p>
    <w:p w:rsidR="006126B4" w:rsidRDefault="006126B4" w:rsidP="006126B4">
      <w:pPr>
        <w:pStyle w:val="a4"/>
        <w:ind w:firstLine="709"/>
        <w:rPr>
          <w:b/>
          <w:spacing w:val="20"/>
          <w:szCs w:val="28"/>
        </w:rPr>
      </w:pPr>
      <w:r>
        <w:t xml:space="preserve">В целях организации оперативного реагирования по предупреждению и ликвидации чрезвычайных ситуаций природного и техногенного характера на территории </w:t>
      </w:r>
      <w:proofErr w:type="spellStart"/>
      <w:r>
        <w:t>Курьинского</w:t>
      </w:r>
      <w:proofErr w:type="spellEnd"/>
      <w:r>
        <w:t xml:space="preserve"> района Алтайского края и в соответствии с федеральным законом от 06.10.2003  № 131-ФЗ «Об общих принципах организации местного самоуправления», постановлением Правительства Российской Федерации от 30.12.2003  № 794 «О единой государственной системе предупреждения и ликвидации чрезвычайных ситуаций», постановлением Правительства Российской Федерации от 03.08.1996  № 924 «О силах и средствах единой государственной системы предупреждения и ли</w:t>
      </w:r>
      <w:r w:rsidR="00E07951">
        <w:t>квидации чрезвычайных ситуаций»</w:t>
      </w:r>
      <w:r>
        <w:t xml:space="preserve"> </w:t>
      </w:r>
    </w:p>
    <w:p w:rsidR="006126B4" w:rsidRDefault="006126B4" w:rsidP="00D95466">
      <w:pPr>
        <w:pStyle w:val="a4"/>
        <w:ind w:firstLine="709"/>
        <w:jc w:val="center"/>
      </w:pPr>
      <w:r w:rsidRPr="006126B4">
        <w:rPr>
          <w:spacing w:val="20"/>
          <w:szCs w:val="28"/>
        </w:rPr>
        <w:t>ПОСТАНОВЛЯЮ</w:t>
      </w:r>
      <w:r w:rsidRPr="006126B4">
        <w:t>:</w:t>
      </w:r>
    </w:p>
    <w:p w:rsidR="006126B4" w:rsidRDefault="006126B4" w:rsidP="006A1760">
      <w:pPr>
        <w:pStyle w:val="1"/>
        <w:ind w:firstLine="567"/>
        <w:jc w:val="both"/>
        <w:rPr>
          <w:sz w:val="28"/>
        </w:rPr>
      </w:pPr>
      <w:r>
        <w:rPr>
          <w:sz w:val="28"/>
        </w:rPr>
        <w:t xml:space="preserve">1. Утвердить </w:t>
      </w:r>
      <w:r w:rsidR="006A1760">
        <w:rPr>
          <w:sz w:val="28"/>
        </w:rPr>
        <w:t xml:space="preserve">состав группировки сил и </w:t>
      </w:r>
      <w:proofErr w:type="gramStart"/>
      <w:r w:rsidR="006A1760">
        <w:rPr>
          <w:sz w:val="28"/>
        </w:rPr>
        <w:t>средств</w:t>
      </w:r>
      <w:proofErr w:type="gramEnd"/>
      <w:r w:rsidR="006A1760">
        <w:rPr>
          <w:sz w:val="28"/>
        </w:rPr>
        <w:t xml:space="preserve">  </w:t>
      </w:r>
      <w:r w:rsidR="00E07951">
        <w:rPr>
          <w:sz w:val="28"/>
        </w:rPr>
        <w:t xml:space="preserve">привлекаемых </w:t>
      </w:r>
      <w:r w:rsidR="006A1760">
        <w:rPr>
          <w:sz w:val="28"/>
        </w:rPr>
        <w:t xml:space="preserve">для защиты населения и территорий </w:t>
      </w:r>
      <w:proofErr w:type="spellStart"/>
      <w:r w:rsidR="006A1760">
        <w:rPr>
          <w:sz w:val="28"/>
        </w:rPr>
        <w:t>Курьинского</w:t>
      </w:r>
      <w:proofErr w:type="spellEnd"/>
      <w:r w:rsidR="006A1760">
        <w:rPr>
          <w:sz w:val="28"/>
        </w:rPr>
        <w:t xml:space="preserve"> района от чрезвычайных ситуаций природного и техногенного характера</w:t>
      </w:r>
      <w:r>
        <w:rPr>
          <w:sz w:val="28"/>
        </w:rPr>
        <w:t xml:space="preserve"> согласно приложению.</w:t>
      </w:r>
    </w:p>
    <w:p w:rsidR="006126B4" w:rsidRDefault="006126B4" w:rsidP="00D24548">
      <w:pPr>
        <w:pStyle w:val="1"/>
        <w:ind w:firstLine="567"/>
        <w:jc w:val="both"/>
        <w:rPr>
          <w:sz w:val="28"/>
        </w:rPr>
      </w:pPr>
      <w:r>
        <w:rPr>
          <w:sz w:val="28"/>
        </w:rPr>
        <w:t xml:space="preserve"> 2. Рекомендовать</w:t>
      </w:r>
      <w:r w:rsidR="00D24548">
        <w:rPr>
          <w:sz w:val="28"/>
        </w:rPr>
        <w:t xml:space="preserve"> руководителям организаций на базе которых создаются </w:t>
      </w:r>
      <w:proofErr w:type="gramStart"/>
      <w:r w:rsidR="00D24548">
        <w:rPr>
          <w:sz w:val="28"/>
        </w:rPr>
        <w:t>формирования</w:t>
      </w:r>
      <w:proofErr w:type="gramEnd"/>
      <w:r>
        <w:rPr>
          <w:sz w:val="28"/>
        </w:rPr>
        <w:t xml:space="preserve"> </w:t>
      </w:r>
      <w:r w:rsidR="008E0B50">
        <w:rPr>
          <w:sz w:val="28"/>
        </w:rPr>
        <w:t xml:space="preserve">привлекаемые </w:t>
      </w:r>
      <w:r>
        <w:rPr>
          <w:sz w:val="28"/>
        </w:rPr>
        <w:t>для защиты нас</w:t>
      </w:r>
      <w:r w:rsidR="006A1760">
        <w:rPr>
          <w:sz w:val="28"/>
        </w:rPr>
        <w:t xml:space="preserve">еления </w:t>
      </w:r>
      <w:r w:rsidR="00E07951">
        <w:rPr>
          <w:sz w:val="28"/>
        </w:rPr>
        <w:t>и территории</w:t>
      </w:r>
      <w:r w:rsidR="008E0B50">
        <w:rPr>
          <w:sz w:val="28"/>
        </w:rPr>
        <w:t xml:space="preserve"> района </w:t>
      </w:r>
      <w:r w:rsidR="006A1760">
        <w:rPr>
          <w:sz w:val="28"/>
        </w:rPr>
        <w:t>от чрезвычайных ситуаций</w:t>
      </w:r>
      <w:r w:rsidR="008E0B50">
        <w:rPr>
          <w:sz w:val="28"/>
        </w:rPr>
        <w:t xml:space="preserve"> природного и техногенного характера</w:t>
      </w:r>
      <w:r w:rsidR="006A1760">
        <w:rPr>
          <w:sz w:val="28"/>
        </w:rPr>
        <w:t>:</w:t>
      </w:r>
    </w:p>
    <w:p w:rsidR="008E0B50" w:rsidRDefault="008E0B50" w:rsidP="00D24548">
      <w:pPr>
        <w:pStyle w:val="1"/>
        <w:ind w:firstLine="567"/>
        <w:jc w:val="both"/>
        <w:rPr>
          <w:sz w:val="28"/>
        </w:rPr>
      </w:pPr>
      <w:r>
        <w:rPr>
          <w:sz w:val="28"/>
        </w:rPr>
        <w:t>- принять нормативно-правовые документы о создании формирований привлекаемых для защиты населения и территории от чрезвычайных ситуаций, происшествий, ав</w:t>
      </w:r>
      <w:r w:rsidR="00E07951">
        <w:rPr>
          <w:sz w:val="28"/>
        </w:rPr>
        <w:t>а</w:t>
      </w:r>
      <w:r>
        <w:rPr>
          <w:sz w:val="28"/>
        </w:rPr>
        <w:t>рий;</w:t>
      </w:r>
    </w:p>
    <w:p w:rsidR="006126B4" w:rsidRDefault="006126B4" w:rsidP="00E10A20">
      <w:pPr>
        <w:pStyle w:val="1"/>
        <w:ind w:firstLine="567"/>
        <w:jc w:val="both"/>
        <w:rPr>
          <w:sz w:val="28"/>
        </w:rPr>
      </w:pPr>
      <w:r>
        <w:rPr>
          <w:sz w:val="28"/>
        </w:rPr>
        <w:t>- укомплектовать созданны</w:t>
      </w:r>
      <w:r w:rsidR="00D24548">
        <w:rPr>
          <w:sz w:val="28"/>
        </w:rPr>
        <w:t>е формирования</w:t>
      </w:r>
      <w:r>
        <w:rPr>
          <w:sz w:val="28"/>
        </w:rPr>
        <w:t xml:space="preserve"> в соответствии с табелем оснащённости;</w:t>
      </w:r>
    </w:p>
    <w:p w:rsidR="006126B4" w:rsidRDefault="006126B4" w:rsidP="00E10A20">
      <w:pPr>
        <w:pStyle w:val="1"/>
        <w:ind w:firstLine="567"/>
        <w:jc w:val="both"/>
        <w:rPr>
          <w:sz w:val="28"/>
        </w:rPr>
      </w:pPr>
      <w:r>
        <w:rPr>
          <w:sz w:val="28"/>
        </w:rPr>
        <w:t>- орган</w:t>
      </w:r>
      <w:r w:rsidR="00D24548">
        <w:rPr>
          <w:sz w:val="28"/>
        </w:rPr>
        <w:t>изовать подготовку формирований</w:t>
      </w:r>
      <w:r>
        <w:rPr>
          <w:sz w:val="28"/>
        </w:rPr>
        <w:t xml:space="preserve"> к проведению аварийно – спасательных работ по ликвидации чрезвычайных ситуаций различного характера в</w:t>
      </w:r>
      <w:r w:rsidR="006A1760">
        <w:rPr>
          <w:sz w:val="28"/>
        </w:rPr>
        <w:t xml:space="preserve"> соответствии с предназначением;</w:t>
      </w:r>
    </w:p>
    <w:p w:rsidR="006A1760" w:rsidRDefault="006A1760" w:rsidP="00E10A20">
      <w:pPr>
        <w:pStyle w:val="1"/>
        <w:ind w:firstLine="567"/>
        <w:jc w:val="both"/>
        <w:rPr>
          <w:sz w:val="28"/>
        </w:rPr>
      </w:pPr>
      <w:r>
        <w:rPr>
          <w:sz w:val="28"/>
        </w:rPr>
        <w:t>- при возникновении аварий, происшествий, чрезвычайных ситуаций привлекать созданные формирования по предназначению.</w:t>
      </w:r>
    </w:p>
    <w:p w:rsidR="00E10A20" w:rsidRDefault="006126B4" w:rsidP="00E10A20">
      <w:pPr>
        <w:pStyle w:val="1"/>
        <w:ind w:firstLine="567"/>
        <w:jc w:val="both"/>
        <w:rPr>
          <w:sz w:val="28"/>
        </w:rPr>
      </w:pPr>
      <w:r>
        <w:rPr>
          <w:sz w:val="28"/>
        </w:rPr>
        <w:lastRenderedPageBreak/>
        <w:t>3. Считать утратившим силу постановление Администрации района от 23.08.2007 г. № 1264 « О подготовке и содержании в готовности необходимых сил и сре</w:t>
      </w:r>
      <w:proofErr w:type="gramStart"/>
      <w:r>
        <w:rPr>
          <w:sz w:val="28"/>
        </w:rPr>
        <w:t>дств дл</w:t>
      </w:r>
      <w:proofErr w:type="gramEnd"/>
      <w:r>
        <w:rPr>
          <w:sz w:val="28"/>
        </w:rPr>
        <w:t>я защиты населения».</w:t>
      </w:r>
    </w:p>
    <w:p w:rsidR="00B22833" w:rsidRDefault="006126B4" w:rsidP="00E10A20">
      <w:pPr>
        <w:pStyle w:val="1"/>
        <w:ind w:firstLine="567"/>
        <w:jc w:val="both"/>
        <w:rPr>
          <w:sz w:val="28"/>
        </w:rPr>
      </w:pPr>
      <w:r>
        <w:rPr>
          <w:sz w:val="28"/>
        </w:rPr>
        <w:t xml:space="preserve">4. 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настоящего постановления возложить  заместителя  главы Администрации</w:t>
      </w:r>
      <w:r w:rsidR="00B22833">
        <w:rPr>
          <w:sz w:val="28"/>
        </w:rPr>
        <w:t xml:space="preserve"> района А.Г. </w:t>
      </w:r>
      <w:proofErr w:type="spellStart"/>
      <w:r w:rsidR="00B22833">
        <w:rPr>
          <w:sz w:val="28"/>
        </w:rPr>
        <w:t>Македонова</w:t>
      </w:r>
      <w:proofErr w:type="spellEnd"/>
      <w:r>
        <w:rPr>
          <w:sz w:val="28"/>
        </w:rPr>
        <w:t>.</w:t>
      </w:r>
    </w:p>
    <w:p w:rsidR="00B22833" w:rsidRDefault="00B22833" w:rsidP="00E10A20">
      <w:pPr>
        <w:pStyle w:val="1"/>
        <w:ind w:firstLine="567"/>
        <w:jc w:val="both"/>
        <w:rPr>
          <w:sz w:val="28"/>
        </w:rPr>
      </w:pPr>
    </w:p>
    <w:p w:rsidR="00B22833" w:rsidRDefault="00F3288D" w:rsidP="00E10A20">
      <w:pPr>
        <w:pStyle w:val="1"/>
        <w:ind w:firstLine="567"/>
        <w:jc w:val="both"/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2560320</wp:posOffset>
            </wp:positionH>
            <wp:positionV relativeFrom="paragraph">
              <wp:posOffset>71120</wp:posOffset>
            </wp:positionV>
            <wp:extent cx="1240790" cy="465455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790" cy="465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26B4" w:rsidRDefault="00593A89" w:rsidP="00B22833">
      <w:pPr>
        <w:pStyle w:val="1"/>
        <w:jc w:val="both"/>
        <w:rPr>
          <w:noProof/>
        </w:rPr>
      </w:pPr>
      <w:r>
        <w:rPr>
          <w:sz w:val="28"/>
        </w:rPr>
        <w:t xml:space="preserve">Глава </w:t>
      </w:r>
      <w:r w:rsidR="00B22833">
        <w:rPr>
          <w:sz w:val="28"/>
        </w:rPr>
        <w:t xml:space="preserve"> района </w:t>
      </w:r>
      <w:r>
        <w:rPr>
          <w:sz w:val="28"/>
        </w:rPr>
        <w:t xml:space="preserve">                            </w:t>
      </w:r>
      <w:r w:rsidR="00B22833">
        <w:rPr>
          <w:sz w:val="28"/>
        </w:rPr>
        <w:t xml:space="preserve">                                                                   В.В. Ковшов</w:t>
      </w:r>
      <w:r w:rsidR="00D95466" w:rsidRPr="00D95466">
        <w:rPr>
          <w:noProof/>
        </w:rPr>
        <w:t xml:space="preserve"> </w:t>
      </w: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E07951" w:rsidRDefault="00E07951" w:rsidP="00B22833">
      <w:pPr>
        <w:pStyle w:val="1"/>
        <w:jc w:val="both"/>
        <w:rPr>
          <w:noProof/>
        </w:rPr>
      </w:pPr>
    </w:p>
    <w:p w:rsidR="00B22833" w:rsidRDefault="00B22833" w:rsidP="00E10A20">
      <w:pPr>
        <w:pStyle w:val="1"/>
        <w:ind w:firstLine="567"/>
        <w:jc w:val="both"/>
        <w:rPr>
          <w:noProof/>
        </w:rPr>
      </w:pPr>
    </w:p>
    <w:p w:rsidR="00B22833" w:rsidRDefault="00B22833" w:rsidP="00E10A20">
      <w:pPr>
        <w:pStyle w:val="1"/>
        <w:ind w:firstLine="567"/>
        <w:jc w:val="both"/>
        <w:rPr>
          <w:noProof/>
        </w:rPr>
      </w:pPr>
    </w:p>
    <w:p w:rsidR="00B22833" w:rsidRDefault="00B22833" w:rsidP="00E10A20">
      <w:pPr>
        <w:pStyle w:val="1"/>
        <w:ind w:firstLine="567"/>
        <w:jc w:val="both"/>
        <w:rPr>
          <w:noProof/>
        </w:rPr>
      </w:pPr>
    </w:p>
    <w:p w:rsidR="00B22833" w:rsidRDefault="00B22833" w:rsidP="00E10A20">
      <w:pPr>
        <w:pStyle w:val="1"/>
        <w:ind w:firstLine="567"/>
        <w:jc w:val="both"/>
        <w:rPr>
          <w:noProof/>
        </w:rPr>
      </w:pPr>
    </w:p>
    <w:p w:rsidR="00B22833" w:rsidRDefault="00BC1B86" w:rsidP="00E10A20">
      <w:pPr>
        <w:pStyle w:val="1"/>
        <w:ind w:firstLine="567"/>
        <w:jc w:val="both"/>
        <w:rPr>
          <w:noProof/>
        </w:rPr>
      </w:pPr>
      <w:r w:rsidRPr="00BC1B86">
        <w:rPr>
          <w:sz w:val="24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90.45pt;margin-top:-40.5pt;width:203.9pt;height:63.95pt;z-index:251660288" filled="f" stroked="f">
            <v:textbox style="mso-next-textbox:#_x0000_s1026">
              <w:txbxContent>
                <w:p w:rsidR="006126B4" w:rsidRDefault="006126B4" w:rsidP="006126B4">
                  <w:r>
                    <w:t xml:space="preserve">Приложение к постановлению </w:t>
                  </w:r>
                </w:p>
                <w:p w:rsidR="006126B4" w:rsidRDefault="006126B4" w:rsidP="006126B4">
                  <w:r>
                    <w:t xml:space="preserve">Администрации района </w:t>
                  </w:r>
                </w:p>
                <w:p w:rsidR="006126B4" w:rsidRDefault="00643DFD" w:rsidP="006126B4">
                  <w:r>
                    <w:t>от «23</w:t>
                  </w:r>
                  <w:r w:rsidR="00B91A22">
                    <w:t>»   ию</w:t>
                  </w:r>
                  <w:r w:rsidR="00D24548">
                    <w:t xml:space="preserve">ля  </w:t>
                  </w:r>
                  <w:r w:rsidR="00E10A20">
                    <w:t xml:space="preserve"> 201</w:t>
                  </w:r>
                  <w:r w:rsidR="00B91A22">
                    <w:t>8</w:t>
                  </w:r>
                  <w:r>
                    <w:t xml:space="preserve"> г. №  319</w:t>
                  </w:r>
                </w:p>
              </w:txbxContent>
            </v:textbox>
          </v:shape>
        </w:pict>
      </w:r>
    </w:p>
    <w:p w:rsidR="00D24548" w:rsidRDefault="00D24548" w:rsidP="006126B4">
      <w:pPr>
        <w:jc w:val="both"/>
        <w:rPr>
          <w:noProof/>
          <w:sz w:val="20"/>
          <w:szCs w:val="20"/>
        </w:rPr>
      </w:pPr>
    </w:p>
    <w:p w:rsidR="00D24548" w:rsidRDefault="00D24548" w:rsidP="006A1760">
      <w:pPr>
        <w:pStyle w:val="1"/>
        <w:rPr>
          <w:sz w:val="28"/>
        </w:rPr>
      </w:pPr>
    </w:p>
    <w:p w:rsidR="006126B4" w:rsidRDefault="006126B4" w:rsidP="006126B4">
      <w:pPr>
        <w:pStyle w:val="1"/>
        <w:jc w:val="center"/>
        <w:rPr>
          <w:sz w:val="28"/>
        </w:rPr>
      </w:pPr>
      <w:r>
        <w:rPr>
          <w:sz w:val="28"/>
        </w:rPr>
        <w:t>Состав группировки с</w:t>
      </w:r>
      <w:r w:rsidR="00D24548">
        <w:rPr>
          <w:sz w:val="28"/>
        </w:rPr>
        <w:t xml:space="preserve">ил и средств </w:t>
      </w:r>
      <w:r>
        <w:rPr>
          <w:sz w:val="28"/>
        </w:rPr>
        <w:t xml:space="preserve"> </w:t>
      </w:r>
    </w:p>
    <w:p w:rsidR="00D24548" w:rsidRDefault="00E07951" w:rsidP="006126B4">
      <w:pPr>
        <w:pStyle w:val="1"/>
        <w:jc w:val="center"/>
        <w:rPr>
          <w:sz w:val="28"/>
        </w:rPr>
      </w:pPr>
      <w:r>
        <w:rPr>
          <w:sz w:val="28"/>
        </w:rPr>
        <w:t xml:space="preserve">привлекаемых </w:t>
      </w:r>
      <w:r w:rsidR="006126B4">
        <w:rPr>
          <w:sz w:val="28"/>
        </w:rPr>
        <w:t xml:space="preserve">для защиты населения </w:t>
      </w:r>
      <w:r w:rsidR="00D24548">
        <w:rPr>
          <w:sz w:val="28"/>
        </w:rPr>
        <w:t xml:space="preserve">и территорий </w:t>
      </w:r>
      <w:proofErr w:type="spellStart"/>
      <w:r w:rsidR="00D24548">
        <w:rPr>
          <w:sz w:val="28"/>
        </w:rPr>
        <w:t>Курьинского</w:t>
      </w:r>
      <w:proofErr w:type="spellEnd"/>
      <w:r w:rsidR="00D24548">
        <w:rPr>
          <w:sz w:val="28"/>
        </w:rPr>
        <w:t xml:space="preserve"> района </w:t>
      </w:r>
    </w:p>
    <w:p w:rsidR="006126B4" w:rsidRDefault="006126B4" w:rsidP="006126B4">
      <w:pPr>
        <w:pStyle w:val="1"/>
        <w:jc w:val="center"/>
        <w:rPr>
          <w:sz w:val="28"/>
        </w:rPr>
      </w:pPr>
      <w:r>
        <w:rPr>
          <w:sz w:val="28"/>
        </w:rPr>
        <w:t>от чрезвычайных ситуаций</w:t>
      </w:r>
      <w:r w:rsidR="00D24548">
        <w:rPr>
          <w:sz w:val="28"/>
        </w:rPr>
        <w:t xml:space="preserve"> природного и техногенного характера</w:t>
      </w:r>
    </w:p>
    <w:p w:rsidR="00D24548" w:rsidRDefault="00D24548" w:rsidP="006A1760">
      <w:pPr>
        <w:pStyle w:val="1"/>
        <w:rPr>
          <w:sz w:val="28"/>
        </w:rPr>
      </w:pPr>
    </w:p>
    <w:tbl>
      <w:tblPr>
        <w:tblW w:w="9923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410"/>
        <w:gridCol w:w="2693"/>
        <w:gridCol w:w="1276"/>
        <w:gridCol w:w="1276"/>
        <w:gridCol w:w="850"/>
        <w:gridCol w:w="851"/>
      </w:tblGrid>
      <w:tr w:rsidR="00E10A20" w:rsidRPr="00D24548" w:rsidTr="00450234">
        <w:trPr>
          <w:cantSplit/>
        </w:trPr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10A20" w:rsidRPr="00D24548" w:rsidRDefault="00E10A20" w:rsidP="002A188B">
            <w:pPr>
              <w:pStyle w:val="1"/>
              <w:ind w:left="-284"/>
              <w:jc w:val="center"/>
              <w:rPr>
                <w:sz w:val="24"/>
                <w:szCs w:val="24"/>
              </w:rPr>
            </w:pPr>
          </w:p>
          <w:p w:rsidR="00E10A20" w:rsidRPr="00D24548" w:rsidRDefault="00E10A20" w:rsidP="002A188B">
            <w:pPr>
              <w:pStyle w:val="1"/>
              <w:jc w:val="center"/>
              <w:rPr>
                <w:sz w:val="24"/>
                <w:szCs w:val="24"/>
              </w:rPr>
            </w:pPr>
            <w:r w:rsidRPr="00D24548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24548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D24548">
              <w:rPr>
                <w:sz w:val="24"/>
                <w:szCs w:val="24"/>
              </w:rPr>
              <w:t>/</w:t>
            </w:r>
            <w:proofErr w:type="spellStart"/>
            <w:r w:rsidRPr="00D24548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A20" w:rsidRPr="00D24548" w:rsidRDefault="00E10A20" w:rsidP="002A188B">
            <w:pPr>
              <w:pStyle w:val="1"/>
              <w:jc w:val="center"/>
              <w:rPr>
                <w:sz w:val="24"/>
                <w:szCs w:val="24"/>
              </w:rPr>
            </w:pPr>
          </w:p>
          <w:p w:rsidR="00E10A20" w:rsidRPr="00D24548" w:rsidRDefault="00E10A20" w:rsidP="002A188B">
            <w:pPr>
              <w:pStyle w:val="1"/>
              <w:jc w:val="center"/>
              <w:rPr>
                <w:sz w:val="24"/>
                <w:szCs w:val="24"/>
              </w:rPr>
            </w:pPr>
            <w:r w:rsidRPr="00D24548">
              <w:rPr>
                <w:sz w:val="24"/>
                <w:szCs w:val="24"/>
              </w:rPr>
              <w:t>Наименование</w:t>
            </w:r>
          </w:p>
          <w:p w:rsidR="00E10A20" w:rsidRPr="00D24548" w:rsidRDefault="00A8731D" w:rsidP="002A188B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организации</w:t>
            </w:r>
          </w:p>
        </w:tc>
        <w:tc>
          <w:tcPr>
            <w:tcW w:w="2693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A20" w:rsidRPr="00D24548" w:rsidRDefault="00E10A20" w:rsidP="002A188B">
            <w:pPr>
              <w:pStyle w:val="1"/>
              <w:jc w:val="center"/>
              <w:rPr>
                <w:sz w:val="24"/>
                <w:szCs w:val="24"/>
              </w:rPr>
            </w:pPr>
          </w:p>
          <w:p w:rsidR="00E10A20" w:rsidRPr="00D24548" w:rsidRDefault="00E10A20" w:rsidP="002A188B">
            <w:pPr>
              <w:pStyle w:val="1"/>
              <w:jc w:val="center"/>
              <w:rPr>
                <w:sz w:val="24"/>
                <w:szCs w:val="24"/>
              </w:rPr>
            </w:pPr>
            <w:r w:rsidRPr="00D24548">
              <w:rPr>
                <w:sz w:val="24"/>
                <w:szCs w:val="24"/>
              </w:rPr>
              <w:t>Наименование формирования и их количество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A20" w:rsidRPr="00D24548" w:rsidRDefault="00E10A20" w:rsidP="002A188B">
            <w:pPr>
              <w:pStyle w:val="1"/>
              <w:jc w:val="center"/>
              <w:rPr>
                <w:sz w:val="24"/>
                <w:szCs w:val="24"/>
              </w:rPr>
            </w:pPr>
          </w:p>
          <w:p w:rsidR="00E10A20" w:rsidRPr="00D24548" w:rsidRDefault="00E10A20" w:rsidP="002A188B">
            <w:pPr>
              <w:pStyle w:val="1"/>
              <w:jc w:val="center"/>
              <w:rPr>
                <w:sz w:val="24"/>
                <w:szCs w:val="24"/>
              </w:rPr>
            </w:pPr>
            <w:r w:rsidRPr="00D24548">
              <w:rPr>
                <w:sz w:val="24"/>
                <w:szCs w:val="24"/>
              </w:rPr>
              <w:t xml:space="preserve">Место </w:t>
            </w:r>
          </w:p>
          <w:p w:rsidR="00E10A20" w:rsidRPr="00D24548" w:rsidRDefault="00E10A20" w:rsidP="002A188B">
            <w:pPr>
              <w:pStyle w:val="1"/>
              <w:jc w:val="center"/>
              <w:rPr>
                <w:sz w:val="24"/>
                <w:szCs w:val="24"/>
              </w:rPr>
            </w:pPr>
            <w:r w:rsidRPr="00D24548">
              <w:rPr>
                <w:sz w:val="24"/>
                <w:szCs w:val="24"/>
              </w:rPr>
              <w:t>дислокации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A20" w:rsidRPr="00D24548" w:rsidRDefault="00B22833" w:rsidP="002A188B">
            <w:pPr>
              <w:pStyle w:val="1"/>
              <w:jc w:val="center"/>
              <w:rPr>
                <w:sz w:val="24"/>
                <w:szCs w:val="24"/>
              </w:rPr>
            </w:pPr>
            <w:r w:rsidRPr="00D24548">
              <w:rPr>
                <w:sz w:val="24"/>
                <w:szCs w:val="24"/>
              </w:rPr>
              <w:t>Вре</w:t>
            </w:r>
            <w:r w:rsidR="00E10A20" w:rsidRPr="00D24548">
              <w:rPr>
                <w:sz w:val="24"/>
                <w:szCs w:val="24"/>
              </w:rPr>
              <w:t>мя готовности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A20" w:rsidRPr="00D24548" w:rsidRDefault="00E10A20" w:rsidP="002A188B">
            <w:pPr>
              <w:pStyle w:val="1"/>
              <w:jc w:val="center"/>
              <w:rPr>
                <w:sz w:val="24"/>
                <w:szCs w:val="24"/>
              </w:rPr>
            </w:pPr>
            <w:r w:rsidRPr="00D24548">
              <w:rPr>
                <w:sz w:val="24"/>
                <w:szCs w:val="24"/>
              </w:rPr>
              <w:t>Количество</w:t>
            </w:r>
          </w:p>
        </w:tc>
      </w:tr>
      <w:tr w:rsidR="00E10A20" w:rsidRPr="00D24548" w:rsidTr="00450234">
        <w:trPr>
          <w:cantSplit/>
        </w:trPr>
        <w:tc>
          <w:tcPr>
            <w:tcW w:w="567" w:type="dxa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A20" w:rsidRPr="00D24548" w:rsidRDefault="00E10A20" w:rsidP="002A188B"/>
        </w:tc>
        <w:tc>
          <w:tcPr>
            <w:tcW w:w="2410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A20" w:rsidRPr="00D24548" w:rsidRDefault="00E10A20" w:rsidP="002A188B"/>
        </w:tc>
        <w:tc>
          <w:tcPr>
            <w:tcW w:w="2693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A20" w:rsidRPr="00D24548" w:rsidRDefault="00E10A20" w:rsidP="002A188B"/>
        </w:tc>
        <w:tc>
          <w:tcPr>
            <w:tcW w:w="1276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A20" w:rsidRPr="00D24548" w:rsidRDefault="00E10A20" w:rsidP="002A188B"/>
        </w:tc>
        <w:tc>
          <w:tcPr>
            <w:tcW w:w="1276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A20" w:rsidRPr="00D24548" w:rsidRDefault="00E10A20" w:rsidP="002A188B"/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A20" w:rsidRPr="00D24548" w:rsidRDefault="00E10A20" w:rsidP="002A188B">
            <w:pPr>
              <w:pStyle w:val="1"/>
              <w:jc w:val="center"/>
              <w:rPr>
                <w:sz w:val="24"/>
                <w:szCs w:val="24"/>
              </w:rPr>
            </w:pPr>
            <w:proofErr w:type="gramStart"/>
            <w:r w:rsidRPr="00D24548">
              <w:rPr>
                <w:sz w:val="24"/>
                <w:szCs w:val="24"/>
              </w:rPr>
              <w:t>л</w:t>
            </w:r>
            <w:proofErr w:type="gramEnd"/>
            <w:r w:rsidRPr="00D24548">
              <w:rPr>
                <w:sz w:val="24"/>
                <w:szCs w:val="24"/>
              </w:rPr>
              <w:t>/с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A20" w:rsidRPr="00D24548" w:rsidRDefault="00E10A20" w:rsidP="002A188B">
            <w:pPr>
              <w:pStyle w:val="1"/>
              <w:jc w:val="center"/>
              <w:rPr>
                <w:sz w:val="24"/>
                <w:szCs w:val="24"/>
              </w:rPr>
            </w:pPr>
            <w:r w:rsidRPr="00D24548">
              <w:rPr>
                <w:sz w:val="24"/>
                <w:szCs w:val="24"/>
              </w:rPr>
              <w:t>техники</w:t>
            </w:r>
          </w:p>
        </w:tc>
      </w:tr>
      <w:tr w:rsidR="00E10A20" w:rsidRPr="00D24548" w:rsidTr="00450234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10A20" w:rsidRPr="00D24548" w:rsidRDefault="00E10A20" w:rsidP="002A188B">
            <w:pPr>
              <w:pStyle w:val="1"/>
              <w:jc w:val="center"/>
              <w:rPr>
                <w:sz w:val="24"/>
                <w:szCs w:val="24"/>
              </w:rPr>
            </w:pPr>
            <w:r w:rsidRPr="00D24548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A20" w:rsidRPr="00D24548" w:rsidRDefault="00E10A20" w:rsidP="00B22833">
            <w:pPr>
              <w:pStyle w:val="1"/>
              <w:rPr>
                <w:sz w:val="24"/>
                <w:szCs w:val="24"/>
              </w:rPr>
            </w:pPr>
            <w:r w:rsidRPr="00D24548">
              <w:rPr>
                <w:sz w:val="24"/>
                <w:szCs w:val="24"/>
              </w:rPr>
              <w:t xml:space="preserve">70 ПЧ ФПС </w:t>
            </w:r>
            <w:r w:rsidR="00B22833" w:rsidRPr="00D24548">
              <w:rPr>
                <w:sz w:val="24"/>
                <w:szCs w:val="24"/>
              </w:rPr>
              <w:t xml:space="preserve">ФГКУ </w:t>
            </w:r>
            <w:r w:rsidRPr="00D24548">
              <w:rPr>
                <w:sz w:val="24"/>
                <w:szCs w:val="24"/>
              </w:rPr>
              <w:t>1</w:t>
            </w:r>
            <w:r w:rsidR="00B22833" w:rsidRPr="00D24548">
              <w:rPr>
                <w:sz w:val="24"/>
                <w:szCs w:val="24"/>
              </w:rPr>
              <w:t>6</w:t>
            </w:r>
            <w:r w:rsidRPr="00D24548">
              <w:rPr>
                <w:sz w:val="24"/>
                <w:szCs w:val="24"/>
              </w:rPr>
              <w:t xml:space="preserve"> </w:t>
            </w:r>
            <w:r w:rsidR="00B22833" w:rsidRPr="00D24548">
              <w:rPr>
                <w:sz w:val="24"/>
                <w:szCs w:val="24"/>
              </w:rPr>
              <w:t xml:space="preserve">отряда </w:t>
            </w:r>
            <w:r w:rsidRPr="00D24548">
              <w:rPr>
                <w:sz w:val="24"/>
                <w:szCs w:val="24"/>
              </w:rPr>
              <w:t>ФПС</w:t>
            </w:r>
            <w:r w:rsidR="00B22833" w:rsidRPr="00D24548">
              <w:rPr>
                <w:sz w:val="24"/>
                <w:szCs w:val="24"/>
              </w:rPr>
              <w:t xml:space="preserve"> по Алтайскому краю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A20" w:rsidRPr="00D24548" w:rsidRDefault="00E10A20" w:rsidP="002A188B">
            <w:pPr>
              <w:pStyle w:val="1"/>
              <w:rPr>
                <w:sz w:val="24"/>
                <w:szCs w:val="24"/>
              </w:rPr>
            </w:pPr>
            <w:r w:rsidRPr="00D24548">
              <w:rPr>
                <w:sz w:val="24"/>
                <w:szCs w:val="24"/>
              </w:rPr>
              <w:t>пожарные расчеты - 4;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A20" w:rsidRPr="00D24548" w:rsidRDefault="00E10A20" w:rsidP="002A188B">
            <w:pPr>
              <w:pStyle w:val="1"/>
              <w:rPr>
                <w:sz w:val="24"/>
                <w:szCs w:val="24"/>
              </w:rPr>
            </w:pPr>
            <w:proofErr w:type="gramStart"/>
            <w:r w:rsidRPr="00D24548">
              <w:rPr>
                <w:sz w:val="24"/>
                <w:szCs w:val="24"/>
              </w:rPr>
              <w:t>с</w:t>
            </w:r>
            <w:proofErr w:type="gramEnd"/>
            <w:r w:rsidRPr="00D24548">
              <w:rPr>
                <w:sz w:val="24"/>
                <w:szCs w:val="24"/>
              </w:rPr>
              <w:t>. Курья</w:t>
            </w:r>
          </w:p>
          <w:p w:rsidR="00E10A20" w:rsidRPr="00D24548" w:rsidRDefault="00E10A20" w:rsidP="002A188B">
            <w:pPr>
              <w:pStyle w:val="1"/>
              <w:rPr>
                <w:sz w:val="24"/>
                <w:szCs w:val="24"/>
              </w:rPr>
            </w:pPr>
            <w:r w:rsidRPr="00D24548">
              <w:rPr>
                <w:sz w:val="24"/>
                <w:szCs w:val="24"/>
              </w:rPr>
              <w:t>с. Колывань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A20" w:rsidRPr="00D24548" w:rsidRDefault="00E10A20" w:rsidP="00A8731D">
            <w:pPr>
              <w:pStyle w:val="1"/>
              <w:rPr>
                <w:sz w:val="24"/>
                <w:szCs w:val="24"/>
              </w:rPr>
            </w:pPr>
            <w:r w:rsidRPr="00D24548">
              <w:rPr>
                <w:sz w:val="24"/>
                <w:szCs w:val="24"/>
              </w:rPr>
              <w:t>пост</w:t>
            </w:r>
            <w:r w:rsidR="00A8731D">
              <w:rPr>
                <w:sz w:val="24"/>
                <w:szCs w:val="24"/>
              </w:rPr>
              <w:t>оянно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A20" w:rsidRPr="00D24548" w:rsidRDefault="00B22833" w:rsidP="002A188B">
            <w:pPr>
              <w:pStyle w:val="1"/>
              <w:jc w:val="center"/>
              <w:rPr>
                <w:sz w:val="24"/>
                <w:szCs w:val="24"/>
              </w:rPr>
            </w:pPr>
            <w:r w:rsidRPr="00D2454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A20" w:rsidRPr="00D24548" w:rsidRDefault="00ED4F14" w:rsidP="002A188B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10A20" w:rsidRPr="00D24548" w:rsidTr="00450234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10A20" w:rsidRPr="00D24548" w:rsidRDefault="00E10A20" w:rsidP="002A188B">
            <w:pPr>
              <w:pStyle w:val="1"/>
              <w:jc w:val="center"/>
              <w:rPr>
                <w:sz w:val="24"/>
                <w:szCs w:val="24"/>
              </w:rPr>
            </w:pPr>
            <w:r w:rsidRPr="00D24548"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4548" w:rsidRPr="00D24548" w:rsidRDefault="00E10A20" w:rsidP="002A188B">
            <w:pPr>
              <w:pStyle w:val="1"/>
              <w:rPr>
                <w:sz w:val="24"/>
                <w:szCs w:val="24"/>
              </w:rPr>
            </w:pPr>
            <w:r w:rsidRPr="00D24548">
              <w:rPr>
                <w:sz w:val="24"/>
                <w:szCs w:val="24"/>
              </w:rPr>
              <w:t>КГБУЗ «</w:t>
            </w:r>
            <w:proofErr w:type="spellStart"/>
            <w:r w:rsidRPr="00D24548">
              <w:rPr>
                <w:sz w:val="24"/>
                <w:szCs w:val="24"/>
              </w:rPr>
              <w:t>Курьинская</w:t>
            </w:r>
            <w:proofErr w:type="spellEnd"/>
            <w:r w:rsidRPr="00D24548">
              <w:rPr>
                <w:sz w:val="24"/>
                <w:szCs w:val="24"/>
              </w:rPr>
              <w:t xml:space="preserve"> ЦРБ»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A20" w:rsidRPr="00D24548" w:rsidRDefault="00450234" w:rsidP="002A188B">
            <w:pPr>
              <w:pStyle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="00D24548">
              <w:rPr>
                <w:sz w:val="24"/>
                <w:szCs w:val="24"/>
              </w:rPr>
              <w:t>ригада скорой медицинской помощи</w:t>
            </w:r>
            <w:r w:rsidR="00E10A20" w:rsidRPr="00D24548">
              <w:rPr>
                <w:sz w:val="24"/>
                <w:szCs w:val="24"/>
              </w:rPr>
              <w:t xml:space="preserve"> - 2;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A20" w:rsidRPr="00D24548" w:rsidRDefault="00E10A20" w:rsidP="002A188B">
            <w:pPr>
              <w:pStyle w:val="1"/>
              <w:rPr>
                <w:sz w:val="24"/>
                <w:szCs w:val="24"/>
              </w:rPr>
            </w:pPr>
            <w:proofErr w:type="gramStart"/>
            <w:r w:rsidRPr="00D24548">
              <w:rPr>
                <w:sz w:val="24"/>
                <w:szCs w:val="24"/>
              </w:rPr>
              <w:t>с</w:t>
            </w:r>
            <w:proofErr w:type="gramEnd"/>
            <w:r w:rsidRPr="00D24548">
              <w:rPr>
                <w:sz w:val="24"/>
                <w:szCs w:val="24"/>
              </w:rPr>
              <w:t>. Курья</w:t>
            </w:r>
          </w:p>
          <w:p w:rsidR="00E10A20" w:rsidRPr="00D24548" w:rsidRDefault="00E10A20" w:rsidP="002A188B">
            <w:pPr>
              <w:pStyle w:val="1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A20" w:rsidRPr="00D24548" w:rsidRDefault="00A8731D" w:rsidP="002A188B">
            <w:pPr>
              <w:pStyle w:val="1"/>
              <w:jc w:val="center"/>
              <w:rPr>
                <w:sz w:val="24"/>
                <w:szCs w:val="24"/>
              </w:rPr>
            </w:pPr>
            <w:r w:rsidRPr="00D24548">
              <w:rPr>
                <w:sz w:val="24"/>
                <w:szCs w:val="24"/>
              </w:rPr>
              <w:t>пост</w:t>
            </w:r>
            <w:r>
              <w:rPr>
                <w:sz w:val="24"/>
                <w:szCs w:val="24"/>
              </w:rPr>
              <w:t>оянно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A20" w:rsidRPr="00D24548" w:rsidRDefault="00450234" w:rsidP="002A188B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A20" w:rsidRPr="00D24548" w:rsidRDefault="00450234" w:rsidP="002A188B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D24548" w:rsidRPr="00D24548" w:rsidTr="00450234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24548" w:rsidRPr="00D24548" w:rsidRDefault="00D24548" w:rsidP="002A188B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4548" w:rsidRPr="00D24548" w:rsidRDefault="00D24548" w:rsidP="002A188B">
            <w:pPr>
              <w:pStyle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Пункт  полиции по </w:t>
            </w:r>
            <w:proofErr w:type="spellStart"/>
            <w:r>
              <w:rPr>
                <w:sz w:val="24"/>
                <w:szCs w:val="24"/>
              </w:rPr>
              <w:t>Курьинскому</w:t>
            </w:r>
            <w:proofErr w:type="spellEnd"/>
            <w:r>
              <w:rPr>
                <w:sz w:val="24"/>
                <w:szCs w:val="24"/>
              </w:rPr>
              <w:t xml:space="preserve"> району МО МВД России «</w:t>
            </w:r>
            <w:proofErr w:type="spellStart"/>
            <w:r>
              <w:rPr>
                <w:sz w:val="24"/>
                <w:szCs w:val="24"/>
              </w:rPr>
              <w:t>Краснощёковский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4548" w:rsidRPr="00D24548" w:rsidRDefault="00450234" w:rsidP="002A188B">
            <w:pPr>
              <w:pStyle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r w:rsidR="00A8731D">
              <w:rPr>
                <w:sz w:val="24"/>
                <w:szCs w:val="24"/>
              </w:rPr>
              <w:t>руппа охраны общественного порядка</w:t>
            </w:r>
            <w:r>
              <w:rPr>
                <w:sz w:val="24"/>
                <w:szCs w:val="24"/>
              </w:rPr>
              <w:t xml:space="preserve"> - 1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4548" w:rsidRPr="00D24548" w:rsidRDefault="00A8731D" w:rsidP="002A188B">
            <w:pPr>
              <w:pStyle w:val="1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Курья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4548" w:rsidRPr="00D24548" w:rsidRDefault="00A8731D" w:rsidP="002A188B">
            <w:pPr>
              <w:pStyle w:val="1"/>
              <w:jc w:val="center"/>
              <w:rPr>
                <w:sz w:val="24"/>
                <w:szCs w:val="24"/>
              </w:rPr>
            </w:pPr>
            <w:r w:rsidRPr="00D24548">
              <w:rPr>
                <w:sz w:val="24"/>
                <w:szCs w:val="24"/>
              </w:rPr>
              <w:t>пост</w:t>
            </w:r>
            <w:r>
              <w:rPr>
                <w:sz w:val="24"/>
                <w:szCs w:val="24"/>
              </w:rPr>
              <w:t>оянно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4548" w:rsidRPr="00D24548" w:rsidRDefault="00ED4F14" w:rsidP="002A188B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4548" w:rsidRPr="00D24548" w:rsidRDefault="00450234" w:rsidP="002A188B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8731D" w:rsidRPr="00D24548" w:rsidTr="00450234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A8731D" w:rsidP="00886DEA">
            <w:pPr>
              <w:pStyle w:val="1"/>
              <w:jc w:val="center"/>
              <w:rPr>
                <w:sz w:val="24"/>
                <w:szCs w:val="24"/>
              </w:rPr>
            </w:pPr>
            <w:r w:rsidRPr="00D24548"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A8731D" w:rsidP="002A188B">
            <w:pPr>
              <w:pStyle w:val="1"/>
              <w:rPr>
                <w:sz w:val="24"/>
                <w:szCs w:val="24"/>
              </w:rPr>
            </w:pPr>
            <w:r w:rsidRPr="00D24548">
              <w:rPr>
                <w:sz w:val="24"/>
                <w:szCs w:val="24"/>
              </w:rPr>
              <w:t>ООО  «</w:t>
            </w:r>
            <w:proofErr w:type="spellStart"/>
            <w:r w:rsidRPr="00D24548">
              <w:rPr>
                <w:sz w:val="24"/>
                <w:szCs w:val="24"/>
              </w:rPr>
              <w:t>Курьинские</w:t>
            </w:r>
            <w:proofErr w:type="spellEnd"/>
            <w:r w:rsidRPr="00D24548">
              <w:rPr>
                <w:sz w:val="24"/>
                <w:szCs w:val="24"/>
              </w:rPr>
              <w:t xml:space="preserve"> коммунальные системы»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450234" w:rsidP="002A188B">
            <w:pPr>
              <w:pStyle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аварийная бригада по ремонту</w:t>
            </w:r>
            <w:r w:rsidR="00A8731D" w:rsidRPr="00D24548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A8731D" w:rsidRPr="00D24548">
              <w:rPr>
                <w:sz w:val="24"/>
                <w:szCs w:val="24"/>
              </w:rPr>
              <w:t>водопроводно</w:t>
            </w:r>
            <w:proofErr w:type="spellEnd"/>
            <w:r w:rsidR="00A8731D" w:rsidRPr="00D24548">
              <w:rPr>
                <w:sz w:val="24"/>
                <w:szCs w:val="24"/>
              </w:rPr>
              <w:t xml:space="preserve"> – канализационных</w:t>
            </w:r>
            <w:proofErr w:type="gramEnd"/>
            <w:r w:rsidR="00A8731D" w:rsidRPr="00D24548">
              <w:rPr>
                <w:sz w:val="24"/>
                <w:szCs w:val="24"/>
              </w:rPr>
              <w:t xml:space="preserve"> сетей - 1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A8731D" w:rsidP="002A188B">
            <w:proofErr w:type="gramStart"/>
            <w:r w:rsidRPr="00D24548">
              <w:t>с</w:t>
            </w:r>
            <w:proofErr w:type="gramEnd"/>
            <w:r w:rsidRPr="00D24548">
              <w:t>. Курья</w:t>
            </w:r>
          </w:p>
          <w:p w:rsidR="00A8731D" w:rsidRPr="00D24548" w:rsidRDefault="00A8731D" w:rsidP="002A188B">
            <w:pPr>
              <w:pStyle w:val="1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A8731D" w:rsidP="00450234">
            <w:pPr>
              <w:pStyle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«Ч»+ 2.00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A8731D" w:rsidP="002A188B">
            <w:pPr>
              <w:pStyle w:val="1"/>
              <w:jc w:val="center"/>
              <w:rPr>
                <w:sz w:val="24"/>
                <w:szCs w:val="24"/>
              </w:rPr>
            </w:pPr>
            <w:r w:rsidRPr="00D24548"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EB6575" w:rsidP="002A188B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8731D" w:rsidRPr="00D24548" w:rsidTr="00450234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A8731D" w:rsidP="00886DEA">
            <w:pPr>
              <w:pStyle w:val="1"/>
              <w:jc w:val="center"/>
              <w:rPr>
                <w:sz w:val="24"/>
                <w:szCs w:val="24"/>
              </w:rPr>
            </w:pPr>
            <w:r w:rsidRPr="00D24548"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A8731D" w:rsidP="002A188B">
            <w:pPr>
              <w:pStyle w:val="1"/>
              <w:rPr>
                <w:sz w:val="24"/>
                <w:szCs w:val="24"/>
              </w:rPr>
            </w:pPr>
            <w:r w:rsidRPr="00D24548">
              <w:rPr>
                <w:sz w:val="24"/>
                <w:szCs w:val="24"/>
              </w:rPr>
              <w:t>ООО  «</w:t>
            </w:r>
            <w:proofErr w:type="spellStart"/>
            <w:r w:rsidRPr="00D24548">
              <w:rPr>
                <w:sz w:val="24"/>
                <w:szCs w:val="24"/>
              </w:rPr>
              <w:t>Курьинские</w:t>
            </w:r>
            <w:proofErr w:type="spellEnd"/>
            <w:r w:rsidRPr="00D24548">
              <w:rPr>
                <w:sz w:val="24"/>
                <w:szCs w:val="24"/>
              </w:rPr>
              <w:t xml:space="preserve"> коммунальные системы»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450234" w:rsidP="002A188B">
            <w:pPr>
              <w:pStyle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аварийная бригада по ремонту</w:t>
            </w:r>
            <w:r w:rsidR="00A8731D" w:rsidRPr="00D24548">
              <w:rPr>
                <w:sz w:val="24"/>
                <w:szCs w:val="24"/>
              </w:rPr>
              <w:t xml:space="preserve"> тепловых сетей - 1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A8731D" w:rsidP="002A188B">
            <w:proofErr w:type="gramStart"/>
            <w:r w:rsidRPr="00D24548">
              <w:t>с</w:t>
            </w:r>
            <w:proofErr w:type="gramEnd"/>
            <w:r w:rsidRPr="00D24548">
              <w:t>. Курья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A8731D" w:rsidP="00A8731D">
            <w:pPr>
              <w:pStyle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«Ч»+2.00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A8731D" w:rsidP="002A188B">
            <w:pPr>
              <w:pStyle w:val="1"/>
              <w:jc w:val="center"/>
              <w:rPr>
                <w:sz w:val="24"/>
                <w:szCs w:val="24"/>
              </w:rPr>
            </w:pPr>
            <w:r w:rsidRPr="00D24548"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EB6575" w:rsidP="002A188B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8731D" w:rsidRPr="00D24548" w:rsidTr="00450234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A8731D" w:rsidP="00886DEA">
            <w:pPr>
              <w:pStyle w:val="1"/>
              <w:jc w:val="center"/>
              <w:rPr>
                <w:sz w:val="24"/>
                <w:szCs w:val="24"/>
              </w:rPr>
            </w:pPr>
            <w:r w:rsidRPr="00D24548"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A8731D" w:rsidP="00A8731D">
            <w:pPr>
              <w:pStyle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КГБУ  «</w:t>
            </w:r>
            <w:r w:rsidRPr="00D24548">
              <w:rPr>
                <w:sz w:val="24"/>
                <w:szCs w:val="24"/>
              </w:rPr>
              <w:t>У</w:t>
            </w:r>
            <w:r>
              <w:rPr>
                <w:sz w:val="24"/>
                <w:szCs w:val="24"/>
              </w:rPr>
              <w:t xml:space="preserve">правление </w:t>
            </w:r>
            <w:r w:rsidRPr="00D24548">
              <w:rPr>
                <w:sz w:val="24"/>
                <w:szCs w:val="24"/>
              </w:rPr>
              <w:t xml:space="preserve"> ветеринарии </w:t>
            </w:r>
            <w:proofErr w:type="spellStart"/>
            <w:r>
              <w:rPr>
                <w:sz w:val="24"/>
                <w:szCs w:val="24"/>
              </w:rPr>
              <w:t>госветслужбы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D24548">
              <w:rPr>
                <w:sz w:val="24"/>
                <w:szCs w:val="24"/>
              </w:rPr>
              <w:t xml:space="preserve">по </w:t>
            </w:r>
            <w:proofErr w:type="spellStart"/>
            <w:r w:rsidRPr="00D24548">
              <w:rPr>
                <w:sz w:val="24"/>
                <w:szCs w:val="24"/>
              </w:rPr>
              <w:t>Курьинскому</w:t>
            </w:r>
            <w:proofErr w:type="spellEnd"/>
            <w:r w:rsidRPr="00D24548">
              <w:rPr>
                <w:sz w:val="24"/>
                <w:szCs w:val="24"/>
              </w:rPr>
              <w:t xml:space="preserve"> району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450234" w:rsidP="002A188B">
            <w:pPr>
              <w:pStyle w:val="1"/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292EF8">
              <w:rPr>
                <w:sz w:val="24"/>
                <w:szCs w:val="24"/>
              </w:rPr>
              <w:t>ротивоэпизоотический отряд - 1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A8731D" w:rsidP="002A188B">
            <w:pPr>
              <w:pStyle w:val="1"/>
              <w:rPr>
                <w:sz w:val="24"/>
                <w:szCs w:val="24"/>
              </w:rPr>
            </w:pPr>
            <w:proofErr w:type="gramStart"/>
            <w:r w:rsidRPr="00D24548">
              <w:rPr>
                <w:sz w:val="24"/>
                <w:szCs w:val="24"/>
              </w:rPr>
              <w:t>с</w:t>
            </w:r>
            <w:proofErr w:type="gramEnd"/>
            <w:r w:rsidRPr="00D24548">
              <w:rPr>
                <w:sz w:val="24"/>
                <w:szCs w:val="24"/>
              </w:rPr>
              <w:t>. Курья</w:t>
            </w:r>
          </w:p>
          <w:p w:rsidR="00A8731D" w:rsidRPr="00D24548" w:rsidRDefault="00A8731D" w:rsidP="002A188B">
            <w:pPr>
              <w:pStyle w:val="1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A8731D" w:rsidP="00A8731D">
            <w:pPr>
              <w:pStyle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«Ч» +2.00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292EF8" w:rsidP="002A188B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8731D" w:rsidRPr="00D24548">
              <w:rPr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ED4F14" w:rsidP="002A188B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8731D" w:rsidRPr="00D24548" w:rsidTr="00450234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A8731D" w:rsidP="00886DEA">
            <w:pPr>
              <w:pStyle w:val="1"/>
              <w:jc w:val="center"/>
              <w:rPr>
                <w:sz w:val="24"/>
                <w:szCs w:val="24"/>
              </w:rPr>
            </w:pPr>
            <w:r w:rsidRPr="00D24548">
              <w:rPr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A8731D" w:rsidP="002A188B">
            <w:pPr>
              <w:pStyle w:val="1"/>
              <w:rPr>
                <w:sz w:val="24"/>
                <w:szCs w:val="24"/>
              </w:rPr>
            </w:pPr>
            <w:proofErr w:type="spellStart"/>
            <w:r w:rsidRPr="00D24548">
              <w:rPr>
                <w:sz w:val="24"/>
                <w:szCs w:val="24"/>
              </w:rPr>
              <w:t>Курьинский</w:t>
            </w:r>
            <w:proofErr w:type="spellEnd"/>
            <w:r w:rsidRPr="00D24548">
              <w:rPr>
                <w:sz w:val="24"/>
                <w:szCs w:val="24"/>
              </w:rPr>
              <w:t xml:space="preserve"> ЛТЦ</w:t>
            </w:r>
            <w:r>
              <w:rPr>
                <w:sz w:val="24"/>
                <w:szCs w:val="24"/>
              </w:rPr>
              <w:t xml:space="preserve"> </w:t>
            </w:r>
            <w:r w:rsidRPr="00A8731D">
              <w:rPr>
                <w:sz w:val="24"/>
                <w:szCs w:val="24"/>
              </w:rPr>
              <w:t>МЦТЭТ г. Алейск Алтайского филиала ОАО «</w:t>
            </w:r>
            <w:proofErr w:type="spellStart"/>
            <w:r w:rsidRPr="00A8731D">
              <w:rPr>
                <w:sz w:val="24"/>
                <w:szCs w:val="24"/>
              </w:rPr>
              <w:t>Ростелеком</w:t>
            </w:r>
            <w:proofErr w:type="spellEnd"/>
            <w:r w:rsidRPr="00A8731D">
              <w:rPr>
                <w:sz w:val="24"/>
                <w:szCs w:val="24"/>
              </w:rPr>
              <w:t>»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450234" w:rsidP="002A188B">
            <w:pPr>
              <w:pStyle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аварийная бригада по ремонту линий связи - 1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A8731D" w:rsidP="002A188B">
            <w:pPr>
              <w:pStyle w:val="1"/>
              <w:rPr>
                <w:sz w:val="24"/>
                <w:szCs w:val="24"/>
              </w:rPr>
            </w:pPr>
            <w:proofErr w:type="gramStart"/>
            <w:r w:rsidRPr="00D24548">
              <w:rPr>
                <w:sz w:val="24"/>
                <w:szCs w:val="24"/>
              </w:rPr>
              <w:t>с</w:t>
            </w:r>
            <w:proofErr w:type="gramEnd"/>
            <w:r w:rsidRPr="00D24548">
              <w:rPr>
                <w:sz w:val="24"/>
                <w:szCs w:val="24"/>
              </w:rPr>
              <w:t>. Курья</w:t>
            </w:r>
          </w:p>
          <w:p w:rsidR="00A8731D" w:rsidRPr="00D24548" w:rsidRDefault="00A8731D" w:rsidP="002A188B">
            <w:pPr>
              <w:pStyle w:val="1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A8731D" w:rsidP="002A188B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«Ч» +2.00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A8731D" w:rsidP="002A188B">
            <w:pPr>
              <w:pStyle w:val="1"/>
              <w:jc w:val="center"/>
              <w:rPr>
                <w:sz w:val="24"/>
                <w:szCs w:val="24"/>
              </w:rPr>
            </w:pPr>
            <w:r w:rsidRPr="00D24548"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A8731D" w:rsidP="002A188B">
            <w:pPr>
              <w:pStyle w:val="1"/>
              <w:jc w:val="center"/>
              <w:rPr>
                <w:sz w:val="24"/>
                <w:szCs w:val="24"/>
              </w:rPr>
            </w:pPr>
            <w:r w:rsidRPr="00D24548">
              <w:rPr>
                <w:sz w:val="24"/>
                <w:szCs w:val="24"/>
              </w:rPr>
              <w:t>1</w:t>
            </w:r>
          </w:p>
        </w:tc>
      </w:tr>
      <w:tr w:rsidR="00A8731D" w:rsidRPr="00D24548" w:rsidTr="00450234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A8731D" w:rsidP="00886DEA">
            <w:pPr>
              <w:pStyle w:val="1"/>
              <w:jc w:val="center"/>
              <w:rPr>
                <w:sz w:val="24"/>
                <w:szCs w:val="24"/>
              </w:rPr>
            </w:pPr>
            <w:r w:rsidRPr="00D24548">
              <w:rPr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BF68A8" w:rsidP="002A188B">
            <w:pPr>
              <w:pStyle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«Филиал </w:t>
            </w:r>
            <w:proofErr w:type="spellStart"/>
            <w:r>
              <w:rPr>
                <w:sz w:val="24"/>
                <w:szCs w:val="24"/>
              </w:rPr>
              <w:t>Курьинский</w:t>
            </w:r>
            <w:proofErr w:type="spellEnd"/>
            <w:r>
              <w:rPr>
                <w:sz w:val="24"/>
                <w:szCs w:val="24"/>
              </w:rPr>
              <w:t xml:space="preserve">» </w:t>
            </w:r>
            <w:r w:rsidR="00A8731D" w:rsidRPr="00D24548">
              <w:rPr>
                <w:sz w:val="24"/>
                <w:szCs w:val="24"/>
              </w:rPr>
              <w:t>ГУП ДХ</w:t>
            </w:r>
            <w:r>
              <w:rPr>
                <w:sz w:val="24"/>
                <w:szCs w:val="24"/>
              </w:rPr>
              <w:t xml:space="preserve"> АК  «</w:t>
            </w:r>
            <w:proofErr w:type="gramStart"/>
            <w:r>
              <w:rPr>
                <w:sz w:val="24"/>
                <w:szCs w:val="24"/>
              </w:rPr>
              <w:t>Южное</w:t>
            </w:r>
            <w:proofErr w:type="gramEnd"/>
            <w:r>
              <w:rPr>
                <w:sz w:val="24"/>
                <w:szCs w:val="24"/>
              </w:rPr>
              <w:t xml:space="preserve"> Д</w:t>
            </w:r>
            <w:r w:rsidR="00A8731D" w:rsidRPr="00D24548">
              <w:rPr>
                <w:sz w:val="24"/>
                <w:szCs w:val="24"/>
              </w:rPr>
              <w:t>СУ»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450234" w:rsidP="00450234">
            <w:pPr>
              <w:pStyle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аварийная бригада </w:t>
            </w:r>
            <w:r w:rsidR="00A8731D" w:rsidRPr="00D24548">
              <w:rPr>
                <w:sz w:val="24"/>
                <w:szCs w:val="24"/>
              </w:rPr>
              <w:t xml:space="preserve"> по ремонту</w:t>
            </w:r>
            <w:r w:rsidR="00B91A22">
              <w:rPr>
                <w:sz w:val="24"/>
                <w:szCs w:val="24"/>
              </w:rPr>
              <w:t xml:space="preserve"> и расчистке дорог</w:t>
            </w:r>
            <w:r w:rsidR="00ED4F14">
              <w:rPr>
                <w:sz w:val="24"/>
                <w:szCs w:val="24"/>
              </w:rPr>
              <w:t xml:space="preserve"> и мостов</w:t>
            </w:r>
            <w:r w:rsidR="00B91A22">
              <w:rPr>
                <w:sz w:val="24"/>
                <w:szCs w:val="24"/>
              </w:rPr>
              <w:t xml:space="preserve"> </w:t>
            </w:r>
            <w:r w:rsidR="00A8731D" w:rsidRPr="00D24548">
              <w:rPr>
                <w:sz w:val="24"/>
                <w:szCs w:val="24"/>
              </w:rPr>
              <w:t>-1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A8731D" w:rsidP="002A188B">
            <w:pPr>
              <w:pStyle w:val="1"/>
              <w:rPr>
                <w:sz w:val="24"/>
                <w:szCs w:val="24"/>
              </w:rPr>
            </w:pPr>
            <w:proofErr w:type="gramStart"/>
            <w:r w:rsidRPr="00D24548">
              <w:rPr>
                <w:sz w:val="24"/>
                <w:szCs w:val="24"/>
              </w:rPr>
              <w:t>с</w:t>
            </w:r>
            <w:proofErr w:type="gramEnd"/>
            <w:r w:rsidRPr="00D24548">
              <w:rPr>
                <w:sz w:val="24"/>
                <w:szCs w:val="24"/>
              </w:rPr>
              <w:t>. Курья</w:t>
            </w:r>
          </w:p>
          <w:p w:rsidR="00A8731D" w:rsidRPr="00D24548" w:rsidRDefault="00A8731D" w:rsidP="002A188B">
            <w:pPr>
              <w:pStyle w:val="1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A8731D" w:rsidP="002A188B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«Ч» +2.00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A8731D" w:rsidP="002A188B">
            <w:pPr>
              <w:pStyle w:val="1"/>
              <w:jc w:val="center"/>
              <w:rPr>
                <w:sz w:val="24"/>
                <w:szCs w:val="24"/>
              </w:rPr>
            </w:pPr>
            <w:r w:rsidRPr="00D24548">
              <w:rPr>
                <w:sz w:val="24"/>
                <w:szCs w:val="24"/>
              </w:rPr>
              <w:t>1</w:t>
            </w:r>
            <w:r w:rsidR="00ED4F14">
              <w:rPr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ED4F14" w:rsidP="002A188B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A8731D" w:rsidRPr="00D24548" w:rsidTr="00450234">
        <w:trPr>
          <w:trHeight w:val="969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A8731D" w:rsidP="00886DEA">
            <w:pPr>
              <w:pStyle w:val="1"/>
              <w:jc w:val="center"/>
              <w:rPr>
                <w:sz w:val="24"/>
                <w:szCs w:val="24"/>
              </w:rPr>
            </w:pPr>
            <w:r w:rsidRPr="00D24548">
              <w:rPr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31D" w:rsidRPr="00450234" w:rsidRDefault="00450234" w:rsidP="002A188B">
            <w:proofErr w:type="spellStart"/>
            <w:r w:rsidRPr="00450234">
              <w:t>Курьинский</w:t>
            </w:r>
            <w:proofErr w:type="spellEnd"/>
            <w:r w:rsidRPr="00450234">
              <w:t xml:space="preserve"> РЭС Филиала ПАО «МРСК Сибири» - «</w:t>
            </w:r>
            <w:proofErr w:type="spellStart"/>
            <w:r w:rsidRPr="00450234">
              <w:t>Алтайэнерго</w:t>
            </w:r>
            <w:proofErr w:type="spellEnd"/>
            <w:r w:rsidRPr="00450234">
              <w:t>»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450234" w:rsidP="002A188B">
            <w:pPr>
              <w:pStyle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аварийная бригада по ремонту линий электропередач - 1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A8731D" w:rsidP="002A188B">
            <w:proofErr w:type="gramStart"/>
            <w:r w:rsidRPr="00D24548">
              <w:t>с</w:t>
            </w:r>
            <w:proofErr w:type="gramEnd"/>
            <w:r w:rsidRPr="00D24548">
              <w:t>. Курья</w:t>
            </w:r>
          </w:p>
          <w:p w:rsidR="00A8731D" w:rsidRPr="00D24548" w:rsidRDefault="00A8731D" w:rsidP="002A188B">
            <w:pPr>
              <w:pStyle w:val="1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A8731D" w:rsidP="002A188B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«Ч» +2.00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A8731D" w:rsidP="002A188B">
            <w:pPr>
              <w:pStyle w:val="1"/>
              <w:jc w:val="center"/>
              <w:rPr>
                <w:sz w:val="24"/>
                <w:szCs w:val="24"/>
              </w:rPr>
            </w:pPr>
            <w:r w:rsidRPr="00D2454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EB6575" w:rsidP="002A188B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6A1760" w:rsidRPr="00D24548" w:rsidTr="00450234">
        <w:trPr>
          <w:trHeight w:val="969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A8731D" w:rsidP="00886DEA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31D" w:rsidRPr="00450234" w:rsidRDefault="00A8731D" w:rsidP="00450234">
            <w:r w:rsidRPr="00450234">
              <w:t xml:space="preserve"> </w:t>
            </w:r>
            <w:proofErr w:type="spellStart"/>
            <w:r w:rsidR="00450234" w:rsidRPr="00450234">
              <w:t>Курьинский</w:t>
            </w:r>
            <w:proofErr w:type="spellEnd"/>
            <w:r w:rsidR="00450234" w:rsidRPr="00450234">
              <w:t xml:space="preserve"> сетевой участок АО сетевая компания «</w:t>
            </w:r>
            <w:proofErr w:type="spellStart"/>
            <w:r w:rsidR="00450234" w:rsidRPr="00450234">
              <w:t>Алтайкрайэнерго</w:t>
            </w:r>
            <w:proofErr w:type="spellEnd"/>
            <w:r w:rsidR="00450234" w:rsidRPr="00450234">
              <w:t>»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450234" w:rsidP="002A188B">
            <w:pPr>
              <w:pStyle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аварийная бригада по ремонту линий электропередач - 1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A8731D" w:rsidP="002A188B">
            <w:proofErr w:type="gramStart"/>
            <w:r w:rsidRPr="00D24548">
              <w:t>с</w:t>
            </w:r>
            <w:proofErr w:type="gramEnd"/>
            <w:r w:rsidRPr="00D24548">
              <w:t>. Курья</w:t>
            </w:r>
          </w:p>
          <w:p w:rsidR="00A8731D" w:rsidRPr="00D24548" w:rsidRDefault="00A8731D" w:rsidP="002A188B">
            <w:pPr>
              <w:pStyle w:val="1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A8731D" w:rsidP="002A188B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«Ч» +2.00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A8731D" w:rsidP="002A188B">
            <w:pPr>
              <w:pStyle w:val="1"/>
              <w:jc w:val="center"/>
              <w:rPr>
                <w:sz w:val="24"/>
                <w:szCs w:val="24"/>
              </w:rPr>
            </w:pPr>
            <w:r w:rsidRPr="00D24548"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31D" w:rsidRPr="00D24548" w:rsidRDefault="00A8731D" w:rsidP="002A188B">
            <w:pPr>
              <w:pStyle w:val="1"/>
              <w:jc w:val="center"/>
              <w:rPr>
                <w:sz w:val="24"/>
                <w:szCs w:val="24"/>
              </w:rPr>
            </w:pPr>
            <w:r w:rsidRPr="00D24548">
              <w:rPr>
                <w:sz w:val="24"/>
                <w:szCs w:val="24"/>
              </w:rPr>
              <w:t>1</w:t>
            </w:r>
          </w:p>
        </w:tc>
      </w:tr>
      <w:tr w:rsidR="006A1760" w:rsidRPr="00D24548" w:rsidTr="00450234">
        <w:trPr>
          <w:trHeight w:val="564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A1760" w:rsidRDefault="006A1760" w:rsidP="00886DEA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760" w:rsidRPr="00D24548" w:rsidRDefault="006A1760" w:rsidP="002A188B">
            <w:r>
              <w:t>ОАО АТП «Курьинское»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760" w:rsidRPr="00D24548" w:rsidRDefault="00BF68A8" w:rsidP="00450234">
            <w:r>
              <w:t>а</w:t>
            </w:r>
            <w:r w:rsidR="00450234">
              <w:t xml:space="preserve">втомобильная колонна </w:t>
            </w:r>
            <w:r w:rsidR="006A1760">
              <w:t xml:space="preserve"> по перевозке населения и грузов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760" w:rsidRPr="00D24548" w:rsidRDefault="006A1760" w:rsidP="002A188B">
            <w:proofErr w:type="gramStart"/>
            <w:r>
              <w:t>с</w:t>
            </w:r>
            <w:proofErr w:type="gramEnd"/>
            <w:r>
              <w:t>. Курья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760" w:rsidRDefault="006A1760" w:rsidP="002A188B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«Ч»+2.00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760" w:rsidRPr="00D24548" w:rsidRDefault="00EB6575" w:rsidP="002A188B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760" w:rsidRPr="00D24548" w:rsidRDefault="00ED4F14" w:rsidP="002A188B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292EF8" w:rsidRPr="00D24548" w:rsidTr="00450234">
        <w:trPr>
          <w:trHeight w:val="564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92EF8" w:rsidRDefault="00292EF8" w:rsidP="00886DEA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EF8" w:rsidRDefault="00292EF8" w:rsidP="002A188B">
            <w:r>
              <w:t>ООО «Золото Курьи»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EF8" w:rsidRDefault="00BF68A8" w:rsidP="002A188B">
            <w:r>
              <w:t>в</w:t>
            </w:r>
            <w:r w:rsidR="00292EF8">
              <w:t>спомогательная  горноспасательная команда - 1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EF8" w:rsidRDefault="00292EF8" w:rsidP="002A188B">
            <w:r>
              <w:t xml:space="preserve">с. </w:t>
            </w:r>
            <w:proofErr w:type="spellStart"/>
            <w:r>
              <w:t>Новофирсово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EF8" w:rsidRDefault="00292EF8" w:rsidP="002A188B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«Ч»+2.00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EF8" w:rsidRDefault="00292EF8" w:rsidP="002A188B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EF8" w:rsidRDefault="00292EF8" w:rsidP="002A188B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92EF8" w:rsidRPr="00D24548" w:rsidTr="00BF68A8">
        <w:trPr>
          <w:trHeight w:val="564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92EF8" w:rsidRDefault="00292EF8" w:rsidP="00886DEA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EF8" w:rsidRDefault="00292EF8" w:rsidP="002A188B">
            <w:r>
              <w:t>ООО «Колывань лес»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EF8" w:rsidRDefault="00BF68A8" w:rsidP="002A188B">
            <w:proofErr w:type="spellStart"/>
            <w:r>
              <w:t>л</w:t>
            </w:r>
            <w:r w:rsidR="00292EF8">
              <w:t>есопожарная</w:t>
            </w:r>
            <w:proofErr w:type="spellEnd"/>
            <w:r w:rsidR="00292EF8">
              <w:t xml:space="preserve"> команда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EF8" w:rsidRDefault="00292EF8" w:rsidP="002A188B">
            <w:r>
              <w:t>с. Колывань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EF8" w:rsidRDefault="00292EF8" w:rsidP="002A188B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«Ч»+2.00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EF8" w:rsidRDefault="00292EF8" w:rsidP="002A188B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EF8" w:rsidRDefault="00292EF8" w:rsidP="002A188B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D4F14" w:rsidRPr="00D24548" w:rsidTr="00BF68A8">
        <w:trPr>
          <w:trHeight w:val="564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4F14" w:rsidRDefault="00ED4F14" w:rsidP="00886DEA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4F14" w:rsidRPr="00ED4F14" w:rsidRDefault="00ED4F14" w:rsidP="002A188B">
            <w:r w:rsidRPr="00ED4F14">
              <w:t xml:space="preserve">ООО «Приоритет </w:t>
            </w:r>
            <w:proofErr w:type="spellStart"/>
            <w:r w:rsidRPr="00ED4F14">
              <w:t>Агро</w:t>
            </w:r>
            <w:proofErr w:type="spellEnd"/>
            <w:r w:rsidRPr="00ED4F14">
              <w:t>»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4F14" w:rsidRPr="00ED4F14" w:rsidRDefault="00ED4F14" w:rsidP="002A188B">
            <w:r>
              <w:t>к</w:t>
            </w:r>
            <w:r w:rsidRPr="00ED4F14">
              <w:t>оманда защиты растений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4F14" w:rsidRDefault="00ED4F14" w:rsidP="002A188B">
            <w:proofErr w:type="gramStart"/>
            <w:r>
              <w:t>с</w:t>
            </w:r>
            <w:proofErr w:type="gramEnd"/>
            <w:r>
              <w:t>. Курья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4F14" w:rsidRDefault="00ED4F14" w:rsidP="002A188B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«Ч»+2.00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4F14" w:rsidRDefault="00ED4F14" w:rsidP="002A188B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4F14" w:rsidRDefault="00ED4F14" w:rsidP="002A188B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BF68A8" w:rsidRPr="00D24548" w:rsidTr="00450234">
        <w:trPr>
          <w:trHeight w:val="564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BF68A8" w:rsidRPr="00BF68A8" w:rsidRDefault="00BF68A8" w:rsidP="00886DEA">
            <w:pPr>
              <w:pStyle w:val="1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BF68A8" w:rsidRPr="00BF68A8" w:rsidRDefault="00BF68A8" w:rsidP="002A188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</w:t>
            </w:r>
            <w:r w:rsidRPr="00BF68A8">
              <w:rPr>
                <w:b/>
                <w:sz w:val="28"/>
                <w:szCs w:val="28"/>
              </w:rPr>
              <w:t>того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BF68A8" w:rsidRPr="00BF68A8" w:rsidRDefault="00BF68A8" w:rsidP="002A188B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BF68A8" w:rsidRPr="00BF68A8" w:rsidRDefault="00BF68A8" w:rsidP="002A188B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BF68A8" w:rsidRPr="00BF68A8" w:rsidRDefault="00BF68A8" w:rsidP="002A188B">
            <w:pPr>
              <w:pStyle w:val="1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BF68A8" w:rsidRPr="00BF68A8" w:rsidRDefault="00BF68A8" w:rsidP="002A188B">
            <w:pPr>
              <w:pStyle w:val="1"/>
              <w:jc w:val="center"/>
              <w:rPr>
                <w:b/>
                <w:sz w:val="28"/>
                <w:szCs w:val="28"/>
              </w:rPr>
            </w:pPr>
            <w:r w:rsidRPr="00BF68A8">
              <w:rPr>
                <w:b/>
                <w:sz w:val="28"/>
                <w:szCs w:val="28"/>
              </w:rPr>
              <w:t>1</w:t>
            </w:r>
            <w:r w:rsidR="00643DFD">
              <w:rPr>
                <w:b/>
                <w:sz w:val="28"/>
                <w:szCs w:val="28"/>
              </w:rPr>
              <w:t>53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BF68A8" w:rsidRPr="00BF68A8" w:rsidRDefault="00643DFD" w:rsidP="002A188B">
            <w:pPr>
              <w:pStyle w:val="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63</w:t>
            </w:r>
          </w:p>
        </w:tc>
      </w:tr>
    </w:tbl>
    <w:p w:rsidR="006126B4" w:rsidRPr="00D24548" w:rsidRDefault="006126B4"/>
    <w:sectPr w:rsidR="006126B4" w:rsidRPr="00D24548" w:rsidSect="00D95466">
      <w:pgSz w:w="11906" w:h="16838"/>
      <w:pgMar w:top="1134" w:right="567" w:bottom="709" w:left="1418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noPunctuationKerning/>
  <w:characterSpacingControl w:val="doNotCompress"/>
  <w:compat/>
  <w:rsids>
    <w:rsidRoot w:val="006126B4"/>
    <w:rsid w:val="000167EC"/>
    <w:rsid w:val="00032A9C"/>
    <w:rsid w:val="000544BC"/>
    <w:rsid w:val="00192E94"/>
    <w:rsid w:val="001C3DBD"/>
    <w:rsid w:val="00292EF8"/>
    <w:rsid w:val="002B3A98"/>
    <w:rsid w:val="002D1A31"/>
    <w:rsid w:val="003B724B"/>
    <w:rsid w:val="00450234"/>
    <w:rsid w:val="004C5097"/>
    <w:rsid w:val="00536F23"/>
    <w:rsid w:val="005838F1"/>
    <w:rsid w:val="00593A89"/>
    <w:rsid w:val="005E3640"/>
    <w:rsid w:val="006126B4"/>
    <w:rsid w:val="00614BA0"/>
    <w:rsid w:val="006312B1"/>
    <w:rsid w:val="00643DFD"/>
    <w:rsid w:val="006A1760"/>
    <w:rsid w:val="00890F00"/>
    <w:rsid w:val="008E0B50"/>
    <w:rsid w:val="00970E17"/>
    <w:rsid w:val="0099568D"/>
    <w:rsid w:val="009E6980"/>
    <w:rsid w:val="00A8731D"/>
    <w:rsid w:val="00B01245"/>
    <w:rsid w:val="00B22833"/>
    <w:rsid w:val="00B91A22"/>
    <w:rsid w:val="00BB4023"/>
    <w:rsid w:val="00BB569A"/>
    <w:rsid w:val="00BC1B86"/>
    <w:rsid w:val="00BF68A8"/>
    <w:rsid w:val="00C1261F"/>
    <w:rsid w:val="00CD7D8B"/>
    <w:rsid w:val="00D24548"/>
    <w:rsid w:val="00D521C6"/>
    <w:rsid w:val="00D95466"/>
    <w:rsid w:val="00DC42FB"/>
    <w:rsid w:val="00E07951"/>
    <w:rsid w:val="00E10A20"/>
    <w:rsid w:val="00E75606"/>
    <w:rsid w:val="00E829F5"/>
    <w:rsid w:val="00EB6575"/>
    <w:rsid w:val="00ED4F14"/>
    <w:rsid w:val="00F3288D"/>
    <w:rsid w:val="00F91C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E94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6126B4"/>
    <w:pPr>
      <w:keepNext/>
      <w:jc w:val="center"/>
      <w:outlineLvl w:val="2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sid w:val="00192E94"/>
    <w:rPr>
      <w:rFonts w:ascii="Courier New" w:hAnsi="Courier New"/>
      <w:sz w:val="20"/>
    </w:rPr>
  </w:style>
  <w:style w:type="character" w:customStyle="1" w:styleId="30">
    <w:name w:val="Заголовок 3 Знак"/>
    <w:basedOn w:val="a0"/>
    <w:link w:val="3"/>
    <w:rsid w:val="006126B4"/>
    <w:rPr>
      <w:b/>
      <w:sz w:val="28"/>
    </w:rPr>
  </w:style>
  <w:style w:type="paragraph" w:styleId="a4">
    <w:name w:val="Body Text"/>
    <w:basedOn w:val="a"/>
    <w:link w:val="a5"/>
    <w:rsid w:val="006126B4"/>
    <w:pPr>
      <w:jc w:val="both"/>
    </w:pPr>
    <w:rPr>
      <w:sz w:val="28"/>
      <w:szCs w:val="20"/>
    </w:rPr>
  </w:style>
  <w:style w:type="character" w:customStyle="1" w:styleId="a5">
    <w:name w:val="Основной текст Знак"/>
    <w:basedOn w:val="a0"/>
    <w:link w:val="a4"/>
    <w:rsid w:val="006126B4"/>
    <w:rPr>
      <w:sz w:val="28"/>
    </w:rPr>
  </w:style>
  <w:style w:type="paragraph" w:customStyle="1" w:styleId="1">
    <w:name w:val="Обычный1"/>
    <w:rsid w:val="006126B4"/>
    <w:pPr>
      <w:snapToGrid w:val="0"/>
    </w:pPr>
  </w:style>
  <w:style w:type="paragraph" w:styleId="a6">
    <w:name w:val="Balloon Text"/>
    <w:basedOn w:val="a"/>
    <w:link w:val="a7"/>
    <w:uiPriority w:val="99"/>
    <w:semiHidden/>
    <w:unhideWhenUsed/>
    <w:rsid w:val="00D9546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954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&#1056;&#1072;&#1073;&#1086;&#1095;&#1080;&#1081;%20&#1089;&#1090;&#1086;&#1083;\&#1058;&#1080;&#1090;&#1091;&#1083;&#1099;\&#1055;&#1086;&#1089;&#1090;&#1072;&#1085;&#1086;&#1074;&#1083;&#1077;&#1085;&#1080;&#1077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2011.dot</Template>
  <TotalTime>120</TotalTime>
  <Pages>4</Pages>
  <Words>648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/>
  <LinksUpToDate>false</LinksUpToDate>
  <CharactersWithSpaces>4337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subject/>
  <dc:creator>Admin</dc:creator>
  <cp:keywords/>
  <dc:description/>
  <cp:lastModifiedBy>Admin</cp:lastModifiedBy>
  <cp:revision>14</cp:revision>
  <cp:lastPrinted>2018-08-13T04:29:00Z</cp:lastPrinted>
  <dcterms:created xsi:type="dcterms:W3CDTF">2013-02-27T07:45:00Z</dcterms:created>
  <dcterms:modified xsi:type="dcterms:W3CDTF">2019-09-25T07:59:00Z</dcterms:modified>
</cp:coreProperties>
</file>