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3D9" w:rsidRPr="00F11E5F" w:rsidRDefault="000813D9" w:rsidP="000813D9">
      <w:pPr>
        <w:pStyle w:val="a5"/>
        <w:jc w:val="center"/>
        <w:rPr>
          <w:b/>
          <w:kern w:val="36"/>
          <w:sz w:val="32"/>
          <w:szCs w:val="32"/>
        </w:rPr>
      </w:pPr>
      <w:r w:rsidRPr="00F11E5F">
        <w:rPr>
          <w:b/>
          <w:kern w:val="36"/>
          <w:sz w:val="32"/>
          <w:szCs w:val="32"/>
        </w:rPr>
        <w:t>Памятка</w:t>
      </w:r>
    </w:p>
    <w:p w:rsidR="000813D9" w:rsidRPr="00F11E5F" w:rsidRDefault="000813D9" w:rsidP="000813D9">
      <w:pPr>
        <w:pStyle w:val="a5"/>
        <w:jc w:val="center"/>
        <w:rPr>
          <w:b/>
          <w:kern w:val="36"/>
          <w:sz w:val="32"/>
          <w:szCs w:val="32"/>
        </w:rPr>
      </w:pPr>
      <w:r w:rsidRPr="00F11E5F">
        <w:rPr>
          <w:b/>
          <w:kern w:val="36"/>
          <w:sz w:val="32"/>
          <w:szCs w:val="32"/>
        </w:rPr>
        <w:t>гражданам об их действиях при установлении уровней террористической опасности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</w:t>
      </w:r>
      <w:bookmarkStart w:id="0" w:name="_ftnref1"/>
      <w:r w:rsidR="00C367E9" w:rsidRPr="000813D9">
        <w:rPr>
          <w:sz w:val="28"/>
          <w:szCs w:val="28"/>
        </w:rPr>
        <w:fldChar w:fldCharType="begin"/>
      </w:r>
      <w:r w:rsidRPr="000813D9">
        <w:rPr>
          <w:sz w:val="28"/>
          <w:szCs w:val="28"/>
        </w:rPr>
        <w:instrText xml:space="preserve"> HYPERLINK "file:///C:\\Users\\Olga\\Downloads\\%D0%9F%D0%B0%D0%BC%D1%8F%D1%82%D0%BA%D0%B0%20%D0%BF%D0%BE%20%D0%B0%D0%BD%D1%82%D0%B8%D1%82%D0%B5%D1%80%D1%80%D0%BE%D1%80%D1%83.doc" \l "_ftn1" \o "" </w:instrText>
      </w:r>
      <w:r w:rsidR="00C367E9" w:rsidRPr="000813D9">
        <w:rPr>
          <w:sz w:val="28"/>
          <w:szCs w:val="28"/>
        </w:rPr>
        <w:fldChar w:fldCharType="separate"/>
      </w:r>
      <w:r w:rsidRPr="000813D9">
        <w:rPr>
          <w:color w:val="007CB1"/>
          <w:sz w:val="28"/>
          <w:szCs w:val="28"/>
          <w:u w:val="single"/>
        </w:rPr>
        <w:t>[1]</w:t>
      </w:r>
      <w:r w:rsidR="00C367E9" w:rsidRPr="000813D9">
        <w:rPr>
          <w:sz w:val="28"/>
          <w:szCs w:val="28"/>
        </w:rPr>
        <w:fldChar w:fldCharType="end"/>
      </w:r>
      <w:bookmarkEnd w:id="0"/>
      <w:r w:rsidRPr="000813D9">
        <w:rPr>
          <w:sz w:val="28"/>
          <w:szCs w:val="28"/>
        </w:rPr>
        <w:t xml:space="preserve">, </w:t>
      </w:r>
      <w:proofErr w:type="gramStart"/>
      <w:r w:rsidRPr="000813D9">
        <w:rPr>
          <w:sz w:val="28"/>
          <w:szCs w:val="28"/>
        </w:rPr>
        <w:t>которое</w:t>
      </w:r>
      <w:proofErr w:type="gramEnd"/>
      <w:r w:rsidRPr="000813D9">
        <w:rPr>
          <w:sz w:val="28"/>
          <w:szCs w:val="28"/>
        </w:rPr>
        <w:t xml:space="preserve"> подлежит незамедлительному обнародованию в средства массовой информации.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Default="000813D9" w:rsidP="000813D9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0813D9">
        <w:rPr>
          <w:b/>
          <w:bCs/>
          <w:sz w:val="28"/>
          <w:szCs w:val="28"/>
        </w:rPr>
        <w:t>Повышенный «СИНИЙ» уровень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b/>
          <w:bCs/>
          <w:sz w:val="28"/>
          <w:szCs w:val="28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При установлении «синего» уровня террористической опасности, рекомендуется: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 xml:space="preserve">1. При нахождении на улице, в местах массового пребывания людей, общественном транспорте обращать внимание </w:t>
      </w:r>
      <w:proofErr w:type="gramStart"/>
      <w:r w:rsidRPr="000813D9">
        <w:rPr>
          <w:sz w:val="28"/>
          <w:szCs w:val="28"/>
        </w:rPr>
        <w:t>на</w:t>
      </w:r>
      <w:proofErr w:type="gramEnd"/>
      <w:r w:rsidRPr="000813D9">
        <w:rPr>
          <w:sz w:val="28"/>
          <w:szCs w:val="28"/>
        </w:rPr>
        <w:t>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внешний вид окружающих (одежда не соответствует времени года либо создается впечатление, что под ней находится какой - то посторонний предмет);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proofErr w:type="gramStart"/>
      <w:r w:rsidRPr="000813D9">
        <w:rPr>
          <w:sz w:val="28"/>
          <w:szCs w:val="28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</w:t>
      </w:r>
      <w:proofErr w:type="gramEnd"/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2. Обо всех подозрительных ситуациях незамедлительно сообщать сотрудникам правоохранительных органов.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3. Оказывать содействие правоохранительным органам.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4. Относиться с пониманием и терпением к повышенному вниманию правоохранительных органов.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6. Разъяснить в семье пожилым людям и детям, что любой предмет, найденный на улице или в подъезде, может представлять опасность для их жизни.</w:t>
      </w:r>
    </w:p>
    <w:p w:rsid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7. Быть в курсе происходящих событий (следить за новостями по телевидению, радио, сети «Интернет»).</w:t>
      </w:r>
    </w:p>
    <w:p w:rsid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b/>
          <w:bCs/>
          <w:sz w:val="28"/>
          <w:szCs w:val="28"/>
        </w:rPr>
        <w:lastRenderedPageBreak/>
        <w:t>Высокий «ЖЕЛТЫЙ» уровень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b/>
          <w:bCs/>
          <w:sz w:val="28"/>
          <w:szCs w:val="28"/>
        </w:rPr>
        <w:t>устанавливается при наличии подтвержденной информации о реальной возможности совершения террористического акта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1. Воздержаться, по возможности, от посещения мест массового пребывания людей.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правоохранительных органов.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указателей путей эвакуации при пожаре.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4. Обращать внимание на появление незнакомых людей и автомобилей на прилегающих к жилым домам территориях.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5. Воздержаться от передвижения с крупногабаритными сумками, рюкзаками, чемоданами.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6. Обсудить в семье план действий в случае возникновения чрезвычайной ситуации: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определить место, где вы сможете встретиться с членами вашей семьи в экстренной ситуации;</w:t>
      </w:r>
    </w:p>
    <w:p w:rsid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Default="000813D9" w:rsidP="000813D9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0813D9">
        <w:rPr>
          <w:b/>
          <w:bCs/>
          <w:sz w:val="28"/>
          <w:szCs w:val="28"/>
        </w:rPr>
        <w:t>Критический «КРАСНЫЙ» уровень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b/>
          <w:bCs/>
          <w:sz w:val="28"/>
          <w:szCs w:val="28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время пребывания детей на улице.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3. Подготовиться к возможной эвакуации: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подготовить набор предметов первой необходимости, деньги и документы;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подготовить запас медицинских средств, необходимых для оказания первой медицинской помощи;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- заготовить трехдневный запас воды и предметов питания для членов семьи.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 xml:space="preserve"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</w:t>
      </w:r>
      <w:r w:rsidRPr="000813D9">
        <w:rPr>
          <w:sz w:val="28"/>
          <w:szCs w:val="28"/>
        </w:rPr>
        <w:lastRenderedPageBreak/>
        <w:t>покинуть опасную зону, не подбирать предметы и вещи, не проводить видео и фотосъемку.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5. Держать постоянно включенными телевизор, радиоприемник или радиоточку.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Внимание!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Объясните это вашим детям, родным и знакомым.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  <w:r w:rsidRPr="000813D9">
        <w:rPr>
          <w:sz w:val="28"/>
          <w:szCs w:val="28"/>
        </w:rPr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0813D9" w:rsidRPr="000813D9" w:rsidRDefault="000813D9" w:rsidP="000813D9">
      <w:pPr>
        <w:pStyle w:val="a5"/>
        <w:ind w:firstLine="567"/>
        <w:jc w:val="both"/>
        <w:rPr>
          <w:sz w:val="28"/>
          <w:szCs w:val="28"/>
        </w:rPr>
      </w:pPr>
    </w:p>
    <w:p w:rsidR="000813D9" w:rsidRPr="000813D9" w:rsidRDefault="00C367E9" w:rsidP="000813D9">
      <w:pPr>
        <w:pStyle w:val="a5"/>
        <w:ind w:firstLine="567"/>
        <w:jc w:val="both"/>
        <w:rPr>
          <w:sz w:val="28"/>
          <w:szCs w:val="28"/>
        </w:rPr>
      </w:pPr>
      <w:r w:rsidRPr="00C367E9">
        <w:rPr>
          <w:sz w:val="28"/>
          <w:szCs w:val="28"/>
        </w:rPr>
        <w:pict>
          <v:rect id="_x0000_i1025" style="width:163.7pt;height:.7pt" o:hrpct="330" o:hralign="center" o:hrstd="t" o:hr="t" fillcolor="#a7a6aa" stroked="f"/>
        </w:pict>
      </w:r>
    </w:p>
    <w:sectPr w:rsidR="000813D9" w:rsidRPr="000813D9" w:rsidSect="00C367E9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0813D9"/>
    <w:rsid w:val="000813D9"/>
    <w:rsid w:val="00C367E9"/>
    <w:rsid w:val="00F11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E9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813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3D9"/>
    <w:rPr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813D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813D9"/>
    <w:rPr>
      <w:color w:val="0000FF"/>
      <w:u w:val="single"/>
    </w:rPr>
  </w:style>
  <w:style w:type="character" w:customStyle="1" w:styleId="apple-converted-space">
    <w:name w:val="apple-converted-space"/>
    <w:basedOn w:val="a0"/>
    <w:rsid w:val="000813D9"/>
  </w:style>
  <w:style w:type="paragraph" w:styleId="a5">
    <w:name w:val="No Spacing"/>
    <w:uiPriority w:val="1"/>
    <w:qFormat/>
    <w:rsid w:val="000813D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7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6;&#1080;&#1088;&#1086;&#1082;&#1080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широкий 2011.dot</Template>
  <TotalTime>5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 </vt:lpstr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 </dc:title>
  <dc:subject/>
  <dc:creator>Admin</dc:creator>
  <cp:keywords/>
  <dc:description/>
  <cp:lastModifiedBy>Admin</cp:lastModifiedBy>
  <cp:revision>3</cp:revision>
  <dcterms:created xsi:type="dcterms:W3CDTF">2019-10-03T08:56:00Z</dcterms:created>
  <dcterms:modified xsi:type="dcterms:W3CDTF">2019-10-07T09:56:00Z</dcterms:modified>
</cp:coreProperties>
</file>