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t>Правила безопасности - бытовой газ.</w:t>
      </w: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p w:rsidR="00407625" w:rsidRPr="00407625" w:rsidRDefault="00407625" w:rsidP="00407625">
            <w:pPr>
              <w:rPr>
                <w:color w:val="333333"/>
              </w:rPr>
            </w:pPr>
            <w:bookmarkStart w:id="0" w:name="2344"/>
            <w:bookmarkEnd w:id="0"/>
            <w:r w:rsidRPr="00407625">
              <w:rPr>
                <w:color w:val="333333"/>
              </w:rPr>
              <w:t>В период Новогодних праздников на территории Российской Федерации участились взрывы бытового газа, которые привели к человеческим жертвам, и нанесли большой урон имуществу граждан. В связи с этим:</w:t>
            </w:r>
            <w:r w:rsidRPr="00407625">
              <w:rPr>
                <w:color w:val="333333"/>
              </w:rPr>
              <w:br/>
              <w:t>МЧС предупреждает - будьте осторожны с бытовым газом, выполняйте все требования по безопасной эксплуатации газовых приборов. Во избежание несчастных случаев при эксплуатации газовых приборов специалисты рекомендуют соблюдать следующие правила и рекомендации:</w:t>
            </w:r>
            <w:r w:rsidRPr="00407625">
              <w:rPr>
                <w:color w:val="333333"/>
              </w:rPr>
              <w:br/>
              <w:t>Приобретать газовые баллоны и газовое оборудование следует только в специализированных организациях, имеющих сертификаты на реализацию данной продукции. Ведь ответственность за безопасную эксплуатацию работающих газовых приборов и их содержание в надлежащем состоянии несут их владельцы. Никогда не покупайте газовые приборы, в том числе газовые баллоны, у посторонних лиц.</w:t>
            </w:r>
            <w:r w:rsidRPr="00407625">
              <w:rPr>
                <w:color w:val="333333"/>
              </w:rPr>
              <w:br/>
              <w:t>Обязательна ежегодная проверка газового оборудования специалистами.</w:t>
            </w:r>
            <w:r w:rsidRPr="00407625">
              <w:rPr>
                <w:color w:val="333333"/>
              </w:rPr>
              <w:br/>
              <w:t>Прежде, чем открыть газовый кран на плите, поднесите зажженную спичку к горелке.</w:t>
            </w:r>
            <w:r w:rsidRPr="00407625">
              <w:rPr>
                <w:color w:val="333333"/>
              </w:rPr>
              <w:br/>
              <w:t>Помните, что газ в смеси с воздухом взрывопожароопасен!</w:t>
            </w:r>
            <w:r w:rsidRPr="00407625">
              <w:rPr>
                <w:color w:val="333333"/>
              </w:rPr>
              <w:br/>
              <w:t>Источниками воспламенения смеси могут стать: открытый огонь (спички, сигареты и т.д.), электрическая искра, возникшая при включении и выключении электроприборов. Во избежание отравлений необходимо проверять тягу перед розжигом, сразу после включения газовых приборов и в течение их работы следить за исправностью вентиляционных каналов, постоянно проветривать помещение, особенно перед сном.</w:t>
            </w:r>
            <w:r w:rsidRPr="00407625">
              <w:rPr>
                <w:color w:val="333333"/>
              </w:rPr>
              <w:br/>
              <w:t xml:space="preserve">Газовые баллоны (рабочий и запасной) для бытовых газовых приборов желательно располагать вне зданий (в пристройках, цокольных и подвальные этажах, шкафах или под кожухами, закрывающими верхнюю часть баллонов или редуктор) у глухого простенка на расстоянии не ближе 5 м от входов в здание. Пристройки должны быть выполнены из </w:t>
            </w:r>
            <w:proofErr w:type="spellStart"/>
            <w:proofErr w:type="gramStart"/>
            <w:r w:rsidRPr="00407625">
              <w:rPr>
                <w:color w:val="333333"/>
              </w:rPr>
              <w:t>не-горючих</w:t>
            </w:r>
            <w:proofErr w:type="spellEnd"/>
            <w:proofErr w:type="gramEnd"/>
            <w:r w:rsidRPr="00407625">
              <w:rPr>
                <w:color w:val="333333"/>
              </w:rPr>
              <w:t xml:space="preserve"> материалов.</w:t>
            </w:r>
            <w:r w:rsidRPr="00407625">
              <w:rPr>
                <w:color w:val="333333"/>
              </w:rPr>
              <w:br/>
              <w:t>Пристройки и шкафы для газовых баллонов должны запираться на замок во избежание, доступа к ним детей и посторонних лиц и иметь жалюзи для проветривания.</w:t>
            </w:r>
            <w:r w:rsidRPr="00407625">
              <w:rPr>
                <w:color w:val="333333"/>
              </w:rPr>
              <w:br/>
              <w:t>При пользовании газом в быту запрещается:</w:t>
            </w:r>
            <w:r w:rsidRPr="00407625">
              <w:rPr>
                <w:color w:val="333333"/>
              </w:rPr>
              <w:br/>
            </w:r>
            <w:proofErr w:type="gramStart"/>
            <w:r w:rsidRPr="00407625">
              <w:rPr>
                <w:color w:val="333333"/>
              </w:rPr>
              <w:t>Привязывать веревки к газопроводам (этим нарушается плотность резьбовых соединений, может возникнуть утечка газа и, как следствие, взрыв); сушить белье и волосы над зажженной плитой;</w:t>
            </w:r>
            <w:r w:rsidRPr="00407625">
              <w:rPr>
                <w:color w:val="333333"/>
              </w:rPr>
              <w:br/>
              <w:t>самовольно переустанавливать и ремонтировать газовые приборы, баллоны, арматуру; оставлять без присмотра работающие газовые приборы;</w:t>
            </w:r>
            <w:r w:rsidRPr="00407625">
              <w:rPr>
                <w:color w:val="333333"/>
              </w:rPr>
              <w:br/>
              <w:t>допускать к пользованию газовыми приборами детей дошкольного возраста и лиц, не знающих правил их безопасного использования;</w:t>
            </w:r>
            <w:proofErr w:type="gramEnd"/>
            <w:r w:rsidRPr="00407625">
              <w:rPr>
                <w:color w:val="333333"/>
              </w:rPr>
              <w:br/>
            </w:r>
            <w:proofErr w:type="gramStart"/>
            <w:r w:rsidRPr="00407625">
              <w:rPr>
                <w:color w:val="333333"/>
              </w:rPr>
              <w:t xml:space="preserve">применять открытый огонь для обнаружения утечек газа (для этого должна </w:t>
            </w:r>
            <w:proofErr w:type="spellStart"/>
            <w:r w:rsidRPr="00407625">
              <w:rPr>
                <w:color w:val="333333"/>
              </w:rPr>
              <w:t>использовать¬ся</w:t>
            </w:r>
            <w:proofErr w:type="spellEnd"/>
            <w:r w:rsidRPr="00407625">
              <w:rPr>
                <w:color w:val="333333"/>
              </w:rPr>
              <w:t xml:space="preserve"> только мыльная эмульсия);</w:t>
            </w:r>
            <w:r w:rsidRPr="00407625">
              <w:rPr>
                <w:color w:val="333333"/>
              </w:rPr>
              <w:br/>
              <w:t>устанавливать регулятор давления без уплотнительного кольца или прокладки;</w:t>
            </w:r>
            <w:r w:rsidRPr="00407625">
              <w:rPr>
                <w:color w:val="333333"/>
              </w:rPr>
              <w:br/>
              <w:t xml:space="preserve">сгибать и скручивать </w:t>
            </w:r>
            <w:proofErr w:type="spellStart"/>
            <w:r w:rsidRPr="00407625">
              <w:rPr>
                <w:color w:val="333333"/>
              </w:rPr>
              <w:t>резино-тканевый</w:t>
            </w:r>
            <w:proofErr w:type="spellEnd"/>
            <w:r w:rsidRPr="00407625">
              <w:rPr>
                <w:color w:val="333333"/>
              </w:rPr>
              <w:t xml:space="preserve"> рукав (шланг), допускать повреждение наружного слоя рукава (порезы, трещины, изломы), так как в этих местах возникает утечка газа; располагать вблизи работающей плиты легковоспламеняющиеся материалы и жидкости;</w:t>
            </w:r>
            <w:proofErr w:type="gramEnd"/>
            <w:r w:rsidRPr="00407625">
              <w:rPr>
                <w:color w:val="333333"/>
              </w:rPr>
              <w:t xml:space="preserve"> пользоваться помещениями, где установлены газовые приборы для сна и отдыха; использовать газ и газовые плиты для отопления </w:t>
            </w:r>
            <w:proofErr w:type="spellStart"/>
            <w:r w:rsidRPr="00407625">
              <w:rPr>
                <w:color w:val="333333"/>
              </w:rPr>
              <w:t>помещения</w:t>
            </w:r>
            <w:proofErr w:type="gramStart"/>
            <w:r w:rsidRPr="00407625">
              <w:rPr>
                <w:color w:val="333333"/>
              </w:rPr>
              <w:t>;п</w:t>
            </w:r>
            <w:proofErr w:type="gramEnd"/>
            <w:r w:rsidRPr="00407625">
              <w:rPr>
                <w:color w:val="333333"/>
              </w:rPr>
              <w:t>рисоединять</w:t>
            </w:r>
            <w:proofErr w:type="spellEnd"/>
            <w:r w:rsidRPr="00407625">
              <w:rPr>
                <w:color w:val="333333"/>
              </w:rPr>
              <w:t xml:space="preserve"> детали газовой арматуры с помощью </w:t>
            </w:r>
            <w:proofErr w:type="spellStart"/>
            <w:r w:rsidRPr="00407625">
              <w:rPr>
                <w:color w:val="333333"/>
              </w:rPr>
              <w:t>искрообразующего</w:t>
            </w:r>
            <w:proofErr w:type="spellEnd"/>
            <w:r w:rsidRPr="00407625">
              <w:rPr>
                <w:color w:val="333333"/>
              </w:rPr>
              <w:t xml:space="preserve"> инструмента; хранить запасные баллоны.</w:t>
            </w:r>
            <w:r w:rsidRPr="00407625">
              <w:rPr>
                <w:color w:val="333333"/>
              </w:rPr>
              <w:br/>
              <w:t>При утечке из подземного газопровода газ через неплотный грунт или щели в фундаменте может проникнуть в подвал жилого дома. Обнаружив запах газа, необходимо оградить вход в подвал, проследить за тем, чтобы вблизи не курили и не зажигали огонь, обеспечить вентиляцию подвала, подъезда и вызвать аварийную службу.</w:t>
            </w:r>
            <w:r w:rsidRPr="00407625">
              <w:rPr>
                <w:color w:val="333333"/>
              </w:rPr>
              <w:br/>
              <w:t xml:space="preserve">При неисправности газового оборудования или при запахе газа, следует немедленно прекратить пользование прибором, перекрыть краны на плите и вентиль на баллоне или флажок на </w:t>
            </w:r>
            <w:r w:rsidRPr="00407625">
              <w:rPr>
                <w:color w:val="333333"/>
              </w:rPr>
              <w:lastRenderedPageBreak/>
              <w:t>редукторе, вызвать аварийную службу по телефону «04» и тщательно проветрить помещение. В это время не пользуйтесь открытым огнем, не включайте и не выключайте электроприборы и электроосвещение.</w:t>
            </w:r>
            <w:r w:rsidRPr="00407625">
              <w:rPr>
                <w:color w:val="333333"/>
              </w:rPr>
              <w:br/>
              <w:t>Отдел надзорной деятельности Ленинградского района напоминает населению о мерах пожарной безопасности при использовании газового оборудования.</w:t>
            </w:r>
            <w:r w:rsidRPr="00407625">
              <w:rPr>
                <w:color w:val="333333"/>
              </w:rPr>
              <w:br/>
              <w:t>75% пожаров от общего их количества происходящих в районе, возникают в жилых домах. Пожары уничтожают домашнее имущество, наносят государству и собственникам материальный ущерб. Гибнут люди.</w:t>
            </w:r>
            <w:r w:rsidRPr="00407625">
              <w:rPr>
                <w:color w:val="333333"/>
              </w:rPr>
              <w:br/>
              <w:t>Помните, что вы несете ответственность за исправность газового оборудования внутри квартиры. При продаже любой газовый аппарат должен быть снабжен инструкцией по эксплуатации. Лицо, устанавливающее аппарат, должно выдать вам документ, удостоверяющий, что работы произведены в соответствии с техническими нормами и правилами безопасности. Гибкие шланги должны быть по возможности короткими (не более 2м). Убедитесь, что они плотно надеты на кран. Максимальный срок службы гибкого шланга - четыре года, (предельный может быть проставлен на шланге), но осторожность требует заменять его каждые два года. Зажимной хомут шланга должен обеспечивать полную герметизацию, но не старайтесь зажимать его слишком сильно, так как это может прорвать шланг и вызвать утечку газа. Не забывайте, что применяемый в быту газ взрывоопасен, поэтому, при пользовании газовыми приборами, необходимо соблюдать правила пожарной безопасности!</w:t>
            </w:r>
            <w:r w:rsidRPr="00407625">
              <w:rPr>
                <w:color w:val="333333"/>
              </w:rPr>
              <w:br/>
              <w:t>Способы обнаружения утечки газа</w:t>
            </w:r>
            <w:proofErr w:type="gramStart"/>
            <w:r w:rsidRPr="00407625">
              <w:rPr>
                <w:color w:val="333333"/>
              </w:rPr>
              <w:br/>
              <w:t>Н</w:t>
            </w:r>
            <w:proofErr w:type="gramEnd"/>
            <w:r w:rsidRPr="00407625">
              <w:rPr>
                <w:color w:val="333333"/>
              </w:rPr>
              <w:t>а глаз. На поверхности мыльной воды, налитой вдоль газовых труб, в местах утечки образуются пузырьки.</w:t>
            </w:r>
            <w:r w:rsidRPr="00407625">
              <w:rPr>
                <w:color w:val="333333"/>
              </w:rPr>
              <w:br/>
              <w:t>На слух. В случае сильной утечки газ вырывается со свистом.</w:t>
            </w:r>
            <w:r w:rsidRPr="00407625">
              <w:rPr>
                <w:color w:val="333333"/>
              </w:rPr>
              <w:br/>
              <w:t>По запаху. Характерный запах, который выделяет газ, становится сильнее вблизи места утечки. Никогда не ищите место утечки газа с помощью открытого пламени, например, горящей спички. Постарайтесь прекратить подачу газа, если это возможно. Обязательно вызовите пожарных.</w:t>
            </w:r>
            <w:r w:rsidRPr="00407625">
              <w:rPr>
                <w:color w:val="333333"/>
              </w:rPr>
              <w:br/>
              <w:t>При пользовании в быту газовыми приборами следует выполнять следующие меры безопасности:</w:t>
            </w:r>
            <w:r w:rsidRPr="00407625">
              <w:rPr>
                <w:color w:val="333333"/>
              </w:rPr>
              <w:br/>
              <w:t xml:space="preserve">Постоянно проверяйте тягу, держите форточки в помещениях, где установлены газовые приборы, открытыми. Горящий газ сжигает кислород; поэтому необходимо, чтобы в помещении </w:t>
            </w:r>
            <w:proofErr w:type="spellStart"/>
            <w:r w:rsidRPr="00407625">
              <w:rPr>
                <w:color w:val="333333"/>
              </w:rPr>
              <w:t>обеспечива¬лась</w:t>
            </w:r>
            <w:proofErr w:type="spellEnd"/>
            <w:r w:rsidRPr="00407625">
              <w:rPr>
                <w:color w:val="333333"/>
              </w:rPr>
              <w:t xml:space="preserve"> постоянная вентиляция. Не затыкайте вентиляционные отверстия зимой.</w:t>
            </w:r>
            <w:r w:rsidRPr="00407625">
              <w:rPr>
                <w:color w:val="333333"/>
              </w:rPr>
              <w:br/>
              <w:t>Не оставляйте работающие газовые приборы без присмотра, если они не имеют соответствующей автоматики и не рассчитаны на непрерывную работу.</w:t>
            </w:r>
            <w:r w:rsidRPr="00407625">
              <w:rPr>
                <w:color w:val="333333"/>
              </w:rPr>
              <w:br/>
              <w:t>Не используйте газовые плиты для отопления, а помещения, где установлены газовые приборы, для сна и отдыха.</w:t>
            </w:r>
            <w:r w:rsidRPr="00407625">
              <w:rPr>
                <w:color w:val="333333"/>
              </w:rPr>
              <w:br/>
            </w:r>
            <w:proofErr w:type="gramStart"/>
            <w:r w:rsidRPr="00407625">
              <w:rPr>
                <w:color w:val="333333"/>
              </w:rPr>
              <w:t>По окончании пользования газом закрыть краны на газовых приборах, вентили перед ними, а при пользовании баллонами — и вентили баллонов;</w:t>
            </w:r>
            <w:r w:rsidRPr="00407625">
              <w:rPr>
                <w:color w:val="333333"/>
              </w:rPr>
              <w:br/>
              <w:t>Регулярно проверяйте герметичность шлангов и резьбовых соединений на трубах с помощью мыльной пены;</w:t>
            </w:r>
            <w:r w:rsidRPr="00407625">
              <w:rPr>
                <w:color w:val="333333"/>
              </w:rPr>
              <w:br/>
              <w:t>Содержите газовую плиту в чистоте;</w:t>
            </w:r>
            <w:r w:rsidRPr="00407625">
              <w:rPr>
                <w:color w:val="333333"/>
              </w:rPr>
              <w:br/>
              <w:t>уходя из квартиры, перекрывайте газ на трубе газопровода или закручивайте вентиль на газовом баллоне.</w:t>
            </w:r>
            <w:proofErr w:type="gramEnd"/>
            <w:r w:rsidRPr="00407625">
              <w:rPr>
                <w:color w:val="333333"/>
              </w:rPr>
              <w:br/>
              <w:t>Помните, обычно утечки газа происходят в результате пробоя шланга, соединяющего газопровод с плитой, разгерметизации резьбовых соединений, забывчивости людей, оставляющих открытыми вентили, шалости детей, заливания пламени водой, перелившейся через край посуды.</w:t>
            </w:r>
            <w:r w:rsidRPr="00407625">
              <w:rPr>
                <w:color w:val="333333"/>
              </w:rPr>
              <w:br/>
              <w:t>Что делать в случае утечки газа</w:t>
            </w:r>
            <w:proofErr w:type="gramStart"/>
            <w:r w:rsidRPr="00407625">
              <w:rPr>
                <w:color w:val="333333"/>
              </w:rPr>
              <w:br/>
              <w:t>И</w:t>
            </w:r>
            <w:proofErr w:type="gramEnd"/>
            <w:r w:rsidRPr="00407625">
              <w:rPr>
                <w:color w:val="333333"/>
              </w:rPr>
              <w:t xml:space="preserve">збегайте всяких действий, вызывающих искрение и повышение температуры воздуха в помещении. Не трогайте </w:t>
            </w:r>
            <w:proofErr w:type="spellStart"/>
            <w:r w:rsidRPr="00407625">
              <w:rPr>
                <w:color w:val="333333"/>
              </w:rPr>
              <w:t>электровыключатели</w:t>
            </w:r>
            <w:proofErr w:type="spellEnd"/>
            <w:r w:rsidRPr="00407625">
              <w:rPr>
                <w:color w:val="333333"/>
              </w:rPr>
              <w:t xml:space="preserve"> - это тоже может вызвать появление искры. </w:t>
            </w:r>
            <w:r w:rsidRPr="00407625">
              <w:rPr>
                <w:color w:val="333333"/>
              </w:rPr>
              <w:lastRenderedPageBreak/>
              <w:t>Обеспечьте интенсивное проветривание помещения, открыв все окна. Удалите всех присутствующих. Прекратите, если возможно, подачу газа. Вызовите мастера.</w:t>
            </w:r>
            <w:r w:rsidRPr="00407625">
              <w:rPr>
                <w:color w:val="333333"/>
              </w:rPr>
              <w:br/>
              <w:t xml:space="preserve">Загорелся газ в месте утечки: пока газ горит, нет опасности взрыва. Никогда не задувайте пламя, так как это может привести к катастрофе газ и воздух образуют взрывчатую смесь, и при наличии источника воспламенения (перегретый металл, горящие угольки, искры, </w:t>
            </w:r>
            <w:proofErr w:type="spellStart"/>
            <w:r w:rsidRPr="00407625">
              <w:rPr>
                <w:color w:val="333333"/>
              </w:rPr>
              <w:t>электродуга</w:t>
            </w:r>
            <w:proofErr w:type="spellEnd"/>
            <w:r w:rsidRPr="00407625">
              <w:rPr>
                <w:color w:val="333333"/>
              </w:rPr>
              <w:t xml:space="preserve"> и т.д.) взрыв неизбежен. Следите за тем, чтобы не загорелись расположенные поблизости огня предметы. Утечка из баллона со сжатым газом.</w:t>
            </w:r>
            <w:r w:rsidRPr="00407625">
              <w:rPr>
                <w:color w:val="333333"/>
              </w:rPr>
              <w:br/>
              <w:t xml:space="preserve">Как правило, утечка возникает в месте соединения баллона с гибким шлангом. При таком повреждении молено временно это место </w:t>
            </w:r>
            <w:proofErr w:type="gramStart"/>
            <w:r w:rsidRPr="00407625">
              <w:rPr>
                <w:color w:val="333333"/>
              </w:rPr>
              <w:t>накрыть</w:t>
            </w:r>
            <w:proofErr w:type="gramEnd"/>
            <w:r w:rsidRPr="00407625">
              <w:rPr>
                <w:color w:val="333333"/>
              </w:rPr>
              <w:t xml:space="preserve"> мокрой тряпкой. Если сможете, вынесите баллон на улицу. Если это вам не под силу, хорошо проветрите помещение. Избегайте всяких действий, вызывающих повышение температуры воздуха. Немедленно возвратите баллон поставщику. Одной из причин предпосылки возгорания является нарушение правил безопасности при пользовании газовой плитой и стояками на первых этажах. Так, кто-то из членов семьи включает газовую плиту, ставит на нее емкости для приготовления или подогрева пищи и на долгое время отвлекается на другие дела, забыв о том, что раскаленная варочная посуда, пригоревшие продукты, бурно кипящая вода могут создать пожароопасную ситуацию в квартире. Чтобы избежать пожара при пользовании газовыми приборами, настоятельно рекомендуем помнить и соблюдать проверенные на практике правила:</w:t>
            </w:r>
            <w:r w:rsidRPr="00407625">
              <w:rPr>
                <w:color w:val="333333"/>
              </w:rPr>
              <w:br/>
            </w:r>
            <w:proofErr w:type="gramStart"/>
            <w:r w:rsidRPr="00407625">
              <w:rPr>
                <w:color w:val="333333"/>
              </w:rPr>
              <w:t>Особое внимание необходимо обращать на пользование газовыми стояками на первых этажах в летнее время: нерадивые жильцы по неопытности или сознательно на время отсутствия в квартире перекрывают газовые краны на газовом стоянке первого этажа, что очень опасно, ибо тем самым перекрывается вся газовая система в доме, что чревато самыми серьезными последствиями вплоть до пожара и гибели людей.</w:t>
            </w:r>
            <w:proofErr w:type="gramEnd"/>
            <w:r w:rsidRPr="00407625">
              <w:rPr>
                <w:color w:val="333333"/>
              </w:rPr>
              <w:br/>
              <w:t>В случае опасности, если жители долгое время отсутствуют, для вскрытия квартир будут привлекаться сотрудники МВД и МЧС.</w:t>
            </w:r>
            <w:r w:rsidRPr="00407625">
              <w:rPr>
                <w:color w:val="333333"/>
              </w:rPr>
              <w:br/>
              <w:t>Огонь на баллоне со сжатым газом. Постарайтесь закрыть кран, обернув руки мокрой тряпкой. Если это невозможно (огонь на прокладке, кран деформировался в результате нагрева), не задувайте пламя, так как это может привести к взрыву. Немедленно вызовите пожарных и постарайтесь предохранить от воспламенения расположенные поблизости от огня предметы. Никогда не переставляйте баллон со сжатым газом, пока он не охладился: от малейшего толчка может взорваться.</w:t>
            </w:r>
            <w:r w:rsidRPr="00407625">
              <w:rPr>
                <w:color w:val="333333"/>
              </w:rPr>
              <w:br/>
              <w:t>ЗАПРЕЩАЕТСЯ:</w:t>
            </w:r>
            <w:r w:rsidRPr="00407625">
              <w:rPr>
                <w:color w:val="333333"/>
              </w:rPr>
              <w:br/>
              <w:t>Допускать к пользованию газовыми приборами детей дошкольного возраста, лиц, не контролирующих свои действия и не знающих правил пользования этими приборами.</w:t>
            </w:r>
            <w:r w:rsidRPr="00407625">
              <w:rPr>
                <w:color w:val="333333"/>
              </w:rPr>
              <w:br/>
              <w:t>Хранить в помещениях и подвалах порожние и заполненные сжиженными газами баллоны. Иметь в газифицированном помещении более одного баллона вместимостью 50 (55)л или двух баллонов 27л (один из них запасной).</w:t>
            </w:r>
            <w:r w:rsidRPr="00407625">
              <w:rPr>
                <w:color w:val="333333"/>
              </w:rPr>
              <w:br/>
              <w:t>Располагать баллоны против топочных дверок печей на расстоянии менее 2м от них. Пользоваться газом: при неисправности газовых приборов, отсутствии тяги, обнаружении утечки газа, без проведения проверки состояния дымовых и вентиляционных каналов.</w:t>
            </w:r>
            <w:r w:rsidRPr="00407625">
              <w:rPr>
                <w:color w:val="333333"/>
              </w:rPr>
              <w:br/>
              <w:t>Запрещаются любые самовольные действия с газовым оборудованием, проведение газификации без соответствующих разрешений, привлечение случайных лиц для ремонта и перестановки газовых приборов. Все виды работ, связанные с газом, должны выполняться только специализированными организациями.</w:t>
            </w:r>
            <w:r w:rsidRPr="00407625">
              <w:rPr>
                <w:color w:val="333333"/>
              </w:rPr>
              <w:br/>
              <w:t>НАСЕЛЕНИЕ, ИСПОЛЬЗУЮЩЕЕ ГАЗ В БЫТУ ОБЯЗАНО:</w:t>
            </w:r>
            <w:r w:rsidRPr="00407625">
              <w:rPr>
                <w:color w:val="333333"/>
              </w:rPr>
              <w:br/>
              <w:t>Пройти инструктаж по безопасному пользованию газом в эксплуатационной организации газового хозяйства, иметь и соблюдать инструкции по эксплуатации приборов.</w:t>
            </w:r>
            <w:r w:rsidRPr="00407625">
              <w:rPr>
                <w:color w:val="333333"/>
              </w:rPr>
              <w:br/>
              <w:t>Следить за нормальной работой газовых приборов, дымоходов и вентиляции, проверять тягу до включения и во время работы газовых приборов с отводом продуктов сгорания в дымоход. Перед пользованием газифицированной печью проверять, открыт ли полностью шибер. Периодически очищать «карман» дымохода.</w:t>
            </w:r>
            <w:r w:rsidRPr="00407625">
              <w:rPr>
                <w:color w:val="333333"/>
              </w:rPr>
              <w:br/>
              <w:t xml:space="preserve">По окончании пользования газом закрыть краны на газовых приборах и перед ними, а при </w:t>
            </w:r>
            <w:r w:rsidRPr="00407625">
              <w:rPr>
                <w:color w:val="333333"/>
              </w:rPr>
              <w:lastRenderedPageBreak/>
              <w:t>размещении баллонов внутри кухонь дополнительно закрыть вентили у баллонов. При неисправности газового оборудования вызвать работников предприятия газового хозяйства. При внезапном прекращении подачи газа закрыть немедленно краны горелок газовых приборов и сообщить газовой службе по телефону 04</w:t>
            </w:r>
            <w:proofErr w:type="gramStart"/>
            <w:r w:rsidRPr="00407625">
              <w:rPr>
                <w:color w:val="333333"/>
              </w:rPr>
              <w:br/>
              <w:t>П</w:t>
            </w:r>
            <w:proofErr w:type="gramEnd"/>
            <w:r w:rsidRPr="00407625">
              <w:rPr>
                <w:color w:val="333333"/>
              </w:rPr>
              <w:t>еред входом в подвалы и погреба, до включения света и зажигания огня, убедится в отсутствии запаха газа.</w:t>
            </w:r>
            <w:r w:rsidRPr="00407625">
              <w:rPr>
                <w:color w:val="333333"/>
              </w:rPr>
              <w:br/>
            </w:r>
            <w:proofErr w:type="gramStart"/>
            <w:r w:rsidRPr="00407625">
              <w:rPr>
                <w:color w:val="333333"/>
              </w:rPr>
              <w:t xml:space="preserve">При обнаружении запаха газа, подвале, подъезде, во дворе, на улице: сообщить окружающим о мерах предосторожности; сообщить в газовую службу по телефону 04 или 01, 112, 101 из </w:t>
            </w:r>
            <w:proofErr w:type="spellStart"/>
            <w:r w:rsidRPr="00407625">
              <w:rPr>
                <w:color w:val="333333"/>
              </w:rPr>
              <w:t>незагазованного</w:t>
            </w:r>
            <w:proofErr w:type="spellEnd"/>
            <w:r w:rsidRPr="00407625">
              <w:rPr>
                <w:color w:val="333333"/>
              </w:rPr>
              <w:t xml:space="preserve"> места; принять меры к удалению людей из загазованной среды, предотвращению включения - выключения электроосвещения, появлению открытого огня и искры; до прибытия аварийной бригады организовать проветривание помещения.</w:t>
            </w:r>
            <w:proofErr w:type="gramEnd"/>
            <w:r w:rsidRPr="00407625">
              <w:rPr>
                <w:color w:val="333333"/>
              </w:rPr>
              <w:t xml:space="preserve"> Будьте внимательны с газом! Ваша забывчивость, невнимательность могут причинить неприятность вам, вашим близким и соседям. Только умелое обращение с газовыми приборами и знание правил пользования газом поможет вам избежать несчастных случаев.</w:t>
            </w:r>
          </w:p>
        </w:tc>
      </w:tr>
    </w:tbl>
    <w:p w:rsidR="00407625" w:rsidRDefault="00407625" w:rsidP="00407625"/>
    <w:p w:rsidR="00407625" w:rsidRPr="00407625" w:rsidRDefault="00407625" w:rsidP="00407625">
      <w:pPr>
        <w:rPr>
          <w:b/>
        </w:rPr>
      </w:pPr>
      <w:r w:rsidRPr="00407625">
        <w:rPr>
          <w:b/>
        </w:rPr>
        <w:t>Знайте</w:t>
      </w:r>
      <w:r>
        <w:rPr>
          <w:b/>
        </w:rPr>
        <w:t>:</w:t>
      </w:r>
      <w:r w:rsidRPr="00407625">
        <w:rPr>
          <w:b/>
        </w:rPr>
        <w:t xml:space="preserve"> при обнаружении пожара звонить 01, 22-1-99, </w:t>
      </w:r>
      <w:proofErr w:type="gramStart"/>
      <w:r w:rsidRPr="00407625">
        <w:rPr>
          <w:b/>
        </w:rPr>
        <w:t>сотовый</w:t>
      </w:r>
      <w:proofErr w:type="gramEnd"/>
      <w:r w:rsidRPr="00407625">
        <w:rPr>
          <w:b/>
        </w:rPr>
        <w:t xml:space="preserve"> 101, 112.</w:t>
      </w:r>
    </w:p>
    <w:p w:rsidR="00407625" w:rsidRDefault="00407625" w:rsidP="00407625"/>
    <w:p w:rsidR="00407625" w:rsidRDefault="00407625" w:rsidP="00407625"/>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t>Детские шалости с огнем ведут к трагедии</w:t>
      </w: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bookmarkStart w:id="1" w:name="909"/>
          <w:bookmarkEnd w:id="1"/>
          <w:p w:rsidR="00407625" w:rsidRPr="00407625" w:rsidRDefault="00407625" w:rsidP="00407625">
            <w:pPr>
              <w:rPr>
                <w:color w:val="333333"/>
              </w:rPr>
            </w:pPr>
            <w:r w:rsidRPr="00407625">
              <w:rPr>
                <w:color w:val="333333"/>
              </w:rPr>
              <w:fldChar w:fldCharType="begin"/>
            </w:r>
            <w:r w:rsidRPr="00407625">
              <w:rPr>
                <w:color w:val="333333"/>
              </w:rPr>
              <w:instrText xml:space="preserve"> HYPERLINK "https://kurya.ru/images/pages/pic/909_622.jpg" \o " " </w:instrText>
            </w:r>
            <w:r w:rsidRPr="00407625">
              <w:rPr>
                <w:color w:val="333333"/>
              </w:rPr>
              <w:fldChar w:fldCharType="separate"/>
            </w:r>
            <w:r w:rsidRPr="00407625">
              <w:rPr>
                <w:color w:val="59097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Детские шалости с огнем ведут к трагедии" href="https://kurya.ru/images/pages/pic/909_622.jpg" title="&quot; &quot;" style="width:24pt;height:24pt" o:button="t"/>
              </w:pict>
            </w:r>
            <w:r w:rsidRPr="00407625">
              <w:rPr>
                <w:color w:val="333333"/>
              </w:rPr>
              <w:fldChar w:fldCharType="end"/>
            </w:r>
            <w:r w:rsidRPr="00407625">
              <w:rPr>
                <w:color w:val="333333"/>
              </w:rPr>
              <w:t>Процент пожаров, возникающих от детских шалостей с огнем, стабильно высок и часто последствия их трагичны.</w:t>
            </w:r>
            <w:r w:rsidRPr="00407625">
              <w:rPr>
                <w:color w:val="333333"/>
              </w:rPr>
              <w:br/>
              <w:t>Всем известно, как велика любовь детей к огню, порождаемая любопытством и стремлением подражать взрослым.</w:t>
            </w:r>
            <w:r w:rsidRPr="00407625">
              <w:rPr>
                <w:color w:val="333333"/>
              </w:rPr>
              <w:br/>
              <w:t xml:space="preserve">Чаще всего дети играют со спичками, разводят костры, зажигают факелы и т.п. Места для совершения подобных «подвигов» они нередко выбирают самые неподходящие: квартиры, чердаки, дворы, лестничные площадки, подвалы. Нередки случаи, когда детей оставляют дома одних, а потом приходится вызывать пожарных и хорошо, если те подоспеют вовремя. Причем причины </w:t>
            </w:r>
            <w:proofErr w:type="gramStart"/>
            <w:r w:rsidRPr="00407625">
              <w:rPr>
                <w:color w:val="333333"/>
              </w:rPr>
              <w:t>бед</w:t>
            </w:r>
            <w:proofErr w:type="gramEnd"/>
            <w:r w:rsidRPr="00407625">
              <w:rPr>
                <w:color w:val="333333"/>
              </w:rPr>
              <w:t xml:space="preserve"> весьма просты, взрослые оставляют в доступных места спички, зажигалки или отопительное приборы, не говоря уже о том, что последние иногда забывают выключить. Кроме того, если дети задумают открыть дверцу печки, где горят дрова или уголь, то горящие головни или искры могут попасть на пол. Шалости детей, казалось бы, с безобидными электронагревательными приборами тоже могут довести до беды.</w:t>
            </w:r>
            <w:r w:rsidRPr="00407625">
              <w:rPr>
                <w:color w:val="333333"/>
              </w:rPr>
              <w:br/>
              <w:t xml:space="preserve">Детская шаловливость и невнимательность иногда является причиной того, что падают горящая свеча, раскаленный утюг или кипятильник, опрокидывается керосиновая лампа. Причем, подражая взрослым, ребятишки в своих играх стремятся употреблять </w:t>
            </w:r>
            <w:proofErr w:type="gramStart"/>
            <w:r w:rsidRPr="00407625">
              <w:rPr>
                <w:color w:val="333333"/>
              </w:rPr>
              <w:t>не</w:t>
            </w:r>
            <w:proofErr w:type="gramEnd"/>
            <w:r w:rsidRPr="00407625">
              <w:rPr>
                <w:color w:val="333333"/>
              </w:rPr>
              <w:t xml:space="preserve"> только спички, но и зажигалки, курительные трубки, иные небезопасные приборы.</w:t>
            </w:r>
            <w:r w:rsidRPr="00407625">
              <w:rPr>
                <w:color w:val="333333"/>
              </w:rPr>
              <w:br/>
              <w:t xml:space="preserve">В последнее время стали очень популярны различные пиротехнические изделия, бенгальские огни, петарды. Их нередко покупают, как и елочные </w:t>
            </w:r>
            <w:proofErr w:type="spellStart"/>
            <w:r w:rsidRPr="00407625">
              <w:rPr>
                <w:color w:val="333333"/>
              </w:rPr>
              <w:t>электрогирлянды</w:t>
            </w:r>
            <w:proofErr w:type="spellEnd"/>
            <w:r w:rsidRPr="00407625">
              <w:rPr>
                <w:color w:val="333333"/>
              </w:rPr>
              <w:t>, у сомнительных производителей, которые гарантируют качество изделий и их безопасность только на словах. При использовании даже сертифицированных изделий часто сам потребитель (взрослый человек) не соблюдает правила безопасности. Что уж говорить о детях, легко увлекающихся огненной забавой.</w:t>
            </w:r>
            <w:r w:rsidRPr="00407625">
              <w:rPr>
                <w:color w:val="333333"/>
              </w:rPr>
              <w:br/>
              <w:t>Родители, оставляющие на некоторое время детей одних (особенно мальчиков), должны оглядеться в доме, мысленно пофантазировать на тему «Опасные игры без взрослых» и принять необходимые меры предосторожности. Как правило, просто запреты мало что значат.</w:t>
            </w:r>
            <w:r w:rsidRPr="00407625">
              <w:rPr>
                <w:color w:val="333333"/>
              </w:rPr>
              <w:br/>
            </w:r>
            <w:proofErr w:type="gramStart"/>
            <w:r w:rsidRPr="00407625">
              <w:rPr>
                <w:color w:val="333333"/>
              </w:rPr>
              <w:t>В качестве примеров можно привести такие развлечения:</w:t>
            </w:r>
            <w:r w:rsidRPr="00407625">
              <w:rPr>
                <w:color w:val="333333"/>
              </w:rPr>
              <w:br/>
            </w:r>
            <w:r w:rsidRPr="00407625">
              <w:rPr>
                <w:color w:val="333333"/>
              </w:rPr>
              <w:lastRenderedPageBreak/>
              <w:t>игры со свечкой (зажигалкой) под кроватью или в кладовке;</w:t>
            </w:r>
            <w:r w:rsidRPr="00407625">
              <w:rPr>
                <w:color w:val="333333"/>
              </w:rPr>
              <w:br/>
              <w:t>бросание горящих спичек, самолетиков с балкона, выжигание по дереву и не только по дереву;</w:t>
            </w:r>
            <w:r w:rsidRPr="00407625">
              <w:rPr>
                <w:color w:val="333333"/>
              </w:rPr>
              <w:br/>
              <w:t>зажигание газа и «исследование» горения различных материалов, в том числе и полиэтилена, который образует горящие падающие капли (кстати, все полимеры при горении выделяют большое количество токсических веществ).</w:t>
            </w:r>
            <w:proofErr w:type="gramEnd"/>
            <w:r w:rsidRPr="00407625">
              <w:rPr>
                <w:color w:val="333333"/>
              </w:rPr>
              <w:br/>
              <w:t xml:space="preserve">В </w:t>
            </w:r>
            <w:proofErr w:type="gramStart"/>
            <w:r w:rsidRPr="00407625">
              <w:rPr>
                <w:color w:val="333333"/>
              </w:rPr>
              <w:t>более старшем</w:t>
            </w:r>
            <w:proofErr w:type="gramEnd"/>
            <w:r w:rsidRPr="00407625">
              <w:rPr>
                <w:color w:val="333333"/>
              </w:rPr>
              <w:t xml:space="preserve"> возрасте, когда ребенок изучает химию и физику, «домашние опыты» усложняются. Например, придя домой вечером с работы, можно почувствовать в коридоре запах карбида кальция и обнаружить следы ацетиленовой резки металла, хорошо, если только в виде проплавленной металлической пластины.</w:t>
            </w:r>
            <w:r w:rsidRPr="00407625">
              <w:rPr>
                <w:color w:val="333333"/>
              </w:rPr>
              <w:br/>
              <w:t>Культуру пожароопасного поведения необходимо прививать детям с раннего детства и не прекращать этой работы по мере их взросления. Это долгий и трудный процесс, в котором каждый из нас должен принимать участие</w:t>
            </w:r>
            <w:proofErr w:type="gramStart"/>
            <w:r w:rsidRPr="00407625">
              <w:rPr>
                <w:color w:val="333333"/>
              </w:rPr>
              <w:t>.</w:t>
            </w:r>
            <w:proofErr w:type="gramEnd"/>
            <w:r w:rsidRPr="00407625">
              <w:rPr>
                <w:color w:val="333333"/>
              </w:rPr>
              <w:br/>
              <w:t xml:space="preserve">- </w:t>
            </w:r>
            <w:proofErr w:type="gramStart"/>
            <w:r w:rsidRPr="00407625">
              <w:rPr>
                <w:color w:val="333333"/>
              </w:rPr>
              <w:t>р</w:t>
            </w:r>
            <w:proofErr w:type="gramEnd"/>
            <w:r w:rsidRPr="00407625">
              <w:rPr>
                <w:color w:val="333333"/>
              </w:rPr>
              <w:t xml:space="preserve">ассказывайте детям о </w:t>
            </w:r>
            <w:proofErr w:type="spellStart"/>
            <w:r w:rsidRPr="00407625">
              <w:rPr>
                <w:color w:val="333333"/>
              </w:rPr>
              <w:t>пожаробезопасном</w:t>
            </w:r>
            <w:proofErr w:type="spellEnd"/>
            <w:r w:rsidRPr="00407625">
              <w:rPr>
                <w:color w:val="333333"/>
              </w:rPr>
              <w:t xml:space="preserve"> поведении;</w:t>
            </w:r>
            <w:r w:rsidRPr="00407625">
              <w:rPr>
                <w:color w:val="333333"/>
              </w:rPr>
              <w:br/>
              <w:t>- будьте примером во всех ситуациях, связанных с соблюдением правил пожарной безопасности;</w:t>
            </w:r>
            <w:r w:rsidRPr="00407625">
              <w:rPr>
                <w:color w:val="333333"/>
              </w:rPr>
              <w:br/>
              <w:t>- не оставляйте спички в доступном для детей месте;</w:t>
            </w:r>
            <w:r w:rsidRPr="00407625">
              <w:rPr>
                <w:color w:val="333333"/>
              </w:rPr>
              <w:br/>
              <w:t>- не поручайте детям разжигать печи, газовые плиты, самостоятельно включать электробытовые приборы;</w:t>
            </w:r>
            <w:r w:rsidRPr="00407625">
              <w:rPr>
                <w:color w:val="333333"/>
              </w:rPr>
              <w:br/>
              <w:t>- следите, чтобы дети не разжигали костры;</w:t>
            </w:r>
            <w:r w:rsidRPr="00407625">
              <w:rPr>
                <w:color w:val="333333"/>
              </w:rPr>
              <w:br/>
              <w:t>- уходя из дома, не оставляйте малолетних детей без присмотра взрослых;</w:t>
            </w:r>
            <w:r w:rsidRPr="00407625">
              <w:rPr>
                <w:color w:val="333333"/>
              </w:rPr>
              <w:br/>
              <w:t>- организуйте ребенку интересный досуг.</w:t>
            </w:r>
            <w:r w:rsidRPr="00407625">
              <w:rPr>
                <w:color w:val="333333"/>
              </w:rPr>
              <w:br/>
              <w:t>Говоря обо всем этом, конечно, следует упомянуть об огромном материальном ущербе от пожаров. Однако главной потерей может стать самое дорогое – сама жизнь ребенка или здоровье.</w:t>
            </w:r>
            <w:r w:rsidRPr="00407625">
              <w:rPr>
                <w:color w:val="333333"/>
              </w:rPr>
              <w:br/>
              <w:t xml:space="preserve">Поведение детей при пожаре, прежде всего малолетних, имеет свои особенности, которые надо учитывать. Как правило, развитие пожара сопровождается обильным выделением дыма, который быстро заполняет не только горящие, но и соседние помещения, особенно верхние этажи. </w:t>
            </w:r>
            <w:proofErr w:type="gramStart"/>
            <w:r w:rsidRPr="00407625">
              <w:rPr>
                <w:color w:val="333333"/>
              </w:rPr>
              <w:t>Пожарные</w:t>
            </w:r>
            <w:proofErr w:type="gramEnd"/>
            <w:r w:rsidRPr="00407625">
              <w:rPr>
                <w:color w:val="333333"/>
              </w:rPr>
              <w:t xml:space="preserve"> прежде всего ищут в дыму людей, чтобы спасти и оказать им первую помощь, тем более если пожар случился в многоэтажном здании.</w:t>
            </w:r>
            <w:r w:rsidRPr="00407625">
              <w:rPr>
                <w:color w:val="333333"/>
              </w:rPr>
              <w:br/>
              <w:t xml:space="preserve">Сложнее всего отыскать детей, так как им свойственно прятаться от опасности, повинуясь инстинкту самосохранения, в самые дальние уголки: под кровати, столы, в кладовки, и поэтому помощь к ним может </w:t>
            </w:r>
            <w:proofErr w:type="gramStart"/>
            <w:r w:rsidRPr="00407625">
              <w:rPr>
                <w:color w:val="333333"/>
              </w:rPr>
              <w:t>подоспеть</w:t>
            </w:r>
            <w:proofErr w:type="gramEnd"/>
            <w:r w:rsidRPr="00407625">
              <w:rPr>
                <w:color w:val="333333"/>
              </w:rPr>
              <w:t xml:space="preserve"> слишком поздно.</w:t>
            </w:r>
            <w:r w:rsidRPr="00407625">
              <w:rPr>
                <w:color w:val="333333"/>
              </w:rPr>
              <w:br/>
              <w:t>При обнаружении пожара или признака горения (задымления, повышенной температуры, запаха гари и т.п.) ребенок любого возраста должен немедленно покинуть помещение.</w:t>
            </w:r>
            <w:r w:rsidRPr="00407625">
              <w:rPr>
                <w:color w:val="333333"/>
              </w:rPr>
              <w:br/>
              <w:t xml:space="preserve">Сообщить о пожаре взрослым или в пожарную охрану </w:t>
            </w:r>
            <w:r>
              <w:rPr>
                <w:color w:val="333333"/>
              </w:rPr>
              <w:t>по единому телефону спасения «</w:t>
            </w:r>
            <w:r w:rsidRPr="00407625">
              <w:rPr>
                <w:color w:val="333333"/>
              </w:rPr>
              <w:t>01» «112».</w:t>
            </w:r>
            <w:r w:rsidRPr="00407625">
              <w:rPr>
                <w:color w:val="333333"/>
              </w:rPr>
              <w:br/>
              <w:t>Как говорят: «Запретный плод сладок!», поэтому полезнее объяснить еще раз ребенку о подстерегающей его опасности, таящейся в коробке спичек, зажигалке, чем просто сказать: «Нельзя!»</w:t>
            </w:r>
            <w:r w:rsidRPr="00407625">
              <w:rPr>
                <w:color w:val="333333"/>
              </w:rPr>
              <w:br/>
              <w:t>Очень важно, чтобы дети запомнили эти советы. Личным примером, учите детей соблюдению правил пожарной безопасности. Только большой заботой о наших детях мы сможем предупредить пожары от детской шалости с огнем, сохранить свой дом, имущество и самое дорогое - жизнь ребенка.</w:t>
            </w:r>
            <w:r w:rsidRPr="00407625">
              <w:rPr>
                <w:color w:val="333333"/>
              </w:rPr>
              <w:br/>
              <w:t>Следует иметь в виду, что если пожар произойдет в результате безнаказанности детей с причинение кому-либо ущерба, то родители несут за это ответственность в установленном законом порядке.</w:t>
            </w:r>
          </w:p>
        </w:tc>
      </w:tr>
    </w:tbl>
    <w:p w:rsidR="00407625" w:rsidRDefault="00407625" w:rsidP="00407625"/>
    <w:p w:rsidR="00407625" w:rsidRDefault="00407625" w:rsidP="00407625"/>
    <w:p w:rsidR="00407625" w:rsidRDefault="00407625" w:rsidP="00407625"/>
    <w:p w:rsidR="00407625" w:rsidRDefault="00407625" w:rsidP="00407625"/>
    <w:p w:rsidR="00407625" w:rsidRDefault="00407625" w:rsidP="00407625"/>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lastRenderedPageBreak/>
        <w:t>Как избежать пожара при уборке мусора</w:t>
      </w: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bookmarkStart w:id="2" w:name="836"/>
          <w:bookmarkEnd w:id="2"/>
          <w:p w:rsidR="00407625" w:rsidRPr="00407625" w:rsidRDefault="00407625" w:rsidP="00407625">
            <w:pPr>
              <w:rPr>
                <w:color w:val="333333"/>
                <w:sz w:val="28"/>
                <w:szCs w:val="28"/>
              </w:rPr>
            </w:pPr>
            <w:r w:rsidRPr="00407625">
              <w:rPr>
                <w:color w:val="333333"/>
                <w:sz w:val="28"/>
                <w:szCs w:val="28"/>
              </w:rPr>
              <w:fldChar w:fldCharType="begin"/>
            </w:r>
            <w:r w:rsidRPr="00407625">
              <w:rPr>
                <w:color w:val="333333"/>
                <w:sz w:val="28"/>
                <w:szCs w:val="28"/>
              </w:rPr>
              <w:instrText xml:space="preserve"> HYPERLINK "https://kurya.ru/images/pages/pic/836_585.jpg" \o " " </w:instrText>
            </w:r>
            <w:r w:rsidRPr="00407625">
              <w:rPr>
                <w:color w:val="333333"/>
                <w:sz w:val="28"/>
                <w:szCs w:val="28"/>
              </w:rPr>
              <w:fldChar w:fldCharType="separate"/>
            </w:r>
            <w:r w:rsidRPr="00407625">
              <w:rPr>
                <w:color w:val="590973"/>
                <w:sz w:val="28"/>
                <w:szCs w:val="28"/>
              </w:rPr>
              <w:pict>
                <v:shape id="_x0000_i1026" type="#_x0000_t75" alt="Как избежать пожара при уборке мусора" href="https://kurya.ru/images/pages/pic/836_585.jpg" title="&quot; &quot;" style="width:24pt;height:24pt" o:button="t"/>
              </w:pict>
            </w:r>
            <w:r w:rsidRPr="00407625">
              <w:rPr>
                <w:color w:val="333333"/>
                <w:sz w:val="28"/>
                <w:szCs w:val="28"/>
              </w:rPr>
              <w:fldChar w:fldCharType="end"/>
            </w:r>
            <w:r w:rsidRPr="00407625">
              <w:rPr>
                <w:color w:val="333333"/>
                <w:sz w:val="28"/>
                <w:szCs w:val="28"/>
              </w:rPr>
              <w:t xml:space="preserve">Весна, на подворьях </w:t>
            </w:r>
            <w:proofErr w:type="spellStart"/>
            <w:r w:rsidRPr="00407625">
              <w:rPr>
                <w:color w:val="333333"/>
                <w:sz w:val="28"/>
                <w:szCs w:val="28"/>
              </w:rPr>
              <w:t>Курьинского</w:t>
            </w:r>
            <w:proofErr w:type="spellEnd"/>
            <w:r w:rsidRPr="00407625">
              <w:rPr>
                <w:color w:val="333333"/>
                <w:sz w:val="28"/>
                <w:szCs w:val="28"/>
              </w:rPr>
              <w:t xml:space="preserve"> района хозяева постепенно приступили к уборке сухой растительности, ботвы на огородах, мусора, накопленного за осень и зиму. Как правило, это время для пожарной охраны становится «горячим», в связи с тем, что наше население «любит» уничтожать мусор путем его сжигания на своей территории, что нередко приводит к пожару. </w:t>
            </w:r>
            <w:r w:rsidRPr="00407625">
              <w:rPr>
                <w:color w:val="333333"/>
                <w:sz w:val="28"/>
                <w:szCs w:val="28"/>
              </w:rPr>
              <w:br/>
            </w:r>
            <w:r w:rsidRPr="00407625">
              <w:rPr>
                <w:color w:val="333333"/>
                <w:sz w:val="28"/>
                <w:szCs w:val="28"/>
              </w:rPr>
              <w:br/>
            </w:r>
            <w:r w:rsidRPr="00407625">
              <w:rPr>
                <w:b/>
                <w:bCs/>
                <w:color w:val="333333"/>
                <w:sz w:val="28"/>
                <w:szCs w:val="28"/>
              </w:rPr>
              <w:t xml:space="preserve">Уважаемые жители </w:t>
            </w:r>
            <w:proofErr w:type="spellStart"/>
            <w:r w:rsidRPr="00407625">
              <w:rPr>
                <w:b/>
                <w:bCs/>
                <w:color w:val="333333"/>
                <w:sz w:val="28"/>
                <w:szCs w:val="28"/>
              </w:rPr>
              <w:t>Курьинского</w:t>
            </w:r>
            <w:proofErr w:type="spellEnd"/>
            <w:r w:rsidRPr="00407625">
              <w:rPr>
                <w:b/>
                <w:bCs/>
                <w:color w:val="333333"/>
                <w:sz w:val="28"/>
                <w:szCs w:val="28"/>
              </w:rPr>
              <w:t xml:space="preserve"> района!</w:t>
            </w:r>
            <w:r>
              <w:rPr>
                <w:color w:val="333333"/>
                <w:sz w:val="28"/>
                <w:szCs w:val="28"/>
              </w:rPr>
              <w:br/>
            </w:r>
            <w:r>
              <w:rPr>
                <w:color w:val="333333"/>
                <w:sz w:val="28"/>
                <w:szCs w:val="28"/>
              </w:rPr>
              <w:br/>
              <w:t xml:space="preserve">Администрация </w:t>
            </w:r>
            <w:proofErr w:type="spellStart"/>
            <w:r>
              <w:rPr>
                <w:color w:val="333333"/>
                <w:sz w:val="28"/>
                <w:szCs w:val="28"/>
              </w:rPr>
              <w:t>Курьинского</w:t>
            </w:r>
            <w:proofErr w:type="spellEnd"/>
            <w:r>
              <w:rPr>
                <w:color w:val="333333"/>
                <w:sz w:val="28"/>
                <w:szCs w:val="28"/>
              </w:rPr>
              <w:t xml:space="preserve"> района </w:t>
            </w:r>
            <w:r w:rsidRPr="00407625">
              <w:rPr>
                <w:color w:val="333333"/>
                <w:sz w:val="28"/>
                <w:szCs w:val="28"/>
              </w:rPr>
              <w:t xml:space="preserve"> напоминает Вам о необходимости соблюдения мер пожарной безопасности при уборке мусора во дворах и на дачных участках с использованием открытого огня в пожароопасный период.</w:t>
            </w:r>
            <w:r w:rsidRPr="00407625">
              <w:rPr>
                <w:color w:val="333333"/>
                <w:sz w:val="28"/>
                <w:szCs w:val="28"/>
              </w:rPr>
              <w:br/>
              <w:t>Избежать пожара не сложно, если соблюдать элементарные правила пожарной безопасности.</w:t>
            </w:r>
            <w:r w:rsidRPr="00407625">
              <w:rPr>
                <w:color w:val="333333"/>
                <w:sz w:val="28"/>
                <w:szCs w:val="28"/>
              </w:rPr>
              <w:br/>
              <w:t>По возможности вывезите собранный мусор на полигон ТБО (свалку)</w:t>
            </w:r>
            <w:proofErr w:type="gramStart"/>
            <w:r w:rsidRPr="00407625">
              <w:rPr>
                <w:color w:val="333333"/>
                <w:sz w:val="28"/>
                <w:szCs w:val="28"/>
              </w:rPr>
              <w:t>.</w:t>
            </w:r>
            <w:proofErr w:type="gramEnd"/>
            <w:r w:rsidRPr="00407625">
              <w:rPr>
                <w:color w:val="333333"/>
                <w:sz w:val="28"/>
                <w:szCs w:val="28"/>
              </w:rPr>
              <w:br/>
            </w:r>
            <w:proofErr w:type="gramStart"/>
            <w:r w:rsidRPr="00407625">
              <w:rPr>
                <w:color w:val="333333"/>
                <w:sz w:val="28"/>
                <w:szCs w:val="28"/>
              </w:rPr>
              <w:t>е</w:t>
            </w:r>
            <w:proofErr w:type="gramEnd"/>
            <w:r w:rsidRPr="00407625">
              <w:rPr>
                <w:color w:val="333333"/>
                <w:sz w:val="28"/>
                <w:szCs w:val="28"/>
              </w:rPr>
              <w:t>сли мусор вывезти нет возможности то:</w:t>
            </w:r>
            <w:r w:rsidRPr="00407625">
              <w:rPr>
                <w:color w:val="333333"/>
                <w:sz w:val="28"/>
                <w:szCs w:val="28"/>
              </w:rPr>
              <w:br/>
              <w:t>Сжигайте мусор под контролем и в строго отведённых для этих целей местах и не ближе 50 метров от зданий, строений и сооружений.</w:t>
            </w:r>
            <w:r w:rsidRPr="00407625">
              <w:rPr>
                <w:color w:val="333333"/>
                <w:sz w:val="28"/>
                <w:szCs w:val="28"/>
              </w:rPr>
              <w:br/>
              <w:t>Не оставляйте без присмотра разведённые костры, особенно вблизи строений.</w:t>
            </w:r>
            <w:r w:rsidRPr="00407625">
              <w:rPr>
                <w:color w:val="333333"/>
                <w:sz w:val="28"/>
                <w:szCs w:val="28"/>
              </w:rPr>
              <w:br/>
              <w:t>После сжигания обязательно пролейте водой то место, где вы разводили костер.</w:t>
            </w:r>
            <w:r w:rsidRPr="00407625">
              <w:rPr>
                <w:color w:val="333333"/>
                <w:sz w:val="28"/>
                <w:szCs w:val="28"/>
              </w:rPr>
              <w:br/>
              <w:t>Соблюдайте особую осторожность при курении. Помните, что любой брошенный окурок или спичка может привести к пожару.</w:t>
            </w:r>
            <w:r w:rsidRPr="00407625">
              <w:rPr>
                <w:color w:val="333333"/>
                <w:sz w:val="28"/>
                <w:szCs w:val="28"/>
              </w:rPr>
              <w:br/>
              <w:t>В летний период на территориях дачных участков и жилых домов необходимо иметь ёмкости наполненные водой. Следите за исправностью приборов отопления, электропроводки, бытовых приборов, за состоянием печных труб в жилых домах.</w:t>
            </w:r>
            <w:r w:rsidRPr="00407625">
              <w:rPr>
                <w:color w:val="333333"/>
                <w:sz w:val="28"/>
                <w:szCs w:val="28"/>
              </w:rPr>
              <w:br/>
              <w:t>Ни один взрослый человек не должен безразлично проходить мимо подростков, поджигающих траву ну и, конечно же, сам не должен допускать подобные действия.</w:t>
            </w:r>
            <w:r w:rsidRPr="00407625">
              <w:rPr>
                <w:color w:val="333333"/>
                <w:sz w:val="28"/>
                <w:szCs w:val="28"/>
              </w:rPr>
              <w:br/>
            </w:r>
            <w:proofErr w:type="gramStart"/>
            <w:r w:rsidRPr="00407625">
              <w:rPr>
                <w:color w:val="333333"/>
                <w:sz w:val="28"/>
                <w:szCs w:val="28"/>
              </w:rPr>
              <w:t>Согласно Постановлению Правительства РФ от 25 апреля 2012 г. № 390 «О противопожарном режиме» на территории садоводческих, огороднических и дачных некоммерческих объединений граждан обеспечивается наличие звуковой сигнализации для оповещения людей при пожаре, телефонной связи, а также запасов воды для целей пожаротушения в соответствии со статьями 6, 63 и 68 Федерального закона «Технический регламент о требованиях пожарной безопасности» (пункт 16).</w:t>
            </w:r>
            <w:proofErr w:type="gramEnd"/>
            <w:r w:rsidRPr="00407625">
              <w:rPr>
                <w:color w:val="333333"/>
                <w:sz w:val="28"/>
                <w:szCs w:val="28"/>
              </w:rPr>
              <w:br/>
            </w:r>
            <w:proofErr w:type="gramStart"/>
            <w:r w:rsidRPr="00407625">
              <w:rPr>
                <w:color w:val="333333"/>
                <w:sz w:val="28"/>
                <w:szCs w:val="28"/>
              </w:rPr>
              <w:t>На период устойчивой сухой, жаркой и ветреной погоды, а также при введении особого противопожарного режима на территориях садоводческих, огороднических и дачных некоммерческих объединений граждан осуществляются следующие мероприятия:</w:t>
            </w:r>
            <w:r w:rsidRPr="00407625">
              <w:rPr>
                <w:color w:val="333333"/>
                <w:sz w:val="28"/>
                <w:szCs w:val="28"/>
              </w:rPr>
              <w:br/>
            </w:r>
            <w:r w:rsidRPr="00407625">
              <w:rPr>
                <w:color w:val="333333"/>
                <w:sz w:val="28"/>
                <w:szCs w:val="28"/>
              </w:rPr>
              <w:lastRenderedPageBreak/>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r w:rsidRPr="00407625">
              <w:rPr>
                <w:color w:val="333333"/>
                <w:sz w:val="28"/>
                <w:szCs w:val="28"/>
              </w:rPr>
              <w:br/>
              <w:t>б) организация патрулирования добровольными пожарными и (или) гражданами Российской Федерации;</w:t>
            </w:r>
            <w:proofErr w:type="gramEnd"/>
            <w:r w:rsidRPr="00407625">
              <w:rPr>
                <w:color w:val="333333"/>
                <w:sz w:val="28"/>
                <w:szCs w:val="28"/>
              </w:rPr>
              <w:br/>
              <w:t>в) подготовка для возможного использования в тушении пожаров имеющейся водовозной и землеройной техники;</w:t>
            </w:r>
            <w:r w:rsidRPr="00407625">
              <w:rPr>
                <w:color w:val="333333"/>
                <w:sz w:val="28"/>
                <w:szCs w:val="28"/>
              </w:rPr>
              <w:br/>
              <w:t>г) проведение соответствующей разъяснительной работы с гражданами о мерах пожарной безопасности и действиях при пожаре (пункт 17).</w:t>
            </w:r>
            <w:r w:rsidRPr="00407625">
              <w:rPr>
                <w:color w:val="333333"/>
                <w:sz w:val="28"/>
                <w:szCs w:val="28"/>
              </w:rPr>
              <w:br/>
              <w:t>Запрещается на территориях, прилегающих к объектам садоводческих, огороднических и дачных некоммерческих объединений граждан, оставлять емкости с легковоспламеняющимися и горючими жидкостями, горючими газами (пункт 18).</w:t>
            </w:r>
            <w:r w:rsidRPr="00407625">
              <w:rPr>
                <w:color w:val="333333"/>
                <w:sz w:val="28"/>
                <w:szCs w:val="28"/>
              </w:rPr>
              <w:br/>
              <w:t>Запрещается на объектах садоводческих, огороднических и дачных некоммерческих объединений граждан устраивать свалки горючих отходов (пункт 19).</w:t>
            </w:r>
            <w:r w:rsidRPr="00407625">
              <w:rPr>
                <w:color w:val="333333"/>
                <w:sz w:val="28"/>
                <w:szCs w:val="28"/>
              </w:rPr>
              <w:br/>
              <w:t xml:space="preserve">В случае возникновения пожара немедленно звоните в пожарно-спасательную службу по телефону 01 (сотовая связь </w:t>
            </w:r>
            <w:r>
              <w:rPr>
                <w:color w:val="333333"/>
                <w:sz w:val="28"/>
                <w:szCs w:val="28"/>
              </w:rPr>
              <w:t xml:space="preserve">101, </w:t>
            </w:r>
            <w:r w:rsidRPr="00407625">
              <w:rPr>
                <w:color w:val="333333"/>
                <w:sz w:val="28"/>
                <w:szCs w:val="28"/>
              </w:rPr>
              <w:t>112).</w:t>
            </w:r>
          </w:p>
        </w:tc>
      </w:tr>
    </w:tbl>
    <w:p w:rsidR="00407625" w:rsidRDefault="00407625" w:rsidP="00407625"/>
    <w:p w:rsidR="00407625" w:rsidRDefault="00407625" w:rsidP="00407625"/>
    <w:p w:rsidR="00407625" w:rsidRDefault="00407625" w:rsidP="00407625"/>
    <w:p w:rsidR="00407625" w:rsidRDefault="00407625" w:rsidP="00407625"/>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t>Осторожно! Ландшафтные пожары</w:t>
      </w:r>
    </w:p>
    <w:tbl>
      <w:tblPr>
        <w:tblW w:w="5000" w:type="pct"/>
        <w:tblCellMar>
          <w:left w:w="0" w:type="dxa"/>
          <w:right w:w="0" w:type="dxa"/>
        </w:tblCellMar>
        <w:tblLook w:val="04A0"/>
      </w:tblPr>
      <w:tblGrid>
        <w:gridCol w:w="9921"/>
      </w:tblGrid>
      <w:tr w:rsidR="00407625" w:rsidRPr="00407625" w:rsidTr="00407625">
        <w:tc>
          <w:tcPr>
            <w:tcW w:w="0" w:type="auto"/>
            <w:vAlign w:val="center"/>
            <w:hideMark/>
          </w:tcPr>
          <w:p w:rsidR="00407625" w:rsidRPr="00407625" w:rsidRDefault="00407625" w:rsidP="00407625">
            <w:pPr>
              <w:rPr>
                <w:rFonts w:ascii="Verdana" w:hAnsi="Verdana"/>
                <w:color w:val="333333"/>
                <w:sz w:val="18"/>
                <w:szCs w:val="18"/>
              </w:rPr>
            </w:pPr>
            <w:bookmarkStart w:id="3" w:name="824"/>
            <w:bookmarkEnd w:id="3"/>
          </w:p>
        </w:tc>
      </w:tr>
    </w:tbl>
    <w:p w:rsidR="00407625" w:rsidRPr="00407625" w:rsidRDefault="00407625" w:rsidP="00407625">
      <w:pPr>
        <w:rPr>
          <w:vanish/>
        </w:rPr>
      </w:pP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p w:rsidR="00407625" w:rsidRPr="00407625" w:rsidRDefault="00407625" w:rsidP="00407625">
            <w:pPr>
              <w:rPr>
                <w:color w:val="333333"/>
                <w:sz w:val="28"/>
                <w:szCs w:val="28"/>
              </w:rPr>
            </w:pPr>
            <w:hyperlink r:id="rId4" w:tooltip=" " w:history="1">
              <w:r w:rsidRPr="00407625">
                <w:rPr>
                  <w:color w:val="590973"/>
                  <w:sz w:val="28"/>
                  <w:szCs w:val="28"/>
                </w:rPr>
                <w:pict>
                  <v:shape id="_x0000_i1027" type="#_x0000_t75" alt="Осторожно! Ландшафтные пожары" href="https://kurya.ru/images/pages/pic/824_580.jpg" title="&quot; &quot;" style="width:24pt;height:24pt" o:button="t"/>
                </w:pict>
              </w:r>
            </w:hyperlink>
            <w:r>
              <w:rPr>
                <w:color w:val="333333"/>
                <w:sz w:val="28"/>
                <w:szCs w:val="28"/>
              </w:rPr>
              <w:t xml:space="preserve">Администрация </w:t>
            </w:r>
            <w:proofErr w:type="spellStart"/>
            <w:r>
              <w:rPr>
                <w:color w:val="333333"/>
                <w:sz w:val="28"/>
                <w:szCs w:val="28"/>
              </w:rPr>
              <w:t>Курьинского</w:t>
            </w:r>
            <w:proofErr w:type="spellEnd"/>
            <w:r>
              <w:rPr>
                <w:color w:val="333333"/>
                <w:sz w:val="28"/>
                <w:szCs w:val="28"/>
              </w:rPr>
              <w:t xml:space="preserve"> района </w:t>
            </w:r>
            <w:r w:rsidRPr="00407625">
              <w:rPr>
                <w:color w:val="333333"/>
                <w:sz w:val="28"/>
                <w:szCs w:val="28"/>
              </w:rPr>
              <w:t>информирует, что с наступлением весенне-летнего пожароопасного периода увеличиваются случаи загораниями сухой травы на межселенных территориях муниципальных образований и территориях сельских поселений.</w:t>
            </w:r>
            <w:r w:rsidRPr="00407625">
              <w:rPr>
                <w:color w:val="333333"/>
                <w:sz w:val="28"/>
                <w:szCs w:val="28"/>
              </w:rPr>
              <w:br/>
              <w:t>Загорания сухой растительности могут являться первопричиной масштабных ландшафтных пожаров и представляют угрозу распространения пожаров на территории населенных пунктов, на объекты экономики и в лесных насаждениях.</w:t>
            </w:r>
            <w:r w:rsidRPr="00407625">
              <w:rPr>
                <w:color w:val="333333"/>
                <w:sz w:val="28"/>
                <w:szCs w:val="28"/>
              </w:rPr>
              <w:br/>
              <w:t>Возникновение ландшафтных пожаров - следствие низкого уровня противопожарной культуры населения.</w:t>
            </w:r>
            <w:r w:rsidRPr="00407625">
              <w:rPr>
                <w:color w:val="333333"/>
                <w:sz w:val="28"/>
                <w:szCs w:val="28"/>
              </w:rPr>
              <w:br/>
              <w:t>Самонадеянность, непонимание последствий, которые могут наступить от действия или бездействия граждан, легкомысленное отношение к своим гражданским и должностным обязанностям отдельных лиц подвергают реальной опасности окружающих их людей.</w:t>
            </w:r>
            <w:r w:rsidRPr="00407625">
              <w:rPr>
                <w:color w:val="333333"/>
                <w:sz w:val="28"/>
                <w:szCs w:val="28"/>
              </w:rPr>
              <w:br/>
              <w:t>Брошенный из автомобиля на обочину дороги непотушенный окурок, неконтролируемое сжигание мусора, несоблюдение правил пожарной безопасности в местах организации пикников - вот неполный перечень причин возникновения ландшафтных пожаров, последствие которых могут быть трагичными, а потери от них невосполнимыми.</w:t>
            </w:r>
            <w:r w:rsidRPr="00407625">
              <w:rPr>
                <w:color w:val="333333"/>
                <w:sz w:val="28"/>
                <w:szCs w:val="28"/>
              </w:rPr>
              <w:br/>
              <w:t xml:space="preserve">Зачастую причиной возникновения подобных пожаров является прямое действие недобросовестных землепользователей либо иных лиц, допускающих несанкционированный отжиг сухой растительности на территориях </w:t>
            </w:r>
            <w:r w:rsidRPr="00407625">
              <w:rPr>
                <w:color w:val="333333"/>
                <w:sz w:val="28"/>
                <w:szCs w:val="28"/>
              </w:rPr>
              <w:lastRenderedPageBreak/>
              <w:t>домовладений, приусадебных участках, арендованных земельных участках сельскохозяйственного назначения.</w:t>
            </w:r>
            <w:r w:rsidRPr="00407625">
              <w:rPr>
                <w:color w:val="333333"/>
                <w:sz w:val="28"/>
                <w:szCs w:val="28"/>
              </w:rPr>
              <w:br/>
              <w:t>Невыполнение в полном объеме органами местного самоуправления соответствующих превентивных мер по нераспространению огня на населенные пункты и в лесные насаждения является сопутствующим условием для возникновения и развития пожаров.</w:t>
            </w:r>
            <w:r w:rsidRPr="00407625">
              <w:rPr>
                <w:color w:val="333333"/>
                <w:sz w:val="28"/>
                <w:szCs w:val="28"/>
              </w:rPr>
              <w:br/>
              <w:t>Следует помнить о том, что Кодексом Российской Федерации об административных правонарушениях за нарушение требований пожарной безопасности предусмотрены значительные штрафные санкции.</w:t>
            </w:r>
            <w:r w:rsidRPr="00407625">
              <w:rPr>
                <w:color w:val="333333"/>
                <w:sz w:val="28"/>
                <w:szCs w:val="28"/>
              </w:rPr>
              <w:br/>
              <w:t>В случаях установления на территориях муниципальных районов особого противопожарного режима размер штрафных санкций за нарушения требований пожарной безопасности увеличивается в 2 раза</w:t>
            </w:r>
            <w:proofErr w:type="gramStart"/>
            <w:r w:rsidRPr="00407625">
              <w:rPr>
                <w:color w:val="333333"/>
                <w:sz w:val="28"/>
                <w:szCs w:val="28"/>
              </w:rPr>
              <w:br/>
              <w:t>В</w:t>
            </w:r>
            <w:proofErr w:type="gramEnd"/>
            <w:r w:rsidRPr="00407625">
              <w:rPr>
                <w:color w:val="333333"/>
                <w:sz w:val="28"/>
                <w:szCs w:val="28"/>
              </w:rPr>
              <w:t xml:space="preserve"> ряде случаев, за нарушения требований пожарной безопасности, повлекшие наступление тяжких последствий, Российским законодательством предусмотрена уголовная ответственность.</w:t>
            </w:r>
            <w:r w:rsidRPr="00407625">
              <w:rPr>
                <w:color w:val="333333"/>
                <w:sz w:val="28"/>
                <w:szCs w:val="28"/>
              </w:rPr>
              <w:br/>
              <w:t>Следует ли напоминать, что именно из-за человеческого фактора, и именно из-за такого непотребного отношения к нашей природе весной 2015 года выгорело почти полностью два региона Российской Федерации. Эти субъекты, а также государство понесло огромные многомиллионные убытки, а суммы на восстановление всего сгоревшего приближаются к миллиардам. Любой пожар, пришедший со стороны степи или леса, приносит колоссальные убытки частному подворью, восстановиться после которых становится невозможным. Поэтому при любом возникновении пожара в степи или лесу незамедлительно необходимо сообщать либо в МЧС, либо в ОВД района. При возможности самостоятельно потушить травяной пал, потушите его, не проходите мимо. В случае если вы увидели, что кто-то пытается поджечь травяную растительность, немедленно сообщите об этом в ОВД района по телефону, чтобы были приняты действенные меры.</w:t>
            </w:r>
          </w:p>
        </w:tc>
      </w:tr>
    </w:tbl>
    <w:p w:rsidR="00407625" w:rsidRDefault="00407625" w:rsidP="00407625"/>
    <w:p w:rsidR="00407625" w:rsidRDefault="00407625" w:rsidP="00407625"/>
    <w:p w:rsidR="00407625" w:rsidRDefault="00407625" w:rsidP="00407625"/>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t>Как избежать пожара зимой.</w:t>
      </w: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p w:rsidR="00407625" w:rsidRPr="00407625" w:rsidRDefault="00407625" w:rsidP="00407625">
            <w:pPr>
              <w:rPr>
                <w:color w:val="333333"/>
                <w:sz w:val="28"/>
                <w:szCs w:val="28"/>
              </w:rPr>
            </w:pPr>
            <w:bookmarkStart w:id="4" w:name="691"/>
            <w:bookmarkEnd w:id="4"/>
            <w:r w:rsidRPr="00407625">
              <w:rPr>
                <w:color w:val="333333"/>
                <w:sz w:val="28"/>
                <w:szCs w:val="28"/>
              </w:rPr>
              <w:t xml:space="preserve">Еще не раз сильные морозы дадут о себе знать. Именно в этот период резко возрастает угроза возникновения пожаров по причине перекала отопительных печей и отогрева автомобилей паяльными лампами, тепловыми пушками и электроплитками. О том, как не допустить чрезвычайных происшествий в это время года рассказывает </w:t>
            </w:r>
            <w:r>
              <w:rPr>
                <w:color w:val="333333"/>
                <w:sz w:val="28"/>
                <w:szCs w:val="28"/>
              </w:rPr>
              <w:t xml:space="preserve">главный специалист по делам ГОЧС и МР Администрации </w:t>
            </w:r>
            <w:proofErr w:type="spellStart"/>
            <w:r>
              <w:rPr>
                <w:color w:val="333333"/>
                <w:sz w:val="28"/>
                <w:szCs w:val="28"/>
              </w:rPr>
              <w:t>Курьинского</w:t>
            </w:r>
            <w:proofErr w:type="spellEnd"/>
            <w:r>
              <w:rPr>
                <w:color w:val="333333"/>
                <w:sz w:val="28"/>
                <w:szCs w:val="28"/>
              </w:rPr>
              <w:t xml:space="preserve"> района</w:t>
            </w:r>
            <w:r w:rsidRPr="00407625">
              <w:rPr>
                <w:color w:val="333333"/>
                <w:sz w:val="28"/>
                <w:szCs w:val="28"/>
              </w:rPr>
              <w:t>.</w:t>
            </w:r>
            <w:r w:rsidRPr="00407625">
              <w:rPr>
                <w:color w:val="333333"/>
                <w:sz w:val="28"/>
                <w:szCs w:val="28"/>
              </w:rPr>
              <w:br/>
            </w:r>
            <w:r w:rsidRPr="00407625">
              <w:rPr>
                <w:color w:val="333333"/>
                <w:sz w:val="28"/>
                <w:szCs w:val="28"/>
              </w:rPr>
              <w:br/>
              <w:t xml:space="preserve">— Пытаясь создать в домах тепло и уют, люди часто забывают об элементарной предосторожности в обращении с огнем. Еще перед началом отопительного сезона все печи и другие приборы отопления должны быть тщательно проверены и отремонтированы. Нельзя забывать и о самих правилах эксплуатации </w:t>
            </w:r>
            <w:r w:rsidRPr="00407625">
              <w:rPr>
                <w:color w:val="333333"/>
                <w:sz w:val="28"/>
                <w:szCs w:val="28"/>
              </w:rPr>
              <w:lastRenderedPageBreak/>
              <w:t>отопительных печей. В первую очередь нельзя перекаливать их в сильные морозы. Мало того, что разрушается внутренняя кладка кирпичей, печь не принесет и желаемого тепла, сколько бы дров туда не уложили, так она еще становится опасной для вас и ваших близких. Трещины могут выйти на боковые наружные поверхности, в любой момент из трещины в кладке может выйти ядовитый газ, смертельно опасный для жизни.</w:t>
            </w:r>
            <w:r w:rsidRPr="00407625">
              <w:rPr>
                <w:color w:val="333333"/>
                <w:sz w:val="28"/>
                <w:szCs w:val="28"/>
              </w:rPr>
              <w:br/>
              <w:t>К тому же такая печь в любой момент может стать причиной пожара. Статистика показывает, что количество пожаров, вызванных неисправным печным отоплением, ежегодно составляет 13 — 17% от общего числа пожаров.</w:t>
            </w:r>
            <w:r w:rsidRPr="00407625">
              <w:rPr>
                <w:color w:val="333333"/>
                <w:sz w:val="28"/>
                <w:szCs w:val="28"/>
              </w:rPr>
              <w:br/>
              <w:t xml:space="preserve">Пожары происходят в основном от причин, связанных с воспламенением частей зданий от непосредственного действия пламени, топочных газов, искр на конструкции, введённых в отопительное устройство, или через трещины и </w:t>
            </w:r>
            <w:proofErr w:type="spellStart"/>
            <w:r w:rsidRPr="00407625">
              <w:rPr>
                <w:color w:val="333333"/>
                <w:sz w:val="28"/>
                <w:szCs w:val="28"/>
              </w:rPr>
              <w:t>неплотности</w:t>
            </w:r>
            <w:proofErr w:type="spellEnd"/>
            <w:r w:rsidRPr="00407625">
              <w:rPr>
                <w:color w:val="333333"/>
                <w:sz w:val="28"/>
                <w:szCs w:val="28"/>
              </w:rPr>
              <w:t xml:space="preserve"> в кладке печей, дымоходов и в их разделках; воспламенением и тепловым самовозгоранием частей зданий в результате перегрева (перекала) исправных печей и дымоходов при отсутствии или недостаточности разделок, </w:t>
            </w:r>
            <w:proofErr w:type="spellStart"/>
            <w:r w:rsidRPr="00407625">
              <w:rPr>
                <w:color w:val="333333"/>
                <w:sz w:val="28"/>
                <w:szCs w:val="28"/>
              </w:rPr>
              <w:t>отступок</w:t>
            </w:r>
            <w:proofErr w:type="spellEnd"/>
            <w:r w:rsidRPr="00407625">
              <w:rPr>
                <w:color w:val="333333"/>
                <w:sz w:val="28"/>
                <w:szCs w:val="28"/>
              </w:rPr>
              <w:t xml:space="preserve"> между отопительными устройствами и строительными конструкциями; воспламенением и тепловым самовозгоранием предметов и материалов, находящихся в помещениях и оказавшихся в непосредственной близости к неисправным или перегретым отопительным приборам и дымоходам; воспламенением частей зданий, предметов, материалов в результате попадания горящего топлива, углей, искр, действия лучистой теплоты или конвекции через топочные и другие эксплуатационные отверстия печей и дымоходов.</w:t>
            </w:r>
            <w:r w:rsidRPr="00407625">
              <w:rPr>
                <w:color w:val="333333"/>
                <w:sz w:val="28"/>
                <w:szCs w:val="28"/>
              </w:rPr>
              <w:br/>
              <w:t>Топка печей должна прекращаться не менее чем за 2 часа до отхода проживающих ко сну. Чтобы не допускать перекала печи, рекомендуется топить её 2-3 раза в день продолжительностью не более полутора часов.</w:t>
            </w:r>
            <w:r w:rsidRPr="00407625">
              <w:rPr>
                <w:color w:val="333333"/>
                <w:sz w:val="28"/>
                <w:szCs w:val="28"/>
              </w:rPr>
              <w:br/>
              <w:t xml:space="preserve">Чтобы печь не перекалялась, нельзя топить коксом, углём и торфяным брикетом, не </w:t>
            </w:r>
            <w:proofErr w:type="gramStart"/>
            <w:r w:rsidRPr="00407625">
              <w:rPr>
                <w:color w:val="333333"/>
                <w:sz w:val="28"/>
                <w:szCs w:val="28"/>
              </w:rPr>
              <w:t>предназначенными</w:t>
            </w:r>
            <w:proofErr w:type="gramEnd"/>
            <w:r w:rsidRPr="00407625">
              <w:rPr>
                <w:color w:val="333333"/>
                <w:sz w:val="28"/>
                <w:szCs w:val="28"/>
              </w:rPr>
              <w:t xml:space="preserve"> для таких видов топлива печи, применять для топки печей дрова, длина которых превышает размеры топливника. </w:t>
            </w:r>
            <w:proofErr w:type="gramStart"/>
            <w:r w:rsidRPr="00407625">
              <w:rPr>
                <w:color w:val="333333"/>
                <w:sz w:val="28"/>
                <w:szCs w:val="28"/>
              </w:rPr>
              <w:t>Кроме этого, нельзя оставлять горящую печь без присмотра или на попечение малолетних, сушить и хранить у печей дрова, одежду, устанавливать к ним мебель.</w:t>
            </w:r>
            <w:proofErr w:type="gramEnd"/>
            <w:r w:rsidRPr="00407625">
              <w:rPr>
                <w:color w:val="333333"/>
                <w:sz w:val="28"/>
                <w:szCs w:val="28"/>
              </w:rPr>
              <w:t> </w:t>
            </w:r>
            <w:r w:rsidRPr="00407625">
              <w:rPr>
                <w:color w:val="333333"/>
                <w:sz w:val="28"/>
                <w:szCs w:val="28"/>
              </w:rPr>
              <w:br/>
              <w:t>Еще одной причиной пожара может послужить отогрев автомобиля в сильные морозы паяльными лампами, тепловыми пушками, электроплитками, оставленными без присмотра, или иными средствами «кустарного» производства. Категорически запрещается подогревать двигатели открытым огнем (костры, факелы, паяльные лампы).</w:t>
            </w:r>
            <w:r w:rsidRPr="00407625">
              <w:rPr>
                <w:color w:val="333333"/>
                <w:sz w:val="28"/>
                <w:szCs w:val="28"/>
              </w:rPr>
              <w:br/>
              <w:t>Эти простые рекомендации позволят избежать трагедии.</w:t>
            </w:r>
          </w:p>
        </w:tc>
      </w:tr>
    </w:tbl>
    <w:p w:rsidR="00407625" w:rsidRDefault="00407625" w:rsidP="00407625"/>
    <w:p w:rsidR="00407625" w:rsidRDefault="00407625" w:rsidP="00407625"/>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t>Что делать, когда горит лес</w:t>
      </w: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p w:rsidR="00407625" w:rsidRPr="00407625" w:rsidRDefault="00407625" w:rsidP="00407625">
            <w:pPr>
              <w:rPr>
                <w:color w:val="333333"/>
                <w:sz w:val="28"/>
                <w:szCs w:val="28"/>
              </w:rPr>
            </w:pPr>
            <w:bookmarkStart w:id="5" w:name="287"/>
            <w:bookmarkEnd w:id="5"/>
            <w:r w:rsidRPr="00407625">
              <w:rPr>
                <w:color w:val="333333"/>
                <w:sz w:val="28"/>
                <w:szCs w:val="28"/>
              </w:rPr>
              <w:t xml:space="preserve">Виновником лесных пожаров чаще всего является человек. Большинство пожаров возникает в результате сельскохозяйственных палов, сжигания мусора, в местах пикников, сбора грибов и ягод, во время охоты, от брошенной горящей спички, не потушенной сигареты. Во время выстрела охотника вылетевший из ружья пыж </w:t>
            </w:r>
            <w:r w:rsidRPr="00407625">
              <w:rPr>
                <w:color w:val="333333"/>
                <w:sz w:val="28"/>
                <w:szCs w:val="28"/>
              </w:rPr>
              <w:lastRenderedPageBreak/>
              <w:t>начинает тлеть, поджигая сухую траву. Не полностью потушенный костер в лесу служит причиной больших последующих бедствий. В зависимости от того, в каких частях леса распространяется огонь, лесные пожары принято подразделять на низовые (по количеству составляют до 90%), верховые и подземные. </w:t>
            </w:r>
            <w:r w:rsidRPr="00407625">
              <w:rPr>
                <w:color w:val="333333"/>
                <w:sz w:val="28"/>
                <w:szCs w:val="28"/>
              </w:rPr>
              <w:br/>
              <w:t>В лесу соблюдайте следующие правила: </w:t>
            </w:r>
            <w:r w:rsidRPr="00407625">
              <w:rPr>
                <w:color w:val="333333"/>
                <w:sz w:val="28"/>
                <w:szCs w:val="28"/>
              </w:rPr>
              <w:br/>
              <w:t>В пожароопасный период в лесу запрещается:</w:t>
            </w:r>
            <w:r w:rsidRPr="00407625">
              <w:rPr>
                <w:color w:val="333333"/>
                <w:sz w:val="28"/>
                <w:szCs w:val="28"/>
              </w:rPr>
              <w:br/>
              <w:t>разводить костры, использовать мангалы, другие приспособления для приготовления пищи;</w:t>
            </w:r>
            <w:r w:rsidRPr="00407625">
              <w:rPr>
                <w:color w:val="333333"/>
                <w:sz w:val="28"/>
                <w:szCs w:val="28"/>
              </w:rPr>
              <w:br/>
              <w:t>курить, бросать горящие спички, окурки, вытряхивать из курительных трубок горящую золу;</w:t>
            </w:r>
            <w:r w:rsidRPr="00407625">
              <w:rPr>
                <w:color w:val="333333"/>
                <w:sz w:val="28"/>
                <w:szCs w:val="28"/>
              </w:rPr>
              <w:br/>
              <w:t>стрелять из оружия, использовать пиротехнические изделия;</w:t>
            </w:r>
            <w:r w:rsidRPr="00407625">
              <w:rPr>
                <w:color w:val="333333"/>
                <w:sz w:val="28"/>
                <w:szCs w:val="28"/>
              </w:rPr>
              <w:br/>
              <w:t>оставлять в лесу промасленный или пропитанный бензином, керосином или иными горючими веществами обтирочный материал;</w:t>
            </w:r>
            <w:r w:rsidRPr="00407625">
              <w:rPr>
                <w:color w:val="333333"/>
                <w:sz w:val="28"/>
                <w:szCs w:val="28"/>
              </w:rPr>
              <w:br/>
              <w:t>заправлять топливом баки работающих двигателей внутреннего сгорания, выводить для работы технику с неисправной системой питания двигателя, а также курить или пользоваться открытым огнем вблизи машин, заправляемых топливом;</w:t>
            </w:r>
            <w:r w:rsidRPr="00407625">
              <w:rPr>
                <w:color w:val="333333"/>
                <w:sz w:val="28"/>
                <w:szCs w:val="28"/>
              </w:rPr>
              <w:br/>
              <w:t>оставлять на освещенной солнцем поляне бутылки, осколки стекла, другой мусор;</w:t>
            </w:r>
            <w:r w:rsidRPr="00407625">
              <w:rPr>
                <w:color w:val="333333"/>
                <w:sz w:val="28"/>
                <w:szCs w:val="28"/>
              </w:rPr>
              <w:br/>
              <w:t>выжигать траву, а также стерню на полях.</w:t>
            </w:r>
            <w:r w:rsidRPr="00407625">
              <w:rPr>
                <w:color w:val="333333"/>
                <w:sz w:val="28"/>
                <w:szCs w:val="28"/>
              </w:rPr>
              <w:br/>
              <w:t>Лица, виновные в нарушении правил пожарной безопасности, в зависимости от характера нарушений и их последствий, несут дисциплинарную, административную или уголовную ответственность. </w:t>
            </w:r>
            <w:r w:rsidRPr="00407625">
              <w:rPr>
                <w:color w:val="333333"/>
                <w:sz w:val="28"/>
                <w:szCs w:val="28"/>
              </w:rPr>
              <w:br/>
              <w:t>Что делать, если вы оказались в зоне лесного пожара? Если пожар низовой или локальный, можно попытаться потушить пламя самостоятельно:</w:t>
            </w:r>
            <w:r w:rsidRPr="00407625">
              <w:rPr>
                <w:color w:val="333333"/>
                <w:sz w:val="28"/>
                <w:szCs w:val="28"/>
              </w:rPr>
              <w:br/>
              <w:t>сбить его, захлестывая ветками лиственных пород, заливая водой, забрасывая влажным грунтом затаптывая ногами. При тушении пожара действуйте осмотрительно, не уходите далеко от дорог и просек, не теряйте из виду других участников, поддерживайте с ними зрительную и звуковую связь.</w:t>
            </w:r>
            <w:r w:rsidRPr="00407625">
              <w:rPr>
                <w:color w:val="333333"/>
                <w:sz w:val="28"/>
                <w:szCs w:val="28"/>
              </w:rPr>
              <w:br/>
              <w:t>Если у вас нет возможности своими силами справиться с локализацией и тушением пожара:</w:t>
            </w:r>
            <w:r w:rsidRPr="00407625">
              <w:rPr>
                <w:color w:val="333333"/>
                <w:sz w:val="28"/>
                <w:szCs w:val="28"/>
              </w:rPr>
              <w:br/>
              <w:t>немедленно предупредите всех находящихся поблизости о необходимости выхода из опасной зоны;</w:t>
            </w:r>
            <w:r w:rsidRPr="00407625">
              <w:rPr>
                <w:color w:val="333333"/>
                <w:sz w:val="28"/>
                <w:szCs w:val="28"/>
              </w:rPr>
              <w:br/>
              <w:t>организуйте выход людей на дорогу или просеку, широкую поляну, к берегу реки или водоема, в поле;</w:t>
            </w:r>
            <w:r w:rsidRPr="00407625">
              <w:rPr>
                <w:color w:val="333333"/>
                <w:sz w:val="28"/>
                <w:szCs w:val="28"/>
              </w:rPr>
              <w:br/>
              <w:t>выходите из опасной зоны быстро, перпендикулярно направлению движения огня;</w:t>
            </w:r>
            <w:r w:rsidRPr="00407625">
              <w:rPr>
                <w:color w:val="333333"/>
                <w:sz w:val="28"/>
                <w:szCs w:val="28"/>
              </w:rPr>
              <w:br/>
            </w:r>
            <w:proofErr w:type="gramStart"/>
            <w:r w:rsidRPr="00407625">
              <w:rPr>
                <w:color w:val="333333"/>
                <w:sz w:val="28"/>
                <w:szCs w:val="28"/>
              </w:rPr>
              <w:t>если невозможно уйти от пожара, войдите в водоем или накройтесь мокрой одеждой;</w:t>
            </w:r>
            <w:r w:rsidRPr="00407625">
              <w:rPr>
                <w:color w:val="333333"/>
                <w:sz w:val="28"/>
                <w:szCs w:val="28"/>
              </w:rPr>
              <w:br/>
              <w:t>оказавшись на открытом пространстве или поляне, дышите, пригнувшись к земле, - там воздух менее задымлен;</w:t>
            </w:r>
            <w:r w:rsidRPr="00407625">
              <w:rPr>
                <w:color w:val="333333"/>
                <w:sz w:val="28"/>
                <w:szCs w:val="28"/>
              </w:rPr>
              <w:br/>
              <w:t>рот и нос при этом прикройте ватно-марлевой повязкой или тканью;</w:t>
            </w:r>
            <w:r w:rsidRPr="00407625">
              <w:rPr>
                <w:color w:val="333333"/>
                <w:sz w:val="28"/>
                <w:szCs w:val="28"/>
              </w:rPr>
              <w:br/>
              <w:t>после выхода из зоны пожара сообщите о месте, размерах и характере в противопожарную службу, администрацию населенного пункта, лесничество.</w:t>
            </w:r>
            <w:proofErr w:type="gramEnd"/>
            <w:r w:rsidRPr="00407625">
              <w:rPr>
                <w:color w:val="333333"/>
                <w:sz w:val="28"/>
                <w:szCs w:val="28"/>
              </w:rPr>
              <w:br/>
            </w:r>
            <w:proofErr w:type="gramStart"/>
            <w:r w:rsidRPr="00407625">
              <w:rPr>
                <w:color w:val="333333"/>
                <w:sz w:val="28"/>
                <w:szCs w:val="28"/>
              </w:rPr>
              <w:t>Если есть вероятность приближения огня к вашему населенному пункту, подготовьтесь к возможной эвакуации:</w:t>
            </w:r>
            <w:r w:rsidRPr="00407625">
              <w:rPr>
                <w:color w:val="333333"/>
                <w:sz w:val="28"/>
                <w:szCs w:val="28"/>
              </w:rPr>
              <w:br/>
            </w:r>
            <w:r w:rsidRPr="00407625">
              <w:rPr>
                <w:color w:val="333333"/>
                <w:sz w:val="28"/>
                <w:szCs w:val="28"/>
              </w:rPr>
              <w:lastRenderedPageBreak/>
              <w:t>поместите документы, ценные вещи в безопасное, доступное место;</w:t>
            </w:r>
            <w:r w:rsidRPr="00407625">
              <w:rPr>
                <w:color w:val="333333"/>
                <w:sz w:val="28"/>
                <w:szCs w:val="28"/>
              </w:rPr>
              <w:br/>
              <w:t>подготовьте к возможному экстренному отъезду транспортные средства;</w:t>
            </w:r>
            <w:r w:rsidRPr="00407625">
              <w:rPr>
                <w:color w:val="333333"/>
                <w:sz w:val="28"/>
                <w:szCs w:val="28"/>
              </w:rPr>
              <w:br/>
              <w:t>наденьте хлопчатобумажную или шерстяную одежду, при себе имейте: перчатки, платок, которым можно закрыть лицо, защитные очки или другие средства защиты глаз;</w:t>
            </w:r>
            <w:r w:rsidRPr="00407625">
              <w:rPr>
                <w:color w:val="333333"/>
                <w:sz w:val="28"/>
                <w:szCs w:val="28"/>
              </w:rPr>
              <w:br/>
              <w:t>подготовьте запас еды и питьевой воды;</w:t>
            </w:r>
            <w:proofErr w:type="gramEnd"/>
            <w:r w:rsidRPr="00407625">
              <w:rPr>
                <w:color w:val="333333"/>
                <w:sz w:val="28"/>
                <w:szCs w:val="28"/>
              </w:rPr>
              <w:br/>
              <w:t>внимательно следите за информационными сообщениями по телевидению и радио, средствами оповещения, держите связь со знакомыми в других районах вашей местности;</w:t>
            </w:r>
            <w:r w:rsidRPr="00407625">
              <w:rPr>
                <w:color w:val="333333"/>
                <w:sz w:val="28"/>
                <w:szCs w:val="28"/>
              </w:rPr>
              <w:br/>
              <w:t>избегайте паники.</w:t>
            </w:r>
            <w:r w:rsidRPr="00407625">
              <w:rPr>
                <w:color w:val="333333"/>
                <w:sz w:val="28"/>
                <w:szCs w:val="28"/>
              </w:rPr>
              <w:br/>
            </w:r>
            <w:r w:rsidRPr="00407625">
              <w:rPr>
                <w:color w:val="333333"/>
                <w:sz w:val="28"/>
                <w:szCs w:val="28"/>
              </w:rPr>
              <w:br/>
              <w:t>Если вы обнаружили очаги возгорания, необходимо позвонить в «Службу спасения» по телефону «01», «112», «101».</w:t>
            </w:r>
            <w:r w:rsidRPr="00407625">
              <w:rPr>
                <w:color w:val="333333"/>
                <w:sz w:val="28"/>
                <w:szCs w:val="28"/>
              </w:rPr>
              <w:br/>
            </w:r>
            <w:r w:rsidRPr="00407625">
              <w:rPr>
                <w:sz w:val="28"/>
                <w:szCs w:val="28"/>
              </w:rPr>
              <w:br/>
            </w:r>
          </w:p>
        </w:tc>
      </w:tr>
    </w:tbl>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lastRenderedPageBreak/>
        <w:t>Тополиный пух</w:t>
      </w: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p w:rsidR="00407625" w:rsidRPr="00407625" w:rsidRDefault="00407625" w:rsidP="00407625">
            <w:pPr>
              <w:rPr>
                <w:color w:val="333333"/>
                <w:sz w:val="28"/>
                <w:szCs w:val="28"/>
              </w:rPr>
            </w:pPr>
            <w:bookmarkStart w:id="6" w:name="366"/>
            <w:bookmarkEnd w:id="6"/>
            <w:r w:rsidRPr="00407625">
              <w:rPr>
                <w:color w:val="333333"/>
                <w:sz w:val="28"/>
                <w:szCs w:val="28"/>
              </w:rPr>
              <w:t>Скоро подойдет то время когда тополя на территории населенных пунктов района начнут «цвести» и распустят пух. Это тяжелое время не только для людей страдающих аллергией, но и для пожарной охраны.</w:t>
            </w:r>
            <w:r w:rsidRPr="00407625">
              <w:rPr>
                <w:color w:val="333333"/>
                <w:sz w:val="28"/>
                <w:szCs w:val="28"/>
              </w:rPr>
              <w:br/>
              <w:t>Тополиный пух имеет свойство набиваться во все щели и легко вспыхивает, являясь причиной очень многих летних пожаров. </w:t>
            </w:r>
            <w:r w:rsidRPr="00407625">
              <w:rPr>
                <w:color w:val="333333"/>
                <w:sz w:val="28"/>
                <w:szCs w:val="28"/>
              </w:rPr>
              <w:br/>
              <w:t xml:space="preserve">Повышенную пожарную опасность в конце июня приобретает весь мусор, дворы, травы на газонах, поскольку тополиный пух имеет свойство скапливаться, особенно вокруг гаражей, сараев и деревянных построек. Небрежно брошенная спичка, непотушенный окурок, забавы детей с огнем - все это может уничтожить не только пух, но и здания, строения, расположенные рядом. В результате невинной шалости может возникнуть серьезный пожар. Дворы домов, оснащенные газораспределительными станциями, несут наибольшую опасность. Пух забивается в ограждения (как правило, это сетка </w:t>
            </w:r>
            <w:proofErr w:type="spellStart"/>
            <w:r w:rsidRPr="00407625">
              <w:rPr>
                <w:color w:val="333333"/>
                <w:sz w:val="28"/>
                <w:szCs w:val="28"/>
              </w:rPr>
              <w:t>рабица</w:t>
            </w:r>
            <w:proofErr w:type="spellEnd"/>
            <w:r w:rsidRPr="00407625">
              <w:rPr>
                <w:color w:val="333333"/>
                <w:sz w:val="28"/>
                <w:szCs w:val="28"/>
              </w:rPr>
              <w:t>), которые окружают эти станции и при неосторожном обращении с огнем это может привести к серьезным последствиям.</w:t>
            </w:r>
            <w:r w:rsidRPr="00407625">
              <w:rPr>
                <w:color w:val="333333"/>
                <w:sz w:val="28"/>
                <w:szCs w:val="28"/>
              </w:rPr>
              <w:br/>
            </w:r>
            <w:proofErr w:type="gramStart"/>
            <w:r w:rsidRPr="00407625">
              <w:rPr>
                <w:color w:val="333333"/>
                <w:sz w:val="28"/>
                <w:szCs w:val="28"/>
              </w:rPr>
              <w:t>Во избежание подобных пожаров необходимо:</w:t>
            </w:r>
            <w:r w:rsidRPr="00407625">
              <w:rPr>
                <w:color w:val="333333"/>
                <w:sz w:val="28"/>
                <w:szCs w:val="28"/>
              </w:rPr>
              <w:br/>
              <w:t>- не разводить костры в местах скопления пуха, листьев и мусора;</w:t>
            </w:r>
            <w:r w:rsidRPr="00407625">
              <w:rPr>
                <w:color w:val="333333"/>
                <w:sz w:val="28"/>
                <w:szCs w:val="28"/>
              </w:rPr>
              <w:br/>
              <w:t>- курить в специально отведенном месте, не разбрасывая при этом непотушенные окурки (спички);</w:t>
            </w:r>
            <w:r w:rsidRPr="00407625">
              <w:rPr>
                <w:color w:val="333333"/>
                <w:sz w:val="28"/>
                <w:szCs w:val="28"/>
              </w:rPr>
              <w:br/>
              <w:t>- очистить от тополиного пуха противопожарные разрывы между жилыми зданиями и хозяйственными постройками путем смачивания территории водой;</w:t>
            </w:r>
            <w:r w:rsidRPr="00407625">
              <w:rPr>
                <w:color w:val="333333"/>
                <w:sz w:val="28"/>
                <w:szCs w:val="28"/>
              </w:rPr>
              <w:br/>
              <w:t>- очистить ограждения газораспределительных станций, находящихся во дворах, от скопившегося пуха путем смачивания водой;</w:t>
            </w:r>
            <w:proofErr w:type="gramEnd"/>
            <w:r w:rsidRPr="00407625">
              <w:rPr>
                <w:color w:val="333333"/>
                <w:sz w:val="28"/>
                <w:szCs w:val="28"/>
              </w:rPr>
              <w:br/>
              <w:t>- организовать досуг ваших детей, следить за тем, чем они заняты.</w:t>
            </w:r>
            <w:r w:rsidRPr="00407625">
              <w:rPr>
                <w:color w:val="333333"/>
                <w:sz w:val="28"/>
                <w:szCs w:val="28"/>
              </w:rPr>
              <w:br/>
              <w:t xml:space="preserve">Родителям и педагогам детских учреждений необходимо убедить детей в том, что игра с огнем может привести к серьезным последствиям. Как правило, тополиный пух легко воспламеняется, горит как порох — моментально, во всех </w:t>
            </w:r>
            <w:r w:rsidRPr="00407625">
              <w:rPr>
                <w:color w:val="333333"/>
                <w:sz w:val="28"/>
                <w:szCs w:val="28"/>
              </w:rPr>
              <w:lastRenderedPageBreak/>
              <w:t>направлениях, оставляя после себя только черные следы. Как результат — резкий рост числа пожаров. Наибольшей опасности возгорания подвержены деревянные строения, а также гаражи и стоянки автомобильного транспорта. Гаражи — это очень коварные объекты. Наши автолюбители зачастую хранят в гаражах баллоны с газом, канистры с горючими материалами, что повышает вероятность ЧП. </w:t>
            </w:r>
            <w:r w:rsidRPr="00407625">
              <w:rPr>
                <w:color w:val="333333"/>
                <w:sz w:val="28"/>
                <w:szCs w:val="28"/>
              </w:rPr>
              <w:br/>
              <w:t>Огонь, распространяясь по тополиному пуху, переходит на горючие материалы домов и прочих строений. Проникая через щели внутрь, огонь уничтожает все на своем пути. Последствия не трудно представить – сгоревшие строения, дома, автомобили и прочее имущество.</w:t>
            </w:r>
            <w:r w:rsidRPr="00407625">
              <w:rPr>
                <w:color w:val="333333"/>
                <w:sz w:val="28"/>
                <w:szCs w:val="28"/>
              </w:rPr>
              <w:br/>
              <w:t xml:space="preserve">В этот период необходимо соблюдать правила пожарной безопасности. Места скопления пуха, особенно у деревянных построек, надо регулярно очищать, не позволять детям и подросткам его поджигать. На предприятиях и учреждениях следует установить </w:t>
            </w:r>
            <w:proofErr w:type="gramStart"/>
            <w:r w:rsidRPr="00407625">
              <w:rPr>
                <w:color w:val="333333"/>
                <w:sz w:val="28"/>
                <w:szCs w:val="28"/>
              </w:rPr>
              <w:t>контроль за</w:t>
            </w:r>
            <w:proofErr w:type="gramEnd"/>
            <w:r w:rsidRPr="00407625">
              <w:rPr>
                <w:color w:val="333333"/>
                <w:sz w:val="28"/>
                <w:szCs w:val="28"/>
              </w:rPr>
              <w:t xml:space="preserve"> режимом курения, категорически запретить разведение костров и сжигание мусора, тщательно проводить подготовку к проведению сварочных работ, провести дополнительные противопожарные инструктажи.</w:t>
            </w:r>
            <w:r w:rsidRPr="00407625">
              <w:rPr>
                <w:color w:val="333333"/>
                <w:sz w:val="28"/>
                <w:szCs w:val="28"/>
              </w:rPr>
              <w:br/>
              <w:t>Соблюдение этих простых правил позволит предотвратить пожар, который легче предупредить, чем потушить.</w:t>
            </w:r>
            <w:r w:rsidRPr="00407625">
              <w:rPr>
                <w:color w:val="333333"/>
                <w:sz w:val="28"/>
                <w:szCs w:val="28"/>
              </w:rPr>
              <w:br/>
            </w:r>
            <w:r w:rsidRPr="00407625">
              <w:rPr>
                <w:sz w:val="28"/>
                <w:szCs w:val="28"/>
              </w:rPr>
              <w:br/>
            </w:r>
          </w:p>
        </w:tc>
      </w:tr>
    </w:tbl>
    <w:p w:rsidR="00407625" w:rsidRDefault="00407625" w:rsidP="00407625"/>
    <w:p w:rsidR="00407625" w:rsidRPr="00407625" w:rsidRDefault="00407625" w:rsidP="00407625">
      <w:pPr>
        <w:spacing w:before="100" w:beforeAutospacing="1" w:after="204"/>
        <w:outlineLvl w:val="0"/>
        <w:rPr>
          <w:rFonts w:ascii="Calibri" w:hAnsi="Calibri"/>
          <w:color w:val="990000"/>
          <w:kern w:val="36"/>
          <w:sz w:val="57"/>
          <w:szCs w:val="57"/>
        </w:rPr>
      </w:pPr>
      <w:r w:rsidRPr="00407625">
        <w:rPr>
          <w:rFonts w:ascii="Calibri" w:hAnsi="Calibri"/>
          <w:color w:val="990000"/>
          <w:kern w:val="36"/>
          <w:sz w:val="57"/>
          <w:szCs w:val="57"/>
        </w:rPr>
        <w:t>Сохраним урожай от пожара.</w:t>
      </w:r>
    </w:p>
    <w:tbl>
      <w:tblPr>
        <w:tblW w:w="5000" w:type="pct"/>
        <w:tblCellMar>
          <w:left w:w="0" w:type="dxa"/>
          <w:right w:w="0" w:type="dxa"/>
        </w:tblCellMar>
        <w:tblLook w:val="04A0"/>
      </w:tblPr>
      <w:tblGrid>
        <w:gridCol w:w="9989"/>
      </w:tblGrid>
      <w:tr w:rsidR="00407625" w:rsidRPr="00407625" w:rsidTr="00407625">
        <w:tc>
          <w:tcPr>
            <w:tcW w:w="0" w:type="auto"/>
            <w:tcMar>
              <w:top w:w="0" w:type="dxa"/>
              <w:left w:w="0" w:type="dxa"/>
              <w:bottom w:w="0" w:type="dxa"/>
              <w:right w:w="68" w:type="dxa"/>
            </w:tcMar>
            <w:vAlign w:val="center"/>
            <w:hideMark/>
          </w:tcPr>
          <w:p w:rsidR="00407625" w:rsidRPr="00407625" w:rsidRDefault="00407625" w:rsidP="00407625">
            <w:pPr>
              <w:rPr>
                <w:color w:val="333333"/>
                <w:sz w:val="28"/>
                <w:szCs w:val="28"/>
              </w:rPr>
            </w:pPr>
            <w:bookmarkStart w:id="7" w:name="587"/>
            <w:bookmarkEnd w:id="7"/>
            <w:r w:rsidRPr="00407625">
              <w:rPr>
                <w:color w:val="333333"/>
                <w:sz w:val="28"/>
                <w:szCs w:val="28"/>
              </w:rPr>
              <w:t xml:space="preserve">Не за горами то время когда на территории района начнется уборка урожая 2015 года. Для сохранения </w:t>
            </w:r>
            <w:proofErr w:type="gramStart"/>
            <w:r w:rsidRPr="00407625">
              <w:rPr>
                <w:color w:val="333333"/>
                <w:sz w:val="28"/>
                <w:szCs w:val="28"/>
              </w:rPr>
              <w:t>всего</w:t>
            </w:r>
            <w:proofErr w:type="gramEnd"/>
            <w:r w:rsidRPr="00407625">
              <w:rPr>
                <w:color w:val="333333"/>
                <w:sz w:val="28"/>
                <w:szCs w:val="28"/>
              </w:rPr>
              <w:t xml:space="preserve"> что выросло на полях </w:t>
            </w:r>
            <w:proofErr w:type="spellStart"/>
            <w:r w:rsidRPr="00407625">
              <w:rPr>
                <w:color w:val="333333"/>
                <w:sz w:val="28"/>
                <w:szCs w:val="28"/>
              </w:rPr>
              <w:t>сельхозтоваропроизводителям</w:t>
            </w:r>
            <w:proofErr w:type="spellEnd"/>
            <w:r w:rsidRPr="00407625">
              <w:rPr>
                <w:color w:val="333333"/>
                <w:sz w:val="28"/>
                <w:szCs w:val="28"/>
              </w:rPr>
              <w:t xml:space="preserve"> необходимо исполнять нижеуказанные простые правила.</w:t>
            </w:r>
            <w:r w:rsidRPr="00407625">
              <w:rPr>
                <w:color w:val="333333"/>
                <w:sz w:val="28"/>
                <w:szCs w:val="28"/>
              </w:rPr>
              <w:br/>
              <w:t>1. Перед созреванием колосовых, хлебные поля в местах их прилегания к лесным массивам, степной полосе, автомобильным и железным дорогам должны быть обкошены и опаханы полосой, шириной не менее 4 м.</w:t>
            </w:r>
            <w:r w:rsidRPr="00407625">
              <w:rPr>
                <w:color w:val="333333"/>
                <w:sz w:val="28"/>
                <w:szCs w:val="28"/>
              </w:rPr>
              <w:br/>
              <w:t>2. Уборка зерновых должна начинаться с разбивки хлебных массивов на участки площадью не более 50 га. Между участками должны делаться прокосы шириной не менее 8 м. Скошенный хлеб с прокосов немедленно убирается. Посредине прокосов делается пропашка шириной не менее 4 м.</w:t>
            </w:r>
            <w:r w:rsidRPr="00407625">
              <w:rPr>
                <w:color w:val="333333"/>
                <w:sz w:val="28"/>
                <w:szCs w:val="28"/>
              </w:rPr>
              <w:br/>
              <w:t>3. В непосредственной близости от убираемых хлебных массивов необходимо иметь наготове трактор и плуг на случай пожара. </w:t>
            </w:r>
            <w:r w:rsidRPr="00407625">
              <w:rPr>
                <w:color w:val="333333"/>
                <w:sz w:val="28"/>
                <w:szCs w:val="28"/>
              </w:rPr>
              <w:br/>
              <w:t xml:space="preserve">4. При эксплуатации уборочных комбайнов и </w:t>
            </w:r>
            <w:proofErr w:type="spellStart"/>
            <w:r w:rsidRPr="00407625">
              <w:rPr>
                <w:color w:val="333333"/>
                <w:sz w:val="28"/>
                <w:szCs w:val="28"/>
              </w:rPr>
              <w:t>кормоуборчных</w:t>
            </w:r>
            <w:proofErr w:type="spellEnd"/>
            <w:r w:rsidRPr="00407625">
              <w:rPr>
                <w:color w:val="333333"/>
                <w:sz w:val="28"/>
                <w:szCs w:val="28"/>
              </w:rPr>
              <w:t xml:space="preserve"> машин необходимо проверять наличие надежность крепления электропроводов и их защиты в местах возможных механических и тепловых повреждений. Контролировать крепление вращающихся частей во избежание возникновения трения, не допускать перегрева подшипников и своевременно их смазывать. Систематически наблюдать за комбайном, машиной и особенно за их следом, чтобы своевременно обнаружить начало загорания и принять меры к тушению.</w:t>
            </w:r>
            <w:r w:rsidRPr="00407625">
              <w:rPr>
                <w:color w:val="333333"/>
                <w:sz w:val="28"/>
                <w:szCs w:val="28"/>
              </w:rPr>
              <w:br/>
              <w:t xml:space="preserve">5. Тракторы, работающие с тросовыми волокушами на сволакивании соломы, </w:t>
            </w:r>
            <w:r w:rsidRPr="00407625">
              <w:rPr>
                <w:color w:val="333333"/>
                <w:sz w:val="28"/>
                <w:szCs w:val="28"/>
              </w:rPr>
              <w:lastRenderedPageBreak/>
              <w:t>должны иметь тросы длиной не менее 12 метров (от серьги трактора до волокуши). </w:t>
            </w:r>
            <w:r w:rsidRPr="00407625">
              <w:rPr>
                <w:color w:val="333333"/>
                <w:sz w:val="28"/>
                <w:szCs w:val="28"/>
              </w:rPr>
              <w:br/>
              <w:t>6. При возникновении пожара при уборке урожая необходимо: </w:t>
            </w:r>
            <w:r w:rsidRPr="00407625">
              <w:rPr>
                <w:color w:val="333333"/>
                <w:sz w:val="28"/>
                <w:szCs w:val="28"/>
              </w:rPr>
              <w:br/>
              <w:t>а) на хлебных массивах – принять меры к тушению огня имеющимися средствами пожаротушения, а также забрасыванием мест горения землей. Для ограничения распространения огня по хлебному массиву зону горения необходимо опахать. Место опашки надо выбирать с учетом скорости распространения огня и направления ветра. </w:t>
            </w:r>
            <w:r w:rsidRPr="00407625">
              <w:rPr>
                <w:color w:val="333333"/>
                <w:sz w:val="28"/>
                <w:szCs w:val="28"/>
              </w:rPr>
              <w:br/>
              <w:t xml:space="preserve">б) на </w:t>
            </w:r>
            <w:proofErr w:type="spellStart"/>
            <w:r w:rsidRPr="00407625">
              <w:rPr>
                <w:color w:val="333333"/>
                <w:sz w:val="28"/>
                <w:szCs w:val="28"/>
              </w:rPr>
              <w:t>уборчных</w:t>
            </w:r>
            <w:proofErr w:type="spellEnd"/>
            <w:r w:rsidRPr="00407625">
              <w:rPr>
                <w:color w:val="333333"/>
                <w:sz w:val="28"/>
                <w:szCs w:val="28"/>
              </w:rPr>
              <w:t xml:space="preserve"> агрегатах (комбайны, косилки, тракторы), принять меры к тушению и выводу агрегата из хлебного массива. Солому из соломокопнителя можно выбрасывать только после вывода агрегата из хлебного массива.</w:t>
            </w:r>
          </w:p>
        </w:tc>
      </w:tr>
    </w:tbl>
    <w:p w:rsidR="00407625" w:rsidRDefault="00407625" w:rsidP="00407625"/>
    <w:p w:rsidR="00407625" w:rsidRDefault="00407625" w:rsidP="00407625"/>
    <w:p w:rsidR="00407625" w:rsidRDefault="00407625" w:rsidP="00407625"/>
    <w:p w:rsidR="00407625" w:rsidRPr="00407625" w:rsidRDefault="00407625" w:rsidP="00407625"/>
    <w:sectPr w:rsidR="00407625" w:rsidRPr="00407625">
      <w:pgSz w:w="11906" w:h="16838"/>
      <w:pgMar w:top="1134" w:right="567" w:bottom="1134" w:left="1418"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efaultTabStop w:val="708"/>
  <w:noPunctuationKerning/>
  <w:characterSpacingControl w:val="doNotCompress"/>
  <w:compat/>
  <w:rsids>
    <w:rsidRoot w:val="00407625"/>
    <w:rsid w:val="004076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link w:val="10"/>
    <w:uiPriority w:val="9"/>
    <w:qFormat/>
    <w:rsid w:val="00407625"/>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7625"/>
    <w:rPr>
      <w:b/>
      <w:bCs/>
      <w:kern w:val="36"/>
      <w:sz w:val="48"/>
      <w:szCs w:val="48"/>
    </w:rPr>
  </w:style>
  <w:style w:type="character" w:customStyle="1" w:styleId="apple-converted-space">
    <w:name w:val="apple-converted-space"/>
    <w:basedOn w:val="a0"/>
    <w:rsid w:val="00407625"/>
  </w:style>
</w:styles>
</file>

<file path=word/webSettings.xml><?xml version="1.0" encoding="utf-8"?>
<w:webSettings xmlns:r="http://schemas.openxmlformats.org/officeDocument/2006/relationships" xmlns:w="http://schemas.openxmlformats.org/wordprocessingml/2006/main">
  <w:divs>
    <w:div w:id="386074533">
      <w:bodyDiv w:val="1"/>
      <w:marLeft w:val="0"/>
      <w:marRight w:val="0"/>
      <w:marTop w:val="0"/>
      <w:marBottom w:val="0"/>
      <w:divBdr>
        <w:top w:val="none" w:sz="0" w:space="0" w:color="auto"/>
        <w:left w:val="none" w:sz="0" w:space="0" w:color="auto"/>
        <w:bottom w:val="none" w:sz="0" w:space="0" w:color="auto"/>
        <w:right w:val="none" w:sz="0" w:space="0" w:color="auto"/>
      </w:divBdr>
    </w:div>
    <w:div w:id="708455423">
      <w:bodyDiv w:val="1"/>
      <w:marLeft w:val="0"/>
      <w:marRight w:val="0"/>
      <w:marTop w:val="0"/>
      <w:marBottom w:val="0"/>
      <w:divBdr>
        <w:top w:val="none" w:sz="0" w:space="0" w:color="auto"/>
        <w:left w:val="none" w:sz="0" w:space="0" w:color="auto"/>
        <w:bottom w:val="none" w:sz="0" w:space="0" w:color="auto"/>
        <w:right w:val="none" w:sz="0" w:space="0" w:color="auto"/>
      </w:divBdr>
    </w:div>
    <w:div w:id="812597544">
      <w:bodyDiv w:val="1"/>
      <w:marLeft w:val="0"/>
      <w:marRight w:val="0"/>
      <w:marTop w:val="0"/>
      <w:marBottom w:val="0"/>
      <w:divBdr>
        <w:top w:val="none" w:sz="0" w:space="0" w:color="auto"/>
        <w:left w:val="none" w:sz="0" w:space="0" w:color="auto"/>
        <w:bottom w:val="none" w:sz="0" w:space="0" w:color="auto"/>
        <w:right w:val="none" w:sz="0" w:space="0" w:color="auto"/>
      </w:divBdr>
    </w:div>
    <w:div w:id="898126081">
      <w:bodyDiv w:val="1"/>
      <w:marLeft w:val="0"/>
      <w:marRight w:val="0"/>
      <w:marTop w:val="0"/>
      <w:marBottom w:val="0"/>
      <w:divBdr>
        <w:top w:val="none" w:sz="0" w:space="0" w:color="auto"/>
        <w:left w:val="none" w:sz="0" w:space="0" w:color="auto"/>
        <w:bottom w:val="none" w:sz="0" w:space="0" w:color="auto"/>
        <w:right w:val="none" w:sz="0" w:space="0" w:color="auto"/>
      </w:divBdr>
    </w:div>
    <w:div w:id="1116018928">
      <w:bodyDiv w:val="1"/>
      <w:marLeft w:val="0"/>
      <w:marRight w:val="0"/>
      <w:marTop w:val="0"/>
      <w:marBottom w:val="0"/>
      <w:divBdr>
        <w:top w:val="none" w:sz="0" w:space="0" w:color="auto"/>
        <w:left w:val="none" w:sz="0" w:space="0" w:color="auto"/>
        <w:bottom w:val="none" w:sz="0" w:space="0" w:color="auto"/>
        <w:right w:val="none" w:sz="0" w:space="0" w:color="auto"/>
      </w:divBdr>
    </w:div>
    <w:div w:id="1156339183">
      <w:bodyDiv w:val="1"/>
      <w:marLeft w:val="0"/>
      <w:marRight w:val="0"/>
      <w:marTop w:val="0"/>
      <w:marBottom w:val="0"/>
      <w:divBdr>
        <w:top w:val="none" w:sz="0" w:space="0" w:color="auto"/>
        <w:left w:val="none" w:sz="0" w:space="0" w:color="auto"/>
        <w:bottom w:val="none" w:sz="0" w:space="0" w:color="auto"/>
        <w:right w:val="none" w:sz="0" w:space="0" w:color="auto"/>
      </w:divBdr>
    </w:div>
    <w:div w:id="1200626484">
      <w:bodyDiv w:val="1"/>
      <w:marLeft w:val="0"/>
      <w:marRight w:val="0"/>
      <w:marTop w:val="0"/>
      <w:marBottom w:val="0"/>
      <w:divBdr>
        <w:top w:val="none" w:sz="0" w:space="0" w:color="auto"/>
        <w:left w:val="none" w:sz="0" w:space="0" w:color="auto"/>
        <w:bottom w:val="none" w:sz="0" w:space="0" w:color="auto"/>
        <w:right w:val="none" w:sz="0" w:space="0" w:color="auto"/>
      </w:divBdr>
    </w:div>
    <w:div w:id="170898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kurya.ru/images/pages/pic/824_580.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1056;&#1072;&#1073;&#1086;&#1095;&#1080;&#1081;%20&#1089;&#1090;&#1086;&#1083;\&#1058;&#1080;&#1090;&#1091;&#1083;&#1099;\&#1058;&#1080;&#1090;&#1091;&#1083;%20&#1096;&#1080;&#1088;&#1086;&#1082;&#1080;&#1081;%20201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Титул широкий 2011.dot</Template>
  <TotalTime>20</TotalTime>
  <Pages>13</Pages>
  <Words>5299</Words>
  <Characters>30208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Администрация Курьинского района </vt:lpstr>
    </vt:vector>
  </TitlesOfParts>
  <Company/>
  <LinksUpToDate>false</LinksUpToDate>
  <CharactersWithSpaces>35437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Курьинского района </dc:title>
  <dc:subject/>
  <dc:creator>Admin</dc:creator>
  <cp:keywords/>
  <dc:description/>
  <cp:lastModifiedBy>Admin</cp:lastModifiedBy>
  <cp:revision>1</cp:revision>
  <dcterms:created xsi:type="dcterms:W3CDTF">2019-03-13T02:19:00Z</dcterms:created>
  <dcterms:modified xsi:type="dcterms:W3CDTF">2019-03-13T02:39:00Z</dcterms:modified>
</cp:coreProperties>
</file>