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9B2" w:rsidRDefault="00FE59B2" w:rsidP="00FE59B2">
      <w:pPr>
        <w:jc w:val="center"/>
        <w:rPr>
          <w:rFonts w:ascii="Times New Roman" w:hAnsi="Times New Roman" w:cs="Times New Roman"/>
          <w:sz w:val="28"/>
          <w:szCs w:val="28"/>
        </w:rPr>
      </w:pPr>
      <w:r w:rsidRPr="0078093F">
        <w:rPr>
          <w:rFonts w:ascii="Times New Roman" w:hAnsi="Times New Roman" w:cs="Times New Roman"/>
          <w:sz w:val="28"/>
          <w:szCs w:val="28"/>
        </w:rPr>
        <w:t>СВЕДЕНИЯ</w:t>
      </w:r>
    </w:p>
    <w:p w:rsidR="00FE59B2" w:rsidRDefault="00FE59B2" w:rsidP="00FE59B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рассмотрении хода исполнения поручений и указаний Президента Российской Федерации на заседаниях координационных, совещательных и экспертных органов (советов, комиссий, коллегий) в 2018 году</w:t>
      </w:r>
    </w:p>
    <w:tbl>
      <w:tblPr>
        <w:tblStyle w:val="a3"/>
        <w:tblW w:w="0" w:type="auto"/>
        <w:tblLook w:val="04A0"/>
      </w:tblPr>
      <w:tblGrid>
        <w:gridCol w:w="675"/>
        <w:gridCol w:w="3402"/>
        <w:gridCol w:w="3828"/>
        <w:gridCol w:w="1951"/>
        <w:gridCol w:w="2465"/>
        <w:gridCol w:w="2465"/>
      </w:tblGrid>
      <w:tr w:rsidR="00FE59B2" w:rsidTr="00AB4F34">
        <w:tc>
          <w:tcPr>
            <w:tcW w:w="675" w:type="dxa"/>
          </w:tcPr>
          <w:p w:rsidR="00FE59B2" w:rsidRPr="009375E9" w:rsidRDefault="00FE59B2" w:rsidP="00AB4F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75E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9375E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9375E9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9375E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402" w:type="dxa"/>
          </w:tcPr>
          <w:p w:rsidR="00FE59B2" w:rsidRPr="009375E9" w:rsidRDefault="00FE59B2" w:rsidP="00AB4F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75E9">
              <w:rPr>
                <w:rFonts w:ascii="Times New Roman" w:hAnsi="Times New Roman" w:cs="Times New Roman"/>
                <w:sz w:val="24"/>
                <w:szCs w:val="24"/>
              </w:rPr>
              <w:t>Наименование коллегиального органа</w:t>
            </w:r>
          </w:p>
        </w:tc>
        <w:tc>
          <w:tcPr>
            <w:tcW w:w="3828" w:type="dxa"/>
          </w:tcPr>
          <w:p w:rsidR="00FE59B2" w:rsidRPr="009375E9" w:rsidRDefault="00FE59B2" w:rsidP="00AB4F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75E9">
              <w:rPr>
                <w:rFonts w:ascii="Times New Roman" w:hAnsi="Times New Roman" w:cs="Times New Roman"/>
                <w:sz w:val="24"/>
                <w:szCs w:val="24"/>
              </w:rPr>
              <w:t>Реквизиты документов, регламентирующих деятельность коллегиального органа (об утверждении положения, регламента, состава коллегиального органа)</w:t>
            </w:r>
          </w:p>
        </w:tc>
        <w:tc>
          <w:tcPr>
            <w:tcW w:w="1951" w:type="dxa"/>
          </w:tcPr>
          <w:p w:rsidR="00FE59B2" w:rsidRPr="009375E9" w:rsidRDefault="00FE59B2" w:rsidP="00AB4F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75E9">
              <w:rPr>
                <w:rFonts w:ascii="Times New Roman" w:hAnsi="Times New Roman" w:cs="Times New Roman"/>
                <w:sz w:val="24"/>
                <w:szCs w:val="24"/>
              </w:rPr>
              <w:t>Дата заседания коллегиального органа</w:t>
            </w:r>
          </w:p>
        </w:tc>
        <w:tc>
          <w:tcPr>
            <w:tcW w:w="2465" w:type="dxa"/>
          </w:tcPr>
          <w:p w:rsidR="00FE59B2" w:rsidRPr="002B6364" w:rsidRDefault="00FE59B2" w:rsidP="00AB4F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6364">
              <w:rPr>
                <w:rFonts w:ascii="Times New Roman" w:hAnsi="Times New Roman" w:cs="Times New Roman"/>
                <w:sz w:val="24"/>
                <w:szCs w:val="24"/>
              </w:rPr>
              <w:t>Реквизиты поручения Главы государства, рассмотренного на заседании коллегиального органа</w:t>
            </w:r>
          </w:p>
        </w:tc>
        <w:tc>
          <w:tcPr>
            <w:tcW w:w="2465" w:type="dxa"/>
          </w:tcPr>
          <w:p w:rsidR="00FE59B2" w:rsidRPr="00E5651F" w:rsidRDefault="00FE59B2" w:rsidP="00AB4F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651F">
              <w:rPr>
                <w:rFonts w:ascii="Times New Roman" w:hAnsi="Times New Roman" w:cs="Times New Roman"/>
                <w:sz w:val="24"/>
                <w:szCs w:val="24"/>
              </w:rPr>
              <w:t>Реквизиты протокола заседания коллегиального органа в Единой системе электронного документооборота Алтайского края (ссылка на протокол в сети Интернет)</w:t>
            </w:r>
          </w:p>
        </w:tc>
      </w:tr>
      <w:tr w:rsidR="00FE59B2" w:rsidTr="00AB4F34">
        <w:trPr>
          <w:trHeight w:val="1232"/>
        </w:trPr>
        <w:tc>
          <w:tcPr>
            <w:tcW w:w="675" w:type="dxa"/>
          </w:tcPr>
          <w:p w:rsidR="00FE59B2" w:rsidRPr="009375E9" w:rsidRDefault="00FE59B2" w:rsidP="00AB4F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FE59B2" w:rsidRPr="009375E9" w:rsidRDefault="00FE59B2" w:rsidP="00AB4F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Межведомственный Совет по профилактике правонарушений в Курьинском районе</w:t>
            </w:r>
          </w:p>
        </w:tc>
        <w:tc>
          <w:tcPr>
            <w:tcW w:w="3828" w:type="dxa"/>
          </w:tcPr>
          <w:p w:rsidR="00FE59B2" w:rsidRPr="009375E9" w:rsidRDefault="00FE59B2" w:rsidP="00AB4F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Постановление Администрации Курьинского района №826 от 30.10.2008</w:t>
            </w:r>
          </w:p>
        </w:tc>
        <w:tc>
          <w:tcPr>
            <w:tcW w:w="1951" w:type="dxa"/>
          </w:tcPr>
          <w:p w:rsidR="00FE59B2" w:rsidRDefault="00FE59B2" w:rsidP="00AB4F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13.04.2018</w:t>
            </w:r>
          </w:p>
          <w:p w:rsidR="00FE59B2" w:rsidRDefault="00FE59B2" w:rsidP="00AB4F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59B2" w:rsidRPr="009375E9" w:rsidRDefault="00FE59B2" w:rsidP="00AB4F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65" w:type="dxa"/>
          </w:tcPr>
          <w:p w:rsidR="00FE59B2" w:rsidRPr="002B6364" w:rsidRDefault="00FE59B2" w:rsidP="00AB4F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П.2 перечня поручений Президента РФ от 21.02.2014 № ПР-373</w:t>
            </w:r>
          </w:p>
        </w:tc>
        <w:tc>
          <w:tcPr>
            <w:tcW w:w="2465" w:type="dxa"/>
          </w:tcPr>
          <w:p w:rsidR="00FE59B2" w:rsidRPr="00E5651F" w:rsidRDefault="00FE59B2" w:rsidP="00AB4F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 №3 от 13.04.2018</w:t>
            </w:r>
          </w:p>
        </w:tc>
      </w:tr>
      <w:tr w:rsidR="00FE59B2" w:rsidTr="00AB4F34">
        <w:tc>
          <w:tcPr>
            <w:tcW w:w="675" w:type="dxa"/>
          </w:tcPr>
          <w:p w:rsidR="00FE59B2" w:rsidRDefault="00FE59B2" w:rsidP="00AB4F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FE59B2" w:rsidRDefault="00FE59B2" w:rsidP="00AB4F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Комиссия по противодействию терроризму и экстремистской деятельности в Курьинском районе</w:t>
            </w:r>
          </w:p>
        </w:tc>
        <w:tc>
          <w:tcPr>
            <w:tcW w:w="3828" w:type="dxa"/>
          </w:tcPr>
          <w:p w:rsidR="00FE59B2" w:rsidRDefault="00FE59B2" w:rsidP="00AB4F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Постановление Администрации Курьинского района №85 от 18.04.2018 года</w:t>
            </w:r>
          </w:p>
        </w:tc>
        <w:tc>
          <w:tcPr>
            <w:tcW w:w="1951" w:type="dxa"/>
          </w:tcPr>
          <w:p w:rsidR="00FE59B2" w:rsidRDefault="00FE59B2" w:rsidP="00AB4F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18.04.2018</w:t>
            </w:r>
          </w:p>
        </w:tc>
        <w:tc>
          <w:tcPr>
            <w:tcW w:w="2465" w:type="dxa"/>
          </w:tcPr>
          <w:p w:rsidR="00FE59B2" w:rsidRDefault="00FE59B2" w:rsidP="00AB4F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П.2 перечня поручений Президента РФ от 21.02.2014 № ПР-373</w:t>
            </w:r>
          </w:p>
        </w:tc>
        <w:tc>
          <w:tcPr>
            <w:tcW w:w="2465" w:type="dxa"/>
          </w:tcPr>
          <w:p w:rsidR="00FE59B2" w:rsidRDefault="00FE59B2" w:rsidP="00AB4F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 № 3 от 18.04.2018</w:t>
            </w:r>
          </w:p>
        </w:tc>
      </w:tr>
      <w:tr w:rsidR="00FE59B2" w:rsidTr="00AB4F34">
        <w:trPr>
          <w:trHeight w:val="1656"/>
        </w:trPr>
        <w:tc>
          <w:tcPr>
            <w:tcW w:w="675" w:type="dxa"/>
          </w:tcPr>
          <w:p w:rsidR="00FE59B2" w:rsidRDefault="00FE59B2" w:rsidP="00AB4F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FE59B2" w:rsidRDefault="00FE59B2" w:rsidP="00AB4F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Совещание руководителей образовательных организаций</w:t>
            </w:r>
          </w:p>
        </w:tc>
        <w:tc>
          <w:tcPr>
            <w:tcW w:w="3828" w:type="dxa"/>
          </w:tcPr>
          <w:p w:rsidR="00FE59B2" w:rsidRDefault="00FE59B2" w:rsidP="00AB4F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Курьинского районного Совета народных депутатов №36   от 16.12.2014«Об утверждении Положения о комитете по образованию Администрации Курьинского района Алтайского края» </w:t>
            </w:r>
          </w:p>
        </w:tc>
        <w:tc>
          <w:tcPr>
            <w:tcW w:w="1951" w:type="dxa"/>
          </w:tcPr>
          <w:p w:rsidR="00FE59B2" w:rsidRDefault="00FE59B2" w:rsidP="00AB4F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26.03.2018</w:t>
            </w:r>
          </w:p>
          <w:p w:rsidR="00FE59B2" w:rsidRDefault="00FE59B2" w:rsidP="00AB4F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28.04.2018</w:t>
            </w:r>
          </w:p>
          <w:p w:rsidR="00FE59B2" w:rsidRDefault="00FE59B2" w:rsidP="00AB4F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28.05.2018</w:t>
            </w:r>
          </w:p>
          <w:p w:rsidR="00FE59B2" w:rsidRDefault="00FE59B2" w:rsidP="00AB4F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29.06.2018</w:t>
            </w:r>
          </w:p>
          <w:p w:rsidR="00FE59B2" w:rsidRDefault="00FE59B2" w:rsidP="00AB4F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29.06.2018</w:t>
            </w:r>
          </w:p>
          <w:p w:rsidR="00FE59B2" w:rsidRDefault="00FE59B2" w:rsidP="00AB4F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27.09.2018</w:t>
            </w:r>
          </w:p>
          <w:p w:rsidR="00FE59B2" w:rsidRDefault="00FE59B2" w:rsidP="00AB4F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03.12.2018</w:t>
            </w:r>
          </w:p>
          <w:p w:rsidR="00FE59B2" w:rsidRDefault="00FE59B2" w:rsidP="00AB4F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20.12.2018</w:t>
            </w:r>
          </w:p>
        </w:tc>
        <w:tc>
          <w:tcPr>
            <w:tcW w:w="2465" w:type="dxa"/>
          </w:tcPr>
          <w:p w:rsidR="00FE59B2" w:rsidRDefault="00FE59B2" w:rsidP="00AB4F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Указ Президента РФ от 07.05.2012 №599</w:t>
            </w:r>
          </w:p>
          <w:p w:rsidR="00FE59B2" w:rsidRDefault="00FE59B2" w:rsidP="00AB4F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Указ Президента РФ №597 от 07.05.2012</w:t>
            </w:r>
          </w:p>
          <w:p w:rsidR="00FE59B2" w:rsidRDefault="00FE59B2" w:rsidP="00AB4F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Указ Президента №1666 от 19.12.2012</w:t>
            </w:r>
          </w:p>
        </w:tc>
        <w:tc>
          <w:tcPr>
            <w:tcW w:w="2465" w:type="dxa"/>
          </w:tcPr>
          <w:p w:rsidR="00FE59B2" w:rsidRDefault="00FE59B2" w:rsidP="00AB4F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 совещания</w:t>
            </w:r>
          </w:p>
          <w:p w:rsidR="00FE59B2" w:rsidRDefault="00FE59B2" w:rsidP="00AB4F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№2 от 26.03.2018</w:t>
            </w:r>
          </w:p>
          <w:p w:rsidR="00FE59B2" w:rsidRDefault="00FE59B2" w:rsidP="00AB4F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 №3 от 28.04.2018</w:t>
            </w:r>
          </w:p>
          <w:p w:rsidR="00FE59B2" w:rsidRDefault="00FE59B2" w:rsidP="00AB4F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 №4 от 28.05.2018</w:t>
            </w:r>
          </w:p>
          <w:p w:rsidR="00FE59B2" w:rsidRDefault="00FE59B2" w:rsidP="00AB4F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 №5 от 29.06.2018</w:t>
            </w:r>
          </w:p>
          <w:p w:rsidR="00FE59B2" w:rsidRDefault="00FE59B2" w:rsidP="00AB4F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Протокол №6 от 27.09.2018</w:t>
            </w:r>
          </w:p>
          <w:p w:rsidR="00FE59B2" w:rsidRDefault="00FE59B2" w:rsidP="00AB4F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 №7 от 03.12.2018</w:t>
            </w:r>
          </w:p>
          <w:p w:rsidR="00FE59B2" w:rsidRDefault="00FE59B2" w:rsidP="00AB4F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 №8 от 20.12.2018</w:t>
            </w:r>
          </w:p>
        </w:tc>
      </w:tr>
      <w:tr w:rsidR="00FE59B2" w:rsidTr="00AB4F34">
        <w:tc>
          <w:tcPr>
            <w:tcW w:w="675" w:type="dxa"/>
          </w:tcPr>
          <w:p w:rsidR="00FE59B2" w:rsidRDefault="00FE59B2" w:rsidP="00AB4F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3402" w:type="dxa"/>
          </w:tcPr>
          <w:p w:rsidR="00FE59B2" w:rsidRPr="009375E9" w:rsidRDefault="00FE59B2" w:rsidP="00AB4F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Межведомственный Совет по профилактике правонарушений в Курьинском районе</w:t>
            </w:r>
          </w:p>
        </w:tc>
        <w:tc>
          <w:tcPr>
            <w:tcW w:w="3828" w:type="dxa"/>
          </w:tcPr>
          <w:p w:rsidR="00FE59B2" w:rsidRPr="009375E9" w:rsidRDefault="00FE59B2" w:rsidP="00AB4F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Постановление Администрации Курьинского района №826 от 30.10.2008</w:t>
            </w:r>
          </w:p>
        </w:tc>
        <w:tc>
          <w:tcPr>
            <w:tcW w:w="1951" w:type="dxa"/>
          </w:tcPr>
          <w:p w:rsidR="00FE59B2" w:rsidRDefault="00FE59B2" w:rsidP="00AB4F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20.09.2018</w:t>
            </w:r>
          </w:p>
        </w:tc>
        <w:tc>
          <w:tcPr>
            <w:tcW w:w="2465" w:type="dxa"/>
          </w:tcPr>
          <w:p w:rsidR="00FE59B2" w:rsidRDefault="00FE59B2" w:rsidP="00AB4F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Указ Президента РФ </w:t>
            </w:r>
          </w:p>
          <w:p w:rsidR="00FE59B2" w:rsidRDefault="00FE59B2" w:rsidP="00AB4F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19.12.2012 №1666 </w:t>
            </w:r>
          </w:p>
        </w:tc>
        <w:tc>
          <w:tcPr>
            <w:tcW w:w="2465" w:type="dxa"/>
          </w:tcPr>
          <w:p w:rsidR="00FE59B2" w:rsidRDefault="00FE59B2" w:rsidP="00AB4F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 №4 от 20.09.2018</w:t>
            </w:r>
          </w:p>
        </w:tc>
      </w:tr>
      <w:tr w:rsidR="00FE59B2" w:rsidTr="00AB4F34">
        <w:tc>
          <w:tcPr>
            <w:tcW w:w="675" w:type="dxa"/>
          </w:tcPr>
          <w:p w:rsidR="00FE59B2" w:rsidRDefault="00FE59B2" w:rsidP="00AB4F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402" w:type="dxa"/>
          </w:tcPr>
          <w:p w:rsidR="00FE59B2" w:rsidRDefault="00FE59B2" w:rsidP="00AB4F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Заседание муниципального методического совета</w:t>
            </w:r>
          </w:p>
        </w:tc>
        <w:tc>
          <w:tcPr>
            <w:tcW w:w="3828" w:type="dxa"/>
          </w:tcPr>
          <w:p w:rsidR="00FE59B2" w:rsidRDefault="00FE59B2" w:rsidP="00AB4F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Приказ комитета по образованию от 29.08.2016 №120</w:t>
            </w:r>
          </w:p>
        </w:tc>
        <w:tc>
          <w:tcPr>
            <w:tcW w:w="1951" w:type="dxa"/>
          </w:tcPr>
          <w:p w:rsidR="00FE59B2" w:rsidRDefault="00FE59B2" w:rsidP="00AB4F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28.02.2018</w:t>
            </w:r>
          </w:p>
          <w:p w:rsidR="00FE59B2" w:rsidRDefault="00FE59B2" w:rsidP="00AB4F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27.09.2018</w:t>
            </w:r>
          </w:p>
        </w:tc>
        <w:tc>
          <w:tcPr>
            <w:tcW w:w="2465" w:type="dxa"/>
          </w:tcPr>
          <w:p w:rsidR="00FE59B2" w:rsidRDefault="00FE59B2" w:rsidP="00AB4F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Указ Президента РФ №599 от 07.05.2012</w:t>
            </w:r>
          </w:p>
          <w:p w:rsidR="00FE59B2" w:rsidRDefault="00FE59B2" w:rsidP="00AB4F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Указ Президента РФ№1666 от 19.12.2012</w:t>
            </w:r>
          </w:p>
        </w:tc>
        <w:tc>
          <w:tcPr>
            <w:tcW w:w="2465" w:type="dxa"/>
          </w:tcPr>
          <w:p w:rsidR="00FE59B2" w:rsidRDefault="00FE59B2" w:rsidP="00AB4F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 №2 от 28.02.2018</w:t>
            </w:r>
          </w:p>
          <w:p w:rsidR="00FE59B2" w:rsidRDefault="00FE59B2" w:rsidP="00AB4F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 №3 от 27.09.2018</w:t>
            </w:r>
          </w:p>
        </w:tc>
      </w:tr>
    </w:tbl>
    <w:p w:rsidR="00FE59B2" w:rsidRPr="00B16B10" w:rsidRDefault="00FE59B2" w:rsidP="00376AED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FE59B2" w:rsidRPr="00B16B10" w:rsidSect="00FE59B2">
      <w:pgSz w:w="16838" w:h="11906" w:orient="landscape" w:code="9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characterSpacingControl w:val="doNotCompress"/>
  <w:compat>
    <w:useFELayout/>
  </w:compat>
  <w:rsids>
    <w:rsidRoot w:val="004E540A"/>
    <w:rsid w:val="0008150B"/>
    <w:rsid w:val="00142BFF"/>
    <w:rsid w:val="002B73C5"/>
    <w:rsid w:val="00376AED"/>
    <w:rsid w:val="003C1680"/>
    <w:rsid w:val="00416E8A"/>
    <w:rsid w:val="00427D97"/>
    <w:rsid w:val="004434B0"/>
    <w:rsid w:val="004E540A"/>
    <w:rsid w:val="00576B9D"/>
    <w:rsid w:val="006006D7"/>
    <w:rsid w:val="00802837"/>
    <w:rsid w:val="009B054B"/>
    <w:rsid w:val="00A51DDE"/>
    <w:rsid w:val="00B16B10"/>
    <w:rsid w:val="00B16C2D"/>
    <w:rsid w:val="00DF0BC8"/>
    <w:rsid w:val="00FE59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D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E59B2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E59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E59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49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3;&#1072;&#1090;&#1072;&#1083;&#1100;&#1103;&#1042;&#1080;&#1082;&#1090;&#1086;&#1088;&#1086;&#1074;&#1085;&#1072;\AppData\Roaming\Microsoft\&#1064;&#1072;&#1073;&#1083;&#1086;&#1085;&#1099;\&#1040;&#1076;&#1084;&#1080;&#1085;&#1080;&#1089;&#1090;&#1088;&#1072;&#1094;&#1080;&#1103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Администрация</Template>
  <TotalTime>3</TotalTime>
  <Pages>2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НатальяВикторовна</dc:creator>
  <cp:lastModifiedBy>Ирина</cp:lastModifiedBy>
  <cp:revision>2</cp:revision>
  <cp:lastPrinted>2018-12-27T03:06:00Z</cp:lastPrinted>
  <dcterms:created xsi:type="dcterms:W3CDTF">2019-01-29T04:41:00Z</dcterms:created>
  <dcterms:modified xsi:type="dcterms:W3CDTF">2019-01-29T04:41:00Z</dcterms:modified>
</cp:coreProperties>
</file>