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272" w:rsidRDefault="00E23F8D" w:rsidP="0048541F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B47272" w:rsidRDefault="00E23F8D" w:rsidP="0048541F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B47272" w:rsidRDefault="00B47272" w:rsidP="0048541F">
      <w:pPr>
        <w:jc w:val="center"/>
        <w:rPr>
          <w:b/>
        </w:rPr>
      </w:pPr>
    </w:p>
    <w:p w:rsidR="00B47272" w:rsidRDefault="00E23F8D" w:rsidP="0048541F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B47272" w:rsidRDefault="00B47272" w:rsidP="0048541F"/>
    <w:p w:rsidR="00B47272" w:rsidRDefault="00E35F40" w:rsidP="0048541F">
      <w:r>
        <w:t xml:space="preserve">« 20 </w:t>
      </w:r>
      <w:r w:rsidR="006D6145">
        <w:t>»   ноября   2017</w:t>
      </w:r>
      <w:r w:rsidR="00E23F8D">
        <w:t xml:space="preserve">            </w:t>
      </w:r>
      <w:r w:rsidR="006D6145">
        <w:t xml:space="preserve">                     </w:t>
      </w:r>
      <w:r w:rsidR="00E23F8D">
        <w:t xml:space="preserve">      </w:t>
      </w:r>
      <w:proofErr w:type="gramStart"/>
      <w:r w:rsidR="00E23F8D">
        <w:t>с</w:t>
      </w:r>
      <w:proofErr w:type="gramEnd"/>
      <w:r w:rsidR="00E23F8D">
        <w:t xml:space="preserve">. Курья                </w:t>
      </w:r>
      <w:r w:rsidR="006D6145">
        <w:t xml:space="preserve">         </w:t>
      </w:r>
      <w:r>
        <w:t xml:space="preserve">                        №  457</w:t>
      </w:r>
    </w:p>
    <w:p w:rsidR="00934FDE" w:rsidRDefault="00934FDE" w:rsidP="0048541F"/>
    <w:p w:rsidR="00934FDE" w:rsidRDefault="00934FDE" w:rsidP="0048541F"/>
    <w:p w:rsidR="00934FDE" w:rsidRPr="00934FDE" w:rsidRDefault="00934FDE" w:rsidP="0041325D">
      <w:pPr>
        <w:shd w:val="clear" w:color="auto" w:fill="FFFFFF"/>
        <w:spacing w:line="240" w:lineRule="exact"/>
        <w:ind w:right="5387"/>
        <w:rPr>
          <w:bCs/>
          <w:color w:val="000000" w:themeColor="text1"/>
        </w:rPr>
      </w:pPr>
      <w:r w:rsidRPr="00934FDE">
        <w:rPr>
          <w:bCs/>
          <w:color w:val="000000" w:themeColor="text1"/>
        </w:rPr>
        <w:t xml:space="preserve">О функционировании   </w:t>
      </w:r>
      <w:r w:rsidR="0041325D">
        <w:rPr>
          <w:bCs/>
          <w:color w:val="000000" w:themeColor="text1"/>
        </w:rPr>
        <w:t>районного</w:t>
      </w:r>
      <w:r w:rsidRPr="00934FDE">
        <w:rPr>
          <w:bCs/>
          <w:color w:val="000000" w:themeColor="text1"/>
        </w:rPr>
        <w:t xml:space="preserve">  звена </w:t>
      </w:r>
      <w:r w:rsidR="00940981">
        <w:rPr>
          <w:bCs/>
          <w:color w:val="000000" w:themeColor="text1"/>
        </w:rPr>
        <w:t xml:space="preserve">Алтайской </w:t>
      </w:r>
      <w:r w:rsidRPr="00934FDE">
        <w:rPr>
          <w:bCs/>
          <w:color w:val="000000" w:themeColor="text1"/>
          <w:spacing w:val="-2"/>
        </w:rPr>
        <w:t xml:space="preserve">территориальной </w:t>
      </w:r>
      <w:r>
        <w:rPr>
          <w:bCs/>
          <w:color w:val="000000" w:themeColor="text1"/>
          <w:spacing w:val="-2"/>
        </w:rPr>
        <w:t xml:space="preserve"> </w:t>
      </w:r>
      <w:r w:rsidRPr="00934FDE">
        <w:rPr>
          <w:bCs/>
          <w:color w:val="000000" w:themeColor="text1"/>
        </w:rPr>
        <w:t>подсистемы</w:t>
      </w:r>
      <w:r w:rsidR="0041325D">
        <w:rPr>
          <w:bCs/>
          <w:color w:val="000000" w:themeColor="text1"/>
        </w:rPr>
        <w:t xml:space="preserve"> </w:t>
      </w:r>
      <w:r w:rsidRPr="00934FDE">
        <w:rPr>
          <w:bCs/>
          <w:color w:val="000000" w:themeColor="text1"/>
        </w:rPr>
        <w:t>единой государственной системы предупреждения</w:t>
      </w:r>
      <w:r w:rsidR="0041325D">
        <w:rPr>
          <w:bCs/>
          <w:color w:val="000000" w:themeColor="text1"/>
        </w:rPr>
        <w:t xml:space="preserve"> </w:t>
      </w:r>
      <w:r w:rsidRPr="00934FDE">
        <w:rPr>
          <w:bCs/>
          <w:color w:val="000000" w:themeColor="text1"/>
        </w:rPr>
        <w:t xml:space="preserve"> и</w:t>
      </w:r>
      <w:r>
        <w:rPr>
          <w:bCs/>
          <w:color w:val="000000" w:themeColor="text1"/>
        </w:rPr>
        <w:t xml:space="preserve"> </w:t>
      </w:r>
      <w:r w:rsidRPr="00934FDE">
        <w:rPr>
          <w:bCs/>
          <w:color w:val="000000" w:themeColor="text1"/>
        </w:rPr>
        <w:t xml:space="preserve">ликвидации </w:t>
      </w:r>
      <w:r>
        <w:rPr>
          <w:bCs/>
          <w:color w:val="000000" w:themeColor="text1"/>
        </w:rPr>
        <w:t xml:space="preserve">  </w:t>
      </w:r>
      <w:r w:rsidRPr="00934FDE">
        <w:rPr>
          <w:bCs/>
          <w:color w:val="000000" w:themeColor="text1"/>
        </w:rPr>
        <w:t xml:space="preserve">чрезвычайных </w:t>
      </w:r>
      <w:r>
        <w:rPr>
          <w:bCs/>
          <w:color w:val="000000" w:themeColor="text1"/>
        </w:rPr>
        <w:t xml:space="preserve"> </w:t>
      </w:r>
      <w:r w:rsidRPr="00934FDE">
        <w:rPr>
          <w:bCs/>
          <w:color w:val="000000" w:themeColor="text1"/>
        </w:rPr>
        <w:t xml:space="preserve">ситуаций </w:t>
      </w:r>
    </w:p>
    <w:p w:rsidR="00934FDE" w:rsidRDefault="00934FDE" w:rsidP="0041325D">
      <w:pPr>
        <w:shd w:val="clear" w:color="auto" w:fill="FFFFFF"/>
        <w:rPr>
          <w:b/>
          <w:bCs/>
          <w:color w:val="000000" w:themeColor="text1"/>
        </w:rPr>
      </w:pPr>
    </w:p>
    <w:p w:rsidR="00934FDE" w:rsidRDefault="00934FDE" w:rsidP="0041325D">
      <w:pPr>
        <w:shd w:val="clear" w:color="auto" w:fill="FFFFFF"/>
        <w:rPr>
          <w:b/>
          <w:bCs/>
          <w:color w:val="000000" w:themeColor="text1"/>
        </w:rPr>
      </w:pPr>
    </w:p>
    <w:p w:rsidR="00934FDE" w:rsidRDefault="00934FDE" w:rsidP="0048541F">
      <w:pPr>
        <w:shd w:val="clear" w:color="auto" w:fill="FFFFFF"/>
        <w:tabs>
          <w:tab w:val="left" w:pos="1589"/>
          <w:tab w:val="left" w:pos="4090"/>
          <w:tab w:val="left" w:pos="6250"/>
          <w:tab w:val="left" w:pos="8040"/>
        </w:tabs>
        <w:ind w:firstLine="567"/>
        <w:jc w:val="both"/>
        <w:rPr>
          <w:color w:val="000000" w:themeColor="text1"/>
          <w:sz w:val="28"/>
          <w:szCs w:val="28"/>
        </w:rPr>
      </w:pPr>
      <w:r w:rsidRPr="00F12DFD">
        <w:rPr>
          <w:color w:val="000000" w:themeColor="text1"/>
          <w:sz w:val="28"/>
          <w:szCs w:val="28"/>
        </w:rPr>
        <w:t xml:space="preserve">В соответствии с федеральными законами от 21.12.1994 г. № 68-ФЗ «О защите населения и территорий от чрезвычайных ситуаций природного и техногенного характера», от 12.02.1998 г. № 28-ФЗ «О гражданской </w:t>
      </w:r>
      <w:r w:rsidRPr="00F12DFD">
        <w:rPr>
          <w:color w:val="000000" w:themeColor="text1"/>
          <w:spacing w:val="-2"/>
          <w:sz w:val="28"/>
          <w:szCs w:val="28"/>
        </w:rPr>
        <w:t>обороне», постановлениями Правительства Российской Федерации</w:t>
      </w:r>
      <w:r w:rsidRPr="00F12DFD">
        <w:rPr>
          <w:color w:val="000000" w:themeColor="text1"/>
          <w:sz w:val="28"/>
          <w:szCs w:val="28"/>
        </w:rPr>
        <w:t xml:space="preserve"> от 30.12.2003 г. № 794 «О единой государственной системе предупреждения и ликвидации чрезвычайных ситуаций», от 08.11.2013 г. №</w:t>
      </w:r>
      <w:r w:rsidR="001C4D68">
        <w:rPr>
          <w:color w:val="000000" w:themeColor="text1"/>
          <w:sz w:val="28"/>
          <w:szCs w:val="28"/>
        </w:rPr>
        <w:t xml:space="preserve"> </w:t>
      </w:r>
      <w:r w:rsidRPr="00F12DFD">
        <w:rPr>
          <w:color w:val="000000" w:themeColor="text1"/>
          <w:sz w:val="28"/>
          <w:szCs w:val="28"/>
        </w:rPr>
        <w:t xml:space="preserve">1007 «О силах и средствах единой государственной системы предупреждения и ликвидации чрезвычайных ситуаций», </w:t>
      </w:r>
      <w:r w:rsidR="00F12DFD">
        <w:rPr>
          <w:color w:val="000000" w:themeColor="text1"/>
          <w:sz w:val="28"/>
          <w:szCs w:val="28"/>
        </w:rPr>
        <w:t>ПОСТАНОВЛЯЮ</w:t>
      </w:r>
      <w:r w:rsidRPr="00F12DFD">
        <w:rPr>
          <w:color w:val="000000" w:themeColor="text1"/>
          <w:sz w:val="28"/>
          <w:szCs w:val="28"/>
        </w:rPr>
        <w:t>:</w:t>
      </w:r>
    </w:p>
    <w:p w:rsidR="001C4D68" w:rsidRPr="00F12DFD" w:rsidRDefault="001C4D68" w:rsidP="0048541F">
      <w:pPr>
        <w:shd w:val="clear" w:color="auto" w:fill="FFFFFF"/>
        <w:tabs>
          <w:tab w:val="left" w:pos="1589"/>
          <w:tab w:val="left" w:pos="4090"/>
          <w:tab w:val="left" w:pos="6250"/>
          <w:tab w:val="left" w:pos="8040"/>
        </w:tabs>
        <w:ind w:firstLine="567"/>
        <w:jc w:val="both"/>
        <w:rPr>
          <w:color w:val="000000" w:themeColor="text1"/>
          <w:sz w:val="28"/>
          <w:szCs w:val="28"/>
        </w:rPr>
      </w:pPr>
    </w:p>
    <w:p w:rsidR="00934FDE" w:rsidRPr="001C4D68" w:rsidRDefault="00934FDE" w:rsidP="0048541F">
      <w:pPr>
        <w:shd w:val="clear" w:color="auto" w:fill="FFFFFF"/>
        <w:tabs>
          <w:tab w:val="left" w:pos="1589"/>
          <w:tab w:val="left" w:pos="4090"/>
          <w:tab w:val="left" w:pos="6250"/>
          <w:tab w:val="left" w:pos="8040"/>
        </w:tabs>
        <w:ind w:firstLine="567"/>
        <w:jc w:val="both"/>
        <w:rPr>
          <w:color w:val="000000" w:themeColor="text1"/>
          <w:sz w:val="28"/>
          <w:szCs w:val="28"/>
        </w:rPr>
      </w:pPr>
      <w:r w:rsidRPr="001C4D68">
        <w:rPr>
          <w:color w:val="000000" w:themeColor="text1"/>
          <w:sz w:val="28"/>
          <w:szCs w:val="28"/>
        </w:rPr>
        <w:t xml:space="preserve">1. Утвердить перечень </w:t>
      </w:r>
      <w:proofErr w:type="gramStart"/>
      <w:r w:rsidRPr="001C4D68">
        <w:rPr>
          <w:color w:val="000000" w:themeColor="text1"/>
          <w:sz w:val="28"/>
          <w:szCs w:val="28"/>
        </w:rPr>
        <w:t>служб</w:t>
      </w:r>
      <w:r w:rsidR="001C4D68" w:rsidRPr="001C4D68">
        <w:rPr>
          <w:bCs/>
          <w:color w:val="000000" w:themeColor="text1"/>
          <w:sz w:val="28"/>
          <w:szCs w:val="28"/>
        </w:rPr>
        <w:t xml:space="preserve"> районного звена </w:t>
      </w:r>
      <w:r w:rsidR="00940981">
        <w:rPr>
          <w:bCs/>
          <w:color w:val="000000" w:themeColor="text1"/>
          <w:sz w:val="28"/>
          <w:szCs w:val="28"/>
        </w:rPr>
        <w:t xml:space="preserve">Алтайской </w:t>
      </w:r>
      <w:r w:rsidR="001C4D68" w:rsidRPr="001C4D68">
        <w:rPr>
          <w:bCs/>
          <w:color w:val="000000" w:themeColor="text1"/>
          <w:spacing w:val="-2"/>
          <w:sz w:val="28"/>
          <w:szCs w:val="28"/>
        </w:rPr>
        <w:t xml:space="preserve">территориальной </w:t>
      </w:r>
      <w:r w:rsidR="001C4D68" w:rsidRPr="001C4D68">
        <w:rPr>
          <w:bCs/>
          <w:color w:val="000000" w:themeColor="text1"/>
          <w:sz w:val="28"/>
          <w:szCs w:val="28"/>
        </w:rPr>
        <w:t>подсистемы единой государственной системы предупреждения</w:t>
      </w:r>
      <w:proofErr w:type="gramEnd"/>
      <w:r w:rsidR="001C4D68" w:rsidRPr="001C4D68">
        <w:rPr>
          <w:bCs/>
          <w:color w:val="000000" w:themeColor="text1"/>
          <w:sz w:val="28"/>
          <w:szCs w:val="28"/>
        </w:rPr>
        <w:t xml:space="preserve"> и ликвидации чрезвычайных ситуаций (далее - службы</w:t>
      </w:r>
      <w:r w:rsidRPr="001C4D68">
        <w:rPr>
          <w:color w:val="000000" w:themeColor="text1"/>
          <w:sz w:val="28"/>
          <w:szCs w:val="28"/>
        </w:rPr>
        <w:t xml:space="preserve"> РСЧС</w:t>
      </w:r>
      <w:r w:rsidR="007A2DF8">
        <w:rPr>
          <w:color w:val="000000" w:themeColor="text1"/>
          <w:sz w:val="28"/>
          <w:szCs w:val="28"/>
        </w:rPr>
        <w:t xml:space="preserve"> района</w:t>
      </w:r>
      <w:r w:rsidR="001C4D68" w:rsidRPr="001C4D68">
        <w:rPr>
          <w:color w:val="000000" w:themeColor="text1"/>
          <w:sz w:val="28"/>
          <w:szCs w:val="28"/>
        </w:rPr>
        <w:t>)</w:t>
      </w:r>
      <w:r w:rsidR="001C4D68">
        <w:rPr>
          <w:color w:val="000000" w:themeColor="text1"/>
          <w:sz w:val="28"/>
          <w:szCs w:val="28"/>
        </w:rPr>
        <w:t xml:space="preserve">, </w:t>
      </w:r>
      <w:r w:rsidR="00E87986" w:rsidRPr="001C4D68">
        <w:rPr>
          <w:color w:val="000000" w:themeColor="text1"/>
          <w:sz w:val="28"/>
          <w:szCs w:val="28"/>
        </w:rPr>
        <w:t xml:space="preserve">создаваемых на территории </w:t>
      </w:r>
      <w:r w:rsidRPr="001C4D68">
        <w:rPr>
          <w:color w:val="000000" w:themeColor="text1"/>
          <w:sz w:val="28"/>
          <w:szCs w:val="28"/>
        </w:rPr>
        <w:t>Курьинского района (прил</w:t>
      </w:r>
      <w:r w:rsidR="001C4D68" w:rsidRPr="001C4D68">
        <w:rPr>
          <w:color w:val="000000" w:themeColor="text1"/>
          <w:sz w:val="28"/>
          <w:szCs w:val="28"/>
        </w:rPr>
        <w:t xml:space="preserve">агается). </w:t>
      </w:r>
    </w:p>
    <w:p w:rsidR="00934FDE" w:rsidRDefault="00934FDE" w:rsidP="0048541F">
      <w:pPr>
        <w:shd w:val="clear" w:color="auto" w:fill="FFFFFF"/>
        <w:tabs>
          <w:tab w:val="left" w:pos="1589"/>
          <w:tab w:val="left" w:pos="4090"/>
          <w:tab w:val="left" w:pos="6250"/>
          <w:tab w:val="left" w:pos="8040"/>
        </w:tabs>
        <w:ind w:firstLine="567"/>
        <w:jc w:val="both"/>
        <w:rPr>
          <w:sz w:val="28"/>
          <w:szCs w:val="28"/>
        </w:rPr>
      </w:pPr>
      <w:r w:rsidRPr="00F12DFD">
        <w:rPr>
          <w:color w:val="000000" w:themeColor="text1"/>
          <w:sz w:val="28"/>
          <w:szCs w:val="28"/>
        </w:rPr>
        <w:t>2. Базовой основой служб РСЧС района определить структурные подразделения Администрации района, организации</w:t>
      </w:r>
      <w:r w:rsidR="00E87986">
        <w:rPr>
          <w:color w:val="000000" w:themeColor="text1"/>
          <w:sz w:val="28"/>
          <w:szCs w:val="28"/>
        </w:rPr>
        <w:t xml:space="preserve"> всех организационно-правовых форм и форм собственности (по согласованию)</w:t>
      </w:r>
      <w:r w:rsidRPr="00F12DFD">
        <w:rPr>
          <w:color w:val="000000" w:themeColor="text1"/>
          <w:sz w:val="28"/>
          <w:szCs w:val="28"/>
        </w:rPr>
        <w:t>, территориальные подразделения федеральных органо</w:t>
      </w:r>
      <w:r w:rsidR="00E87986">
        <w:rPr>
          <w:color w:val="000000" w:themeColor="text1"/>
          <w:sz w:val="28"/>
          <w:szCs w:val="28"/>
        </w:rPr>
        <w:t>в исполнительной власти,</w:t>
      </w:r>
      <w:r w:rsidRPr="00F12DFD">
        <w:rPr>
          <w:color w:val="000000" w:themeColor="text1"/>
          <w:sz w:val="28"/>
          <w:szCs w:val="28"/>
        </w:rPr>
        <w:t xml:space="preserve"> осуществляющих свою деятельность на территории </w:t>
      </w:r>
      <w:r w:rsidR="006E7812">
        <w:rPr>
          <w:sz w:val="28"/>
          <w:szCs w:val="28"/>
        </w:rPr>
        <w:t>района (по согласованию),</w:t>
      </w:r>
      <w:r w:rsidRPr="00F12DFD">
        <w:rPr>
          <w:sz w:val="28"/>
          <w:szCs w:val="28"/>
        </w:rPr>
        <w:t xml:space="preserve"> </w:t>
      </w:r>
      <w:r w:rsidR="006E7812" w:rsidRPr="00F12DFD">
        <w:rPr>
          <w:color w:val="000000" w:themeColor="text1"/>
          <w:sz w:val="28"/>
          <w:szCs w:val="28"/>
        </w:rPr>
        <w:t xml:space="preserve">отвечающие за </w:t>
      </w:r>
      <w:r w:rsidR="006E7812">
        <w:rPr>
          <w:color w:val="000000" w:themeColor="text1"/>
          <w:sz w:val="28"/>
          <w:szCs w:val="28"/>
        </w:rPr>
        <w:t>вопросы предупреждения и ликвидации чрезвычайных ситуаций, реагирования на соответствующие риски.</w:t>
      </w:r>
    </w:p>
    <w:p w:rsidR="006E7812" w:rsidRPr="00F12DFD" w:rsidRDefault="006E7812" w:rsidP="0048541F">
      <w:pPr>
        <w:shd w:val="clear" w:color="auto" w:fill="FFFFFF"/>
        <w:tabs>
          <w:tab w:val="left" w:pos="1589"/>
          <w:tab w:val="left" w:pos="4090"/>
          <w:tab w:val="left" w:pos="6250"/>
          <w:tab w:val="left" w:pos="804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Утвердить </w:t>
      </w:r>
      <w:r w:rsidR="008638AE" w:rsidRPr="00F12DFD">
        <w:rPr>
          <w:color w:val="000000" w:themeColor="text1"/>
          <w:sz w:val="28"/>
          <w:szCs w:val="28"/>
        </w:rPr>
        <w:t>структурные подразделения Администрации района, организации</w:t>
      </w:r>
      <w:r w:rsidR="008638AE">
        <w:rPr>
          <w:color w:val="000000" w:themeColor="text1"/>
          <w:sz w:val="28"/>
          <w:szCs w:val="28"/>
        </w:rPr>
        <w:t xml:space="preserve"> всех организационно-правовых форм и форм собственности (по согласованию)</w:t>
      </w:r>
      <w:r w:rsidR="008638AE" w:rsidRPr="00F12DFD">
        <w:rPr>
          <w:color w:val="000000" w:themeColor="text1"/>
          <w:sz w:val="28"/>
          <w:szCs w:val="28"/>
        </w:rPr>
        <w:t>, территориальные подразделения федеральных органо</w:t>
      </w:r>
      <w:r w:rsidR="008638AE">
        <w:rPr>
          <w:color w:val="000000" w:themeColor="text1"/>
          <w:sz w:val="28"/>
          <w:szCs w:val="28"/>
        </w:rPr>
        <w:t>в исполнительной власти,</w:t>
      </w:r>
      <w:r w:rsidR="008638AE" w:rsidRPr="00F12DFD">
        <w:rPr>
          <w:color w:val="000000" w:themeColor="text1"/>
          <w:sz w:val="28"/>
          <w:szCs w:val="28"/>
        </w:rPr>
        <w:t xml:space="preserve"> осуществляющих свою деятельность на территории </w:t>
      </w:r>
      <w:r w:rsidR="008638AE">
        <w:rPr>
          <w:sz w:val="28"/>
          <w:szCs w:val="28"/>
        </w:rPr>
        <w:t>района (по согласованию),</w:t>
      </w:r>
      <w:r w:rsidR="008638AE">
        <w:rPr>
          <w:color w:val="000000" w:themeColor="text1"/>
          <w:sz w:val="28"/>
          <w:szCs w:val="28"/>
        </w:rPr>
        <w:t xml:space="preserve"> на базе которых создаются службы РСЧС района</w:t>
      </w:r>
      <w:r w:rsidR="007A2DF8">
        <w:rPr>
          <w:color w:val="000000" w:themeColor="text1"/>
          <w:sz w:val="28"/>
          <w:szCs w:val="28"/>
        </w:rPr>
        <w:t xml:space="preserve">, согласно приложению. </w:t>
      </w:r>
    </w:p>
    <w:p w:rsidR="00E87986" w:rsidRDefault="008638AE" w:rsidP="0048541F">
      <w:pPr>
        <w:shd w:val="clear" w:color="auto" w:fill="FFFFFF"/>
        <w:tabs>
          <w:tab w:val="left" w:pos="1589"/>
          <w:tab w:val="left" w:pos="4090"/>
          <w:tab w:val="left" w:pos="6250"/>
          <w:tab w:val="left" w:pos="8040"/>
        </w:tabs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</w:t>
      </w:r>
      <w:r w:rsidR="00934FDE" w:rsidRPr="00F12DFD">
        <w:rPr>
          <w:color w:val="000000" w:themeColor="text1"/>
          <w:sz w:val="28"/>
          <w:szCs w:val="28"/>
        </w:rPr>
        <w:t>. Назначить руководителями служб РСЧС</w:t>
      </w:r>
      <w:r w:rsidR="00E87986">
        <w:rPr>
          <w:color w:val="000000" w:themeColor="text1"/>
          <w:sz w:val="28"/>
          <w:szCs w:val="28"/>
        </w:rPr>
        <w:t xml:space="preserve"> района</w:t>
      </w:r>
      <w:r>
        <w:rPr>
          <w:color w:val="000000" w:themeColor="text1"/>
          <w:sz w:val="28"/>
          <w:szCs w:val="28"/>
        </w:rPr>
        <w:t xml:space="preserve"> </w:t>
      </w:r>
      <w:r w:rsidR="00934FDE" w:rsidRPr="00F12DFD">
        <w:rPr>
          <w:color w:val="000000" w:themeColor="text1"/>
          <w:sz w:val="28"/>
          <w:szCs w:val="28"/>
        </w:rPr>
        <w:t>руководителей соответствующих структурных подр</w:t>
      </w:r>
      <w:r>
        <w:rPr>
          <w:color w:val="000000" w:themeColor="text1"/>
          <w:sz w:val="28"/>
          <w:szCs w:val="28"/>
        </w:rPr>
        <w:t xml:space="preserve">азделений Администрации района, </w:t>
      </w:r>
      <w:r w:rsidR="00E87986">
        <w:rPr>
          <w:color w:val="000000" w:themeColor="text1"/>
          <w:sz w:val="28"/>
          <w:szCs w:val="28"/>
        </w:rPr>
        <w:t>руководителей организаций всех организационно-правовых форм и форм собственности (по согласованию)</w:t>
      </w:r>
      <w:r w:rsidR="00E87986" w:rsidRPr="00F12DFD">
        <w:rPr>
          <w:color w:val="000000" w:themeColor="text1"/>
          <w:sz w:val="28"/>
          <w:szCs w:val="28"/>
        </w:rPr>
        <w:t xml:space="preserve">, </w:t>
      </w:r>
      <w:r w:rsidR="00E87986">
        <w:rPr>
          <w:color w:val="000000" w:themeColor="text1"/>
          <w:sz w:val="28"/>
          <w:szCs w:val="28"/>
        </w:rPr>
        <w:t>территориальных подразделений</w:t>
      </w:r>
      <w:r w:rsidR="00E87986" w:rsidRPr="00F12DFD">
        <w:rPr>
          <w:color w:val="000000" w:themeColor="text1"/>
          <w:sz w:val="28"/>
          <w:szCs w:val="28"/>
        </w:rPr>
        <w:t xml:space="preserve"> федеральных органо</w:t>
      </w:r>
      <w:r w:rsidR="00E87986">
        <w:rPr>
          <w:color w:val="000000" w:themeColor="text1"/>
          <w:sz w:val="28"/>
          <w:szCs w:val="28"/>
        </w:rPr>
        <w:t>в исполнительной власти,</w:t>
      </w:r>
      <w:r w:rsidR="00E87986" w:rsidRPr="00F12DFD">
        <w:rPr>
          <w:color w:val="000000" w:themeColor="text1"/>
          <w:sz w:val="28"/>
          <w:szCs w:val="28"/>
        </w:rPr>
        <w:t xml:space="preserve"> осуществляющих свою </w:t>
      </w:r>
      <w:r w:rsidR="00E87986" w:rsidRPr="00F12DFD">
        <w:rPr>
          <w:color w:val="000000" w:themeColor="text1"/>
          <w:sz w:val="28"/>
          <w:szCs w:val="28"/>
        </w:rPr>
        <w:lastRenderedPageBreak/>
        <w:t xml:space="preserve">деятельность на территории </w:t>
      </w:r>
      <w:r>
        <w:rPr>
          <w:sz w:val="28"/>
          <w:szCs w:val="28"/>
        </w:rPr>
        <w:t>района (по согласованию)</w:t>
      </w:r>
      <w:r w:rsidR="00E87986" w:rsidRPr="00F12DFD">
        <w:rPr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на базе которых создаются службы РСЧС района.</w:t>
      </w:r>
    </w:p>
    <w:p w:rsidR="008638AE" w:rsidRDefault="000C6135" w:rsidP="007A2DF8">
      <w:pPr>
        <w:shd w:val="clear" w:color="auto" w:fill="FFFFFF"/>
        <w:tabs>
          <w:tab w:val="left" w:pos="1589"/>
          <w:tab w:val="left" w:pos="4090"/>
          <w:tab w:val="left" w:pos="6250"/>
          <w:tab w:val="left" w:pos="8040"/>
        </w:tabs>
        <w:ind w:firstLine="567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5. Утвердить должностных лиц А</w:t>
      </w:r>
      <w:r w:rsidR="008638AE">
        <w:rPr>
          <w:color w:val="000000" w:themeColor="text1"/>
          <w:sz w:val="28"/>
          <w:szCs w:val="28"/>
        </w:rPr>
        <w:t>дминистрации района курирующих службы РСЧС согласно приложени</w:t>
      </w:r>
      <w:r w:rsidR="007A2DF8">
        <w:rPr>
          <w:color w:val="000000" w:themeColor="text1"/>
          <w:sz w:val="28"/>
          <w:szCs w:val="28"/>
        </w:rPr>
        <w:t xml:space="preserve">ю. </w:t>
      </w:r>
    </w:p>
    <w:p w:rsidR="00934FDE" w:rsidRPr="00940981" w:rsidRDefault="000C6135" w:rsidP="0048541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34FDE" w:rsidRPr="00940981">
        <w:rPr>
          <w:sz w:val="28"/>
          <w:szCs w:val="28"/>
        </w:rPr>
        <w:t xml:space="preserve">. </w:t>
      </w:r>
      <w:r w:rsidR="00E87986" w:rsidRPr="00940981">
        <w:rPr>
          <w:sz w:val="28"/>
          <w:szCs w:val="28"/>
        </w:rPr>
        <w:t>В созданных службах РСЧС района о</w:t>
      </w:r>
      <w:r w:rsidR="00934FDE" w:rsidRPr="00940981">
        <w:rPr>
          <w:sz w:val="28"/>
          <w:szCs w:val="28"/>
        </w:rPr>
        <w:t xml:space="preserve">пределить </w:t>
      </w:r>
      <w:r w:rsidR="007A2DF8" w:rsidRPr="00940981">
        <w:rPr>
          <w:sz w:val="28"/>
          <w:szCs w:val="28"/>
        </w:rPr>
        <w:t>дежурно-диспетче</w:t>
      </w:r>
      <w:r w:rsidR="002A65D5">
        <w:rPr>
          <w:sz w:val="28"/>
          <w:szCs w:val="28"/>
        </w:rPr>
        <w:t>р</w:t>
      </w:r>
      <w:r w:rsidR="007A2DF8" w:rsidRPr="00940981">
        <w:rPr>
          <w:sz w:val="28"/>
          <w:szCs w:val="28"/>
        </w:rPr>
        <w:t xml:space="preserve">скую </w:t>
      </w:r>
      <w:r w:rsidR="00934FDE" w:rsidRPr="00940981">
        <w:rPr>
          <w:sz w:val="28"/>
          <w:szCs w:val="28"/>
        </w:rPr>
        <w:t>службу</w:t>
      </w:r>
      <w:r w:rsidR="00E87986" w:rsidRPr="00940981">
        <w:rPr>
          <w:sz w:val="28"/>
          <w:szCs w:val="28"/>
        </w:rPr>
        <w:t xml:space="preserve"> ответственную за организацию взаимодействия с ЕДДС Администрации района. При отсутствии дежурно-диспетче</w:t>
      </w:r>
      <w:r w:rsidR="002A65D5">
        <w:rPr>
          <w:sz w:val="28"/>
          <w:szCs w:val="28"/>
        </w:rPr>
        <w:t>р</w:t>
      </w:r>
      <w:r w:rsidR="00E87986" w:rsidRPr="00940981">
        <w:rPr>
          <w:sz w:val="28"/>
          <w:szCs w:val="28"/>
        </w:rPr>
        <w:t xml:space="preserve">ской службы, определить </w:t>
      </w:r>
      <w:r w:rsidR="00934FDE" w:rsidRPr="00940981">
        <w:rPr>
          <w:sz w:val="28"/>
          <w:szCs w:val="28"/>
        </w:rPr>
        <w:t xml:space="preserve">уполномоченное должностное лицо </w:t>
      </w:r>
      <w:r w:rsidR="00E87986" w:rsidRPr="00940981">
        <w:rPr>
          <w:sz w:val="28"/>
          <w:szCs w:val="28"/>
        </w:rPr>
        <w:t>службы РСЧС</w:t>
      </w:r>
      <w:r w:rsidR="00934FDE" w:rsidRPr="00940981">
        <w:rPr>
          <w:sz w:val="28"/>
          <w:szCs w:val="28"/>
        </w:rPr>
        <w:t xml:space="preserve"> ответственного за организацию взаимодействия с ЕДДС Администрации района.</w:t>
      </w:r>
    </w:p>
    <w:p w:rsidR="00934FDE" w:rsidRPr="00F12DFD" w:rsidRDefault="000C6135" w:rsidP="0048541F">
      <w:pPr>
        <w:shd w:val="clear" w:color="auto" w:fill="FFFFFF"/>
        <w:tabs>
          <w:tab w:val="left" w:pos="1589"/>
          <w:tab w:val="left" w:pos="4090"/>
          <w:tab w:val="left" w:pos="6250"/>
          <w:tab w:val="left" w:pos="804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934FDE" w:rsidRPr="00F12DFD">
        <w:rPr>
          <w:sz w:val="28"/>
          <w:szCs w:val="28"/>
        </w:rPr>
        <w:t>. Ежегодно на заседаниях КЧС и ОПБ Администрации района уточ</w:t>
      </w:r>
      <w:r w:rsidR="00E87986">
        <w:rPr>
          <w:sz w:val="28"/>
          <w:szCs w:val="28"/>
        </w:rPr>
        <w:t>нять состав сил и сре</w:t>
      </w:r>
      <w:proofErr w:type="gramStart"/>
      <w:r w:rsidR="00E87986">
        <w:rPr>
          <w:sz w:val="28"/>
          <w:szCs w:val="28"/>
        </w:rPr>
        <w:t>дств сл</w:t>
      </w:r>
      <w:proofErr w:type="gramEnd"/>
      <w:r w:rsidR="00E87986">
        <w:rPr>
          <w:sz w:val="28"/>
          <w:szCs w:val="28"/>
        </w:rPr>
        <w:t>ужб</w:t>
      </w:r>
      <w:r w:rsidR="00934FDE" w:rsidRPr="00F12DFD">
        <w:rPr>
          <w:sz w:val="28"/>
          <w:szCs w:val="28"/>
        </w:rPr>
        <w:t xml:space="preserve"> РСЧС</w:t>
      </w:r>
      <w:r w:rsidR="00E87986">
        <w:rPr>
          <w:sz w:val="28"/>
          <w:szCs w:val="28"/>
        </w:rPr>
        <w:t xml:space="preserve"> района</w:t>
      </w:r>
      <w:r w:rsidR="00934FDE" w:rsidRPr="00F12DFD">
        <w:rPr>
          <w:sz w:val="28"/>
          <w:szCs w:val="28"/>
        </w:rPr>
        <w:t>, перечень рисков возникновения чрезвычайных ситуаций и существующих органов управления в муниципальном образовании.</w:t>
      </w:r>
    </w:p>
    <w:p w:rsidR="00934FDE" w:rsidRPr="00F12DFD" w:rsidRDefault="000C6135" w:rsidP="0048541F">
      <w:pPr>
        <w:shd w:val="clear" w:color="auto" w:fill="FFFFFF"/>
        <w:tabs>
          <w:tab w:val="left" w:pos="1589"/>
          <w:tab w:val="left" w:pos="4090"/>
          <w:tab w:val="left" w:pos="6250"/>
          <w:tab w:val="left" w:pos="804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934FDE" w:rsidRPr="00F12DFD">
        <w:rPr>
          <w:sz w:val="28"/>
          <w:szCs w:val="28"/>
        </w:rPr>
        <w:t>. Ввести руководителей служб РСЧС в состав КЧС и ОПБ Администрации района.</w:t>
      </w:r>
    </w:p>
    <w:p w:rsidR="00934FDE" w:rsidRDefault="000C6135" w:rsidP="0048541F">
      <w:pPr>
        <w:shd w:val="clear" w:color="auto" w:fill="FFFFFF"/>
        <w:tabs>
          <w:tab w:val="left" w:pos="1589"/>
          <w:tab w:val="left" w:pos="4090"/>
          <w:tab w:val="left" w:pos="6250"/>
          <w:tab w:val="left" w:pos="804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34FDE" w:rsidRPr="00F12DFD">
        <w:rPr>
          <w:sz w:val="28"/>
          <w:szCs w:val="28"/>
        </w:rPr>
        <w:t>. Создать рабочие группы в составе КЧС и ОПБ Администрации района по количеству служб РСЧС, в состав которых включить представителей подразделений Администрации района, территориальных подразделений федеральных орган</w:t>
      </w:r>
      <w:r>
        <w:rPr>
          <w:sz w:val="28"/>
          <w:szCs w:val="28"/>
        </w:rPr>
        <w:t>ов исполнительной власти (по согласованию)</w:t>
      </w:r>
      <w:r w:rsidR="00934FDE" w:rsidRPr="00F12DFD">
        <w:rPr>
          <w:sz w:val="28"/>
          <w:szCs w:val="28"/>
        </w:rPr>
        <w:t>, организаций</w:t>
      </w:r>
      <w:r>
        <w:rPr>
          <w:sz w:val="28"/>
          <w:szCs w:val="28"/>
        </w:rPr>
        <w:t xml:space="preserve"> всех организационно-правовых форм и форм собственности (по согласованию)</w:t>
      </w:r>
      <w:r w:rsidR="00934FDE" w:rsidRPr="00F12DFD">
        <w:rPr>
          <w:sz w:val="28"/>
          <w:szCs w:val="28"/>
        </w:rPr>
        <w:t>, осуществляющих реагирование на риски ЧС на тер</w:t>
      </w:r>
      <w:r>
        <w:rPr>
          <w:sz w:val="28"/>
          <w:szCs w:val="28"/>
        </w:rPr>
        <w:t>ритории района</w:t>
      </w:r>
      <w:r w:rsidR="00934FDE" w:rsidRPr="00F12DFD">
        <w:rPr>
          <w:sz w:val="28"/>
          <w:szCs w:val="28"/>
        </w:rPr>
        <w:t>.</w:t>
      </w:r>
    </w:p>
    <w:p w:rsidR="00802F08" w:rsidRDefault="00CA1AE3" w:rsidP="0048541F">
      <w:pPr>
        <w:shd w:val="clear" w:color="auto" w:fill="FFFFFF"/>
        <w:tabs>
          <w:tab w:val="left" w:pos="1589"/>
          <w:tab w:val="left" w:pos="4090"/>
          <w:tab w:val="left" w:pos="6250"/>
          <w:tab w:val="left" w:pos="8040"/>
        </w:tabs>
        <w:spacing w:line="252" w:lineRule="auto"/>
        <w:ind w:firstLine="709"/>
        <w:jc w:val="both"/>
        <w:rPr>
          <w:sz w:val="28"/>
          <w:szCs w:val="28"/>
        </w:rPr>
      </w:pPr>
      <w:r w:rsidRPr="00CA1AE3">
        <w:rPr>
          <w:sz w:val="28"/>
          <w:szCs w:val="28"/>
        </w:rPr>
        <w:t xml:space="preserve">В режиме функционирования чрезвычайной ситуации создавать межведомственный оперативный штаб района </w:t>
      </w:r>
      <w:r w:rsidR="00802F08">
        <w:rPr>
          <w:sz w:val="28"/>
          <w:szCs w:val="28"/>
        </w:rPr>
        <w:t xml:space="preserve">по ликвидации ЧС </w:t>
      </w:r>
      <w:r w:rsidRPr="00CA1AE3">
        <w:rPr>
          <w:sz w:val="28"/>
          <w:szCs w:val="28"/>
        </w:rPr>
        <w:t>(далее</w:t>
      </w:r>
      <w:r w:rsidRPr="00CA1AE3">
        <w:rPr>
          <w:color w:val="000000" w:themeColor="text1"/>
          <w:sz w:val="28"/>
          <w:szCs w:val="28"/>
        </w:rPr>
        <w:t xml:space="preserve"> - МОШ)</w:t>
      </w:r>
      <w:r w:rsidRPr="00CA1AE3">
        <w:rPr>
          <w:sz w:val="28"/>
          <w:szCs w:val="28"/>
        </w:rPr>
        <w:t xml:space="preserve">. </w:t>
      </w:r>
      <w:r w:rsidR="00802F08">
        <w:rPr>
          <w:sz w:val="28"/>
          <w:szCs w:val="28"/>
        </w:rPr>
        <w:t xml:space="preserve"> </w:t>
      </w:r>
    </w:p>
    <w:p w:rsidR="00934FDE" w:rsidRPr="00F12DFD" w:rsidRDefault="00CA1AE3" w:rsidP="0048541F">
      <w:pPr>
        <w:shd w:val="clear" w:color="auto" w:fill="FFFFFF"/>
        <w:tabs>
          <w:tab w:val="left" w:pos="1589"/>
          <w:tab w:val="left" w:pos="4090"/>
          <w:tab w:val="left" w:pos="6250"/>
          <w:tab w:val="left" w:pos="8040"/>
        </w:tabs>
        <w:spacing w:line="252" w:lineRule="auto"/>
        <w:ind w:firstLine="709"/>
        <w:jc w:val="both"/>
        <w:rPr>
          <w:sz w:val="28"/>
          <w:szCs w:val="28"/>
        </w:rPr>
      </w:pPr>
      <w:r w:rsidRPr="00CA1AE3">
        <w:rPr>
          <w:sz w:val="28"/>
          <w:szCs w:val="28"/>
        </w:rPr>
        <w:t xml:space="preserve">В состав МОШ включать руководителей служб РСЧС района реагирующих на соответствующие риски ЧС. </w:t>
      </w:r>
    </w:p>
    <w:p w:rsidR="00E23F8D" w:rsidRPr="00F12DFD" w:rsidRDefault="000C6135" w:rsidP="0048541F">
      <w:pPr>
        <w:shd w:val="clear" w:color="auto" w:fill="FFFFFF"/>
        <w:tabs>
          <w:tab w:val="left" w:pos="1589"/>
          <w:tab w:val="left" w:pos="4090"/>
          <w:tab w:val="left" w:pos="6250"/>
          <w:tab w:val="left" w:pos="804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934FDE" w:rsidRPr="00F12DFD">
        <w:rPr>
          <w:sz w:val="28"/>
          <w:szCs w:val="28"/>
        </w:rPr>
        <w:t>. Руководство МОШ в период его работы возложить на заместителя главы Администрации района, курирующего службу (слу</w:t>
      </w:r>
      <w:r w:rsidR="00F12DFD">
        <w:rPr>
          <w:sz w:val="28"/>
          <w:szCs w:val="28"/>
        </w:rPr>
        <w:t>жбы) РСЧС района</w:t>
      </w:r>
      <w:r w:rsidR="007A2DF8">
        <w:rPr>
          <w:sz w:val="28"/>
          <w:szCs w:val="28"/>
        </w:rPr>
        <w:t xml:space="preserve">, согласно приложению. </w:t>
      </w:r>
    </w:p>
    <w:p w:rsidR="00934FDE" w:rsidRPr="00F12DFD" w:rsidRDefault="000C6135" w:rsidP="0048541F">
      <w:pPr>
        <w:shd w:val="clear" w:color="auto" w:fill="FFFFFF"/>
        <w:tabs>
          <w:tab w:val="left" w:pos="1018"/>
        </w:tabs>
        <w:ind w:firstLine="567"/>
        <w:jc w:val="both"/>
        <w:rPr>
          <w:color w:val="000000" w:themeColor="text1"/>
          <w:spacing w:val="-6"/>
          <w:sz w:val="28"/>
          <w:szCs w:val="28"/>
        </w:rPr>
      </w:pPr>
      <w:r>
        <w:rPr>
          <w:color w:val="000000" w:themeColor="text1"/>
          <w:spacing w:val="-6"/>
          <w:sz w:val="28"/>
          <w:szCs w:val="28"/>
        </w:rPr>
        <w:t>1</w:t>
      </w:r>
      <w:r w:rsidR="007A2DF8">
        <w:rPr>
          <w:color w:val="000000" w:themeColor="text1"/>
          <w:spacing w:val="-6"/>
          <w:sz w:val="28"/>
          <w:szCs w:val="28"/>
        </w:rPr>
        <w:t>1</w:t>
      </w:r>
      <w:r w:rsidR="00934FDE" w:rsidRPr="00F12DFD">
        <w:rPr>
          <w:color w:val="000000" w:themeColor="text1"/>
          <w:spacing w:val="-6"/>
          <w:sz w:val="28"/>
          <w:szCs w:val="28"/>
        </w:rPr>
        <w:t xml:space="preserve">. </w:t>
      </w:r>
      <w:proofErr w:type="gramStart"/>
      <w:r w:rsidR="00934FDE" w:rsidRPr="00F12DFD">
        <w:rPr>
          <w:color w:val="000000" w:themeColor="text1"/>
          <w:spacing w:val="-6"/>
          <w:sz w:val="28"/>
          <w:szCs w:val="28"/>
        </w:rPr>
        <w:t>Контроль за</w:t>
      </w:r>
      <w:proofErr w:type="gramEnd"/>
      <w:r w:rsidR="00934FDE" w:rsidRPr="00F12DFD">
        <w:rPr>
          <w:color w:val="000000" w:themeColor="text1"/>
          <w:spacing w:val="-6"/>
          <w:sz w:val="28"/>
          <w:szCs w:val="28"/>
        </w:rPr>
        <w:t xml:space="preserve"> исполнением настоящего постановления оставляю за собой.</w:t>
      </w:r>
    </w:p>
    <w:p w:rsidR="00934FDE" w:rsidRDefault="00934FDE" w:rsidP="0048541F">
      <w:pPr>
        <w:shd w:val="clear" w:color="auto" w:fill="FFFFFF"/>
        <w:tabs>
          <w:tab w:val="left" w:pos="1018"/>
        </w:tabs>
        <w:spacing w:line="252" w:lineRule="auto"/>
        <w:ind w:firstLine="648"/>
        <w:jc w:val="both"/>
        <w:rPr>
          <w:color w:val="000000" w:themeColor="text1"/>
          <w:sz w:val="27"/>
          <w:szCs w:val="27"/>
        </w:rPr>
      </w:pPr>
    </w:p>
    <w:p w:rsidR="00934FDE" w:rsidRDefault="00E35F40" w:rsidP="0048541F">
      <w:pPr>
        <w:shd w:val="clear" w:color="auto" w:fill="FFFFFF"/>
        <w:tabs>
          <w:tab w:val="left" w:pos="1018"/>
        </w:tabs>
        <w:spacing w:line="252" w:lineRule="auto"/>
        <w:ind w:firstLine="648"/>
        <w:jc w:val="both"/>
        <w:rPr>
          <w:color w:val="000000" w:themeColor="text1"/>
          <w:sz w:val="27"/>
          <w:szCs w:val="27"/>
        </w:rPr>
      </w:pPr>
      <w:r>
        <w:rPr>
          <w:noProof/>
          <w:color w:val="000000" w:themeColor="text1"/>
          <w:sz w:val="27"/>
          <w:szCs w:val="27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2920365</wp:posOffset>
            </wp:positionH>
            <wp:positionV relativeFrom="paragraph">
              <wp:posOffset>184150</wp:posOffset>
            </wp:positionV>
            <wp:extent cx="1249680" cy="466725"/>
            <wp:effectExtent l="19050" t="0" r="762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638D" w:rsidRDefault="0015559E" w:rsidP="0048541F">
      <w:pPr>
        <w:rPr>
          <w:color w:val="000000" w:themeColor="text1"/>
          <w:sz w:val="28"/>
          <w:szCs w:val="28"/>
        </w:rPr>
      </w:pPr>
      <w:r w:rsidRPr="00802F08">
        <w:rPr>
          <w:color w:val="000000" w:themeColor="text1"/>
          <w:sz w:val="28"/>
          <w:szCs w:val="28"/>
        </w:rPr>
        <w:t xml:space="preserve">Глава </w:t>
      </w:r>
      <w:r w:rsidR="00934FDE" w:rsidRPr="00802F08">
        <w:rPr>
          <w:color w:val="000000" w:themeColor="text1"/>
          <w:sz w:val="28"/>
          <w:szCs w:val="28"/>
        </w:rPr>
        <w:t xml:space="preserve"> района        </w:t>
      </w:r>
      <w:r w:rsidR="00802F08">
        <w:rPr>
          <w:color w:val="000000" w:themeColor="text1"/>
          <w:sz w:val="28"/>
          <w:szCs w:val="28"/>
        </w:rPr>
        <w:t xml:space="preserve">                                                                               </w:t>
      </w:r>
      <w:r w:rsidR="00934FDE" w:rsidRPr="00802F08">
        <w:rPr>
          <w:color w:val="000000" w:themeColor="text1"/>
          <w:sz w:val="28"/>
          <w:szCs w:val="28"/>
        </w:rPr>
        <w:t xml:space="preserve">    </w:t>
      </w:r>
      <w:r w:rsidR="00802F08" w:rsidRPr="00802F08">
        <w:rPr>
          <w:color w:val="000000" w:themeColor="text1"/>
          <w:sz w:val="28"/>
          <w:szCs w:val="28"/>
        </w:rPr>
        <w:t>В.В. Ковшов</w:t>
      </w:r>
      <w:r w:rsidR="00934FDE" w:rsidRPr="00802F08">
        <w:rPr>
          <w:color w:val="000000" w:themeColor="text1"/>
          <w:sz w:val="28"/>
          <w:szCs w:val="28"/>
        </w:rPr>
        <w:t xml:space="preserve">  </w:t>
      </w:r>
    </w:p>
    <w:p w:rsidR="00DD638D" w:rsidRDefault="00DD638D" w:rsidP="0048541F">
      <w:pPr>
        <w:rPr>
          <w:color w:val="000000" w:themeColor="text1"/>
          <w:sz w:val="28"/>
          <w:szCs w:val="28"/>
        </w:rPr>
      </w:pPr>
    </w:p>
    <w:p w:rsidR="00DD638D" w:rsidRDefault="00DD638D" w:rsidP="0048541F">
      <w:pPr>
        <w:rPr>
          <w:color w:val="000000" w:themeColor="text1"/>
          <w:sz w:val="28"/>
          <w:szCs w:val="28"/>
        </w:rPr>
      </w:pPr>
    </w:p>
    <w:p w:rsidR="00DD638D" w:rsidRDefault="00DD638D" w:rsidP="0048541F">
      <w:pPr>
        <w:rPr>
          <w:color w:val="000000" w:themeColor="text1"/>
          <w:sz w:val="28"/>
          <w:szCs w:val="28"/>
        </w:rPr>
      </w:pPr>
    </w:p>
    <w:p w:rsidR="00DD638D" w:rsidRDefault="00DD638D" w:rsidP="0048541F">
      <w:pPr>
        <w:rPr>
          <w:color w:val="000000" w:themeColor="text1"/>
          <w:sz w:val="28"/>
          <w:szCs w:val="28"/>
        </w:rPr>
      </w:pPr>
    </w:p>
    <w:p w:rsidR="00DD638D" w:rsidRDefault="00DD638D" w:rsidP="0048541F">
      <w:pPr>
        <w:rPr>
          <w:color w:val="000000" w:themeColor="text1"/>
          <w:sz w:val="28"/>
          <w:szCs w:val="28"/>
        </w:rPr>
      </w:pPr>
    </w:p>
    <w:p w:rsidR="00DD638D" w:rsidRDefault="00DD638D" w:rsidP="0048541F">
      <w:pPr>
        <w:rPr>
          <w:color w:val="000000" w:themeColor="text1"/>
          <w:sz w:val="28"/>
          <w:szCs w:val="28"/>
        </w:rPr>
      </w:pPr>
    </w:p>
    <w:p w:rsidR="00DD638D" w:rsidRDefault="00DD638D" w:rsidP="0048541F">
      <w:pPr>
        <w:rPr>
          <w:color w:val="000000" w:themeColor="text1"/>
          <w:sz w:val="28"/>
          <w:szCs w:val="28"/>
        </w:rPr>
      </w:pPr>
    </w:p>
    <w:p w:rsidR="00DD638D" w:rsidRDefault="00DD638D" w:rsidP="0048541F">
      <w:pPr>
        <w:rPr>
          <w:color w:val="000000" w:themeColor="text1"/>
          <w:sz w:val="28"/>
          <w:szCs w:val="28"/>
        </w:rPr>
      </w:pPr>
    </w:p>
    <w:p w:rsidR="00DD638D" w:rsidRDefault="00DD638D" w:rsidP="0048541F">
      <w:pPr>
        <w:rPr>
          <w:color w:val="000000" w:themeColor="text1"/>
          <w:sz w:val="28"/>
          <w:szCs w:val="28"/>
        </w:rPr>
      </w:pPr>
    </w:p>
    <w:p w:rsidR="00DD638D" w:rsidRDefault="00DD638D" w:rsidP="0048541F">
      <w:pPr>
        <w:rPr>
          <w:color w:val="000000" w:themeColor="text1"/>
          <w:sz w:val="28"/>
          <w:szCs w:val="28"/>
        </w:rPr>
      </w:pPr>
    </w:p>
    <w:p w:rsidR="0048541F" w:rsidRDefault="0048541F">
      <w:r>
        <w:br w:type="page"/>
      </w:r>
    </w:p>
    <w:p w:rsidR="00DD638D" w:rsidRPr="0040115C" w:rsidRDefault="00DD638D" w:rsidP="0048541F">
      <w:pPr>
        <w:ind w:left="5670"/>
        <w:jc w:val="center"/>
      </w:pPr>
      <w:r w:rsidRPr="0040115C">
        <w:lastRenderedPageBreak/>
        <w:t xml:space="preserve">Приложение </w:t>
      </w:r>
    </w:p>
    <w:p w:rsidR="00DD638D" w:rsidRPr="0040115C" w:rsidRDefault="00DD638D" w:rsidP="005168D6">
      <w:pPr>
        <w:ind w:left="5103"/>
        <w:jc w:val="center"/>
      </w:pPr>
      <w:r w:rsidRPr="0040115C">
        <w:t xml:space="preserve">к постановлению Администрации </w:t>
      </w:r>
      <w:r w:rsidR="0048541F">
        <w:t xml:space="preserve"> </w:t>
      </w:r>
      <w:r w:rsidRPr="0040115C">
        <w:t>района</w:t>
      </w:r>
    </w:p>
    <w:p w:rsidR="00DD638D" w:rsidRPr="0040115C" w:rsidRDefault="00E35F40" w:rsidP="0048541F">
      <w:pPr>
        <w:ind w:left="5670"/>
        <w:jc w:val="center"/>
      </w:pPr>
      <w:r>
        <w:t>от «20</w:t>
      </w:r>
      <w:r w:rsidR="00DD638D" w:rsidRPr="0040115C">
        <w:t xml:space="preserve">»  ноября  2017 </w:t>
      </w:r>
      <w:r w:rsidR="00645498">
        <w:t>г.</w:t>
      </w:r>
      <w:r>
        <w:t xml:space="preserve">  № 457</w:t>
      </w:r>
    </w:p>
    <w:p w:rsidR="00DD638D" w:rsidRPr="0040115C" w:rsidRDefault="00DD638D" w:rsidP="005168D6"/>
    <w:p w:rsidR="00C41F6C" w:rsidRDefault="00DD638D" w:rsidP="00940981">
      <w:pPr>
        <w:jc w:val="center"/>
        <w:rPr>
          <w:sz w:val="28"/>
          <w:szCs w:val="28"/>
        </w:rPr>
      </w:pPr>
      <w:r w:rsidRPr="00DD638D">
        <w:rPr>
          <w:sz w:val="28"/>
          <w:szCs w:val="28"/>
        </w:rPr>
        <w:t>Перечень</w:t>
      </w:r>
    </w:p>
    <w:p w:rsidR="00DD638D" w:rsidRPr="00DD638D" w:rsidRDefault="00DD638D" w:rsidP="00940981">
      <w:pPr>
        <w:jc w:val="center"/>
        <w:rPr>
          <w:sz w:val="28"/>
          <w:szCs w:val="28"/>
        </w:rPr>
      </w:pPr>
      <w:r w:rsidRPr="00DD638D">
        <w:rPr>
          <w:sz w:val="28"/>
          <w:szCs w:val="28"/>
        </w:rPr>
        <w:t xml:space="preserve"> служб </w:t>
      </w:r>
      <w:r w:rsidR="00C41F6C" w:rsidRPr="001C4D68">
        <w:rPr>
          <w:bCs/>
          <w:color w:val="000000" w:themeColor="text1"/>
          <w:sz w:val="28"/>
          <w:szCs w:val="28"/>
        </w:rPr>
        <w:t xml:space="preserve">районного звена </w:t>
      </w:r>
      <w:r w:rsidR="00C41F6C">
        <w:rPr>
          <w:bCs/>
          <w:color w:val="000000" w:themeColor="text1"/>
          <w:sz w:val="28"/>
          <w:szCs w:val="28"/>
        </w:rPr>
        <w:t xml:space="preserve">Алтайской </w:t>
      </w:r>
      <w:r w:rsidR="00C41F6C" w:rsidRPr="001C4D68">
        <w:rPr>
          <w:bCs/>
          <w:color w:val="000000" w:themeColor="text1"/>
          <w:spacing w:val="-2"/>
          <w:sz w:val="28"/>
          <w:szCs w:val="28"/>
        </w:rPr>
        <w:t xml:space="preserve">территориальной  </w:t>
      </w:r>
      <w:r w:rsidR="00C41F6C" w:rsidRPr="001C4D68">
        <w:rPr>
          <w:bCs/>
          <w:color w:val="000000" w:themeColor="text1"/>
          <w:sz w:val="28"/>
          <w:szCs w:val="28"/>
        </w:rPr>
        <w:t>подсистемы единой государственной системы предупреждения  и лик</w:t>
      </w:r>
      <w:r w:rsidR="005168D6">
        <w:rPr>
          <w:bCs/>
          <w:color w:val="000000" w:themeColor="text1"/>
          <w:sz w:val="28"/>
          <w:szCs w:val="28"/>
        </w:rPr>
        <w:t>видации  чрезвычайных  ситуаций</w:t>
      </w:r>
      <w:r w:rsidR="00C41F6C">
        <w:rPr>
          <w:color w:val="000000" w:themeColor="text1"/>
          <w:sz w:val="28"/>
          <w:szCs w:val="28"/>
        </w:rPr>
        <w:t xml:space="preserve">, </w:t>
      </w:r>
      <w:r w:rsidR="00C41F6C" w:rsidRPr="001C4D68">
        <w:rPr>
          <w:color w:val="000000" w:themeColor="text1"/>
          <w:sz w:val="28"/>
          <w:szCs w:val="28"/>
        </w:rPr>
        <w:t xml:space="preserve">создаваемых на территории Курьинского </w:t>
      </w:r>
      <w:r w:rsidR="00C41F6C">
        <w:rPr>
          <w:color w:val="000000" w:themeColor="text1"/>
          <w:sz w:val="28"/>
          <w:szCs w:val="28"/>
        </w:rPr>
        <w:t>района</w:t>
      </w:r>
    </w:p>
    <w:p w:rsidR="00DD638D" w:rsidRDefault="00DD638D" w:rsidP="0048541F"/>
    <w:tbl>
      <w:tblPr>
        <w:tblStyle w:val="a4"/>
        <w:tblW w:w="0" w:type="auto"/>
        <w:tblInd w:w="-743" w:type="dxa"/>
        <w:tblLayout w:type="fixed"/>
        <w:tblLook w:val="04A0"/>
      </w:tblPr>
      <w:tblGrid>
        <w:gridCol w:w="567"/>
        <w:gridCol w:w="2836"/>
        <w:gridCol w:w="3827"/>
        <w:gridCol w:w="3367"/>
      </w:tblGrid>
      <w:tr w:rsidR="00DD638D" w:rsidTr="009549E8">
        <w:tc>
          <w:tcPr>
            <w:tcW w:w="567" w:type="dxa"/>
          </w:tcPr>
          <w:p w:rsidR="00DD638D" w:rsidRPr="00DD638D" w:rsidRDefault="00DD638D" w:rsidP="0048541F">
            <w:r w:rsidRPr="00DD638D">
              <w:t xml:space="preserve">№ </w:t>
            </w:r>
          </w:p>
          <w:p w:rsidR="00DD638D" w:rsidRPr="00DD638D" w:rsidRDefault="00DD638D" w:rsidP="0048541F">
            <w:proofErr w:type="spellStart"/>
            <w:proofErr w:type="gramStart"/>
            <w:r w:rsidRPr="00DD638D">
              <w:t>п</w:t>
            </w:r>
            <w:proofErr w:type="spellEnd"/>
            <w:proofErr w:type="gramEnd"/>
            <w:r w:rsidRPr="00DD638D">
              <w:t>/</w:t>
            </w:r>
            <w:proofErr w:type="spellStart"/>
            <w:r w:rsidRPr="00DD638D">
              <w:t>п</w:t>
            </w:r>
            <w:proofErr w:type="spellEnd"/>
            <w:r w:rsidRPr="00DD638D">
              <w:t xml:space="preserve"> </w:t>
            </w:r>
          </w:p>
          <w:p w:rsidR="00DD638D" w:rsidRPr="00DD638D" w:rsidRDefault="00DD638D" w:rsidP="0048541F"/>
        </w:tc>
        <w:tc>
          <w:tcPr>
            <w:tcW w:w="2836" w:type="dxa"/>
          </w:tcPr>
          <w:p w:rsidR="00DD638D" w:rsidRPr="00DD638D" w:rsidRDefault="00DD638D" w:rsidP="0048541F">
            <w:pPr>
              <w:jc w:val="center"/>
            </w:pPr>
            <w:r w:rsidRPr="00DD638D">
              <w:t>Наименование</w:t>
            </w:r>
          </w:p>
          <w:p w:rsidR="00DD638D" w:rsidRPr="00DD638D" w:rsidRDefault="00DD638D" w:rsidP="0048541F">
            <w:pPr>
              <w:jc w:val="center"/>
            </w:pPr>
            <w:r w:rsidRPr="00DD638D">
              <w:t>службы РСЧС района</w:t>
            </w:r>
          </w:p>
        </w:tc>
        <w:tc>
          <w:tcPr>
            <w:tcW w:w="3827" w:type="dxa"/>
          </w:tcPr>
          <w:p w:rsidR="00DD638D" w:rsidRPr="00DD638D" w:rsidRDefault="00DD638D" w:rsidP="0048541F">
            <w:pPr>
              <w:jc w:val="center"/>
            </w:pPr>
            <w:r w:rsidRPr="00DD638D">
              <w:t>Подразделения Администрации района, организации,</w:t>
            </w:r>
            <w:r w:rsidRPr="00DD638D">
              <w:rPr>
                <w:color w:val="000000" w:themeColor="text1"/>
              </w:rPr>
              <w:t xml:space="preserve"> территориальные подразделения федеральных органов исполнительной </w:t>
            </w:r>
            <w:proofErr w:type="gramStart"/>
            <w:r w:rsidRPr="00DD638D">
              <w:rPr>
                <w:color w:val="000000" w:themeColor="text1"/>
              </w:rPr>
              <w:t>власти</w:t>
            </w:r>
            <w:proofErr w:type="gramEnd"/>
            <w:r w:rsidRPr="00DD638D">
              <w:t xml:space="preserve"> на базе которых создаются службы РСЧС</w:t>
            </w:r>
          </w:p>
        </w:tc>
        <w:tc>
          <w:tcPr>
            <w:tcW w:w="3367" w:type="dxa"/>
          </w:tcPr>
          <w:p w:rsidR="00DD638D" w:rsidRPr="00DD638D" w:rsidRDefault="00DD638D" w:rsidP="0048541F">
            <w:pPr>
              <w:jc w:val="center"/>
            </w:pPr>
            <w:r w:rsidRPr="00DD638D">
              <w:t>Заместитель главы Администрации района,</w:t>
            </w:r>
          </w:p>
          <w:p w:rsidR="00DD638D" w:rsidRPr="00DD638D" w:rsidRDefault="00DD638D" w:rsidP="0048541F">
            <w:pPr>
              <w:jc w:val="center"/>
            </w:pPr>
            <w:proofErr w:type="gramStart"/>
            <w:r w:rsidRPr="00DD638D">
              <w:t>курирующий</w:t>
            </w:r>
            <w:proofErr w:type="gramEnd"/>
            <w:r w:rsidRPr="00DD638D">
              <w:t xml:space="preserve"> службу РСЧС</w:t>
            </w:r>
          </w:p>
          <w:p w:rsidR="00DD638D" w:rsidRPr="00DD638D" w:rsidRDefault="00DD638D" w:rsidP="0048541F">
            <w:pPr>
              <w:jc w:val="center"/>
            </w:pPr>
          </w:p>
        </w:tc>
      </w:tr>
      <w:tr w:rsidR="00DD638D" w:rsidTr="009549E8">
        <w:tc>
          <w:tcPr>
            <w:tcW w:w="567" w:type="dxa"/>
          </w:tcPr>
          <w:p w:rsidR="00DD638D" w:rsidRPr="00DD638D" w:rsidRDefault="00DD638D" w:rsidP="0048541F">
            <w:r w:rsidRPr="00DD638D">
              <w:t>1</w:t>
            </w:r>
          </w:p>
        </w:tc>
        <w:tc>
          <w:tcPr>
            <w:tcW w:w="2836" w:type="dxa"/>
          </w:tcPr>
          <w:p w:rsidR="00DD638D" w:rsidRPr="00DD638D" w:rsidRDefault="00DD638D" w:rsidP="0048541F">
            <w:r w:rsidRPr="00DD638D">
              <w:t xml:space="preserve"> Служба  защиты и  ликвидации ЧС на транспорте </w:t>
            </w:r>
          </w:p>
        </w:tc>
        <w:tc>
          <w:tcPr>
            <w:tcW w:w="3827" w:type="dxa"/>
          </w:tcPr>
          <w:p w:rsidR="00DD638D" w:rsidRPr="00DD638D" w:rsidRDefault="00DD638D" w:rsidP="0048541F">
            <w:r w:rsidRPr="00DD638D">
              <w:t xml:space="preserve"> «Филиал Курьинский» ГУП ДХ АК «</w:t>
            </w:r>
            <w:proofErr w:type="gramStart"/>
            <w:r w:rsidRPr="00DD638D">
              <w:t>Южное</w:t>
            </w:r>
            <w:proofErr w:type="gramEnd"/>
            <w:r w:rsidRPr="00DD638D">
              <w:t xml:space="preserve"> ДСУ»</w:t>
            </w:r>
          </w:p>
        </w:tc>
        <w:tc>
          <w:tcPr>
            <w:tcW w:w="3367" w:type="dxa"/>
          </w:tcPr>
          <w:p w:rsidR="00DD638D" w:rsidRPr="00DD638D" w:rsidRDefault="00DD638D" w:rsidP="0048541F">
            <w:r w:rsidRPr="00DD638D">
              <w:t>заместитель главы Администрации района по оперативному управлению</w:t>
            </w:r>
          </w:p>
        </w:tc>
      </w:tr>
      <w:tr w:rsidR="00DD638D" w:rsidTr="009549E8">
        <w:tc>
          <w:tcPr>
            <w:tcW w:w="567" w:type="dxa"/>
          </w:tcPr>
          <w:p w:rsidR="00DD638D" w:rsidRPr="00DD638D" w:rsidRDefault="005168D6" w:rsidP="0048541F">
            <w:r>
              <w:t>2</w:t>
            </w:r>
          </w:p>
        </w:tc>
        <w:tc>
          <w:tcPr>
            <w:tcW w:w="2836" w:type="dxa"/>
          </w:tcPr>
          <w:p w:rsidR="00DD638D" w:rsidRPr="00DD638D" w:rsidRDefault="00DD638D" w:rsidP="0048541F">
            <w:r w:rsidRPr="00DD638D">
              <w:t xml:space="preserve">  Служба тушения пожаров  </w:t>
            </w:r>
          </w:p>
        </w:tc>
        <w:tc>
          <w:tcPr>
            <w:tcW w:w="3827" w:type="dxa"/>
          </w:tcPr>
          <w:p w:rsidR="00DD638D" w:rsidRPr="00DD638D" w:rsidRDefault="00DD638D" w:rsidP="0048541F">
            <w:r w:rsidRPr="00DD638D">
              <w:t>70 ПСЧ ФПС ГПН ФГКУ 16 отряд ФПС по Алтайскому краю</w:t>
            </w:r>
          </w:p>
        </w:tc>
        <w:tc>
          <w:tcPr>
            <w:tcW w:w="3367" w:type="dxa"/>
          </w:tcPr>
          <w:p w:rsidR="00DD638D" w:rsidRPr="00DD638D" w:rsidRDefault="00DD638D" w:rsidP="0048541F">
            <w:r w:rsidRPr="00DD638D">
              <w:t>заместитель главы Администрации района по оперативному управлению</w:t>
            </w:r>
          </w:p>
        </w:tc>
      </w:tr>
      <w:tr w:rsidR="00DD638D" w:rsidTr="009549E8">
        <w:tc>
          <w:tcPr>
            <w:tcW w:w="567" w:type="dxa"/>
          </w:tcPr>
          <w:p w:rsidR="00DD638D" w:rsidRPr="00DD638D" w:rsidRDefault="005168D6" w:rsidP="0048541F">
            <w:r>
              <w:t>3</w:t>
            </w:r>
          </w:p>
        </w:tc>
        <w:tc>
          <w:tcPr>
            <w:tcW w:w="2836" w:type="dxa"/>
          </w:tcPr>
          <w:p w:rsidR="00DD638D" w:rsidRPr="00DD638D" w:rsidRDefault="00DD638D" w:rsidP="0048541F">
            <w:r w:rsidRPr="00DD638D">
              <w:t xml:space="preserve">Служба  защиты  и ликвидации ЧС на объектах  жилищно-коммунального хозяйства и объектах строительства  </w:t>
            </w:r>
          </w:p>
        </w:tc>
        <w:tc>
          <w:tcPr>
            <w:tcW w:w="3827" w:type="dxa"/>
          </w:tcPr>
          <w:p w:rsidR="00DD638D" w:rsidRPr="00DD638D" w:rsidRDefault="00DD638D" w:rsidP="0048541F">
            <w:r w:rsidRPr="00DD638D">
              <w:t>ООО «Курьинские коммунальные системы»</w:t>
            </w:r>
          </w:p>
        </w:tc>
        <w:tc>
          <w:tcPr>
            <w:tcW w:w="3367" w:type="dxa"/>
          </w:tcPr>
          <w:p w:rsidR="00DD638D" w:rsidRPr="00DD638D" w:rsidRDefault="00DD638D" w:rsidP="0048541F">
            <w:r w:rsidRPr="00DD638D">
              <w:t>заместитель главы Администрации района по оперативному управлению</w:t>
            </w:r>
          </w:p>
        </w:tc>
      </w:tr>
      <w:tr w:rsidR="00DD638D" w:rsidTr="009549E8">
        <w:tc>
          <w:tcPr>
            <w:tcW w:w="567" w:type="dxa"/>
          </w:tcPr>
          <w:p w:rsidR="00DD638D" w:rsidRPr="00DD638D" w:rsidRDefault="005168D6" w:rsidP="0048541F">
            <w:r>
              <w:t>4</w:t>
            </w:r>
          </w:p>
        </w:tc>
        <w:tc>
          <w:tcPr>
            <w:tcW w:w="2836" w:type="dxa"/>
          </w:tcPr>
          <w:p w:rsidR="00DD638D" w:rsidRPr="00DD638D" w:rsidRDefault="00DD638D" w:rsidP="0048541F">
            <w:r w:rsidRPr="00DD638D">
              <w:t xml:space="preserve">Служба  защиты  и ликвидации ЧС на объектах   энергетики </w:t>
            </w:r>
          </w:p>
        </w:tc>
        <w:tc>
          <w:tcPr>
            <w:tcW w:w="3827" w:type="dxa"/>
          </w:tcPr>
          <w:p w:rsidR="00DD638D" w:rsidRPr="00DD638D" w:rsidRDefault="00DD638D" w:rsidP="0048541F">
            <w:r w:rsidRPr="00DD638D">
              <w:t>Курьинские РЭС Филиала ПАО «МРСК Сибири» - «</w:t>
            </w:r>
            <w:proofErr w:type="spellStart"/>
            <w:r w:rsidRPr="00DD638D">
              <w:t>Алтайэнерго</w:t>
            </w:r>
            <w:proofErr w:type="spellEnd"/>
            <w:r w:rsidRPr="00DD638D">
              <w:t>»</w:t>
            </w:r>
          </w:p>
        </w:tc>
        <w:tc>
          <w:tcPr>
            <w:tcW w:w="3367" w:type="dxa"/>
          </w:tcPr>
          <w:p w:rsidR="00DD638D" w:rsidRPr="00DD638D" w:rsidRDefault="00DD638D" w:rsidP="0048541F">
            <w:r w:rsidRPr="00DD638D">
              <w:t>заместитель главы Администрации района по оперативному управлению</w:t>
            </w:r>
          </w:p>
        </w:tc>
      </w:tr>
      <w:tr w:rsidR="00DD638D" w:rsidTr="009549E8">
        <w:tc>
          <w:tcPr>
            <w:tcW w:w="567" w:type="dxa"/>
          </w:tcPr>
          <w:p w:rsidR="00DD638D" w:rsidRPr="00DD638D" w:rsidRDefault="005168D6" w:rsidP="0048541F">
            <w:r>
              <w:t>5</w:t>
            </w:r>
          </w:p>
        </w:tc>
        <w:tc>
          <w:tcPr>
            <w:tcW w:w="2836" w:type="dxa"/>
          </w:tcPr>
          <w:p w:rsidR="00DD638D" w:rsidRPr="00DD638D" w:rsidRDefault="00DD638D" w:rsidP="0048541F">
            <w:r w:rsidRPr="00DD638D">
              <w:t xml:space="preserve">Служба  защиты  лесов от пожаров, вредителей и болезней леса </w:t>
            </w:r>
          </w:p>
        </w:tc>
        <w:tc>
          <w:tcPr>
            <w:tcW w:w="3827" w:type="dxa"/>
          </w:tcPr>
          <w:p w:rsidR="00DD638D" w:rsidRPr="00DD638D" w:rsidRDefault="00DD638D" w:rsidP="0048541F">
            <w:pPr>
              <w:jc w:val="both"/>
            </w:pPr>
            <w:r w:rsidRPr="00DD638D">
              <w:t xml:space="preserve"> отдел по обеспечению полномочий в области лесных отношений по </w:t>
            </w:r>
            <w:proofErr w:type="spellStart"/>
            <w:r w:rsidRPr="00DD638D">
              <w:t>Горно-Колыванскому</w:t>
            </w:r>
            <w:proofErr w:type="spellEnd"/>
            <w:r w:rsidRPr="00DD638D">
              <w:t xml:space="preserve"> лесничеству              </w:t>
            </w:r>
          </w:p>
        </w:tc>
        <w:tc>
          <w:tcPr>
            <w:tcW w:w="3367" w:type="dxa"/>
          </w:tcPr>
          <w:p w:rsidR="00DD638D" w:rsidRPr="00DD638D" w:rsidRDefault="00DD638D" w:rsidP="0048541F">
            <w:r w:rsidRPr="00DD638D">
              <w:t>заместитель главы Администрации района по оперативному управлению</w:t>
            </w:r>
          </w:p>
        </w:tc>
      </w:tr>
      <w:tr w:rsidR="00DD638D" w:rsidTr="009549E8">
        <w:tc>
          <w:tcPr>
            <w:tcW w:w="567" w:type="dxa"/>
          </w:tcPr>
          <w:p w:rsidR="00DD638D" w:rsidRPr="00DD638D" w:rsidRDefault="005168D6" w:rsidP="0048541F">
            <w:r>
              <w:t>6</w:t>
            </w:r>
          </w:p>
        </w:tc>
        <w:tc>
          <w:tcPr>
            <w:tcW w:w="2836" w:type="dxa"/>
          </w:tcPr>
          <w:p w:rsidR="00DD638D" w:rsidRPr="00DD638D" w:rsidRDefault="00DD638D" w:rsidP="0048541F">
            <w:r w:rsidRPr="00DD638D">
              <w:t xml:space="preserve">  Служба медицинской  защиты  и противоэпидемиологических мероприятий </w:t>
            </w:r>
          </w:p>
        </w:tc>
        <w:tc>
          <w:tcPr>
            <w:tcW w:w="3827" w:type="dxa"/>
          </w:tcPr>
          <w:p w:rsidR="00DD638D" w:rsidRPr="00DD638D" w:rsidRDefault="00DD638D" w:rsidP="0048541F">
            <w:r w:rsidRPr="00DD638D">
              <w:t>КГБУЗ «Курьинская ЦРБ»</w:t>
            </w:r>
          </w:p>
        </w:tc>
        <w:tc>
          <w:tcPr>
            <w:tcW w:w="3367" w:type="dxa"/>
          </w:tcPr>
          <w:p w:rsidR="00DD638D" w:rsidRPr="00DD638D" w:rsidRDefault="00DD638D" w:rsidP="0048541F">
            <w:r w:rsidRPr="00DD638D">
              <w:t>заместитель главы Администрации района по социальным вопросам</w:t>
            </w:r>
          </w:p>
        </w:tc>
      </w:tr>
      <w:tr w:rsidR="00DD638D" w:rsidTr="009549E8">
        <w:tc>
          <w:tcPr>
            <w:tcW w:w="567" w:type="dxa"/>
          </w:tcPr>
          <w:p w:rsidR="00DD638D" w:rsidRPr="00DD638D" w:rsidRDefault="005168D6" w:rsidP="0048541F">
            <w:r>
              <w:t>7</w:t>
            </w:r>
          </w:p>
        </w:tc>
        <w:tc>
          <w:tcPr>
            <w:tcW w:w="2836" w:type="dxa"/>
          </w:tcPr>
          <w:p w:rsidR="00DD638D" w:rsidRPr="00DD638D" w:rsidRDefault="00DD638D" w:rsidP="0048541F">
            <w:r w:rsidRPr="00DD638D">
              <w:t xml:space="preserve">Служба защиты </w:t>
            </w:r>
            <w:proofErr w:type="gramStart"/>
            <w:r w:rsidRPr="00DD638D">
              <w:t>агропромышленного</w:t>
            </w:r>
            <w:proofErr w:type="gramEnd"/>
            <w:r w:rsidRPr="00DD638D">
              <w:t xml:space="preserve"> </w:t>
            </w:r>
          </w:p>
          <w:p w:rsidR="00DD638D" w:rsidRPr="00DD638D" w:rsidRDefault="00DD638D" w:rsidP="0048541F">
            <w:r w:rsidRPr="00DD638D">
              <w:t xml:space="preserve">комплекса, животных и растений  </w:t>
            </w:r>
          </w:p>
        </w:tc>
        <w:tc>
          <w:tcPr>
            <w:tcW w:w="3827" w:type="dxa"/>
          </w:tcPr>
          <w:p w:rsidR="00DD638D" w:rsidRPr="00DD638D" w:rsidRDefault="00DD638D" w:rsidP="0048541F">
            <w:r w:rsidRPr="00DD638D">
              <w:t>РСХУ Администрации района</w:t>
            </w:r>
          </w:p>
        </w:tc>
        <w:tc>
          <w:tcPr>
            <w:tcW w:w="3367" w:type="dxa"/>
          </w:tcPr>
          <w:p w:rsidR="00DD638D" w:rsidRPr="00DD638D" w:rsidRDefault="00DD638D" w:rsidP="0048541F">
            <w:r w:rsidRPr="00DD638D">
              <w:t>заместитель главы Администрации района по оперативному управлению</w:t>
            </w:r>
          </w:p>
        </w:tc>
      </w:tr>
      <w:tr w:rsidR="00DD638D" w:rsidTr="009549E8">
        <w:tc>
          <w:tcPr>
            <w:tcW w:w="567" w:type="dxa"/>
          </w:tcPr>
          <w:p w:rsidR="00DD638D" w:rsidRPr="00DD638D" w:rsidRDefault="005168D6" w:rsidP="0048541F">
            <w:r>
              <w:t>8</w:t>
            </w:r>
          </w:p>
        </w:tc>
        <w:tc>
          <w:tcPr>
            <w:tcW w:w="2836" w:type="dxa"/>
          </w:tcPr>
          <w:p w:rsidR="00DD638D" w:rsidRPr="00DD638D" w:rsidRDefault="00DD638D" w:rsidP="0048541F">
            <w:r w:rsidRPr="00DD638D">
              <w:t xml:space="preserve">Служба по охране окружающей среды, радиационной и химической защиты </w:t>
            </w:r>
          </w:p>
        </w:tc>
        <w:tc>
          <w:tcPr>
            <w:tcW w:w="3827" w:type="dxa"/>
          </w:tcPr>
          <w:p w:rsidR="00DD638D" w:rsidRPr="00DD638D" w:rsidRDefault="00DD638D" w:rsidP="0048541F">
            <w:r w:rsidRPr="00DD638D">
              <w:t>главный специалист по охране окружающей среды</w:t>
            </w:r>
            <w:r w:rsidR="00E35F40">
              <w:t xml:space="preserve">, природным ресурсам и </w:t>
            </w:r>
            <w:proofErr w:type="spellStart"/>
            <w:r w:rsidR="00E35F40">
              <w:t>недропользованию</w:t>
            </w:r>
            <w:proofErr w:type="spellEnd"/>
            <w:r w:rsidRPr="00DD638D">
              <w:t xml:space="preserve"> Администрации района</w:t>
            </w:r>
          </w:p>
        </w:tc>
        <w:tc>
          <w:tcPr>
            <w:tcW w:w="3367" w:type="dxa"/>
          </w:tcPr>
          <w:p w:rsidR="00DD638D" w:rsidRPr="00DD638D" w:rsidRDefault="00DD638D" w:rsidP="0048541F">
            <w:r w:rsidRPr="00DD638D">
              <w:t>заместитель главы Администрации района по оперативному управлению</w:t>
            </w:r>
          </w:p>
        </w:tc>
      </w:tr>
      <w:tr w:rsidR="00DD638D" w:rsidTr="009549E8">
        <w:tc>
          <w:tcPr>
            <w:tcW w:w="567" w:type="dxa"/>
          </w:tcPr>
          <w:p w:rsidR="00DD638D" w:rsidRPr="00DD638D" w:rsidRDefault="005168D6" w:rsidP="0048541F">
            <w:r>
              <w:t>9</w:t>
            </w:r>
          </w:p>
        </w:tc>
        <w:tc>
          <w:tcPr>
            <w:tcW w:w="2836" w:type="dxa"/>
          </w:tcPr>
          <w:p w:rsidR="00DD638D" w:rsidRPr="00DD638D" w:rsidRDefault="00DD638D" w:rsidP="0048541F">
            <w:r w:rsidRPr="00DD638D">
              <w:t>Служба эвакуации и обеспечения</w:t>
            </w:r>
            <w:r w:rsidR="005168D6">
              <w:t xml:space="preserve"> </w:t>
            </w:r>
            <w:r w:rsidRPr="00DD638D">
              <w:t xml:space="preserve">функционирования ПВР </w:t>
            </w:r>
          </w:p>
        </w:tc>
        <w:tc>
          <w:tcPr>
            <w:tcW w:w="3827" w:type="dxa"/>
          </w:tcPr>
          <w:p w:rsidR="00DD638D" w:rsidRPr="00DD638D" w:rsidRDefault="00DD638D" w:rsidP="0048541F">
            <w:r w:rsidRPr="00DD638D">
              <w:t>комитет по экономике и управлению муниципальным имуществом Администрации района</w:t>
            </w:r>
          </w:p>
        </w:tc>
        <w:tc>
          <w:tcPr>
            <w:tcW w:w="3367" w:type="dxa"/>
          </w:tcPr>
          <w:p w:rsidR="00DD638D" w:rsidRPr="00DD638D" w:rsidRDefault="00DD638D" w:rsidP="0048541F">
            <w:r w:rsidRPr="00DD638D">
              <w:t>заместитель главы Администрации района по социальным вопросам</w:t>
            </w:r>
          </w:p>
        </w:tc>
      </w:tr>
      <w:tr w:rsidR="00DD638D" w:rsidTr="009549E8">
        <w:tc>
          <w:tcPr>
            <w:tcW w:w="567" w:type="dxa"/>
          </w:tcPr>
          <w:p w:rsidR="00DD638D" w:rsidRPr="00DD638D" w:rsidRDefault="00DD638D" w:rsidP="0048541F">
            <w:r w:rsidRPr="00DD638D">
              <w:t>1</w:t>
            </w:r>
            <w:r w:rsidR="005168D6">
              <w:t>0</w:t>
            </w:r>
          </w:p>
        </w:tc>
        <w:tc>
          <w:tcPr>
            <w:tcW w:w="2836" w:type="dxa"/>
          </w:tcPr>
          <w:p w:rsidR="00DD638D" w:rsidRPr="00DD638D" w:rsidRDefault="00DD638D" w:rsidP="0048541F">
            <w:r w:rsidRPr="00DD638D">
              <w:t xml:space="preserve">Служба информирования </w:t>
            </w:r>
            <w:r w:rsidRPr="00DD638D">
              <w:lastRenderedPageBreak/>
              <w:t xml:space="preserve">и оповещения населения </w:t>
            </w:r>
          </w:p>
        </w:tc>
        <w:tc>
          <w:tcPr>
            <w:tcW w:w="3827" w:type="dxa"/>
          </w:tcPr>
          <w:p w:rsidR="00DD638D" w:rsidRPr="00DD638D" w:rsidRDefault="00DD638D" w:rsidP="0048541F">
            <w:r w:rsidRPr="00DD638D">
              <w:lastRenderedPageBreak/>
              <w:t xml:space="preserve"> ЛТЦ (Курьинский район) МЦТЭТ </w:t>
            </w:r>
            <w:r w:rsidRPr="00DD638D">
              <w:lastRenderedPageBreak/>
              <w:t>г. Алейск Алтайского филиала ПАО «</w:t>
            </w:r>
            <w:proofErr w:type="spellStart"/>
            <w:r w:rsidRPr="00DD638D">
              <w:t>Ростелеком</w:t>
            </w:r>
            <w:proofErr w:type="spellEnd"/>
            <w:r w:rsidRPr="00DD638D">
              <w:t>»</w:t>
            </w:r>
          </w:p>
        </w:tc>
        <w:tc>
          <w:tcPr>
            <w:tcW w:w="3367" w:type="dxa"/>
          </w:tcPr>
          <w:p w:rsidR="00DD638D" w:rsidRPr="00DD638D" w:rsidRDefault="00DD638D" w:rsidP="0048541F">
            <w:r w:rsidRPr="00DD638D">
              <w:lastRenderedPageBreak/>
              <w:t xml:space="preserve">заместитель главы </w:t>
            </w:r>
            <w:r w:rsidRPr="00DD638D">
              <w:lastRenderedPageBreak/>
              <w:t>Администрации района по социальным вопросам</w:t>
            </w:r>
          </w:p>
        </w:tc>
      </w:tr>
      <w:tr w:rsidR="00DD638D" w:rsidTr="009549E8">
        <w:tc>
          <w:tcPr>
            <w:tcW w:w="567" w:type="dxa"/>
          </w:tcPr>
          <w:p w:rsidR="00DD638D" w:rsidRPr="00DD638D" w:rsidRDefault="00DD638D" w:rsidP="0048541F">
            <w:r w:rsidRPr="00DD638D">
              <w:lastRenderedPageBreak/>
              <w:t>1</w:t>
            </w:r>
            <w:r w:rsidR="005168D6">
              <w:t>1</w:t>
            </w:r>
          </w:p>
        </w:tc>
        <w:tc>
          <w:tcPr>
            <w:tcW w:w="2836" w:type="dxa"/>
          </w:tcPr>
          <w:p w:rsidR="00DD638D" w:rsidRPr="00DD638D" w:rsidRDefault="00DD638D" w:rsidP="0048541F">
            <w:r w:rsidRPr="00DD638D">
              <w:t xml:space="preserve">Служба по  оценке ущерба от ЧС и оказания социальной помощи населению </w:t>
            </w:r>
          </w:p>
        </w:tc>
        <w:tc>
          <w:tcPr>
            <w:tcW w:w="3827" w:type="dxa"/>
          </w:tcPr>
          <w:p w:rsidR="00DD638D" w:rsidRPr="00DD638D" w:rsidRDefault="00DD638D" w:rsidP="0048541F">
            <w:r w:rsidRPr="00DD638D">
              <w:t xml:space="preserve"> управление по социальной защите населения Курьинского района</w:t>
            </w:r>
          </w:p>
        </w:tc>
        <w:tc>
          <w:tcPr>
            <w:tcW w:w="3367" w:type="dxa"/>
          </w:tcPr>
          <w:p w:rsidR="00DD638D" w:rsidRPr="00DD638D" w:rsidRDefault="00DD638D" w:rsidP="0048541F">
            <w:r w:rsidRPr="00DD638D">
              <w:t>заместитель главы Администрации района по социальным вопросам</w:t>
            </w:r>
          </w:p>
        </w:tc>
      </w:tr>
      <w:tr w:rsidR="00DD638D" w:rsidTr="009549E8">
        <w:tc>
          <w:tcPr>
            <w:tcW w:w="567" w:type="dxa"/>
          </w:tcPr>
          <w:p w:rsidR="00DD638D" w:rsidRPr="00DD638D" w:rsidRDefault="00DD638D" w:rsidP="0048541F">
            <w:r w:rsidRPr="00DD638D">
              <w:t>1</w:t>
            </w:r>
            <w:r w:rsidR="005168D6">
              <w:t>2</w:t>
            </w:r>
          </w:p>
        </w:tc>
        <w:tc>
          <w:tcPr>
            <w:tcW w:w="2836" w:type="dxa"/>
          </w:tcPr>
          <w:p w:rsidR="00DD638D" w:rsidRPr="00DD638D" w:rsidRDefault="00DD638D" w:rsidP="0048541F">
            <w:r w:rsidRPr="00DD638D">
              <w:t xml:space="preserve"> Служба охраны общественного порядка и безопасности дорожного движения </w:t>
            </w:r>
          </w:p>
        </w:tc>
        <w:tc>
          <w:tcPr>
            <w:tcW w:w="3827" w:type="dxa"/>
          </w:tcPr>
          <w:p w:rsidR="00DD638D" w:rsidRPr="00DD638D" w:rsidRDefault="00DD638D" w:rsidP="0048541F">
            <w:r w:rsidRPr="00DD638D">
              <w:t xml:space="preserve"> пункт полиции по Курьинскому району МО МВД России «</w:t>
            </w:r>
            <w:proofErr w:type="spellStart"/>
            <w:r w:rsidRPr="00DD638D">
              <w:t>Краснощёковский</w:t>
            </w:r>
            <w:proofErr w:type="spellEnd"/>
            <w:r w:rsidRPr="00DD638D">
              <w:t>»</w:t>
            </w:r>
          </w:p>
        </w:tc>
        <w:tc>
          <w:tcPr>
            <w:tcW w:w="3367" w:type="dxa"/>
          </w:tcPr>
          <w:p w:rsidR="00DD638D" w:rsidRPr="00DD638D" w:rsidRDefault="00DD638D" w:rsidP="0048541F">
            <w:r w:rsidRPr="00DD638D">
              <w:t>заместитель главы Администрации района по оперативному управлению</w:t>
            </w:r>
          </w:p>
        </w:tc>
      </w:tr>
    </w:tbl>
    <w:p w:rsidR="00DD638D" w:rsidRDefault="00DD638D" w:rsidP="0048541F">
      <w:pPr>
        <w:rPr>
          <w:color w:val="000000" w:themeColor="text1"/>
          <w:sz w:val="28"/>
          <w:szCs w:val="28"/>
        </w:rPr>
      </w:pPr>
    </w:p>
    <w:p w:rsidR="00934FDE" w:rsidRPr="00802F08" w:rsidRDefault="00934FDE" w:rsidP="0048541F">
      <w:pPr>
        <w:rPr>
          <w:sz w:val="28"/>
          <w:szCs w:val="28"/>
        </w:rPr>
      </w:pPr>
      <w:r w:rsidRPr="00802F08">
        <w:rPr>
          <w:color w:val="000000" w:themeColor="text1"/>
          <w:sz w:val="28"/>
          <w:szCs w:val="28"/>
        </w:rPr>
        <w:t xml:space="preserve">                                           </w:t>
      </w:r>
    </w:p>
    <w:sectPr w:rsidR="00934FDE" w:rsidRPr="00802F08" w:rsidSect="00783939">
      <w:pgSz w:w="11906" w:h="16838"/>
      <w:pgMar w:top="1134" w:right="567" w:bottom="1134" w:left="1701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noPunctuationKerning/>
  <w:characterSpacingControl w:val="doNotCompress"/>
  <w:compat/>
  <w:rsids>
    <w:rsidRoot w:val="00934FDE"/>
    <w:rsid w:val="000C6135"/>
    <w:rsid w:val="0015559E"/>
    <w:rsid w:val="001935C5"/>
    <w:rsid w:val="001C4D68"/>
    <w:rsid w:val="0023557D"/>
    <w:rsid w:val="002A65D5"/>
    <w:rsid w:val="0041325D"/>
    <w:rsid w:val="0048541F"/>
    <w:rsid w:val="005168D6"/>
    <w:rsid w:val="005E1A83"/>
    <w:rsid w:val="00645498"/>
    <w:rsid w:val="006D6145"/>
    <w:rsid w:val="006E5F78"/>
    <w:rsid w:val="006E7812"/>
    <w:rsid w:val="007115DB"/>
    <w:rsid w:val="00783939"/>
    <w:rsid w:val="007A2DF8"/>
    <w:rsid w:val="00802F08"/>
    <w:rsid w:val="008638AE"/>
    <w:rsid w:val="0092332B"/>
    <w:rsid w:val="00934FDE"/>
    <w:rsid w:val="00940981"/>
    <w:rsid w:val="009549E8"/>
    <w:rsid w:val="00990BEF"/>
    <w:rsid w:val="00B44ACF"/>
    <w:rsid w:val="00B47272"/>
    <w:rsid w:val="00C21954"/>
    <w:rsid w:val="00C41F6C"/>
    <w:rsid w:val="00CA1AE3"/>
    <w:rsid w:val="00D13124"/>
    <w:rsid w:val="00DD638D"/>
    <w:rsid w:val="00E23F8D"/>
    <w:rsid w:val="00E35F40"/>
    <w:rsid w:val="00E87986"/>
    <w:rsid w:val="00F12DFD"/>
    <w:rsid w:val="00F71991"/>
    <w:rsid w:val="00F76BE1"/>
    <w:rsid w:val="00FC2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27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B47272"/>
    <w:rPr>
      <w:rFonts w:ascii="Courier New" w:hAnsi="Courier New"/>
      <w:sz w:val="20"/>
    </w:rPr>
  </w:style>
  <w:style w:type="paragraph" w:customStyle="1" w:styleId="ConsPlusNormal">
    <w:name w:val="ConsPlusNormal"/>
    <w:uiPriority w:val="99"/>
    <w:rsid w:val="00934FD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4">
    <w:name w:val="Table Grid"/>
    <w:basedOn w:val="a1"/>
    <w:uiPriority w:val="59"/>
    <w:rsid w:val="00DD638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5;&#1086;&#1089;&#1090;&#1072;&#1085;&#1086;&#1074;&#1083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2011.dot</Template>
  <TotalTime>20</TotalTime>
  <Pages>4</Pages>
  <Words>1036</Words>
  <Characters>5910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6933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Admin</dc:creator>
  <cp:lastModifiedBy>Admin</cp:lastModifiedBy>
  <cp:revision>8</cp:revision>
  <dcterms:created xsi:type="dcterms:W3CDTF">2017-11-21T08:31:00Z</dcterms:created>
  <dcterms:modified xsi:type="dcterms:W3CDTF">2018-06-06T09:30:00Z</dcterms:modified>
</cp:coreProperties>
</file>