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9F3" w:rsidRPr="00761201" w:rsidRDefault="004E29F3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 xml:space="preserve">о доходах, об имуществе и обязательствах имущественного характера </w:t>
      </w:r>
      <w:r>
        <w:rPr>
          <w:bCs/>
          <w:color w:val="26282F"/>
          <w:szCs w:val="24"/>
        </w:rPr>
        <w:t xml:space="preserve"> </w:t>
      </w:r>
      <w:r w:rsidRPr="00996FB1">
        <w:rPr>
          <w:bCs/>
          <w:i/>
          <w:color w:val="26282F"/>
          <w:szCs w:val="24"/>
        </w:rPr>
        <w:t>главы администрации</w:t>
      </w:r>
      <w:r w:rsidRPr="00761201">
        <w:rPr>
          <w:bCs/>
          <w:i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в </w:t>
      </w:r>
      <w:r>
        <w:rPr>
          <w:bCs/>
          <w:color w:val="26282F"/>
          <w:szCs w:val="24"/>
        </w:rPr>
        <w:t xml:space="preserve">Казанцевском </w:t>
      </w:r>
      <w:r w:rsidRPr="00761201">
        <w:rPr>
          <w:bCs/>
          <w:color w:val="26282F"/>
          <w:szCs w:val="24"/>
        </w:rPr>
        <w:t xml:space="preserve">сельсовете </w:t>
      </w:r>
      <w:r>
        <w:rPr>
          <w:bCs/>
          <w:color w:val="26282F"/>
          <w:szCs w:val="24"/>
        </w:rPr>
        <w:t xml:space="preserve">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4E29F3" w:rsidRPr="00761201" w:rsidRDefault="004E29F3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4E29F3" w:rsidRPr="00761201" w:rsidRDefault="004E29F3" w:rsidP="0003589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2017 года по 31 декабря 2017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4E29F3" w:rsidRPr="000C5839" w:rsidTr="00B57AB3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п/п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E29F3" w:rsidRPr="000C5839" w:rsidTr="00541B9F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 (кв.м)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</w:t>
            </w:r>
            <w:r>
              <w:rPr>
                <w:sz w:val="20"/>
              </w:rPr>
              <w:t>-</w:t>
            </w:r>
          </w:p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 (кв.м)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</w:t>
            </w:r>
            <w:r>
              <w:rPr>
                <w:sz w:val="20"/>
              </w:rPr>
              <w:t>-</w:t>
            </w:r>
          </w:p>
          <w:p w:rsidR="004E29F3" w:rsidRPr="000C5839" w:rsidRDefault="004E29F3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ложения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29F3" w:rsidRPr="000C5839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F81192" w:rsidRDefault="004E29F3" w:rsidP="00996FB1">
            <w:pPr>
              <w:autoSpaceDE w:val="0"/>
              <w:autoSpaceDN w:val="0"/>
              <w:adjustRightInd w:val="0"/>
              <w:contextualSpacing/>
              <w:rPr>
                <w:szCs w:val="28"/>
              </w:rPr>
            </w:pPr>
            <w:r>
              <w:rPr>
                <w:szCs w:val="28"/>
              </w:rPr>
              <w:t>Олеск Юрий Иванович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Default="004E29F3" w:rsidP="00F81192">
            <w:pPr>
              <w:rPr>
                <w:szCs w:val="28"/>
              </w:rPr>
            </w:pPr>
            <w:r>
              <w:rPr>
                <w:szCs w:val="28"/>
              </w:rPr>
              <w:t xml:space="preserve">Глава Администрации сельсовета                                                    </w:t>
            </w:r>
          </w:p>
          <w:p w:rsidR="004E29F3" w:rsidRPr="00996FB1" w:rsidRDefault="004E29F3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31700.88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D85E61" w:rsidRDefault="004E29F3" w:rsidP="00F81192">
            <w:pPr>
              <w:jc w:val="center"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жилой дом</w:t>
            </w:r>
          </w:p>
          <w:p w:rsidR="004E29F3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Pr="00996FB1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D85E61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долевая(1/2)</w:t>
            </w:r>
          </w:p>
          <w:p w:rsidR="004E29F3" w:rsidRPr="00D85E61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Pr="00D85E61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Pr="00D85E61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долевая(1/2)</w:t>
            </w:r>
          </w:p>
          <w:p w:rsidR="004E29F3" w:rsidRPr="00996FB1" w:rsidRDefault="004E29F3" w:rsidP="00541B9F">
            <w:pPr>
              <w:autoSpaceDE w:val="0"/>
              <w:autoSpaceDN w:val="0"/>
              <w:adjustRightInd w:val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2166.0</w:t>
            </w:r>
          </w:p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участок. приусадебный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Легковой автомобиль</w:t>
            </w:r>
            <w:r>
              <w:rPr>
                <w:sz w:val="18"/>
                <w:szCs w:val="18"/>
              </w:rPr>
              <w:t xml:space="preserve"> Ока 11113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2D151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996FB1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E29F3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8E7B05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8E7B05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4E29F3" w:rsidRPr="000C5839" w:rsidRDefault="004E29F3" w:rsidP="000C5839">
      <w:pPr>
        <w:contextualSpacing/>
        <w:rPr>
          <w:sz w:val="24"/>
          <w:szCs w:val="24"/>
        </w:rPr>
      </w:pPr>
    </w:p>
    <w:sectPr w:rsidR="004E29F3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839"/>
    <w:rsid w:val="00014A65"/>
    <w:rsid w:val="0003589B"/>
    <w:rsid w:val="0005327A"/>
    <w:rsid w:val="00076FA3"/>
    <w:rsid w:val="000C5839"/>
    <w:rsid w:val="000E30D0"/>
    <w:rsid w:val="00102B4B"/>
    <w:rsid w:val="00103BF4"/>
    <w:rsid w:val="00126527"/>
    <w:rsid w:val="001F6D6F"/>
    <w:rsid w:val="002D1518"/>
    <w:rsid w:val="003B5CEC"/>
    <w:rsid w:val="003C3577"/>
    <w:rsid w:val="004B1660"/>
    <w:rsid w:val="004E29F3"/>
    <w:rsid w:val="005124C5"/>
    <w:rsid w:val="00541B9F"/>
    <w:rsid w:val="00585A78"/>
    <w:rsid w:val="005C40E9"/>
    <w:rsid w:val="005C7094"/>
    <w:rsid w:val="00665CDF"/>
    <w:rsid w:val="006E19FC"/>
    <w:rsid w:val="00703D31"/>
    <w:rsid w:val="00730573"/>
    <w:rsid w:val="00761201"/>
    <w:rsid w:val="007A3DA6"/>
    <w:rsid w:val="00873932"/>
    <w:rsid w:val="008B0BD9"/>
    <w:rsid w:val="008B1D7C"/>
    <w:rsid w:val="008E7B05"/>
    <w:rsid w:val="00936CCE"/>
    <w:rsid w:val="00967EA9"/>
    <w:rsid w:val="00996FB1"/>
    <w:rsid w:val="00A013C1"/>
    <w:rsid w:val="00A45287"/>
    <w:rsid w:val="00AB74F2"/>
    <w:rsid w:val="00AF0FD5"/>
    <w:rsid w:val="00AF52DF"/>
    <w:rsid w:val="00AF7937"/>
    <w:rsid w:val="00B01F1D"/>
    <w:rsid w:val="00B500B5"/>
    <w:rsid w:val="00B57AB3"/>
    <w:rsid w:val="00BA5F40"/>
    <w:rsid w:val="00BE1176"/>
    <w:rsid w:val="00D15C1D"/>
    <w:rsid w:val="00D4235A"/>
    <w:rsid w:val="00D61DE0"/>
    <w:rsid w:val="00D85E61"/>
    <w:rsid w:val="00DB1C90"/>
    <w:rsid w:val="00DB6909"/>
    <w:rsid w:val="00E05FDB"/>
    <w:rsid w:val="00E77605"/>
    <w:rsid w:val="00EB7B21"/>
    <w:rsid w:val="00EF153F"/>
    <w:rsid w:val="00F76580"/>
    <w:rsid w:val="00F8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527"/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C5839"/>
    <w:rPr>
      <w:rFonts w:ascii="Arial" w:hAnsi="Arial"/>
      <w:b/>
      <w:color w:val="26282F"/>
      <w:sz w:val="24"/>
    </w:rPr>
  </w:style>
  <w:style w:type="paragraph" w:customStyle="1" w:styleId="1">
    <w:name w:val="Стиль1"/>
    <w:basedOn w:val="Normal"/>
    <w:uiPriority w:val="99"/>
    <w:rsid w:val="00126527"/>
  </w:style>
  <w:style w:type="character" w:customStyle="1" w:styleId="a">
    <w:name w:val="Гипертекстовая ссылка"/>
    <w:uiPriority w:val="99"/>
    <w:rsid w:val="000C5839"/>
    <w:rPr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56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1</Pages>
  <Words>194</Words>
  <Characters>1110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dc:description/>
  <cp:lastModifiedBy>UserXP</cp:lastModifiedBy>
  <cp:revision>11</cp:revision>
  <dcterms:created xsi:type="dcterms:W3CDTF">2018-04-23T03:10:00Z</dcterms:created>
  <dcterms:modified xsi:type="dcterms:W3CDTF">2018-05-16T06:28:00Z</dcterms:modified>
</cp:coreProperties>
</file>