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0D8" w:rsidRDefault="0051269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8000E5">
        <w:rPr>
          <w:rFonts w:ascii="Times New Roman" w:hAnsi="Times New Roman"/>
          <w:b/>
          <w:spacing w:val="20"/>
          <w:sz w:val="28"/>
        </w:rPr>
        <w:t xml:space="preserve"> КУЗНЕЦОВСКОГО СЕЛЬСОВЕТА</w:t>
      </w:r>
      <w:r>
        <w:rPr>
          <w:rFonts w:ascii="Times New Roman" w:hAnsi="Times New Roman"/>
          <w:b/>
          <w:spacing w:val="20"/>
          <w:sz w:val="28"/>
        </w:rPr>
        <w:t xml:space="preserve"> КУРЬИНСКОГО РАЙОНА</w:t>
      </w:r>
    </w:p>
    <w:p w:rsidR="00F540D8" w:rsidRDefault="0051269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F540D8" w:rsidRDefault="00F540D8">
      <w:pPr>
        <w:jc w:val="center"/>
        <w:rPr>
          <w:b/>
        </w:rPr>
      </w:pPr>
    </w:p>
    <w:p w:rsidR="00F540D8" w:rsidRDefault="00512690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F540D8" w:rsidRDefault="00F540D8">
      <w:pPr>
        <w:jc w:val="center"/>
      </w:pPr>
    </w:p>
    <w:p w:rsidR="00F540D8" w:rsidRDefault="007C3484">
      <w:r>
        <w:t>«</w:t>
      </w:r>
      <w:r w:rsidR="008000E5">
        <w:t>03</w:t>
      </w:r>
      <w:r w:rsidR="008C09FE">
        <w:t xml:space="preserve">» </w:t>
      </w:r>
      <w:r w:rsidR="008000E5">
        <w:t>апреля</w:t>
      </w:r>
      <w:r w:rsidR="00A0329E">
        <w:t xml:space="preserve">  </w:t>
      </w:r>
      <w:r w:rsidR="00512690">
        <w:t>201</w:t>
      </w:r>
      <w:r w:rsidR="00A0329E">
        <w:t>8</w:t>
      </w:r>
      <w:r w:rsidR="00512690">
        <w:t xml:space="preserve">                    </w:t>
      </w:r>
      <w:r w:rsidR="00A0329E">
        <w:t xml:space="preserve">                       </w:t>
      </w:r>
      <w:r w:rsidR="00512690">
        <w:t>с. Ку</w:t>
      </w:r>
      <w:r w:rsidR="008000E5">
        <w:t>знецово</w:t>
      </w:r>
      <w:r w:rsidR="00512690">
        <w:t xml:space="preserve">                      </w:t>
      </w:r>
      <w:r w:rsidR="00A0329E">
        <w:t xml:space="preserve">   </w:t>
      </w:r>
      <w:r>
        <w:t xml:space="preserve">                      №  5</w:t>
      </w:r>
    </w:p>
    <w:p w:rsidR="00F540D8" w:rsidRDefault="00F540D8"/>
    <w:p w:rsidR="008C621E" w:rsidRDefault="008C621E"/>
    <w:p w:rsidR="00A0329E" w:rsidRPr="00B66D62" w:rsidRDefault="00A0329E" w:rsidP="00A0329E">
      <w:pPr>
        <w:ind w:firstLine="680"/>
        <w:jc w:val="both"/>
        <w:rPr>
          <w:sz w:val="28"/>
          <w:szCs w:val="28"/>
        </w:rPr>
      </w:pPr>
      <w:r w:rsidRPr="00B66D62">
        <w:rPr>
          <w:sz w:val="28"/>
          <w:szCs w:val="28"/>
        </w:rPr>
        <w:t>В соответствии с Федеральным</w:t>
      </w:r>
      <w:r w:rsidR="008C0CDA" w:rsidRPr="00B66D62">
        <w:rPr>
          <w:sz w:val="28"/>
          <w:szCs w:val="28"/>
        </w:rPr>
        <w:t>и закона</w:t>
      </w:r>
      <w:r w:rsidRPr="00B66D62">
        <w:rPr>
          <w:sz w:val="28"/>
          <w:szCs w:val="28"/>
        </w:rPr>
        <w:t>м</w:t>
      </w:r>
      <w:r w:rsidR="008C0CDA" w:rsidRPr="00B66D62">
        <w:rPr>
          <w:sz w:val="28"/>
          <w:szCs w:val="28"/>
        </w:rPr>
        <w:t>и</w:t>
      </w:r>
      <w:r w:rsidRPr="00B66D62">
        <w:rPr>
          <w:sz w:val="28"/>
          <w:szCs w:val="28"/>
        </w:rPr>
        <w:t xml:space="preserve"> от 21.12.1994 № 68-ФЗ «О защите населения и территорий от чрезвычайных ситуаций природного и техногенного характера», </w:t>
      </w:r>
      <w:r w:rsidR="00DC09A6" w:rsidRPr="00B66D62">
        <w:rPr>
          <w:sz w:val="28"/>
          <w:szCs w:val="28"/>
        </w:rPr>
        <w:t xml:space="preserve"> от 21.12.1994 г. № 69 - ФЗ «</w:t>
      </w:r>
      <w:r w:rsidR="008C0CDA" w:rsidRPr="00B66D62">
        <w:rPr>
          <w:sz w:val="28"/>
          <w:szCs w:val="28"/>
        </w:rPr>
        <w:t>О пожарной безопасности», законом</w:t>
      </w:r>
      <w:r w:rsidR="00DC09A6" w:rsidRPr="00B66D62">
        <w:rPr>
          <w:sz w:val="28"/>
          <w:szCs w:val="28"/>
        </w:rPr>
        <w:t xml:space="preserve"> Алтайского края от 10.02.2005 г. № 4-ЗС «О пожарной безопасности в Алтайском крае»</w:t>
      </w:r>
      <w:r w:rsidR="008C0CDA" w:rsidRPr="00B66D62">
        <w:rPr>
          <w:sz w:val="28"/>
          <w:szCs w:val="28"/>
        </w:rPr>
        <w:t xml:space="preserve">, </w:t>
      </w:r>
      <w:r w:rsidRPr="00B66D62">
        <w:rPr>
          <w:sz w:val="28"/>
          <w:szCs w:val="28"/>
        </w:rPr>
        <w:t xml:space="preserve">в целях </w:t>
      </w:r>
      <w:r w:rsidR="008C0CDA" w:rsidRPr="00B66D62">
        <w:rPr>
          <w:sz w:val="28"/>
          <w:szCs w:val="28"/>
        </w:rPr>
        <w:t xml:space="preserve">охраны населённых пунктов от пожаров и своевременного выполнения мероприятий по предупреждению и тушению пожаров </w:t>
      </w:r>
      <w:r w:rsidR="00D10921" w:rsidRPr="00B66D62">
        <w:rPr>
          <w:sz w:val="28"/>
          <w:szCs w:val="28"/>
        </w:rPr>
        <w:t>на территории района</w:t>
      </w:r>
      <w:r w:rsidRPr="00B66D62">
        <w:rPr>
          <w:sz w:val="28"/>
          <w:szCs w:val="28"/>
        </w:rPr>
        <w:t xml:space="preserve"> в </w:t>
      </w:r>
      <w:r w:rsidR="008C0CDA" w:rsidRPr="00B66D62">
        <w:rPr>
          <w:sz w:val="28"/>
          <w:szCs w:val="28"/>
        </w:rPr>
        <w:t xml:space="preserve"> весенне-летний период</w:t>
      </w:r>
      <w:r w:rsidRPr="00B66D62">
        <w:rPr>
          <w:sz w:val="28"/>
          <w:szCs w:val="28"/>
        </w:rPr>
        <w:t xml:space="preserve">  2018 года:</w:t>
      </w:r>
    </w:p>
    <w:p w:rsidR="00D10921" w:rsidRPr="00B66D62" w:rsidRDefault="00D10921" w:rsidP="00A0329E">
      <w:pPr>
        <w:ind w:firstLine="680"/>
        <w:jc w:val="both"/>
        <w:rPr>
          <w:sz w:val="28"/>
          <w:szCs w:val="28"/>
        </w:rPr>
      </w:pPr>
      <w:r w:rsidRPr="00B66D62">
        <w:rPr>
          <w:sz w:val="28"/>
          <w:szCs w:val="28"/>
        </w:rPr>
        <w:t xml:space="preserve">1. Утвердить состав   комиссии </w:t>
      </w:r>
      <w:r w:rsidR="008000E5">
        <w:rPr>
          <w:sz w:val="28"/>
          <w:szCs w:val="28"/>
        </w:rPr>
        <w:t xml:space="preserve">на территории </w:t>
      </w:r>
      <w:proofErr w:type="spellStart"/>
      <w:r w:rsidR="008000E5">
        <w:rPr>
          <w:sz w:val="28"/>
          <w:szCs w:val="28"/>
        </w:rPr>
        <w:t>Кузнецовского</w:t>
      </w:r>
      <w:proofErr w:type="spellEnd"/>
      <w:r w:rsidR="008000E5">
        <w:rPr>
          <w:sz w:val="28"/>
          <w:szCs w:val="28"/>
        </w:rPr>
        <w:t xml:space="preserve"> сельсовета </w:t>
      </w:r>
      <w:r w:rsidRPr="00B66D62">
        <w:rPr>
          <w:sz w:val="28"/>
          <w:szCs w:val="28"/>
        </w:rPr>
        <w:t xml:space="preserve">по контролю за выполнением противопожарных мероприятий, координации действий сил и </w:t>
      </w:r>
      <w:proofErr w:type="gramStart"/>
      <w:r w:rsidRPr="00B66D62">
        <w:rPr>
          <w:sz w:val="28"/>
          <w:szCs w:val="28"/>
        </w:rPr>
        <w:t>средств</w:t>
      </w:r>
      <w:proofErr w:type="gramEnd"/>
      <w:r w:rsidRPr="00B66D62">
        <w:rPr>
          <w:sz w:val="28"/>
          <w:szCs w:val="28"/>
        </w:rPr>
        <w:t xml:space="preserve"> привлекаемых для тушения пожаров</w:t>
      </w:r>
      <w:r w:rsidR="003343B8" w:rsidRPr="00B66D62">
        <w:rPr>
          <w:sz w:val="28"/>
          <w:szCs w:val="28"/>
        </w:rPr>
        <w:t xml:space="preserve"> на территории </w:t>
      </w:r>
      <w:r w:rsidR="008000E5">
        <w:rPr>
          <w:sz w:val="28"/>
          <w:szCs w:val="28"/>
        </w:rPr>
        <w:t>села Кузнецово</w:t>
      </w:r>
      <w:r w:rsidRPr="00B66D62">
        <w:rPr>
          <w:sz w:val="28"/>
          <w:szCs w:val="28"/>
        </w:rPr>
        <w:t xml:space="preserve"> (приложение № 1).</w:t>
      </w:r>
    </w:p>
    <w:p w:rsidR="00A0329E" w:rsidRPr="00B66D62" w:rsidRDefault="00A0329E" w:rsidP="00A0329E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t>2. Утвер</w:t>
      </w:r>
      <w:r w:rsidR="003343B8" w:rsidRPr="00B66D62">
        <w:rPr>
          <w:sz w:val="28"/>
          <w:szCs w:val="28"/>
        </w:rPr>
        <w:t>дить План основных</w:t>
      </w:r>
      <w:r w:rsidRPr="00B66D62">
        <w:rPr>
          <w:sz w:val="28"/>
          <w:szCs w:val="28"/>
        </w:rPr>
        <w:t xml:space="preserve"> мероприятий </w:t>
      </w:r>
      <w:r w:rsidR="00D10921" w:rsidRPr="00B66D62">
        <w:rPr>
          <w:sz w:val="28"/>
          <w:szCs w:val="28"/>
        </w:rPr>
        <w:t>по по</w:t>
      </w:r>
      <w:r w:rsidR="003343B8" w:rsidRPr="00B66D62">
        <w:rPr>
          <w:sz w:val="28"/>
          <w:szCs w:val="28"/>
        </w:rPr>
        <w:t>д</w:t>
      </w:r>
      <w:r w:rsidR="00D10921" w:rsidRPr="00B66D62">
        <w:rPr>
          <w:sz w:val="28"/>
          <w:szCs w:val="28"/>
        </w:rPr>
        <w:t>готовке к пожароопасному сезону 2018 года</w:t>
      </w:r>
      <w:r w:rsidR="003343B8" w:rsidRPr="00B66D62">
        <w:rPr>
          <w:sz w:val="28"/>
          <w:szCs w:val="28"/>
        </w:rPr>
        <w:t xml:space="preserve"> в </w:t>
      </w:r>
      <w:proofErr w:type="spellStart"/>
      <w:r w:rsidR="003343B8" w:rsidRPr="00B66D62">
        <w:rPr>
          <w:sz w:val="28"/>
          <w:szCs w:val="28"/>
        </w:rPr>
        <w:t>Ку</w:t>
      </w:r>
      <w:r w:rsidR="008000E5">
        <w:rPr>
          <w:sz w:val="28"/>
          <w:szCs w:val="28"/>
        </w:rPr>
        <w:t>знецовском</w:t>
      </w:r>
      <w:proofErr w:type="spellEnd"/>
      <w:r w:rsidR="008000E5">
        <w:rPr>
          <w:sz w:val="28"/>
          <w:szCs w:val="28"/>
        </w:rPr>
        <w:t xml:space="preserve"> сельсовете</w:t>
      </w:r>
      <w:r w:rsidR="003343B8" w:rsidRPr="00B66D62">
        <w:rPr>
          <w:sz w:val="28"/>
          <w:szCs w:val="28"/>
        </w:rPr>
        <w:t xml:space="preserve"> (приложение № 2).</w:t>
      </w:r>
    </w:p>
    <w:p w:rsidR="00A0329E" w:rsidRPr="00B66D62" w:rsidRDefault="00A0329E" w:rsidP="00A0329E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t>3. Возложить персональную ответст</w:t>
      </w:r>
      <w:r w:rsidR="003343B8" w:rsidRPr="00B66D62">
        <w:rPr>
          <w:sz w:val="28"/>
          <w:szCs w:val="28"/>
        </w:rPr>
        <w:t>венность за выполнение Плана основных</w:t>
      </w:r>
      <w:r w:rsidRPr="00B66D62">
        <w:rPr>
          <w:sz w:val="28"/>
          <w:szCs w:val="28"/>
        </w:rPr>
        <w:t xml:space="preserve"> мероприятий по </w:t>
      </w:r>
      <w:r w:rsidR="003343B8" w:rsidRPr="00B66D62">
        <w:rPr>
          <w:sz w:val="28"/>
          <w:szCs w:val="28"/>
        </w:rPr>
        <w:t xml:space="preserve">подготовке к пожароопасному сезону 2018 года в </w:t>
      </w:r>
      <w:proofErr w:type="spellStart"/>
      <w:r w:rsidR="003343B8" w:rsidRPr="00B66D62">
        <w:rPr>
          <w:sz w:val="28"/>
          <w:szCs w:val="28"/>
        </w:rPr>
        <w:t>Ку</w:t>
      </w:r>
      <w:r w:rsidR="008000E5">
        <w:rPr>
          <w:sz w:val="28"/>
          <w:szCs w:val="28"/>
        </w:rPr>
        <w:t>знецовском</w:t>
      </w:r>
      <w:proofErr w:type="spellEnd"/>
      <w:r w:rsidR="008000E5">
        <w:rPr>
          <w:sz w:val="28"/>
          <w:szCs w:val="28"/>
        </w:rPr>
        <w:t xml:space="preserve"> </w:t>
      </w:r>
      <w:r w:rsidR="003343B8" w:rsidRPr="00B66D62">
        <w:rPr>
          <w:sz w:val="28"/>
          <w:szCs w:val="28"/>
        </w:rPr>
        <w:t xml:space="preserve"> </w:t>
      </w:r>
      <w:r w:rsidR="008000E5">
        <w:rPr>
          <w:sz w:val="28"/>
          <w:szCs w:val="28"/>
        </w:rPr>
        <w:t xml:space="preserve">сельсовете </w:t>
      </w:r>
      <w:r w:rsidRPr="00B66D62">
        <w:rPr>
          <w:sz w:val="28"/>
          <w:szCs w:val="28"/>
        </w:rPr>
        <w:t xml:space="preserve"> на заместителя главы Администрации </w:t>
      </w:r>
      <w:r w:rsidR="008000E5">
        <w:rPr>
          <w:sz w:val="28"/>
          <w:szCs w:val="28"/>
        </w:rPr>
        <w:t>сельсовета А.В.Киселеву</w:t>
      </w:r>
      <w:r w:rsidRPr="00B66D62">
        <w:rPr>
          <w:sz w:val="28"/>
          <w:szCs w:val="28"/>
        </w:rPr>
        <w:t>.</w:t>
      </w:r>
    </w:p>
    <w:p w:rsidR="00A0329E" w:rsidRPr="00B66D62" w:rsidRDefault="00A0329E" w:rsidP="00A0329E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t>4. Председ</w:t>
      </w:r>
      <w:r w:rsidR="004D014E" w:rsidRPr="00B66D62">
        <w:rPr>
          <w:sz w:val="28"/>
          <w:szCs w:val="28"/>
        </w:rPr>
        <w:t xml:space="preserve">ателю </w:t>
      </w:r>
      <w:r w:rsidR="003343B8" w:rsidRPr="00B66D62">
        <w:rPr>
          <w:sz w:val="28"/>
          <w:szCs w:val="28"/>
        </w:rPr>
        <w:t xml:space="preserve"> </w:t>
      </w:r>
      <w:r w:rsidRPr="00B66D62">
        <w:rPr>
          <w:sz w:val="28"/>
          <w:szCs w:val="28"/>
        </w:rPr>
        <w:t xml:space="preserve"> комиссии </w:t>
      </w:r>
      <w:r w:rsidR="003343B8" w:rsidRPr="00B66D62">
        <w:rPr>
          <w:sz w:val="28"/>
          <w:szCs w:val="28"/>
        </w:rPr>
        <w:t xml:space="preserve">по контролю за выполнением противопожарных мероприятий, координации действий сил и </w:t>
      </w:r>
      <w:proofErr w:type="gramStart"/>
      <w:r w:rsidR="003343B8" w:rsidRPr="00B66D62">
        <w:rPr>
          <w:sz w:val="28"/>
          <w:szCs w:val="28"/>
        </w:rPr>
        <w:t>средств</w:t>
      </w:r>
      <w:proofErr w:type="gramEnd"/>
      <w:r w:rsidR="003343B8" w:rsidRPr="00B66D62">
        <w:rPr>
          <w:sz w:val="28"/>
          <w:szCs w:val="28"/>
        </w:rPr>
        <w:t xml:space="preserve"> привлекаемых для тушения пожаров на территории </w:t>
      </w:r>
      <w:proofErr w:type="spellStart"/>
      <w:r w:rsidR="003343B8" w:rsidRPr="00B66D62">
        <w:rPr>
          <w:sz w:val="28"/>
          <w:szCs w:val="28"/>
        </w:rPr>
        <w:t>Ку</w:t>
      </w:r>
      <w:r w:rsidR="004A4368">
        <w:rPr>
          <w:sz w:val="28"/>
          <w:szCs w:val="28"/>
        </w:rPr>
        <w:t>знецовского</w:t>
      </w:r>
      <w:proofErr w:type="spellEnd"/>
      <w:r w:rsidR="003343B8" w:rsidRPr="00B66D62">
        <w:rPr>
          <w:sz w:val="28"/>
          <w:szCs w:val="28"/>
        </w:rPr>
        <w:t xml:space="preserve"> района </w:t>
      </w:r>
      <w:r w:rsidRPr="00B66D62">
        <w:rPr>
          <w:sz w:val="28"/>
          <w:szCs w:val="28"/>
        </w:rPr>
        <w:t>(</w:t>
      </w:r>
      <w:proofErr w:type="spellStart"/>
      <w:r w:rsidR="004A4368">
        <w:rPr>
          <w:sz w:val="28"/>
          <w:szCs w:val="28"/>
        </w:rPr>
        <w:t>Г.В.Кобенко</w:t>
      </w:r>
      <w:proofErr w:type="spellEnd"/>
      <w:r w:rsidRPr="00B66D62">
        <w:rPr>
          <w:sz w:val="28"/>
          <w:szCs w:val="28"/>
        </w:rPr>
        <w:t>):</w:t>
      </w:r>
    </w:p>
    <w:p w:rsidR="00A0329E" w:rsidRPr="00B66D62" w:rsidRDefault="00A0329E" w:rsidP="00A0329E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t xml:space="preserve">- организовать </w:t>
      </w:r>
      <w:proofErr w:type="gramStart"/>
      <w:r w:rsidRPr="00B66D62">
        <w:rPr>
          <w:sz w:val="28"/>
          <w:szCs w:val="28"/>
        </w:rPr>
        <w:t>контроль за</w:t>
      </w:r>
      <w:proofErr w:type="gramEnd"/>
      <w:r w:rsidRPr="00B66D62">
        <w:rPr>
          <w:sz w:val="28"/>
          <w:szCs w:val="28"/>
        </w:rPr>
        <w:t xml:space="preserve"> хо</w:t>
      </w:r>
      <w:r w:rsidR="003343B8" w:rsidRPr="00B66D62">
        <w:rPr>
          <w:sz w:val="28"/>
          <w:szCs w:val="28"/>
        </w:rPr>
        <w:t>дом выполнения противопожарных</w:t>
      </w:r>
      <w:r w:rsidRPr="00B66D62">
        <w:rPr>
          <w:sz w:val="28"/>
          <w:szCs w:val="28"/>
        </w:rPr>
        <w:t xml:space="preserve"> мероприятий</w:t>
      </w:r>
    </w:p>
    <w:p w:rsidR="00A0329E" w:rsidRPr="00B66D62" w:rsidRDefault="00A0329E" w:rsidP="00A0329E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t xml:space="preserve">- при возникновении угрозы </w:t>
      </w:r>
      <w:r w:rsidR="003343B8" w:rsidRPr="00B66D62">
        <w:rPr>
          <w:sz w:val="28"/>
          <w:szCs w:val="28"/>
        </w:rPr>
        <w:t>перехода огня на населённы</w:t>
      </w:r>
      <w:r w:rsidR="008000E5">
        <w:rPr>
          <w:sz w:val="28"/>
          <w:szCs w:val="28"/>
        </w:rPr>
        <w:t>й</w:t>
      </w:r>
      <w:r w:rsidR="003343B8" w:rsidRPr="00B66D62">
        <w:rPr>
          <w:sz w:val="28"/>
          <w:szCs w:val="28"/>
        </w:rPr>
        <w:t xml:space="preserve"> пункт</w:t>
      </w:r>
      <w:r w:rsidRPr="00B66D62">
        <w:rPr>
          <w:sz w:val="28"/>
          <w:szCs w:val="28"/>
        </w:rPr>
        <w:t xml:space="preserve"> принимать меры по эвакуации людей, сельскохозяйственных животных, материальных ценностей в безопасные места.</w:t>
      </w:r>
    </w:p>
    <w:p w:rsidR="007844B6" w:rsidRPr="00B66D62" w:rsidRDefault="00A0329E" w:rsidP="00A0329E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t xml:space="preserve">- обеспечить выполнение Плана основных </w:t>
      </w:r>
      <w:r w:rsidR="003343B8" w:rsidRPr="00B66D62">
        <w:rPr>
          <w:sz w:val="28"/>
          <w:szCs w:val="28"/>
        </w:rPr>
        <w:t xml:space="preserve">мероприятий по подготовке к пожароопасному сезону 2018 года в </w:t>
      </w:r>
      <w:proofErr w:type="spellStart"/>
      <w:r w:rsidR="003343B8" w:rsidRPr="00B66D62">
        <w:rPr>
          <w:sz w:val="28"/>
          <w:szCs w:val="28"/>
        </w:rPr>
        <w:t>Ку</w:t>
      </w:r>
      <w:r w:rsidR="008000E5">
        <w:rPr>
          <w:sz w:val="28"/>
          <w:szCs w:val="28"/>
        </w:rPr>
        <w:t>знецовском</w:t>
      </w:r>
      <w:proofErr w:type="spellEnd"/>
      <w:r w:rsidR="008000E5">
        <w:rPr>
          <w:sz w:val="28"/>
          <w:szCs w:val="28"/>
        </w:rPr>
        <w:t xml:space="preserve"> сельсовете</w:t>
      </w:r>
      <w:r w:rsidR="007844B6" w:rsidRPr="00B66D62">
        <w:rPr>
          <w:sz w:val="28"/>
          <w:szCs w:val="28"/>
        </w:rPr>
        <w:t>;</w:t>
      </w:r>
    </w:p>
    <w:p w:rsidR="00A0329E" w:rsidRDefault="00A0329E" w:rsidP="00A0329E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t xml:space="preserve">- подготовить пункты временного размещения граждан </w:t>
      </w:r>
      <w:r w:rsidR="008000E5">
        <w:rPr>
          <w:sz w:val="28"/>
          <w:szCs w:val="28"/>
        </w:rPr>
        <w:t xml:space="preserve">при </w:t>
      </w:r>
      <w:r w:rsidR="007844B6" w:rsidRPr="00B66D62">
        <w:rPr>
          <w:sz w:val="28"/>
          <w:szCs w:val="28"/>
        </w:rPr>
        <w:t xml:space="preserve"> угроз</w:t>
      </w:r>
      <w:r w:rsidR="008000E5">
        <w:rPr>
          <w:sz w:val="28"/>
          <w:szCs w:val="28"/>
        </w:rPr>
        <w:t>е</w:t>
      </w:r>
      <w:r w:rsidR="007844B6" w:rsidRPr="00B66D62">
        <w:rPr>
          <w:sz w:val="28"/>
          <w:szCs w:val="28"/>
        </w:rPr>
        <w:t xml:space="preserve"> перехода огня;</w:t>
      </w:r>
    </w:p>
    <w:p w:rsidR="00BF6C43" w:rsidRPr="00B66D62" w:rsidRDefault="00BF6C43" w:rsidP="00BF6C43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t>- обеспечить своевреме</w:t>
      </w:r>
      <w:r>
        <w:rPr>
          <w:sz w:val="28"/>
          <w:szCs w:val="28"/>
        </w:rPr>
        <w:t>нное оповещение населения об</w:t>
      </w:r>
      <w:r w:rsidRPr="00B66D62">
        <w:rPr>
          <w:sz w:val="28"/>
          <w:szCs w:val="28"/>
        </w:rPr>
        <w:t xml:space="preserve"> угрозе перехода огня на населённ</w:t>
      </w:r>
      <w:r w:rsidR="008000E5">
        <w:rPr>
          <w:sz w:val="28"/>
          <w:szCs w:val="28"/>
        </w:rPr>
        <w:t>ый</w:t>
      </w:r>
      <w:r w:rsidRPr="00B66D62">
        <w:rPr>
          <w:sz w:val="28"/>
          <w:szCs w:val="28"/>
        </w:rPr>
        <w:t xml:space="preserve"> пункт;</w:t>
      </w:r>
    </w:p>
    <w:p w:rsidR="00A0329E" w:rsidRPr="00B66D62" w:rsidRDefault="00A0329E" w:rsidP="00A0329E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t>- информацию об угрозе и возникновении чрезвычайных</w:t>
      </w:r>
      <w:r w:rsidR="00CF1E6C" w:rsidRPr="00B66D62">
        <w:rPr>
          <w:sz w:val="28"/>
          <w:szCs w:val="28"/>
        </w:rPr>
        <w:t xml:space="preserve"> ситуаций, связанных с пожарами</w:t>
      </w:r>
      <w:r w:rsidRPr="00B66D62">
        <w:rPr>
          <w:sz w:val="28"/>
          <w:szCs w:val="28"/>
        </w:rPr>
        <w:t xml:space="preserve">, представлять в единую дежурно-диспетчерскую службу Администрации района  телефон 22-1-99. </w:t>
      </w:r>
    </w:p>
    <w:p w:rsidR="00A0329E" w:rsidRPr="00B66D62" w:rsidRDefault="008000E5" w:rsidP="00A0329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0329E" w:rsidRPr="00B66D62">
        <w:rPr>
          <w:sz w:val="28"/>
          <w:szCs w:val="28"/>
        </w:rPr>
        <w:t xml:space="preserve">.  Рекомендовать руководителям организаций всех организационно правовых форм и форм </w:t>
      </w:r>
      <w:proofErr w:type="gramStart"/>
      <w:r w:rsidR="00A0329E" w:rsidRPr="00B66D62">
        <w:rPr>
          <w:sz w:val="28"/>
          <w:szCs w:val="28"/>
        </w:rPr>
        <w:t>собственности</w:t>
      </w:r>
      <w:proofErr w:type="gramEnd"/>
      <w:r w:rsidR="00A0329E" w:rsidRPr="00B66D62">
        <w:rPr>
          <w:sz w:val="28"/>
          <w:szCs w:val="28"/>
        </w:rPr>
        <w:t xml:space="preserve"> расположенных на территории </w:t>
      </w:r>
      <w:r>
        <w:rPr>
          <w:sz w:val="28"/>
          <w:szCs w:val="28"/>
        </w:rPr>
        <w:t>сельсовета</w:t>
      </w:r>
      <w:r w:rsidR="00A0329E" w:rsidRPr="00B66D62">
        <w:rPr>
          <w:sz w:val="28"/>
          <w:szCs w:val="28"/>
        </w:rPr>
        <w:t>:</w:t>
      </w:r>
    </w:p>
    <w:p w:rsidR="00935503" w:rsidRPr="00B66D62" w:rsidRDefault="00935503" w:rsidP="00B66D62">
      <w:pPr>
        <w:ind w:firstLine="360"/>
        <w:jc w:val="both"/>
        <w:rPr>
          <w:sz w:val="28"/>
          <w:szCs w:val="28"/>
        </w:rPr>
      </w:pPr>
      <w:r w:rsidRPr="00B66D62">
        <w:rPr>
          <w:sz w:val="28"/>
          <w:szCs w:val="28"/>
        </w:rPr>
        <w:t xml:space="preserve">- не проводить </w:t>
      </w:r>
      <w:proofErr w:type="spellStart"/>
      <w:r w:rsidRPr="00B66D62">
        <w:rPr>
          <w:sz w:val="28"/>
          <w:szCs w:val="28"/>
        </w:rPr>
        <w:t>сельхозпалы</w:t>
      </w:r>
      <w:proofErr w:type="spellEnd"/>
      <w:r w:rsidRPr="00B66D62">
        <w:rPr>
          <w:sz w:val="28"/>
          <w:szCs w:val="28"/>
        </w:rPr>
        <w:t xml:space="preserve"> на подведомственных территориях;</w:t>
      </w:r>
    </w:p>
    <w:p w:rsidR="00A0329E" w:rsidRPr="00B66D62" w:rsidRDefault="00A0329E" w:rsidP="00935503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lastRenderedPageBreak/>
        <w:t>- обеспечить выполнение Плана осно</w:t>
      </w:r>
      <w:r w:rsidR="00CF1E6C" w:rsidRPr="00B66D62">
        <w:rPr>
          <w:sz w:val="28"/>
          <w:szCs w:val="28"/>
        </w:rPr>
        <w:t xml:space="preserve">вных </w:t>
      </w:r>
      <w:r w:rsidRPr="00B66D62">
        <w:rPr>
          <w:sz w:val="28"/>
          <w:szCs w:val="28"/>
        </w:rPr>
        <w:t xml:space="preserve"> </w:t>
      </w:r>
      <w:r w:rsidR="00935503" w:rsidRPr="00B66D62">
        <w:rPr>
          <w:sz w:val="28"/>
          <w:szCs w:val="28"/>
        </w:rPr>
        <w:t xml:space="preserve">мероприятий по подготовке к пожароопасному сезону 2018 года в </w:t>
      </w:r>
      <w:proofErr w:type="spellStart"/>
      <w:r w:rsidR="00935503" w:rsidRPr="00B66D62">
        <w:rPr>
          <w:sz w:val="28"/>
          <w:szCs w:val="28"/>
        </w:rPr>
        <w:t>Ку</w:t>
      </w:r>
      <w:r w:rsidR="008000E5">
        <w:rPr>
          <w:sz w:val="28"/>
          <w:szCs w:val="28"/>
        </w:rPr>
        <w:t>знецовском</w:t>
      </w:r>
      <w:proofErr w:type="spellEnd"/>
      <w:r w:rsidR="008000E5">
        <w:rPr>
          <w:sz w:val="28"/>
          <w:szCs w:val="28"/>
        </w:rPr>
        <w:t xml:space="preserve"> сельсовете</w:t>
      </w:r>
      <w:r w:rsidR="00935503" w:rsidRPr="00B66D62">
        <w:rPr>
          <w:sz w:val="28"/>
          <w:szCs w:val="28"/>
        </w:rPr>
        <w:t xml:space="preserve"> </w:t>
      </w:r>
      <w:r w:rsidRPr="00B66D62">
        <w:rPr>
          <w:sz w:val="28"/>
          <w:szCs w:val="28"/>
        </w:rPr>
        <w:t>в части их касающейся, в установленные сроки;</w:t>
      </w:r>
    </w:p>
    <w:p w:rsidR="00A0329E" w:rsidRPr="00B66D62" w:rsidRDefault="008000E5" w:rsidP="00A0329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0329E" w:rsidRPr="00B66D62">
        <w:rPr>
          <w:sz w:val="28"/>
          <w:szCs w:val="28"/>
        </w:rPr>
        <w:t xml:space="preserve">. </w:t>
      </w:r>
      <w:proofErr w:type="gramStart"/>
      <w:r w:rsidR="00A0329E" w:rsidRPr="00B66D62">
        <w:rPr>
          <w:sz w:val="28"/>
          <w:szCs w:val="28"/>
        </w:rPr>
        <w:t>Контроль за</w:t>
      </w:r>
      <w:proofErr w:type="gramEnd"/>
      <w:r w:rsidR="00A0329E" w:rsidRPr="00B66D62">
        <w:rPr>
          <w:sz w:val="28"/>
          <w:szCs w:val="28"/>
        </w:rPr>
        <w:t xml:space="preserve"> исполнением настоящего </w:t>
      </w:r>
      <w:r w:rsidR="008C621E" w:rsidRPr="00B66D62">
        <w:rPr>
          <w:sz w:val="28"/>
          <w:szCs w:val="28"/>
        </w:rPr>
        <w:t xml:space="preserve">распоряжения </w:t>
      </w:r>
      <w:r w:rsidR="00A0329E" w:rsidRPr="00B66D62">
        <w:rPr>
          <w:sz w:val="28"/>
          <w:szCs w:val="28"/>
        </w:rPr>
        <w:t>оставляю за собой.</w:t>
      </w:r>
    </w:p>
    <w:p w:rsidR="00D83E5A" w:rsidRPr="00B66D62" w:rsidRDefault="00D83E5A" w:rsidP="00A0329E">
      <w:pPr>
        <w:rPr>
          <w:sz w:val="28"/>
          <w:szCs w:val="28"/>
        </w:rPr>
      </w:pPr>
    </w:p>
    <w:p w:rsidR="00D83E5A" w:rsidRPr="00B66D62" w:rsidRDefault="00D83E5A" w:rsidP="00A0329E">
      <w:pPr>
        <w:rPr>
          <w:sz w:val="28"/>
          <w:szCs w:val="28"/>
        </w:rPr>
      </w:pPr>
    </w:p>
    <w:p w:rsidR="00D83E5A" w:rsidRPr="00B66D62" w:rsidRDefault="00D83E5A" w:rsidP="00A0329E">
      <w:pPr>
        <w:rPr>
          <w:sz w:val="28"/>
          <w:szCs w:val="28"/>
        </w:rPr>
      </w:pPr>
    </w:p>
    <w:p w:rsidR="00A0329E" w:rsidRPr="00B66D62" w:rsidRDefault="00A0329E" w:rsidP="00A0329E">
      <w:pPr>
        <w:rPr>
          <w:sz w:val="28"/>
          <w:szCs w:val="28"/>
        </w:rPr>
      </w:pPr>
      <w:r w:rsidRPr="00B66D62">
        <w:rPr>
          <w:sz w:val="28"/>
          <w:szCs w:val="28"/>
        </w:rPr>
        <w:t>Глава</w:t>
      </w:r>
      <w:r w:rsidR="008000E5">
        <w:rPr>
          <w:sz w:val="28"/>
          <w:szCs w:val="28"/>
        </w:rPr>
        <w:t xml:space="preserve"> администрации сельсовета</w:t>
      </w:r>
      <w:r w:rsidRPr="00B66D62">
        <w:rPr>
          <w:sz w:val="28"/>
          <w:szCs w:val="28"/>
        </w:rPr>
        <w:t xml:space="preserve">             </w:t>
      </w:r>
      <w:r w:rsidR="008000E5">
        <w:rPr>
          <w:sz w:val="28"/>
          <w:szCs w:val="28"/>
        </w:rPr>
        <w:t xml:space="preserve">                                        Г.В. </w:t>
      </w:r>
      <w:proofErr w:type="spellStart"/>
      <w:r w:rsidR="008000E5">
        <w:rPr>
          <w:sz w:val="28"/>
          <w:szCs w:val="28"/>
        </w:rPr>
        <w:t>Кобенко</w:t>
      </w:r>
      <w:proofErr w:type="spellEnd"/>
      <w:r w:rsidRPr="00B66D62">
        <w:rPr>
          <w:sz w:val="28"/>
          <w:szCs w:val="28"/>
        </w:rPr>
        <w:t xml:space="preserve">                           </w:t>
      </w:r>
      <w:r w:rsidR="00B66D62">
        <w:rPr>
          <w:sz w:val="28"/>
          <w:szCs w:val="28"/>
        </w:rPr>
        <w:t xml:space="preserve">         </w:t>
      </w:r>
      <w:r w:rsidRPr="00B66D62">
        <w:rPr>
          <w:sz w:val="28"/>
          <w:szCs w:val="28"/>
        </w:rPr>
        <w:t xml:space="preserve">                   </w:t>
      </w:r>
      <w:r w:rsidR="00D83E5A" w:rsidRPr="00B66D62">
        <w:rPr>
          <w:sz w:val="28"/>
          <w:szCs w:val="28"/>
        </w:rPr>
        <w:t xml:space="preserve">                       </w:t>
      </w:r>
      <w:r w:rsidRPr="00B66D62">
        <w:rPr>
          <w:sz w:val="28"/>
          <w:szCs w:val="28"/>
        </w:rPr>
        <w:t xml:space="preserve">     </w:t>
      </w:r>
    </w:p>
    <w:tbl>
      <w:tblPr>
        <w:tblW w:w="0" w:type="auto"/>
        <w:tblInd w:w="360" w:type="dxa"/>
        <w:tblLayout w:type="fixed"/>
        <w:tblLook w:val="0000"/>
      </w:tblPr>
      <w:tblGrid>
        <w:gridCol w:w="4701"/>
        <w:gridCol w:w="4794"/>
      </w:tblGrid>
      <w:tr w:rsidR="00A0329E" w:rsidTr="00C609DB">
        <w:tc>
          <w:tcPr>
            <w:tcW w:w="4701" w:type="dxa"/>
          </w:tcPr>
          <w:p w:rsidR="00A0329E" w:rsidRDefault="00A0329E" w:rsidP="00C609DB"/>
        </w:tc>
        <w:tc>
          <w:tcPr>
            <w:tcW w:w="4794" w:type="dxa"/>
          </w:tcPr>
          <w:p w:rsidR="00A0329E" w:rsidRDefault="00A0329E" w:rsidP="00C609DB">
            <w:pPr>
              <w:jc w:val="center"/>
            </w:pPr>
          </w:p>
          <w:p w:rsidR="00D83E5A" w:rsidRDefault="00D83E5A" w:rsidP="00C609DB">
            <w:pPr>
              <w:jc w:val="center"/>
            </w:pPr>
          </w:p>
          <w:p w:rsidR="00D83E5A" w:rsidRDefault="00D83E5A" w:rsidP="00C609DB">
            <w:pPr>
              <w:jc w:val="center"/>
            </w:pPr>
          </w:p>
          <w:p w:rsidR="00D83E5A" w:rsidRDefault="00D83E5A" w:rsidP="00C609DB">
            <w:pPr>
              <w:jc w:val="center"/>
            </w:pPr>
          </w:p>
          <w:p w:rsidR="00BF6C43" w:rsidRDefault="00BF6C43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4A4368" w:rsidRDefault="004A4368" w:rsidP="00C609DB">
            <w:pPr>
              <w:jc w:val="center"/>
            </w:pPr>
          </w:p>
          <w:p w:rsidR="00BF6C43" w:rsidRDefault="00BF6C43" w:rsidP="00C609DB">
            <w:pPr>
              <w:jc w:val="center"/>
            </w:pPr>
          </w:p>
          <w:p w:rsidR="00D83E5A" w:rsidRDefault="00D83E5A" w:rsidP="00D83E5A"/>
          <w:p w:rsidR="00A0329E" w:rsidRDefault="000128F4" w:rsidP="00C609DB">
            <w:pPr>
              <w:jc w:val="center"/>
            </w:pPr>
            <w:r>
              <w:t>Приложение № 1</w:t>
            </w:r>
          </w:p>
          <w:p w:rsidR="00A0329E" w:rsidRDefault="000128F4" w:rsidP="008000E5">
            <w:pPr>
              <w:jc w:val="center"/>
            </w:pPr>
            <w:r>
              <w:t>к распоряжению</w:t>
            </w:r>
            <w:r w:rsidR="00A0329E">
              <w:t xml:space="preserve"> </w:t>
            </w:r>
            <w:r w:rsidR="007C3484">
              <w:t>«</w:t>
            </w:r>
            <w:r w:rsidR="008000E5">
              <w:t>03</w:t>
            </w:r>
            <w:r>
              <w:t xml:space="preserve">»   </w:t>
            </w:r>
            <w:r w:rsidR="008000E5">
              <w:t>апреля</w:t>
            </w:r>
            <w:r w:rsidR="00A0329E">
              <w:t xml:space="preserve">   201</w:t>
            </w:r>
            <w:r w:rsidR="008C621E">
              <w:t xml:space="preserve">8 г. № </w:t>
            </w:r>
            <w:r w:rsidR="007C3484">
              <w:t>5</w:t>
            </w:r>
          </w:p>
        </w:tc>
      </w:tr>
    </w:tbl>
    <w:p w:rsidR="00A0329E" w:rsidRDefault="00A0329E" w:rsidP="00A0329E"/>
    <w:p w:rsidR="00A0329E" w:rsidRDefault="00A0329E" w:rsidP="00A0329E">
      <w:pPr>
        <w:ind w:left="360"/>
        <w:jc w:val="center"/>
        <w:rPr>
          <w:b/>
          <w:sz w:val="28"/>
          <w:szCs w:val="28"/>
        </w:rPr>
      </w:pPr>
      <w:r w:rsidRPr="00AC3EEE">
        <w:rPr>
          <w:b/>
          <w:sz w:val="28"/>
          <w:szCs w:val="28"/>
        </w:rPr>
        <w:t>С О С Т А В</w:t>
      </w:r>
    </w:p>
    <w:p w:rsidR="00130E95" w:rsidRPr="00AC3EEE" w:rsidRDefault="00130E95" w:rsidP="00A0329E">
      <w:pPr>
        <w:ind w:left="360"/>
        <w:jc w:val="center"/>
        <w:rPr>
          <w:b/>
          <w:sz w:val="28"/>
          <w:szCs w:val="28"/>
        </w:rPr>
      </w:pPr>
      <w:r>
        <w:t xml:space="preserve"> </w:t>
      </w:r>
      <w:r w:rsidRPr="00D83E5A">
        <w:t xml:space="preserve"> комиссии </w:t>
      </w:r>
      <w:r>
        <w:t>по контролю за выполнением противопожарных мероприятий, координации действий сил и сре</w:t>
      </w:r>
      <w:proofErr w:type="gramStart"/>
      <w:r>
        <w:t>дств пр</w:t>
      </w:r>
      <w:proofErr w:type="gramEnd"/>
      <w:r>
        <w:t xml:space="preserve">ивлекаемых для тушения пожаров на территории </w:t>
      </w:r>
      <w:r w:rsidR="000128F4">
        <w:t xml:space="preserve">                     </w:t>
      </w:r>
      <w:proofErr w:type="spellStart"/>
      <w:r>
        <w:t>Курьинского</w:t>
      </w:r>
      <w:proofErr w:type="spellEnd"/>
      <w:r>
        <w:t xml:space="preserve"> района</w:t>
      </w:r>
    </w:p>
    <w:p w:rsidR="00A0329E" w:rsidRDefault="00A0329E" w:rsidP="00A0329E">
      <w:pPr>
        <w:rPr>
          <w:b/>
        </w:rPr>
      </w:pPr>
    </w:p>
    <w:tbl>
      <w:tblPr>
        <w:tblW w:w="0" w:type="auto"/>
        <w:tblInd w:w="360" w:type="dxa"/>
        <w:tblLayout w:type="fixed"/>
        <w:tblLook w:val="0000"/>
      </w:tblPr>
      <w:tblGrid>
        <w:gridCol w:w="606"/>
        <w:gridCol w:w="3441"/>
        <w:gridCol w:w="651"/>
        <w:gridCol w:w="4797"/>
        <w:gridCol w:w="109"/>
      </w:tblGrid>
      <w:tr w:rsidR="00A0329E" w:rsidRPr="008E27CE" w:rsidTr="00C609DB">
        <w:trPr>
          <w:trHeight w:val="647"/>
        </w:trPr>
        <w:tc>
          <w:tcPr>
            <w:tcW w:w="606" w:type="dxa"/>
          </w:tcPr>
          <w:p w:rsidR="00A0329E" w:rsidRPr="008E27CE" w:rsidRDefault="00A0329E" w:rsidP="00C609DB">
            <w:r w:rsidRPr="008E27CE">
              <w:t xml:space="preserve">1. </w:t>
            </w:r>
          </w:p>
        </w:tc>
        <w:tc>
          <w:tcPr>
            <w:tcW w:w="3441" w:type="dxa"/>
          </w:tcPr>
          <w:p w:rsidR="00A0329E" w:rsidRDefault="00CB741C" w:rsidP="00C609DB">
            <w:proofErr w:type="spellStart"/>
            <w:r>
              <w:t>Кобенко</w:t>
            </w:r>
            <w:proofErr w:type="spellEnd"/>
            <w:r>
              <w:t xml:space="preserve"> Г.В.</w:t>
            </w:r>
          </w:p>
          <w:p w:rsidR="00A0329E" w:rsidRPr="008E27CE" w:rsidRDefault="00A0329E" w:rsidP="00C609DB"/>
        </w:tc>
        <w:tc>
          <w:tcPr>
            <w:tcW w:w="5557" w:type="dxa"/>
            <w:gridSpan w:val="3"/>
          </w:tcPr>
          <w:p w:rsidR="00A0329E" w:rsidRPr="008E27CE" w:rsidRDefault="00A0329E" w:rsidP="00443C80">
            <w:r w:rsidRPr="008E27CE">
              <w:t>глав</w:t>
            </w:r>
            <w:r w:rsidR="00CB741C">
              <w:t>а</w:t>
            </w:r>
            <w:r w:rsidRPr="008E27CE">
              <w:t xml:space="preserve"> Администраци</w:t>
            </w:r>
            <w:r>
              <w:t xml:space="preserve">и </w:t>
            </w:r>
            <w:r w:rsidR="00443C80">
              <w:t xml:space="preserve"> </w:t>
            </w:r>
            <w:proofErr w:type="spellStart"/>
            <w:r w:rsidR="00443C80">
              <w:t>Кузнецовского</w:t>
            </w:r>
            <w:proofErr w:type="spellEnd"/>
            <w:r w:rsidR="00443C80">
              <w:t xml:space="preserve"> сельсовета;</w:t>
            </w:r>
          </w:p>
        </w:tc>
      </w:tr>
      <w:tr w:rsidR="00A0329E" w:rsidRPr="008E27CE" w:rsidTr="00C609DB">
        <w:trPr>
          <w:trHeight w:val="962"/>
        </w:trPr>
        <w:tc>
          <w:tcPr>
            <w:tcW w:w="606" w:type="dxa"/>
          </w:tcPr>
          <w:p w:rsidR="00A0329E" w:rsidRDefault="003F639B" w:rsidP="00C609DB">
            <w:r>
              <w:t>2</w:t>
            </w:r>
            <w:r w:rsidR="00A0329E" w:rsidRPr="008E27CE">
              <w:t>.</w:t>
            </w:r>
          </w:p>
          <w:p w:rsidR="003F639B" w:rsidRDefault="003F639B" w:rsidP="00C609DB"/>
          <w:p w:rsidR="003F639B" w:rsidRDefault="003F639B" w:rsidP="00C609DB"/>
          <w:p w:rsidR="003F639B" w:rsidRPr="008E27CE" w:rsidRDefault="003F639B" w:rsidP="003F639B">
            <w:r>
              <w:t xml:space="preserve">3.        </w:t>
            </w:r>
          </w:p>
        </w:tc>
        <w:tc>
          <w:tcPr>
            <w:tcW w:w="3441" w:type="dxa"/>
          </w:tcPr>
          <w:p w:rsidR="003F639B" w:rsidRDefault="00443C80" w:rsidP="00627373">
            <w:pPr>
              <w:tabs>
                <w:tab w:val="left" w:pos="380"/>
              </w:tabs>
            </w:pPr>
            <w:r>
              <w:t>Киселева</w:t>
            </w:r>
            <w:r w:rsidR="00627373">
              <w:t xml:space="preserve"> </w:t>
            </w:r>
            <w:r w:rsidR="003F639B">
              <w:t xml:space="preserve"> А.В.</w:t>
            </w: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  <w:r>
              <w:t>Храмцов Е.А</w:t>
            </w: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627373" w:rsidRDefault="00627373" w:rsidP="00627373">
            <w:pPr>
              <w:tabs>
                <w:tab w:val="left" w:pos="380"/>
              </w:tabs>
            </w:pPr>
            <w:r>
              <w:t xml:space="preserve">                                         </w:t>
            </w:r>
          </w:p>
          <w:p w:rsidR="00627373" w:rsidRPr="008E27CE" w:rsidRDefault="00627373" w:rsidP="00627373">
            <w:pPr>
              <w:tabs>
                <w:tab w:val="left" w:pos="380"/>
              </w:tabs>
            </w:pPr>
            <w:r>
              <w:t xml:space="preserve">                                                                  </w:t>
            </w:r>
          </w:p>
          <w:p w:rsidR="00A0329E" w:rsidRPr="008E27CE" w:rsidRDefault="00A0329E" w:rsidP="00C609DB"/>
        </w:tc>
        <w:tc>
          <w:tcPr>
            <w:tcW w:w="5557" w:type="dxa"/>
            <w:gridSpan w:val="3"/>
          </w:tcPr>
          <w:p w:rsidR="003F639B" w:rsidRDefault="00443C80" w:rsidP="00627373">
            <w:pPr>
              <w:tabs>
                <w:tab w:val="left" w:pos="380"/>
              </w:tabs>
            </w:pPr>
            <w:r>
              <w:lastRenderedPageBreak/>
              <w:t xml:space="preserve">Заместитель главы администрации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</w:t>
            </w:r>
            <w:proofErr w:type="gramStart"/>
            <w:r w:rsidR="00627373">
              <w:t xml:space="preserve"> </w:t>
            </w:r>
            <w:r>
              <w:t>;</w:t>
            </w:r>
            <w:proofErr w:type="gramEnd"/>
            <w:r w:rsidR="00627373">
              <w:t xml:space="preserve"> </w:t>
            </w:r>
          </w:p>
          <w:p w:rsidR="003F639B" w:rsidRDefault="003F639B" w:rsidP="003F639B">
            <w:pPr>
              <w:tabs>
                <w:tab w:val="left" w:pos="380"/>
              </w:tabs>
              <w:jc w:val="both"/>
            </w:pPr>
          </w:p>
          <w:p w:rsidR="00627373" w:rsidRDefault="00627373" w:rsidP="00627373">
            <w:pPr>
              <w:tabs>
                <w:tab w:val="left" w:pos="380"/>
              </w:tabs>
            </w:pPr>
            <w:r>
              <w:t xml:space="preserve"> </w:t>
            </w:r>
            <w:r w:rsidR="003F639B">
              <w:t>Рабочий МКП «</w:t>
            </w:r>
            <w:proofErr w:type="spellStart"/>
            <w:r w:rsidR="003F639B">
              <w:t>Кузнецовский</w:t>
            </w:r>
            <w:proofErr w:type="spellEnd"/>
            <w:r w:rsidR="003F639B">
              <w:t xml:space="preserve"> водопровод»</w:t>
            </w:r>
            <w:r>
              <w:t xml:space="preserve">  </w:t>
            </w: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3F639B" w:rsidRDefault="003F639B" w:rsidP="00627373">
            <w:pPr>
              <w:tabs>
                <w:tab w:val="left" w:pos="380"/>
              </w:tabs>
            </w:pPr>
          </w:p>
          <w:p w:rsidR="00A0329E" w:rsidRPr="00C04715" w:rsidRDefault="00A0329E" w:rsidP="00443C80">
            <w:pPr>
              <w:tabs>
                <w:tab w:val="left" w:pos="380"/>
              </w:tabs>
            </w:pPr>
          </w:p>
        </w:tc>
      </w:tr>
      <w:tr w:rsidR="00A0329E" w:rsidRPr="000128F4" w:rsidTr="00C609DB">
        <w:trPr>
          <w:gridAfter w:val="1"/>
          <w:wAfter w:w="109" w:type="dxa"/>
        </w:trPr>
        <w:tc>
          <w:tcPr>
            <w:tcW w:w="4698" w:type="dxa"/>
            <w:gridSpan w:val="3"/>
          </w:tcPr>
          <w:p w:rsidR="00A0329E" w:rsidRPr="000128F4" w:rsidRDefault="00A0329E" w:rsidP="00C609DB"/>
        </w:tc>
        <w:tc>
          <w:tcPr>
            <w:tcW w:w="4797" w:type="dxa"/>
          </w:tcPr>
          <w:p w:rsidR="00A0329E" w:rsidRPr="000128F4" w:rsidRDefault="000128F4" w:rsidP="00C609DB">
            <w:pPr>
              <w:jc w:val="center"/>
            </w:pPr>
            <w:r w:rsidRPr="000128F4">
              <w:t>Приложение № 2</w:t>
            </w:r>
          </w:p>
          <w:p w:rsidR="00A0329E" w:rsidRPr="000128F4" w:rsidRDefault="000128F4" w:rsidP="004A4368">
            <w:pPr>
              <w:jc w:val="center"/>
            </w:pPr>
            <w:r w:rsidRPr="000128F4">
              <w:t>к распоряжению</w:t>
            </w:r>
            <w:r w:rsidR="00A0329E" w:rsidRPr="000128F4">
              <w:t xml:space="preserve"> </w:t>
            </w:r>
            <w:r w:rsidR="00D83E5A" w:rsidRPr="000128F4">
              <w:t xml:space="preserve">          от  </w:t>
            </w:r>
            <w:r w:rsidR="007C3484">
              <w:t>«</w:t>
            </w:r>
            <w:r w:rsidR="004A4368">
              <w:t>03</w:t>
            </w:r>
            <w:r w:rsidRPr="000128F4">
              <w:t xml:space="preserve">»   </w:t>
            </w:r>
            <w:r w:rsidR="004A4368">
              <w:t>апреля</w:t>
            </w:r>
            <w:r w:rsidR="00A0329E" w:rsidRPr="000128F4">
              <w:t xml:space="preserve">  201</w:t>
            </w:r>
            <w:r w:rsidR="00635556" w:rsidRPr="000128F4">
              <w:t>8</w:t>
            </w:r>
            <w:r w:rsidR="00A0329E" w:rsidRPr="000128F4">
              <w:t xml:space="preserve"> года    № </w:t>
            </w:r>
            <w:r w:rsidR="004A4368">
              <w:t>5</w:t>
            </w:r>
          </w:p>
        </w:tc>
      </w:tr>
    </w:tbl>
    <w:p w:rsidR="00A0329E" w:rsidRPr="000128F4" w:rsidRDefault="00A0329E" w:rsidP="00A0329E">
      <w:pPr>
        <w:ind w:left="360"/>
      </w:pPr>
    </w:p>
    <w:p w:rsidR="00A0329E" w:rsidRPr="000128F4" w:rsidRDefault="00A0329E" w:rsidP="00A0329E">
      <w:pPr>
        <w:ind w:left="360"/>
        <w:jc w:val="center"/>
        <w:rPr>
          <w:b/>
          <w:sz w:val="28"/>
          <w:szCs w:val="28"/>
        </w:rPr>
      </w:pPr>
      <w:proofErr w:type="gramStart"/>
      <w:r w:rsidRPr="000128F4">
        <w:rPr>
          <w:b/>
          <w:sz w:val="28"/>
          <w:szCs w:val="28"/>
        </w:rPr>
        <w:t>П</w:t>
      </w:r>
      <w:proofErr w:type="gramEnd"/>
      <w:r w:rsidRPr="000128F4">
        <w:rPr>
          <w:b/>
          <w:sz w:val="28"/>
          <w:szCs w:val="28"/>
        </w:rPr>
        <w:t xml:space="preserve"> Л А Н</w:t>
      </w:r>
    </w:p>
    <w:p w:rsidR="00A0329E" w:rsidRPr="000128F4" w:rsidRDefault="000128F4" w:rsidP="000128F4">
      <w:pPr>
        <w:ind w:firstLine="567"/>
        <w:jc w:val="center"/>
        <w:rPr>
          <w:b/>
          <w:sz w:val="28"/>
          <w:szCs w:val="28"/>
        </w:rPr>
      </w:pPr>
      <w:r w:rsidRPr="000128F4">
        <w:rPr>
          <w:b/>
          <w:sz w:val="28"/>
          <w:szCs w:val="28"/>
        </w:rPr>
        <w:t xml:space="preserve">основных </w:t>
      </w:r>
      <w:r w:rsidR="00A0329E" w:rsidRPr="000128F4">
        <w:rPr>
          <w:b/>
          <w:sz w:val="28"/>
          <w:szCs w:val="28"/>
        </w:rPr>
        <w:t xml:space="preserve">мероприятий </w:t>
      </w:r>
      <w:r w:rsidRPr="000128F4">
        <w:rPr>
          <w:sz w:val="28"/>
          <w:szCs w:val="28"/>
        </w:rPr>
        <w:t xml:space="preserve"> </w:t>
      </w:r>
      <w:r w:rsidRPr="000128F4">
        <w:rPr>
          <w:b/>
          <w:sz w:val="28"/>
          <w:szCs w:val="28"/>
        </w:rPr>
        <w:t xml:space="preserve">по подготовке к пожароопасному сезону </w:t>
      </w:r>
      <w:r>
        <w:rPr>
          <w:b/>
          <w:sz w:val="28"/>
          <w:szCs w:val="28"/>
        </w:rPr>
        <w:t xml:space="preserve">                  </w:t>
      </w:r>
      <w:r w:rsidRPr="000128F4">
        <w:rPr>
          <w:b/>
          <w:sz w:val="28"/>
          <w:szCs w:val="28"/>
        </w:rPr>
        <w:t xml:space="preserve">2018 года в </w:t>
      </w:r>
      <w:proofErr w:type="spellStart"/>
      <w:r w:rsidR="00443C80">
        <w:rPr>
          <w:b/>
          <w:sz w:val="28"/>
          <w:szCs w:val="28"/>
        </w:rPr>
        <w:t>Кузнецовском</w:t>
      </w:r>
      <w:proofErr w:type="spellEnd"/>
      <w:r w:rsidR="00443C80">
        <w:rPr>
          <w:b/>
          <w:sz w:val="28"/>
          <w:szCs w:val="28"/>
        </w:rPr>
        <w:t xml:space="preserve"> сельсовете</w:t>
      </w:r>
      <w:r w:rsidRPr="000128F4">
        <w:rPr>
          <w:sz w:val="28"/>
          <w:szCs w:val="28"/>
        </w:rPr>
        <w:t xml:space="preserve"> </w:t>
      </w:r>
    </w:p>
    <w:p w:rsidR="00A0329E" w:rsidRDefault="00A0329E" w:rsidP="00A0329E">
      <w:pPr>
        <w:ind w:left="360"/>
        <w:rPr>
          <w:b/>
        </w:rPr>
      </w:pPr>
    </w:p>
    <w:tbl>
      <w:tblPr>
        <w:tblW w:w="10207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4678"/>
        <w:gridCol w:w="1275"/>
        <w:gridCol w:w="3686"/>
      </w:tblGrid>
      <w:tr w:rsidR="00A0329E" w:rsidTr="00512690">
        <w:tc>
          <w:tcPr>
            <w:tcW w:w="568" w:type="dxa"/>
          </w:tcPr>
          <w:p w:rsidR="00A0329E" w:rsidRDefault="00A0329E" w:rsidP="00C609DB">
            <w:pPr>
              <w:jc w:val="center"/>
            </w:pPr>
            <w:r>
              <w:t>№</w:t>
            </w:r>
          </w:p>
          <w:p w:rsidR="00A0329E" w:rsidRDefault="00A0329E" w:rsidP="00C609DB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678" w:type="dxa"/>
          </w:tcPr>
          <w:p w:rsidR="00A0329E" w:rsidRDefault="00A0329E" w:rsidP="00C609DB">
            <w:pPr>
              <w:jc w:val="center"/>
            </w:pPr>
            <w:r>
              <w:t>Планируемые мероприятия</w:t>
            </w:r>
          </w:p>
        </w:tc>
        <w:tc>
          <w:tcPr>
            <w:tcW w:w="1275" w:type="dxa"/>
          </w:tcPr>
          <w:p w:rsidR="00A0329E" w:rsidRDefault="00A0329E" w:rsidP="00C609DB">
            <w:pPr>
              <w:jc w:val="center"/>
            </w:pPr>
            <w:r>
              <w:t>Дата</w:t>
            </w:r>
          </w:p>
          <w:p w:rsidR="00A0329E" w:rsidRDefault="00A0329E" w:rsidP="00C609DB">
            <w:pPr>
              <w:jc w:val="center"/>
            </w:pPr>
            <w:r>
              <w:t>проведения</w:t>
            </w:r>
          </w:p>
        </w:tc>
        <w:tc>
          <w:tcPr>
            <w:tcW w:w="3686" w:type="dxa"/>
          </w:tcPr>
          <w:p w:rsidR="00A0329E" w:rsidRDefault="00A0329E" w:rsidP="00C609DB">
            <w:pPr>
              <w:jc w:val="center"/>
            </w:pPr>
            <w:proofErr w:type="gramStart"/>
            <w:r>
              <w:t>Ответственные</w:t>
            </w:r>
            <w:proofErr w:type="gramEnd"/>
            <w:r>
              <w:t xml:space="preserve"> за выполнение</w:t>
            </w:r>
          </w:p>
        </w:tc>
      </w:tr>
      <w:tr w:rsidR="00A0329E" w:rsidTr="00512690">
        <w:tc>
          <w:tcPr>
            <w:tcW w:w="568" w:type="dxa"/>
          </w:tcPr>
          <w:p w:rsidR="00A0329E" w:rsidRDefault="00A0329E" w:rsidP="00C609DB">
            <w:pPr>
              <w:jc w:val="center"/>
            </w:pPr>
            <w:r>
              <w:t>1</w:t>
            </w:r>
          </w:p>
        </w:tc>
        <w:tc>
          <w:tcPr>
            <w:tcW w:w="4678" w:type="dxa"/>
          </w:tcPr>
          <w:p w:rsidR="00A0329E" w:rsidRDefault="00A0329E" w:rsidP="00C609D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A0329E" w:rsidRDefault="00A0329E" w:rsidP="00C609DB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A0329E" w:rsidRDefault="00A0329E" w:rsidP="00C609DB">
            <w:pPr>
              <w:jc w:val="center"/>
            </w:pPr>
            <w:r>
              <w:t>4</w:t>
            </w:r>
          </w:p>
        </w:tc>
      </w:tr>
      <w:tr w:rsidR="00A0329E" w:rsidTr="00512690">
        <w:tc>
          <w:tcPr>
            <w:tcW w:w="568" w:type="dxa"/>
          </w:tcPr>
          <w:p w:rsidR="00A0329E" w:rsidRDefault="00A0329E" w:rsidP="00C609DB">
            <w:pPr>
              <w:jc w:val="center"/>
            </w:pPr>
            <w:r>
              <w:t>1.</w:t>
            </w:r>
          </w:p>
        </w:tc>
        <w:tc>
          <w:tcPr>
            <w:tcW w:w="4678" w:type="dxa"/>
          </w:tcPr>
          <w:p w:rsidR="00A0329E" w:rsidRPr="000128F4" w:rsidRDefault="000128F4" w:rsidP="00443C80">
            <w:pPr>
              <w:jc w:val="both"/>
              <w:rPr>
                <w:b/>
                <w:sz w:val="28"/>
                <w:szCs w:val="28"/>
              </w:rPr>
            </w:pPr>
            <w:r>
              <w:t xml:space="preserve">Создать </w:t>
            </w:r>
            <w:r w:rsidR="00635556">
              <w:t xml:space="preserve"> </w:t>
            </w:r>
            <w:r w:rsidRPr="00D83E5A">
              <w:t xml:space="preserve">комиссии </w:t>
            </w:r>
            <w:r>
              <w:t>по контролю за выполнением противопожарных мероприятий, координации действий сил и сре</w:t>
            </w:r>
            <w:proofErr w:type="gramStart"/>
            <w:r>
              <w:t>дств пр</w:t>
            </w:r>
            <w:proofErr w:type="gramEnd"/>
            <w:r>
              <w:t xml:space="preserve">ивлекаемых для тушения пожаров на территории  </w:t>
            </w:r>
            <w:proofErr w:type="spellStart"/>
            <w:r>
              <w:t>Ку</w:t>
            </w:r>
            <w:r w:rsidR="00443C80">
              <w:t>знецовского</w:t>
            </w:r>
            <w:proofErr w:type="spellEnd"/>
            <w:r w:rsidR="00443C80">
              <w:t xml:space="preserve"> сельсовета</w:t>
            </w:r>
          </w:p>
        </w:tc>
        <w:tc>
          <w:tcPr>
            <w:tcW w:w="1275" w:type="dxa"/>
          </w:tcPr>
          <w:p w:rsidR="00A0329E" w:rsidRDefault="00BF6C43" w:rsidP="003F639B">
            <w:pPr>
              <w:jc w:val="center"/>
            </w:pPr>
            <w:r>
              <w:t xml:space="preserve">до </w:t>
            </w:r>
            <w:r w:rsidR="003F639B">
              <w:t>10</w:t>
            </w:r>
            <w:r w:rsidR="000128F4">
              <w:t>.0</w:t>
            </w:r>
            <w:r w:rsidR="003F639B">
              <w:t>4</w:t>
            </w:r>
            <w:r w:rsidR="00A0329E">
              <w:t>.1</w:t>
            </w:r>
            <w:r w:rsidR="00635556">
              <w:t>8</w:t>
            </w:r>
          </w:p>
        </w:tc>
        <w:tc>
          <w:tcPr>
            <w:tcW w:w="3686" w:type="dxa"/>
          </w:tcPr>
          <w:p w:rsidR="00A0329E" w:rsidRDefault="00BF6C43" w:rsidP="003F639B">
            <w:pPr>
              <w:jc w:val="both"/>
            </w:pPr>
            <w:r>
              <w:t>з</w:t>
            </w:r>
            <w:r w:rsidR="000128F4">
              <w:t xml:space="preserve">аместитель главы Администрации </w:t>
            </w:r>
            <w:r w:rsidR="003F639B">
              <w:t>сельсовета</w:t>
            </w:r>
            <w:r w:rsidR="00A0329E">
              <w:t xml:space="preserve"> (</w:t>
            </w:r>
            <w:r w:rsidR="003F639B">
              <w:t>Киселева А.В.</w:t>
            </w:r>
            <w:r w:rsidR="00A0329E">
              <w:t>)</w:t>
            </w:r>
          </w:p>
        </w:tc>
      </w:tr>
      <w:tr w:rsidR="00A0329E" w:rsidTr="00512690">
        <w:tc>
          <w:tcPr>
            <w:tcW w:w="568" w:type="dxa"/>
          </w:tcPr>
          <w:p w:rsidR="00A0329E" w:rsidRDefault="00A0329E" w:rsidP="00C609DB">
            <w:pPr>
              <w:jc w:val="center"/>
            </w:pPr>
            <w:r>
              <w:t>2.</w:t>
            </w:r>
          </w:p>
        </w:tc>
        <w:tc>
          <w:tcPr>
            <w:tcW w:w="4678" w:type="dxa"/>
          </w:tcPr>
          <w:p w:rsidR="00A0329E" w:rsidRDefault="00A0329E" w:rsidP="000128F4">
            <w:pPr>
              <w:jc w:val="both"/>
            </w:pPr>
            <w:r>
              <w:t xml:space="preserve">Уточнить и откорректировать планы действий по предупреждению и ликвидации последствий ЧС, связанных с </w:t>
            </w:r>
            <w:r w:rsidR="000128F4">
              <w:t>пожарами</w:t>
            </w:r>
          </w:p>
        </w:tc>
        <w:tc>
          <w:tcPr>
            <w:tcW w:w="1275" w:type="dxa"/>
          </w:tcPr>
          <w:p w:rsidR="00A0329E" w:rsidRDefault="00635556" w:rsidP="003F639B">
            <w:r>
              <w:t xml:space="preserve">до </w:t>
            </w:r>
            <w:r w:rsidR="003F639B">
              <w:t>10</w:t>
            </w:r>
            <w:r w:rsidR="00A0329E">
              <w:t>.0</w:t>
            </w:r>
            <w:r w:rsidR="003F639B">
              <w:t>4</w:t>
            </w:r>
            <w:r w:rsidR="00A0329E">
              <w:t>.1</w:t>
            </w:r>
            <w:r>
              <w:t>8</w:t>
            </w:r>
          </w:p>
        </w:tc>
        <w:tc>
          <w:tcPr>
            <w:tcW w:w="3686" w:type="dxa"/>
          </w:tcPr>
          <w:p w:rsidR="00A0329E" w:rsidRDefault="003F639B" w:rsidP="003F639B">
            <w:pPr>
              <w:jc w:val="both"/>
            </w:pPr>
            <w:r>
              <w:t xml:space="preserve"> </w:t>
            </w:r>
            <w:proofErr w:type="spellStart"/>
            <w:r>
              <w:t>Кобенко</w:t>
            </w:r>
            <w:proofErr w:type="spellEnd"/>
            <w:r>
              <w:t xml:space="preserve"> Г.В.</w:t>
            </w:r>
            <w:r w:rsidR="00A0329E">
              <w:t>глав</w:t>
            </w:r>
            <w:r>
              <w:t>а</w:t>
            </w:r>
            <w:r w:rsidR="00A0329E">
              <w:t xml:space="preserve"> администраций сельсовет</w:t>
            </w:r>
            <w:r>
              <w:t>а</w:t>
            </w:r>
          </w:p>
        </w:tc>
      </w:tr>
      <w:tr w:rsidR="006B4EF6" w:rsidTr="00512690">
        <w:tc>
          <w:tcPr>
            <w:tcW w:w="568" w:type="dxa"/>
          </w:tcPr>
          <w:p w:rsidR="006B4EF6" w:rsidRDefault="003F639B" w:rsidP="00C609DB">
            <w:pPr>
              <w:jc w:val="center"/>
            </w:pPr>
            <w:r>
              <w:t>3</w:t>
            </w:r>
            <w:r w:rsidR="00B66D62">
              <w:t>.</w:t>
            </w:r>
          </w:p>
        </w:tc>
        <w:tc>
          <w:tcPr>
            <w:tcW w:w="4678" w:type="dxa"/>
          </w:tcPr>
          <w:p w:rsidR="006B4EF6" w:rsidRDefault="006B4EF6" w:rsidP="003D3DCD">
            <w:pPr>
              <w:jc w:val="both"/>
              <w:rPr>
                <w:rStyle w:val="212pt"/>
              </w:rPr>
            </w:pPr>
            <w:r>
              <w:t xml:space="preserve">Уточнить порядок оповещения населения, провести практические проверки имеющихся средств оповещения населения, обеспечить постоянную готовность системы оповещения </w:t>
            </w:r>
          </w:p>
        </w:tc>
        <w:tc>
          <w:tcPr>
            <w:tcW w:w="1275" w:type="dxa"/>
          </w:tcPr>
          <w:p w:rsidR="006B4EF6" w:rsidRDefault="00BF6C43" w:rsidP="003F639B">
            <w:r>
              <w:t xml:space="preserve">до </w:t>
            </w:r>
            <w:r w:rsidR="003F639B">
              <w:t>10</w:t>
            </w:r>
            <w:r>
              <w:t>.0</w:t>
            </w:r>
            <w:r w:rsidR="003F639B">
              <w:t>4</w:t>
            </w:r>
            <w:r>
              <w:t>.18</w:t>
            </w:r>
          </w:p>
        </w:tc>
        <w:tc>
          <w:tcPr>
            <w:tcW w:w="3686" w:type="dxa"/>
          </w:tcPr>
          <w:p w:rsidR="006B4EF6" w:rsidRDefault="003F639B" w:rsidP="00C609DB">
            <w:pPr>
              <w:jc w:val="both"/>
            </w:pPr>
            <w:r>
              <w:t>заместитель главы Администрации сельсовета (Киселева А.В.)</w:t>
            </w:r>
          </w:p>
        </w:tc>
      </w:tr>
      <w:tr w:rsidR="00A0329E" w:rsidTr="00512690">
        <w:tc>
          <w:tcPr>
            <w:tcW w:w="568" w:type="dxa"/>
          </w:tcPr>
          <w:p w:rsidR="00A0329E" w:rsidRDefault="00B66D62" w:rsidP="00C609DB">
            <w:pPr>
              <w:jc w:val="center"/>
            </w:pPr>
            <w:r>
              <w:t>5</w:t>
            </w:r>
            <w:r w:rsidR="00A0329E">
              <w:t>.</w:t>
            </w:r>
          </w:p>
        </w:tc>
        <w:tc>
          <w:tcPr>
            <w:tcW w:w="4678" w:type="dxa"/>
          </w:tcPr>
          <w:p w:rsidR="00A0329E" w:rsidRPr="006A6976" w:rsidRDefault="00B24467" w:rsidP="006A6976">
            <w:pPr>
              <w:pStyle w:val="a5"/>
              <w:ind w:firstLine="0"/>
              <w:rPr>
                <w:szCs w:val="24"/>
              </w:rPr>
            </w:pPr>
            <w:r>
              <w:rPr>
                <w:szCs w:val="24"/>
              </w:rPr>
              <w:t>П</w:t>
            </w:r>
            <w:r w:rsidR="006A6976" w:rsidRPr="006A6976">
              <w:rPr>
                <w:szCs w:val="24"/>
              </w:rPr>
              <w:t xml:space="preserve">ривести в соответствие с требованиями норм и правил пожарной безопасности все здания, объекты (приобрести до норм огнетушители, укомплектовать противопожарные щиты, обработать огнезащитным составом деревянные конструкции зданий, установить </w:t>
            </w:r>
            <w:proofErr w:type="spellStart"/>
            <w:r w:rsidR="006A6976" w:rsidRPr="006A6976">
              <w:rPr>
                <w:szCs w:val="24"/>
              </w:rPr>
              <w:t>молниезащиту</w:t>
            </w:r>
            <w:proofErr w:type="spellEnd"/>
            <w:r w:rsidR="006A6976" w:rsidRPr="006A6976">
              <w:rPr>
                <w:szCs w:val="24"/>
              </w:rPr>
              <w:t>, установить автоматические системы оповещения о пожаре, освободить от посторонних предметов эвакуационные пути и выходы из зданий и т.д.)</w:t>
            </w:r>
          </w:p>
        </w:tc>
        <w:tc>
          <w:tcPr>
            <w:tcW w:w="1275" w:type="dxa"/>
          </w:tcPr>
          <w:p w:rsidR="00A0329E" w:rsidRDefault="00BF6C43" w:rsidP="003F639B">
            <w:r>
              <w:t>до 05.0</w:t>
            </w:r>
            <w:r w:rsidR="003F639B">
              <w:t>5</w:t>
            </w:r>
            <w:r w:rsidR="00A0329E">
              <w:t>.1</w:t>
            </w:r>
            <w:r w:rsidR="003D3DCD">
              <w:t>8</w:t>
            </w:r>
          </w:p>
        </w:tc>
        <w:tc>
          <w:tcPr>
            <w:tcW w:w="3686" w:type="dxa"/>
          </w:tcPr>
          <w:p w:rsidR="00A0329E" w:rsidRDefault="00B24467" w:rsidP="0033359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администраций сельсовет</w:t>
            </w:r>
            <w:r w:rsidR="003F639B">
              <w:t>а</w:t>
            </w:r>
            <w:r w:rsidR="00B66D62">
              <w:t xml:space="preserve"> </w:t>
            </w:r>
          </w:p>
        </w:tc>
      </w:tr>
      <w:tr w:rsidR="006A6976" w:rsidTr="00512690">
        <w:tc>
          <w:tcPr>
            <w:tcW w:w="568" w:type="dxa"/>
          </w:tcPr>
          <w:p w:rsidR="006A6976" w:rsidRDefault="00B66D62" w:rsidP="00C609DB">
            <w:pPr>
              <w:jc w:val="center"/>
            </w:pPr>
            <w:r>
              <w:t>6.</w:t>
            </w:r>
          </w:p>
        </w:tc>
        <w:tc>
          <w:tcPr>
            <w:tcW w:w="4678" w:type="dxa"/>
          </w:tcPr>
          <w:p w:rsidR="006A6976" w:rsidRPr="006A6976" w:rsidRDefault="00B24467" w:rsidP="003F639B">
            <w:pPr>
              <w:pStyle w:val="a5"/>
              <w:ind w:firstLine="0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4952ED">
              <w:rPr>
                <w:szCs w:val="24"/>
              </w:rPr>
              <w:t>рганизовать о</w:t>
            </w:r>
            <w:r w:rsidR="006A6976" w:rsidRPr="006A6976">
              <w:rPr>
                <w:szCs w:val="24"/>
              </w:rPr>
              <w:t>чист</w:t>
            </w:r>
            <w:r w:rsidR="004952ED">
              <w:rPr>
                <w:szCs w:val="24"/>
              </w:rPr>
              <w:t>ку</w:t>
            </w:r>
            <w:r w:rsidR="006A6976" w:rsidRPr="006A6976">
              <w:rPr>
                <w:szCs w:val="24"/>
              </w:rPr>
              <w:t xml:space="preserve"> территории </w:t>
            </w:r>
            <w:r w:rsidR="004952ED">
              <w:rPr>
                <w:szCs w:val="24"/>
              </w:rPr>
              <w:t xml:space="preserve">населённых пунктов </w:t>
            </w:r>
            <w:r w:rsidR="006A6976" w:rsidRPr="006A6976">
              <w:rPr>
                <w:szCs w:val="24"/>
              </w:rPr>
              <w:t xml:space="preserve">от мусора (сухой растительности и других горючих отходов) </w:t>
            </w:r>
            <w:proofErr w:type="gramStart"/>
            <w:r w:rsidR="006A6976" w:rsidRPr="006A6976">
              <w:rPr>
                <w:szCs w:val="24"/>
              </w:rPr>
              <w:t>и</w:t>
            </w:r>
            <w:proofErr w:type="gramEnd"/>
            <w:r w:rsidR="006A6976" w:rsidRPr="006A6976">
              <w:rPr>
                <w:szCs w:val="24"/>
              </w:rPr>
              <w:t xml:space="preserve"> не допуская  сжигания собранного мусора на территории населённ</w:t>
            </w:r>
            <w:r w:rsidR="003F639B">
              <w:rPr>
                <w:szCs w:val="24"/>
              </w:rPr>
              <w:t>ого</w:t>
            </w:r>
            <w:r w:rsidR="006A6976" w:rsidRPr="006A6976">
              <w:rPr>
                <w:szCs w:val="24"/>
              </w:rPr>
              <w:t xml:space="preserve"> пунктов организовать его вывоз на свалки бытовых отходов</w:t>
            </w:r>
          </w:p>
        </w:tc>
        <w:tc>
          <w:tcPr>
            <w:tcW w:w="1275" w:type="dxa"/>
          </w:tcPr>
          <w:p w:rsidR="006A6976" w:rsidRDefault="00BF6C43" w:rsidP="003F639B">
            <w:r>
              <w:t>до 2</w:t>
            </w:r>
            <w:r w:rsidR="003F639B">
              <w:t>0</w:t>
            </w:r>
            <w:r>
              <w:t>.0</w:t>
            </w:r>
            <w:r w:rsidR="003F639B">
              <w:t>5</w:t>
            </w:r>
            <w:r>
              <w:t>.18</w:t>
            </w:r>
          </w:p>
        </w:tc>
        <w:tc>
          <w:tcPr>
            <w:tcW w:w="3686" w:type="dxa"/>
          </w:tcPr>
          <w:p w:rsidR="006A6976" w:rsidRDefault="00B24467" w:rsidP="0033359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администраций сельсовет</w:t>
            </w:r>
            <w:r w:rsidR="003F639B">
              <w:t>а</w:t>
            </w:r>
            <w:r w:rsidR="004952ED">
              <w:t xml:space="preserve"> </w:t>
            </w:r>
          </w:p>
        </w:tc>
      </w:tr>
      <w:tr w:rsidR="00090B0A" w:rsidTr="00512690">
        <w:tc>
          <w:tcPr>
            <w:tcW w:w="568" w:type="dxa"/>
          </w:tcPr>
          <w:p w:rsidR="00090B0A" w:rsidRDefault="00B66D62" w:rsidP="00C609DB">
            <w:pPr>
              <w:jc w:val="center"/>
            </w:pPr>
            <w:r>
              <w:t>7.</w:t>
            </w:r>
          </w:p>
        </w:tc>
        <w:tc>
          <w:tcPr>
            <w:tcW w:w="4678" w:type="dxa"/>
          </w:tcPr>
          <w:p w:rsidR="00090B0A" w:rsidRPr="00090B0A" w:rsidRDefault="00B66D62" w:rsidP="00090B0A">
            <w:pPr>
              <w:pStyle w:val="a5"/>
              <w:ind w:firstLine="0"/>
              <w:rPr>
                <w:szCs w:val="24"/>
              </w:rPr>
            </w:pPr>
            <w:r>
              <w:rPr>
                <w:szCs w:val="24"/>
              </w:rPr>
              <w:t>Р</w:t>
            </w:r>
            <w:r w:rsidR="00090B0A" w:rsidRPr="00090B0A">
              <w:rPr>
                <w:szCs w:val="24"/>
              </w:rPr>
              <w:t>азработать и выполнить мероприятия исключающие возможность переброски степных и лесных пожаров на населенные пункты (провести опашку по периметру населенных пунктов, скосить и убрать бурьян)</w:t>
            </w:r>
          </w:p>
        </w:tc>
        <w:tc>
          <w:tcPr>
            <w:tcW w:w="1275" w:type="dxa"/>
          </w:tcPr>
          <w:p w:rsidR="00090B0A" w:rsidRDefault="00BF6C43" w:rsidP="0033359D">
            <w:r>
              <w:t>до 25.0</w:t>
            </w:r>
            <w:r w:rsidR="0033359D">
              <w:t>5</w:t>
            </w:r>
            <w:r>
              <w:t>.18</w:t>
            </w:r>
          </w:p>
        </w:tc>
        <w:tc>
          <w:tcPr>
            <w:tcW w:w="3686" w:type="dxa"/>
          </w:tcPr>
          <w:p w:rsidR="00090B0A" w:rsidRDefault="00B24467" w:rsidP="0033359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администраций сельсовет</w:t>
            </w:r>
            <w:r w:rsidR="0033359D">
              <w:t>а</w:t>
            </w:r>
            <w:r>
              <w:t xml:space="preserve"> </w:t>
            </w:r>
          </w:p>
        </w:tc>
      </w:tr>
      <w:tr w:rsidR="006A6976" w:rsidTr="00512690">
        <w:tc>
          <w:tcPr>
            <w:tcW w:w="568" w:type="dxa"/>
          </w:tcPr>
          <w:p w:rsidR="006A6976" w:rsidRDefault="00B66D62" w:rsidP="00C609DB">
            <w:pPr>
              <w:jc w:val="center"/>
            </w:pPr>
            <w:r>
              <w:t>8.</w:t>
            </w:r>
          </w:p>
        </w:tc>
        <w:tc>
          <w:tcPr>
            <w:tcW w:w="4678" w:type="dxa"/>
          </w:tcPr>
          <w:p w:rsidR="006A6976" w:rsidRPr="006A6976" w:rsidRDefault="00B66D62" w:rsidP="00090B0A">
            <w:pPr>
              <w:pStyle w:val="a5"/>
              <w:ind w:firstLine="0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6A6976" w:rsidRPr="006A6976">
              <w:rPr>
                <w:szCs w:val="24"/>
              </w:rPr>
              <w:t xml:space="preserve">беспечить беспрепятственный подъезд </w:t>
            </w:r>
            <w:r w:rsidR="006A6976" w:rsidRPr="006A6976">
              <w:rPr>
                <w:szCs w:val="24"/>
              </w:rPr>
              <w:lastRenderedPageBreak/>
              <w:t>пожарной техники к</w:t>
            </w:r>
            <w:r w:rsidR="00090B0A">
              <w:rPr>
                <w:szCs w:val="24"/>
              </w:rPr>
              <w:t xml:space="preserve"> зданиям, сооружениям, пожарным гидрантам</w:t>
            </w:r>
            <w:r w:rsidR="00B24467">
              <w:rPr>
                <w:szCs w:val="24"/>
              </w:rPr>
              <w:t>, жилым домам</w:t>
            </w:r>
            <w:r w:rsidR="00090B0A">
              <w:rPr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6A6976" w:rsidRDefault="00BF6C43" w:rsidP="0033359D">
            <w:r>
              <w:lastRenderedPageBreak/>
              <w:t>до 05.0</w:t>
            </w:r>
            <w:r w:rsidR="0033359D">
              <w:t>5</w:t>
            </w:r>
            <w:r>
              <w:t>.18</w:t>
            </w:r>
          </w:p>
        </w:tc>
        <w:tc>
          <w:tcPr>
            <w:tcW w:w="3686" w:type="dxa"/>
          </w:tcPr>
          <w:p w:rsidR="006A6976" w:rsidRDefault="00B24467" w:rsidP="0033359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администраций сельсоветов</w:t>
            </w:r>
            <w:r w:rsidR="00B66D62">
              <w:t xml:space="preserve"> </w:t>
            </w:r>
          </w:p>
        </w:tc>
      </w:tr>
      <w:tr w:rsidR="006A6976" w:rsidTr="00512690">
        <w:tc>
          <w:tcPr>
            <w:tcW w:w="568" w:type="dxa"/>
          </w:tcPr>
          <w:p w:rsidR="006A6976" w:rsidRDefault="00B66D62" w:rsidP="00C609DB">
            <w:pPr>
              <w:jc w:val="center"/>
            </w:pPr>
            <w:r>
              <w:lastRenderedPageBreak/>
              <w:t>9</w:t>
            </w:r>
            <w:r w:rsidR="004952ED">
              <w:t>.</w:t>
            </w:r>
          </w:p>
        </w:tc>
        <w:tc>
          <w:tcPr>
            <w:tcW w:w="4678" w:type="dxa"/>
          </w:tcPr>
          <w:p w:rsidR="006A6976" w:rsidRPr="006A6976" w:rsidRDefault="004952ED" w:rsidP="006A6976">
            <w:pPr>
              <w:jc w:val="both"/>
            </w:pPr>
            <w:r>
              <w:t>У</w:t>
            </w:r>
            <w:r w:rsidR="006A6976" w:rsidRPr="006A6976">
              <w:t xml:space="preserve">точнить силы и </w:t>
            </w:r>
            <w:proofErr w:type="gramStart"/>
            <w:r w:rsidR="006A6976" w:rsidRPr="006A6976">
              <w:t>средства</w:t>
            </w:r>
            <w:proofErr w:type="gramEnd"/>
            <w:r w:rsidR="006A6976" w:rsidRPr="006A6976">
              <w:t xml:space="preserve"> привлекаемые для ликвидации чрезвычайных ситуаций связанных с пожарами, обеспечить их постоянную готовность</w:t>
            </w:r>
          </w:p>
        </w:tc>
        <w:tc>
          <w:tcPr>
            <w:tcW w:w="1275" w:type="dxa"/>
          </w:tcPr>
          <w:p w:rsidR="006A6976" w:rsidRDefault="00BF6C43" w:rsidP="0033359D">
            <w:r>
              <w:t>до 0</w:t>
            </w:r>
            <w:r w:rsidR="0033359D">
              <w:t>5</w:t>
            </w:r>
            <w:r>
              <w:t>.0</w:t>
            </w:r>
            <w:r w:rsidR="0033359D">
              <w:t>5</w:t>
            </w:r>
            <w:r>
              <w:t>.18</w:t>
            </w:r>
          </w:p>
        </w:tc>
        <w:tc>
          <w:tcPr>
            <w:tcW w:w="3686" w:type="dxa"/>
          </w:tcPr>
          <w:p w:rsidR="006A6976" w:rsidRDefault="00B24467" w:rsidP="0033359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администраций сельсовет</w:t>
            </w:r>
            <w:r w:rsidR="0033359D">
              <w:t>а</w:t>
            </w:r>
            <w:r>
              <w:t xml:space="preserve"> </w:t>
            </w:r>
          </w:p>
        </w:tc>
      </w:tr>
      <w:tr w:rsidR="006A6976" w:rsidTr="00512690">
        <w:tc>
          <w:tcPr>
            <w:tcW w:w="568" w:type="dxa"/>
          </w:tcPr>
          <w:p w:rsidR="006A6976" w:rsidRDefault="004952ED" w:rsidP="00C609DB">
            <w:pPr>
              <w:jc w:val="center"/>
            </w:pPr>
            <w:r>
              <w:t>10.</w:t>
            </w:r>
          </w:p>
        </w:tc>
        <w:tc>
          <w:tcPr>
            <w:tcW w:w="4678" w:type="dxa"/>
          </w:tcPr>
          <w:p w:rsidR="006A6976" w:rsidRPr="00090B0A" w:rsidRDefault="004952ED" w:rsidP="0033359D">
            <w:pPr>
              <w:pStyle w:val="a5"/>
              <w:ind w:firstLine="0"/>
              <w:rPr>
                <w:szCs w:val="24"/>
              </w:rPr>
            </w:pPr>
            <w:r>
              <w:rPr>
                <w:szCs w:val="24"/>
              </w:rPr>
              <w:t>П</w:t>
            </w:r>
            <w:r w:rsidR="00090B0A" w:rsidRPr="00090B0A">
              <w:rPr>
                <w:szCs w:val="24"/>
              </w:rPr>
              <w:t>роверить наличие, исправность пожарных гидрантов,  оборудовать пирсы для забора воды пожарной техникой из водоёмов и обеспечить их постоянное функционирование</w:t>
            </w:r>
          </w:p>
        </w:tc>
        <w:tc>
          <w:tcPr>
            <w:tcW w:w="1275" w:type="dxa"/>
          </w:tcPr>
          <w:p w:rsidR="006A6976" w:rsidRDefault="00BF6C43" w:rsidP="0033359D">
            <w:r>
              <w:t xml:space="preserve">до </w:t>
            </w:r>
            <w:r w:rsidR="0033359D">
              <w:t>05</w:t>
            </w:r>
            <w:r>
              <w:t>.0</w:t>
            </w:r>
            <w:r w:rsidR="0033359D">
              <w:t>5</w:t>
            </w:r>
            <w:r>
              <w:t>.18</w:t>
            </w:r>
          </w:p>
        </w:tc>
        <w:tc>
          <w:tcPr>
            <w:tcW w:w="3686" w:type="dxa"/>
          </w:tcPr>
          <w:p w:rsidR="006A6976" w:rsidRDefault="004952ED" w:rsidP="0033359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администраций сельсовет</w:t>
            </w:r>
            <w:r w:rsidR="0033359D">
              <w:t>а</w:t>
            </w:r>
            <w:r>
              <w:t xml:space="preserve"> </w:t>
            </w:r>
          </w:p>
        </w:tc>
      </w:tr>
      <w:tr w:rsidR="00090B0A" w:rsidTr="00512690">
        <w:tc>
          <w:tcPr>
            <w:tcW w:w="568" w:type="dxa"/>
          </w:tcPr>
          <w:p w:rsidR="00090B0A" w:rsidRDefault="004952ED" w:rsidP="00C609DB">
            <w:pPr>
              <w:jc w:val="center"/>
            </w:pPr>
            <w:r>
              <w:t>11.</w:t>
            </w:r>
          </w:p>
        </w:tc>
        <w:tc>
          <w:tcPr>
            <w:tcW w:w="4678" w:type="dxa"/>
          </w:tcPr>
          <w:p w:rsidR="00090B0A" w:rsidRPr="00090B0A" w:rsidRDefault="004952ED" w:rsidP="0033359D">
            <w:pPr>
              <w:jc w:val="both"/>
            </w:pPr>
            <w:r>
              <w:t>З</w:t>
            </w:r>
            <w:r w:rsidR="00090B0A" w:rsidRPr="00090B0A">
              <w:t xml:space="preserve">апретить разведение костров, сжигание мусора и сухой растительности на территории </w:t>
            </w:r>
            <w:r w:rsidR="0033359D">
              <w:t>сельсовета</w:t>
            </w:r>
          </w:p>
        </w:tc>
        <w:tc>
          <w:tcPr>
            <w:tcW w:w="1275" w:type="dxa"/>
          </w:tcPr>
          <w:p w:rsidR="00090B0A" w:rsidRDefault="00BF6C43" w:rsidP="003D3DCD">
            <w:r>
              <w:t>постоянно</w:t>
            </w:r>
          </w:p>
        </w:tc>
        <w:tc>
          <w:tcPr>
            <w:tcW w:w="3686" w:type="dxa"/>
          </w:tcPr>
          <w:p w:rsidR="00090B0A" w:rsidRDefault="004952ED" w:rsidP="0033359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администраций сельсовет</w:t>
            </w:r>
            <w:r w:rsidR="0033359D">
              <w:t>а</w:t>
            </w:r>
          </w:p>
        </w:tc>
      </w:tr>
      <w:tr w:rsidR="00090B0A" w:rsidTr="00512690">
        <w:tc>
          <w:tcPr>
            <w:tcW w:w="568" w:type="dxa"/>
          </w:tcPr>
          <w:p w:rsidR="00090B0A" w:rsidRDefault="004952ED" w:rsidP="00C609DB">
            <w:pPr>
              <w:jc w:val="center"/>
            </w:pPr>
            <w:r>
              <w:t>12.</w:t>
            </w:r>
          </w:p>
        </w:tc>
        <w:tc>
          <w:tcPr>
            <w:tcW w:w="4678" w:type="dxa"/>
          </w:tcPr>
          <w:p w:rsidR="00090B0A" w:rsidRPr="00090B0A" w:rsidRDefault="004952ED" w:rsidP="00090B0A">
            <w:pPr>
              <w:jc w:val="both"/>
            </w:pPr>
            <w:r>
              <w:t>П</w:t>
            </w:r>
            <w:r w:rsidR="00090B0A" w:rsidRPr="00090B0A">
              <w:t>ринять меры по выявлению и сносу "ветхих", бесхозных строений на</w:t>
            </w:r>
            <w:r w:rsidR="00090B0A">
              <w:t xml:space="preserve"> территориях населенных пунктов</w:t>
            </w:r>
          </w:p>
        </w:tc>
        <w:tc>
          <w:tcPr>
            <w:tcW w:w="1275" w:type="dxa"/>
          </w:tcPr>
          <w:p w:rsidR="00090B0A" w:rsidRDefault="00BF6C43" w:rsidP="003D3DCD">
            <w:r>
              <w:t>постоянно</w:t>
            </w:r>
          </w:p>
        </w:tc>
        <w:tc>
          <w:tcPr>
            <w:tcW w:w="3686" w:type="dxa"/>
          </w:tcPr>
          <w:p w:rsidR="00090B0A" w:rsidRDefault="004952ED" w:rsidP="0033359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администраций сельсовет</w:t>
            </w:r>
            <w:r w:rsidR="0033359D">
              <w:t>а</w:t>
            </w:r>
            <w:r>
              <w:t>)</w:t>
            </w:r>
          </w:p>
        </w:tc>
      </w:tr>
      <w:tr w:rsidR="00090B0A" w:rsidTr="00512690">
        <w:tc>
          <w:tcPr>
            <w:tcW w:w="568" w:type="dxa"/>
          </w:tcPr>
          <w:p w:rsidR="00090B0A" w:rsidRDefault="004952ED" w:rsidP="00C609DB">
            <w:pPr>
              <w:jc w:val="center"/>
            </w:pPr>
            <w:r>
              <w:t>13.</w:t>
            </w:r>
          </w:p>
        </w:tc>
        <w:tc>
          <w:tcPr>
            <w:tcW w:w="4678" w:type="dxa"/>
          </w:tcPr>
          <w:p w:rsidR="00090B0A" w:rsidRPr="00090B0A" w:rsidRDefault="004952ED" w:rsidP="00090B0A">
            <w:pPr>
              <w:jc w:val="both"/>
            </w:pPr>
            <w:r>
              <w:t>О</w:t>
            </w:r>
            <w:r w:rsidR="00090B0A" w:rsidRPr="00090B0A">
              <w:t>рганизовать опашку, рекультивацию мест длительного х</w:t>
            </w:r>
            <w:r w:rsidR="00090B0A">
              <w:t>ранения твёрдых бытовых отходов</w:t>
            </w:r>
          </w:p>
        </w:tc>
        <w:tc>
          <w:tcPr>
            <w:tcW w:w="1275" w:type="dxa"/>
          </w:tcPr>
          <w:p w:rsidR="00090B0A" w:rsidRDefault="00BF6C43" w:rsidP="0033359D">
            <w:r>
              <w:t>до 20.0</w:t>
            </w:r>
            <w:r w:rsidR="0033359D">
              <w:t>5</w:t>
            </w:r>
            <w:r>
              <w:t>.18</w:t>
            </w:r>
          </w:p>
        </w:tc>
        <w:tc>
          <w:tcPr>
            <w:tcW w:w="3686" w:type="dxa"/>
          </w:tcPr>
          <w:p w:rsidR="00090B0A" w:rsidRDefault="004952ED" w:rsidP="0033359D">
            <w:pPr>
              <w:jc w:val="both"/>
            </w:pPr>
            <w:r>
              <w:t>глав</w:t>
            </w:r>
            <w:r w:rsidR="0033359D">
              <w:t>а</w:t>
            </w:r>
            <w:r>
              <w:t xml:space="preserve"> администраций сельсовет</w:t>
            </w:r>
            <w:r w:rsidR="0033359D">
              <w:t>а</w:t>
            </w:r>
          </w:p>
        </w:tc>
      </w:tr>
      <w:tr w:rsidR="00090B0A" w:rsidTr="00512690">
        <w:tc>
          <w:tcPr>
            <w:tcW w:w="568" w:type="dxa"/>
          </w:tcPr>
          <w:p w:rsidR="00090B0A" w:rsidRDefault="004952ED" w:rsidP="00C609DB">
            <w:pPr>
              <w:jc w:val="center"/>
            </w:pPr>
            <w:r>
              <w:t>14.</w:t>
            </w:r>
          </w:p>
        </w:tc>
        <w:tc>
          <w:tcPr>
            <w:tcW w:w="4678" w:type="dxa"/>
          </w:tcPr>
          <w:p w:rsidR="00090B0A" w:rsidRDefault="004952ED" w:rsidP="004952ED">
            <w:pPr>
              <w:jc w:val="both"/>
            </w:pPr>
            <w:r>
              <w:t>Обеспечить соблюдение правил противопожарного режима</w:t>
            </w:r>
            <w:r w:rsidR="00090B0A" w:rsidRPr="00090B0A">
              <w:t xml:space="preserve"> при заготовке грубых и сочных кормов, во время уборки </w:t>
            </w:r>
            <w:r w:rsidR="00090B0A">
              <w:t>урожая и других полевых работах</w:t>
            </w:r>
          </w:p>
          <w:p w:rsidR="00E14527" w:rsidRPr="00090B0A" w:rsidRDefault="00E14527" w:rsidP="004952ED">
            <w:pPr>
              <w:jc w:val="both"/>
            </w:pPr>
          </w:p>
        </w:tc>
        <w:tc>
          <w:tcPr>
            <w:tcW w:w="1275" w:type="dxa"/>
          </w:tcPr>
          <w:p w:rsidR="00090B0A" w:rsidRDefault="00BF6C43" w:rsidP="003D3DCD">
            <w:r>
              <w:t>при проведении полевых работ</w:t>
            </w:r>
          </w:p>
        </w:tc>
        <w:tc>
          <w:tcPr>
            <w:tcW w:w="3686" w:type="dxa"/>
          </w:tcPr>
          <w:p w:rsidR="00090B0A" w:rsidRDefault="004952ED" w:rsidP="00C609DB">
            <w:pPr>
              <w:jc w:val="both"/>
            </w:pPr>
            <w:r>
              <w:t xml:space="preserve">руководители сельскохозяйственных организаций, фермера </w:t>
            </w:r>
            <w:r w:rsidR="00BF6C43">
              <w:t>(по согласованию)</w:t>
            </w:r>
          </w:p>
        </w:tc>
      </w:tr>
      <w:tr w:rsidR="00090B0A" w:rsidTr="00512690">
        <w:tc>
          <w:tcPr>
            <w:tcW w:w="568" w:type="dxa"/>
          </w:tcPr>
          <w:p w:rsidR="00090B0A" w:rsidRDefault="004952ED" w:rsidP="00C609DB">
            <w:pPr>
              <w:jc w:val="center"/>
            </w:pPr>
            <w:r>
              <w:t>15.</w:t>
            </w:r>
          </w:p>
        </w:tc>
        <w:tc>
          <w:tcPr>
            <w:tcW w:w="4678" w:type="dxa"/>
          </w:tcPr>
          <w:p w:rsidR="00090B0A" w:rsidRPr="00090B0A" w:rsidRDefault="004952ED" w:rsidP="004952ED">
            <w:pPr>
              <w:jc w:val="both"/>
            </w:pPr>
            <w:r>
              <w:t xml:space="preserve">Организовать </w:t>
            </w:r>
            <w:r w:rsidR="00090B0A" w:rsidRPr="00090B0A">
              <w:t>прове</w:t>
            </w:r>
            <w:r>
              <w:t>дение инструктажей</w:t>
            </w:r>
            <w:r w:rsidR="00090B0A" w:rsidRPr="00090B0A">
              <w:t xml:space="preserve"> с механизаторами о правилах </w:t>
            </w:r>
            <w:r w:rsidR="006B4EF6">
              <w:t>противопожарного режима</w:t>
            </w:r>
            <w:r w:rsidR="00090B0A" w:rsidRPr="00090B0A">
              <w:t xml:space="preserve"> при проведении полевых работ, обеспечить уборочную технику средствами пожаротушения  </w:t>
            </w:r>
            <w:proofErr w:type="gramStart"/>
            <w:r w:rsidR="00090B0A" w:rsidRPr="00090B0A">
              <w:t>согласно</w:t>
            </w:r>
            <w:proofErr w:type="gramEnd"/>
            <w:r w:rsidR="00090B0A" w:rsidRPr="00090B0A">
              <w:t xml:space="preserve"> установленных норм</w:t>
            </w:r>
          </w:p>
        </w:tc>
        <w:tc>
          <w:tcPr>
            <w:tcW w:w="1275" w:type="dxa"/>
          </w:tcPr>
          <w:p w:rsidR="00090B0A" w:rsidRDefault="00E14527" w:rsidP="0033359D">
            <w:r>
              <w:t xml:space="preserve">до </w:t>
            </w:r>
            <w:r w:rsidR="0033359D">
              <w:t>25</w:t>
            </w:r>
            <w:r>
              <w:t>.04.18</w:t>
            </w:r>
          </w:p>
        </w:tc>
        <w:tc>
          <w:tcPr>
            <w:tcW w:w="3686" w:type="dxa"/>
          </w:tcPr>
          <w:p w:rsidR="00090B0A" w:rsidRDefault="004952ED" w:rsidP="00C609DB">
            <w:pPr>
              <w:jc w:val="both"/>
            </w:pPr>
            <w:r>
              <w:t>руководители сельскохозяйственных организаций, фермера</w:t>
            </w:r>
            <w:r w:rsidR="00E14527">
              <w:t xml:space="preserve"> (по согласованию)</w:t>
            </w:r>
          </w:p>
        </w:tc>
      </w:tr>
      <w:tr w:rsidR="00A0329E" w:rsidTr="00512690">
        <w:tc>
          <w:tcPr>
            <w:tcW w:w="568" w:type="dxa"/>
          </w:tcPr>
          <w:p w:rsidR="00A0329E" w:rsidRDefault="006A38A5" w:rsidP="007629CA">
            <w:pPr>
              <w:jc w:val="center"/>
            </w:pPr>
            <w:r>
              <w:t>16</w:t>
            </w:r>
            <w:r w:rsidR="00A0329E">
              <w:t>.</w:t>
            </w:r>
          </w:p>
        </w:tc>
        <w:tc>
          <w:tcPr>
            <w:tcW w:w="4678" w:type="dxa"/>
          </w:tcPr>
          <w:p w:rsidR="00A0329E" w:rsidRDefault="00A0329E" w:rsidP="00C609DB">
            <w:pPr>
              <w:jc w:val="both"/>
            </w:pPr>
            <w:r>
              <w:t>Подготовить пункты временного размещения эвакуируемого населения, определить порядок их жизнеобеспечения</w:t>
            </w:r>
          </w:p>
          <w:p w:rsidR="006A38A5" w:rsidRDefault="006A38A5" w:rsidP="00C609DB">
            <w:pPr>
              <w:jc w:val="both"/>
            </w:pPr>
          </w:p>
        </w:tc>
        <w:tc>
          <w:tcPr>
            <w:tcW w:w="1275" w:type="dxa"/>
          </w:tcPr>
          <w:p w:rsidR="00A0329E" w:rsidRDefault="00E14527" w:rsidP="0033359D">
            <w:r>
              <w:t xml:space="preserve">до </w:t>
            </w:r>
            <w:r w:rsidR="0033359D">
              <w:t>05</w:t>
            </w:r>
            <w:r>
              <w:t>.0</w:t>
            </w:r>
            <w:r w:rsidR="0033359D">
              <w:t>5</w:t>
            </w:r>
            <w:r>
              <w:t>.18</w:t>
            </w:r>
          </w:p>
        </w:tc>
        <w:tc>
          <w:tcPr>
            <w:tcW w:w="3686" w:type="dxa"/>
          </w:tcPr>
          <w:p w:rsidR="00A0329E" w:rsidRDefault="00A0329E" w:rsidP="004A4368">
            <w:pPr>
              <w:jc w:val="both"/>
            </w:pPr>
            <w:r>
              <w:t xml:space="preserve"> глав</w:t>
            </w:r>
            <w:r w:rsidR="0033359D">
              <w:t>а</w:t>
            </w:r>
            <w:r>
              <w:t xml:space="preserve"> администраций сельсовет</w:t>
            </w:r>
            <w:r w:rsidR="0033359D">
              <w:t>а</w:t>
            </w:r>
          </w:p>
        </w:tc>
      </w:tr>
      <w:tr w:rsidR="00A0329E" w:rsidTr="00512690">
        <w:tc>
          <w:tcPr>
            <w:tcW w:w="568" w:type="dxa"/>
          </w:tcPr>
          <w:p w:rsidR="00A0329E" w:rsidRDefault="005D4866" w:rsidP="00C609DB">
            <w:pPr>
              <w:jc w:val="center"/>
            </w:pPr>
            <w:r>
              <w:t>19</w:t>
            </w:r>
            <w:r w:rsidR="00A0329E">
              <w:t>.</w:t>
            </w:r>
          </w:p>
        </w:tc>
        <w:tc>
          <w:tcPr>
            <w:tcW w:w="4678" w:type="dxa"/>
          </w:tcPr>
          <w:p w:rsidR="00A0329E" w:rsidRPr="006A38A5" w:rsidRDefault="006A38A5" w:rsidP="00C609DB">
            <w:pPr>
              <w:jc w:val="both"/>
              <w:rPr>
                <w:b/>
              </w:rPr>
            </w:pPr>
            <w:r w:rsidRPr="006A38A5">
              <w:rPr>
                <w:rStyle w:val="212pt"/>
                <w:b w:val="0"/>
              </w:rPr>
              <w:t>Создать патрульные, патрульно-маневренные, и мо</w:t>
            </w:r>
            <w:r w:rsidRPr="006A38A5">
              <w:rPr>
                <w:rStyle w:val="212pt"/>
                <w:b w:val="0"/>
              </w:rPr>
              <w:softHyphen/>
              <w:t>бильные</w:t>
            </w:r>
            <w:r w:rsidR="00815335" w:rsidRPr="006A38A5">
              <w:rPr>
                <w:rStyle w:val="212pt"/>
                <w:b w:val="0"/>
              </w:rPr>
              <w:t xml:space="preserve"> групп</w:t>
            </w:r>
            <w:r w:rsidRPr="006A38A5">
              <w:rPr>
                <w:rStyle w:val="212pt"/>
                <w:b w:val="0"/>
              </w:rPr>
              <w:t>ы</w:t>
            </w:r>
            <w:r w:rsidR="00815335" w:rsidRPr="006A38A5">
              <w:rPr>
                <w:rStyle w:val="212pt"/>
                <w:b w:val="0"/>
              </w:rPr>
              <w:t xml:space="preserve"> профилактики для своевременного реаги</w:t>
            </w:r>
            <w:r w:rsidR="00815335" w:rsidRPr="006A38A5">
              <w:rPr>
                <w:rStyle w:val="212pt"/>
                <w:b w:val="0"/>
              </w:rPr>
              <w:softHyphen/>
              <w:t>рования на возникающие природные пожары, обеспече</w:t>
            </w:r>
            <w:r w:rsidR="00815335" w:rsidRPr="006A38A5">
              <w:rPr>
                <w:rStyle w:val="212pt"/>
                <w:b w:val="0"/>
              </w:rPr>
              <w:softHyphen/>
              <w:t>ние их необходимым имуществом и автомобильным транспортом</w:t>
            </w:r>
          </w:p>
        </w:tc>
        <w:tc>
          <w:tcPr>
            <w:tcW w:w="1275" w:type="dxa"/>
          </w:tcPr>
          <w:p w:rsidR="00A0329E" w:rsidRDefault="00E14527" w:rsidP="004A4368">
            <w:r>
              <w:t xml:space="preserve">до </w:t>
            </w:r>
            <w:r w:rsidR="004A4368">
              <w:t>25</w:t>
            </w:r>
            <w:r w:rsidR="00A0329E">
              <w:t>.03.1</w:t>
            </w:r>
            <w:r w:rsidR="003D3DCD">
              <w:t>8</w:t>
            </w:r>
          </w:p>
        </w:tc>
        <w:tc>
          <w:tcPr>
            <w:tcW w:w="3686" w:type="dxa"/>
          </w:tcPr>
          <w:p w:rsidR="00A0329E" w:rsidRDefault="004A4368" w:rsidP="006A38A5">
            <w:pPr>
              <w:jc w:val="both"/>
            </w:pPr>
            <w:r>
              <w:t>Глава администрации сельсовета</w:t>
            </w:r>
          </w:p>
        </w:tc>
      </w:tr>
      <w:tr w:rsidR="00A0329E" w:rsidTr="00512690">
        <w:tc>
          <w:tcPr>
            <w:tcW w:w="568" w:type="dxa"/>
          </w:tcPr>
          <w:p w:rsidR="00A0329E" w:rsidRDefault="005D4866" w:rsidP="00C609DB">
            <w:pPr>
              <w:jc w:val="center"/>
            </w:pPr>
            <w:r>
              <w:t>20</w:t>
            </w:r>
            <w:r w:rsidR="00A0329E">
              <w:t>.</w:t>
            </w:r>
          </w:p>
        </w:tc>
        <w:tc>
          <w:tcPr>
            <w:tcW w:w="4678" w:type="dxa"/>
          </w:tcPr>
          <w:p w:rsidR="00A0329E" w:rsidRPr="00815335" w:rsidRDefault="005D4866" w:rsidP="004A4368">
            <w:pPr>
              <w:jc w:val="both"/>
            </w:pPr>
            <w:r>
              <w:t>П</w:t>
            </w:r>
            <w:r w:rsidR="00815335" w:rsidRPr="006B4EF6">
              <w:t>роверить готовность сил и средств поселени</w:t>
            </w:r>
            <w:r w:rsidR="004A4368">
              <w:t>я</w:t>
            </w:r>
            <w:r w:rsidR="00815335" w:rsidRPr="006B4EF6">
              <w:t xml:space="preserve">  привлекаемых для ликвидации ЧС, связанных с пожарами</w:t>
            </w:r>
          </w:p>
        </w:tc>
        <w:tc>
          <w:tcPr>
            <w:tcW w:w="1275" w:type="dxa"/>
          </w:tcPr>
          <w:p w:rsidR="00A0329E" w:rsidRDefault="00E14527" w:rsidP="00E14527">
            <w:r>
              <w:t>до 06</w:t>
            </w:r>
            <w:r w:rsidR="00A0329E">
              <w:t>.0</w:t>
            </w:r>
            <w:r>
              <w:t>4</w:t>
            </w:r>
            <w:r w:rsidR="00A0329E">
              <w:t>.1</w:t>
            </w:r>
            <w:r w:rsidR="003D3DCD">
              <w:t>8</w:t>
            </w:r>
          </w:p>
        </w:tc>
        <w:tc>
          <w:tcPr>
            <w:tcW w:w="3686" w:type="dxa"/>
          </w:tcPr>
          <w:p w:rsidR="00A0329E" w:rsidRDefault="00A0329E" w:rsidP="004A4368">
            <w:pPr>
              <w:jc w:val="both"/>
            </w:pPr>
            <w:r>
              <w:t xml:space="preserve"> </w:t>
            </w:r>
            <w:r w:rsidR="004A4368">
              <w:t>Глава администрации сельсовета</w:t>
            </w:r>
          </w:p>
        </w:tc>
      </w:tr>
      <w:tr w:rsidR="00815335" w:rsidTr="00512690">
        <w:tc>
          <w:tcPr>
            <w:tcW w:w="568" w:type="dxa"/>
          </w:tcPr>
          <w:p w:rsidR="00815335" w:rsidRDefault="005F7F72" w:rsidP="00815335">
            <w:pPr>
              <w:jc w:val="center"/>
            </w:pPr>
            <w:r>
              <w:t>25</w:t>
            </w:r>
            <w:r w:rsidR="00815335">
              <w:t>.</w:t>
            </w:r>
          </w:p>
        </w:tc>
        <w:tc>
          <w:tcPr>
            <w:tcW w:w="4678" w:type="dxa"/>
          </w:tcPr>
          <w:p w:rsidR="00815335" w:rsidRPr="005F7F72" w:rsidRDefault="005F7F72" w:rsidP="00355EB8">
            <w:pPr>
              <w:pStyle w:val="20"/>
              <w:shd w:val="clear" w:color="auto" w:fill="auto"/>
              <w:spacing w:before="0" w:line="240" w:lineRule="auto"/>
              <w:rPr>
                <w:b/>
              </w:rPr>
            </w:pPr>
            <w:r w:rsidRPr="005F7F72">
              <w:rPr>
                <w:rStyle w:val="212pt"/>
                <w:b w:val="0"/>
              </w:rPr>
              <w:t xml:space="preserve">Организовать выполнение мероприятий </w:t>
            </w:r>
            <w:r w:rsidR="00815335" w:rsidRPr="005F7F72">
              <w:rPr>
                <w:rStyle w:val="212pt"/>
                <w:b w:val="0"/>
              </w:rPr>
              <w:t>по защите сельскохозяйственных угодий от зарастания сорной растительностью и своевременному проведению сенокошения на сенокосах.</w:t>
            </w:r>
          </w:p>
          <w:p w:rsidR="00815335" w:rsidRDefault="00815335" w:rsidP="00355EB8">
            <w:pPr>
              <w:jc w:val="both"/>
            </w:pPr>
            <w:r w:rsidRPr="005F7F72">
              <w:rPr>
                <w:rStyle w:val="212pt"/>
                <w:b w:val="0"/>
              </w:rPr>
              <w:t>Недопущение сжигания сухой травы, пожнивных остат</w:t>
            </w:r>
            <w:r w:rsidRPr="005F7F72">
              <w:rPr>
                <w:rStyle w:val="212pt"/>
                <w:b w:val="0"/>
              </w:rPr>
              <w:softHyphen/>
              <w:t xml:space="preserve">ков и разведения костров на землях </w:t>
            </w:r>
            <w:proofErr w:type="spellStart"/>
            <w:r w:rsidRPr="005F7F72">
              <w:rPr>
                <w:rStyle w:val="212pt"/>
                <w:b w:val="0"/>
              </w:rPr>
              <w:t>сельхозназначения</w:t>
            </w:r>
            <w:proofErr w:type="spellEnd"/>
          </w:p>
        </w:tc>
        <w:tc>
          <w:tcPr>
            <w:tcW w:w="1275" w:type="dxa"/>
          </w:tcPr>
          <w:p w:rsidR="00815335" w:rsidRDefault="00E14527" w:rsidP="00815335">
            <w:r>
              <w:t>с 01.06 до 01.09</w:t>
            </w:r>
            <w:r w:rsidR="00815335">
              <w:t>.18</w:t>
            </w:r>
          </w:p>
        </w:tc>
        <w:tc>
          <w:tcPr>
            <w:tcW w:w="3686" w:type="dxa"/>
          </w:tcPr>
          <w:p w:rsidR="00815335" w:rsidRDefault="00815335" w:rsidP="004A4368">
            <w:pPr>
              <w:jc w:val="both"/>
            </w:pPr>
            <w:r>
              <w:t>глав</w:t>
            </w:r>
            <w:r w:rsidR="004A4368">
              <w:t>а</w:t>
            </w:r>
            <w:r>
              <w:t xml:space="preserve"> администраций сельсовет</w:t>
            </w:r>
            <w:r w:rsidR="004A4368">
              <w:t>а</w:t>
            </w:r>
            <w:proofErr w:type="gramStart"/>
            <w:r>
              <w:t xml:space="preserve"> </w:t>
            </w:r>
            <w:r w:rsidR="00355EB8">
              <w:t>,</w:t>
            </w:r>
            <w:proofErr w:type="gramEnd"/>
            <w:r w:rsidR="00355EB8">
              <w:t xml:space="preserve"> руководители сельскохозяйственных организаций (по согласованию), землепользователи (по согласованию)</w:t>
            </w:r>
          </w:p>
        </w:tc>
      </w:tr>
      <w:tr w:rsidR="00FD6BD7" w:rsidTr="00512690">
        <w:tc>
          <w:tcPr>
            <w:tcW w:w="568" w:type="dxa"/>
          </w:tcPr>
          <w:p w:rsidR="00FD6BD7" w:rsidRDefault="008C09FE" w:rsidP="00FD6BD7">
            <w:pPr>
              <w:jc w:val="center"/>
            </w:pPr>
            <w:r>
              <w:t>30</w:t>
            </w:r>
            <w:r w:rsidR="00FD6BD7">
              <w:t>.</w:t>
            </w:r>
          </w:p>
        </w:tc>
        <w:tc>
          <w:tcPr>
            <w:tcW w:w="4678" w:type="dxa"/>
          </w:tcPr>
          <w:p w:rsidR="00BF6C43" w:rsidRPr="00BF6C43" w:rsidRDefault="008C09FE" w:rsidP="00BF6C43">
            <w:pPr>
              <w:jc w:val="both"/>
            </w:pPr>
            <w:r>
              <w:t>Организовать выполнение мероприятий исключающих</w:t>
            </w:r>
            <w:r w:rsidR="00BF6C43" w:rsidRPr="00BF6C43">
              <w:t xml:space="preserve"> возможность возгорания </w:t>
            </w:r>
            <w:r w:rsidR="00BF6C43" w:rsidRPr="00BF6C43">
              <w:lastRenderedPageBreak/>
              <w:t>опор линий электропередач и связи от степных и лесных пожаров (очистить территорию под опорами от прошлогодней травы и опахать).</w:t>
            </w:r>
          </w:p>
          <w:p w:rsidR="00FD6BD7" w:rsidRDefault="00FD6BD7" w:rsidP="00FD6BD7">
            <w:pPr>
              <w:jc w:val="both"/>
            </w:pPr>
          </w:p>
        </w:tc>
        <w:tc>
          <w:tcPr>
            <w:tcW w:w="1275" w:type="dxa"/>
          </w:tcPr>
          <w:p w:rsidR="00FD6BD7" w:rsidRDefault="008C09FE" w:rsidP="00FD6BD7">
            <w:r>
              <w:lastRenderedPageBreak/>
              <w:t>до 01.05.18</w:t>
            </w:r>
          </w:p>
        </w:tc>
        <w:tc>
          <w:tcPr>
            <w:tcW w:w="3686" w:type="dxa"/>
          </w:tcPr>
          <w:p w:rsidR="00BF6C43" w:rsidRDefault="00BF6C43" w:rsidP="00BF6C43">
            <w:pPr>
              <w:jc w:val="both"/>
            </w:pPr>
            <w:proofErr w:type="spellStart"/>
            <w:r>
              <w:t>Курьинский</w:t>
            </w:r>
            <w:proofErr w:type="spellEnd"/>
            <w:r>
              <w:t xml:space="preserve"> РЭС Филиала ПАО «МРСК Сибири» - «</w:t>
            </w:r>
            <w:proofErr w:type="spellStart"/>
            <w:r>
              <w:t>Алтайэнерго</w:t>
            </w:r>
            <w:proofErr w:type="spellEnd"/>
            <w:r>
              <w:t xml:space="preserve">»  </w:t>
            </w:r>
            <w:r>
              <w:lastRenderedPageBreak/>
              <w:t>(Липатов А.В.) (по согласованию),</w:t>
            </w:r>
          </w:p>
          <w:p w:rsidR="00BF6C43" w:rsidRDefault="00BF6C43" w:rsidP="00BF6C43">
            <w:pPr>
              <w:jc w:val="both"/>
            </w:pPr>
            <w:proofErr w:type="spellStart"/>
            <w:r>
              <w:t>Курьинский</w:t>
            </w:r>
            <w:proofErr w:type="spellEnd"/>
            <w:r>
              <w:t xml:space="preserve"> сетевой участок АО сетевая компани</w:t>
            </w:r>
            <w:proofErr w:type="gramStart"/>
            <w:r>
              <w:t>я«</w:t>
            </w:r>
            <w:proofErr w:type="spellStart"/>
            <w:proofErr w:type="gramEnd"/>
            <w:r>
              <w:t>Алтайкрайэнерго</w:t>
            </w:r>
            <w:proofErr w:type="spellEnd"/>
            <w:r>
              <w:t xml:space="preserve">» (Малявин А.В.) (по согласованию), </w:t>
            </w:r>
          </w:p>
          <w:p w:rsidR="00FD6BD7" w:rsidRDefault="00BF6C43" w:rsidP="00BF6C43">
            <w:pPr>
              <w:jc w:val="both"/>
            </w:pPr>
            <w:proofErr w:type="spellStart"/>
            <w:r>
              <w:t>Курьинский</w:t>
            </w:r>
            <w:proofErr w:type="spellEnd"/>
            <w:r>
              <w:t xml:space="preserve"> ЛТЦ  Южного ЦТ ОАО «</w:t>
            </w:r>
            <w:proofErr w:type="spellStart"/>
            <w:r>
              <w:t>Ростелеком</w:t>
            </w:r>
            <w:proofErr w:type="spellEnd"/>
            <w:r>
              <w:t>» (Ворона О.В.) (по согласованию)</w:t>
            </w:r>
          </w:p>
        </w:tc>
      </w:tr>
    </w:tbl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 w:rsidP="00A0329E">
      <w:pPr>
        <w:rPr>
          <w:sz w:val="28"/>
        </w:rPr>
      </w:pPr>
    </w:p>
    <w:p w:rsidR="00A0329E" w:rsidRDefault="00A0329E"/>
    <w:sectPr w:rsidR="00A0329E" w:rsidSect="004A4368">
      <w:pgSz w:w="11906" w:h="16838"/>
      <w:pgMar w:top="426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A0329E"/>
    <w:rsid w:val="000128F4"/>
    <w:rsid w:val="00090B0A"/>
    <w:rsid w:val="000D0ABB"/>
    <w:rsid w:val="00130E95"/>
    <w:rsid w:val="001D5D42"/>
    <w:rsid w:val="00223D08"/>
    <w:rsid w:val="00270D59"/>
    <w:rsid w:val="0033359D"/>
    <w:rsid w:val="003343B8"/>
    <w:rsid w:val="00355EB8"/>
    <w:rsid w:val="003D3DCD"/>
    <w:rsid w:val="003F639B"/>
    <w:rsid w:val="00443C80"/>
    <w:rsid w:val="004952ED"/>
    <w:rsid w:val="004A4368"/>
    <w:rsid w:val="004C591B"/>
    <w:rsid w:val="004D014E"/>
    <w:rsid w:val="00512690"/>
    <w:rsid w:val="00561003"/>
    <w:rsid w:val="005D4866"/>
    <w:rsid w:val="005F7F72"/>
    <w:rsid w:val="00627373"/>
    <w:rsid w:val="00635556"/>
    <w:rsid w:val="006A38A5"/>
    <w:rsid w:val="006A6976"/>
    <w:rsid w:val="006B10D5"/>
    <w:rsid w:val="006B4EF6"/>
    <w:rsid w:val="007629CA"/>
    <w:rsid w:val="007844B6"/>
    <w:rsid w:val="007C3484"/>
    <w:rsid w:val="008000E5"/>
    <w:rsid w:val="00800800"/>
    <w:rsid w:val="00815335"/>
    <w:rsid w:val="00864197"/>
    <w:rsid w:val="008C09FE"/>
    <w:rsid w:val="008C0CDA"/>
    <w:rsid w:val="008C621E"/>
    <w:rsid w:val="008F3B95"/>
    <w:rsid w:val="00935503"/>
    <w:rsid w:val="00A0329E"/>
    <w:rsid w:val="00A0662B"/>
    <w:rsid w:val="00A11C99"/>
    <w:rsid w:val="00A7460A"/>
    <w:rsid w:val="00B24467"/>
    <w:rsid w:val="00B66D62"/>
    <w:rsid w:val="00BF6C43"/>
    <w:rsid w:val="00CB741C"/>
    <w:rsid w:val="00CF1E6C"/>
    <w:rsid w:val="00D00B64"/>
    <w:rsid w:val="00D10921"/>
    <w:rsid w:val="00D83E5A"/>
    <w:rsid w:val="00DC09A6"/>
    <w:rsid w:val="00E07EA1"/>
    <w:rsid w:val="00E14527"/>
    <w:rsid w:val="00EB6952"/>
    <w:rsid w:val="00F11709"/>
    <w:rsid w:val="00F540D8"/>
    <w:rsid w:val="00FD6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0D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F540D8"/>
    <w:rPr>
      <w:rFonts w:ascii="Courier New" w:hAnsi="Courier New"/>
      <w:sz w:val="20"/>
    </w:rPr>
  </w:style>
  <w:style w:type="paragraph" w:styleId="a4">
    <w:name w:val="No Spacing"/>
    <w:uiPriority w:val="99"/>
    <w:qFormat/>
    <w:rsid w:val="00A0329E"/>
    <w:rPr>
      <w:sz w:val="24"/>
      <w:szCs w:val="24"/>
    </w:rPr>
  </w:style>
  <w:style w:type="character" w:customStyle="1" w:styleId="212pt">
    <w:name w:val="Основной текст (2) + 12 pt;Полужирный"/>
    <w:basedOn w:val="a0"/>
    <w:rsid w:val="006A697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5">
    <w:name w:val="Body Text Indent"/>
    <w:basedOn w:val="a"/>
    <w:link w:val="a6"/>
    <w:rsid w:val="006A6976"/>
    <w:pPr>
      <w:ind w:firstLine="567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6A6976"/>
    <w:rPr>
      <w:sz w:val="24"/>
    </w:rPr>
  </w:style>
  <w:style w:type="character" w:customStyle="1" w:styleId="2">
    <w:name w:val="Основной текст (2)_"/>
    <w:basedOn w:val="a0"/>
    <w:link w:val="20"/>
    <w:rsid w:val="0081533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15335"/>
    <w:pPr>
      <w:widowControl w:val="0"/>
      <w:shd w:val="clear" w:color="auto" w:fill="FFFFFF"/>
      <w:spacing w:before="1200" w:line="322" w:lineRule="exact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</Template>
  <TotalTime>438</TotalTime>
  <Pages>1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Кузнецово-17</cp:lastModifiedBy>
  <cp:revision>20</cp:revision>
  <cp:lastPrinted>2018-04-23T04:16:00Z</cp:lastPrinted>
  <dcterms:created xsi:type="dcterms:W3CDTF">2018-02-21T01:49:00Z</dcterms:created>
  <dcterms:modified xsi:type="dcterms:W3CDTF">2018-04-23T04:36:00Z</dcterms:modified>
</cp:coreProperties>
</file>