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027" w:rsidRDefault="00E85027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E85027" w:rsidRDefault="00E85027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E85027" w:rsidRDefault="00E85027">
      <w:pPr>
        <w:jc w:val="center"/>
        <w:rPr>
          <w:b/>
        </w:rPr>
      </w:pPr>
    </w:p>
    <w:p w:rsidR="00E85027" w:rsidRDefault="00E85027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E85027" w:rsidRDefault="00E85027"/>
    <w:p w:rsidR="00E85027" w:rsidRDefault="00CF6773">
      <w:r>
        <w:t xml:space="preserve">« 26 </w:t>
      </w:r>
      <w:r w:rsidR="00E85027">
        <w:t xml:space="preserve"> »   апреля    2016                                       </w:t>
      </w:r>
      <w:proofErr w:type="gramStart"/>
      <w:r w:rsidR="00E85027">
        <w:t>с</w:t>
      </w:r>
      <w:proofErr w:type="gramEnd"/>
      <w:r w:rsidR="00E85027">
        <w:t xml:space="preserve">. Курья                            </w:t>
      </w:r>
      <w:r>
        <w:t xml:space="preserve">                       №  153</w:t>
      </w:r>
    </w:p>
    <w:p w:rsidR="00E85027" w:rsidRDefault="00E85027"/>
    <w:p w:rsidR="00E85027" w:rsidRDefault="00E85027"/>
    <w:p w:rsidR="00E85027" w:rsidRPr="00911FFC" w:rsidRDefault="00E85027" w:rsidP="00465010">
      <w:pPr>
        <w:pStyle w:val="3"/>
        <w:shd w:val="clear" w:color="auto" w:fill="auto"/>
        <w:spacing w:after="0" w:line="240" w:lineRule="exact"/>
        <w:ind w:left="160" w:right="4560" w:hanging="140"/>
        <w:jc w:val="both"/>
        <w:rPr>
          <w:sz w:val="28"/>
          <w:szCs w:val="28"/>
        </w:rPr>
      </w:pPr>
      <w:r>
        <w:rPr>
          <w:vertAlign w:val="superscript"/>
        </w:rPr>
        <w:t xml:space="preserve"> </w:t>
      </w:r>
      <w:r>
        <w:t xml:space="preserve"> </w:t>
      </w:r>
      <w:r>
        <w:rPr>
          <w:sz w:val="28"/>
          <w:szCs w:val="28"/>
        </w:rPr>
        <w:t xml:space="preserve">0б </w:t>
      </w:r>
      <w:proofErr w:type="gramStart"/>
      <w:r>
        <w:rPr>
          <w:sz w:val="28"/>
          <w:szCs w:val="28"/>
        </w:rPr>
        <w:t>утверждении</w:t>
      </w:r>
      <w:proofErr w:type="gramEnd"/>
      <w:r>
        <w:rPr>
          <w:sz w:val="28"/>
          <w:szCs w:val="28"/>
        </w:rPr>
        <w:t xml:space="preserve"> муниципальной про</w:t>
      </w:r>
      <w:r>
        <w:rPr>
          <w:sz w:val="28"/>
          <w:szCs w:val="28"/>
        </w:rPr>
        <w:softHyphen/>
        <w:t xml:space="preserve">граммы </w:t>
      </w:r>
      <w:r w:rsidRPr="00911FFC">
        <w:rPr>
          <w:sz w:val="28"/>
          <w:szCs w:val="28"/>
        </w:rPr>
        <w:t xml:space="preserve"> «Противодей</w:t>
      </w:r>
      <w:r w:rsidRPr="00911FFC">
        <w:rPr>
          <w:sz w:val="28"/>
          <w:szCs w:val="28"/>
        </w:rPr>
        <w:softHyphen/>
        <w:t>ствие экстремизму и идеологии терро</w:t>
      </w:r>
      <w:r w:rsidRPr="00911FFC">
        <w:rPr>
          <w:sz w:val="28"/>
          <w:szCs w:val="28"/>
        </w:rPr>
        <w:softHyphen/>
        <w:t xml:space="preserve">ризма в </w:t>
      </w:r>
      <w:proofErr w:type="spellStart"/>
      <w:r w:rsidRPr="00911FFC">
        <w:rPr>
          <w:sz w:val="28"/>
          <w:szCs w:val="28"/>
        </w:rPr>
        <w:t>Курьинском</w:t>
      </w:r>
      <w:proofErr w:type="spellEnd"/>
      <w:r>
        <w:rPr>
          <w:sz w:val="28"/>
          <w:szCs w:val="28"/>
        </w:rPr>
        <w:t xml:space="preserve"> </w:t>
      </w:r>
      <w:r w:rsidRPr="00911FFC">
        <w:rPr>
          <w:sz w:val="28"/>
          <w:szCs w:val="28"/>
        </w:rPr>
        <w:t xml:space="preserve"> ра</w:t>
      </w:r>
      <w:r>
        <w:rPr>
          <w:sz w:val="28"/>
          <w:szCs w:val="28"/>
        </w:rPr>
        <w:t>йоне»  на  2016-2020</w:t>
      </w:r>
      <w:r w:rsidRPr="00911F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11FFC">
        <w:rPr>
          <w:sz w:val="28"/>
          <w:szCs w:val="28"/>
        </w:rPr>
        <w:t>годы</w:t>
      </w:r>
    </w:p>
    <w:p w:rsidR="00E85027" w:rsidRDefault="00E85027">
      <w:pPr>
        <w:rPr>
          <w:sz w:val="28"/>
          <w:szCs w:val="28"/>
        </w:rPr>
      </w:pPr>
    </w:p>
    <w:p w:rsidR="00E85027" w:rsidRDefault="00E85027">
      <w:pPr>
        <w:rPr>
          <w:sz w:val="28"/>
          <w:szCs w:val="28"/>
        </w:rPr>
      </w:pPr>
    </w:p>
    <w:p w:rsidR="00E85027" w:rsidRPr="00911FFC" w:rsidRDefault="00E85027">
      <w:pPr>
        <w:rPr>
          <w:sz w:val="28"/>
          <w:szCs w:val="28"/>
        </w:rPr>
      </w:pPr>
    </w:p>
    <w:p w:rsidR="00E85027" w:rsidRDefault="00E85027" w:rsidP="00AC6C11">
      <w:pPr>
        <w:pStyle w:val="3"/>
        <w:shd w:val="clear" w:color="auto" w:fill="auto"/>
        <w:spacing w:after="0" w:line="331" w:lineRule="exact"/>
        <w:ind w:left="20" w:right="20" w:firstLine="52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11FFC">
        <w:rPr>
          <w:sz w:val="28"/>
          <w:szCs w:val="28"/>
        </w:rPr>
        <w:t>читывая актуальность угрозы экстремистских проявлений на терри</w:t>
      </w:r>
      <w:r w:rsidRPr="00911FFC">
        <w:rPr>
          <w:sz w:val="28"/>
          <w:szCs w:val="28"/>
        </w:rPr>
        <w:softHyphen/>
        <w:t>тории Курьинского района и распространения идеологии терроризма, необходи</w:t>
      </w:r>
      <w:r w:rsidRPr="00911FFC">
        <w:rPr>
          <w:sz w:val="28"/>
          <w:szCs w:val="28"/>
        </w:rPr>
        <w:softHyphen/>
        <w:t>мость повышения эффективности системы мер по профилактике экстремист</w:t>
      </w:r>
      <w:r w:rsidRPr="00911FFC">
        <w:rPr>
          <w:sz w:val="28"/>
          <w:szCs w:val="28"/>
        </w:rPr>
        <w:softHyphen/>
        <w:t xml:space="preserve">ской </w:t>
      </w:r>
      <w:r>
        <w:rPr>
          <w:sz w:val="28"/>
          <w:szCs w:val="28"/>
        </w:rPr>
        <w:t xml:space="preserve">   </w:t>
      </w:r>
      <w:r w:rsidRPr="00911FFC">
        <w:rPr>
          <w:sz w:val="28"/>
          <w:szCs w:val="28"/>
        </w:rPr>
        <w:t xml:space="preserve">террористической идеологии среди населения </w:t>
      </w:r>
      <w:r w:rsidRPr="00AC6C11">
        <w:rPr>
          <w:caps/>
          <w:sz w:val="28"/>
          <w:szCs w:val="28"/>
        </w:rPr>
        <w:t>постановляю</w:t>
      </w:r>
      <w:r w:rsidRPr="00911FFC">
        <w:rPr>
          <w:sz w:val="28"/>
          <w:szCs w:val="28"/>
        </w:rPr>
        <w:t>:</w:t>
      </w:r>
    </w:p>
    <w:p w:rsidR="00E85027" w:rsidRPr="00911FFC" w:rsidRDefault="00E85027" w:rsidP="00AC6C11">
      <w:pPr>
        <w:pStyle w:val="3"/>
        <w:shd w:val="clear" w:color="auto" w:fill="auto"/>
        <w:spacing w:after="0" w:line="331" w:lineRule="exact"/>
        <w:ind w:left="20" w:right="20" w:firstLine="5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прилагаемую муниципальную программу</w:t>
      </w:r>
      <w:r w:rsidRPr="00911FFC">
        <w:rPr>
          <w:sz w:val="28"/>
          <w:szCs w:val="28"/>
        </w:rPr>
        <w:t xml:space="preserve"> «Противодействие экстремизму и идеологии террори</w:t>
      </w:r>
      <w:r>
        <w:rPr>
          <w:sz w:val="28"/>
          <w:szCs w:val="28"/>
        </w:rPr>
        <w:t xml:space="preserve">зма в </w:t>
      </w:r>
      <w:proofErr w:type="spellStart"/>
      <w:r>
        <w:rPr>
          <w:sz w:val="28"/>
          <w:szCs w:val="28"/>
        </w:rPr>
        <w:t>Курьинском</w:t>
      </w:r>
      <w:proofErr w:type="spellEnd"/>
      <w:r>
        <w:rPr>
          <w:sz w:val="28"/>
          <w:szCs w:val="28"/>
        </w:rPr>
        <w:t xml:space="preserve"> районе» на 2016 - 2020</w:t>
      </w:r>
      <w:r w:rsidRPr="00911FFC">
        <w:rPr>
          <w:sz w:val="28"/>
          <w:szCs w:val="28"/>
        </w:rPr>
        <w:t xml:space="preserve"> г</w:t>
      </w:r>
      <w:r w:rsidRPr="00911FFC">
        <w:rPr>
          <w:sz w:val="28"/>
          <w:szCs w:val="28"/>
        </w:rPr>
        <w:t>о</w:t>
      </w:r>
      <w:r w:rsidRPr="00911FFC">
        <w:rPr>
          <w:sz w:val="28"/>
          <w:szCs w:val="28"/>
        </w:rPr>
        <w:t>ды</w:t>
      </w:r>
      <w:r>
        <w:rPr>
          <w:sz w:val="28"/>
          <w:szCs w:val="28"/>
        </w:rPr>
        <w:t>.</w:t>
      </w:r>
    </w:p>
    <w:p w:rsidR="00E85027" w:rsidRPr="00911FFC" w:rsidRDefault="00E85027" w:rsidP="00AC6C11">
      <w:pPr>
        <w:pStyle w:val="3"/>
        <w:shd w:val="clear" w:color="auto" w:fill="auto"/>
        <w:spacing w:after="0" w:line="331" w:lineRule="exact"/>
        <w:ind w:left="20" w:right="20" w:firstLine="520"/>
        <w:jc w:val="both"/>
        <w:rPr>
          <w:sz w:val="28"/>
          <w:szCs w:val="28"/>
        </w:rPr>
      </w:pPr>
      <w:r>
        <w:rPr>
          <w:sz w:val="28"/>
          <w:szCs w:val="28"/>
        </w:rPr>
        <w:t>2. Считать утраченным силу постановление Администрации района от 13.05.2015 № 163 «Об у</w:t>
      </w:r>
      <w:r w:rsidRPr="00911FFC">
        <w:rPr>
          <w:sz w:val="28"/>
          <w:szCs w:val="28"/>
        </w:rPr>
        <w:t>твер</w:t>
      </w:r>
      <w:r>
        <w:rPr>
          <w:sz w:val="28"/>
          <w:szCs w:val="28"/>
        </w:rPr>
        <w:t>ждении муниципальной программы</w:t>
      </w:r>
      <w:r w:rsidRPr="00911FFC">
        <w:rPr>
          <w:sz w:val="28"/>
          <w:szCs w:val="28"/>
        </w:rPr>
        <w:t xml:space="preserve"> «Противодейс</w:t>
      </w:r>
      <w:r w:rsidRPr="00911FFC">
        <w:rPr>
          <w:sz w:val="28"/>
          <w:szCs w:val="28"/>
        </w:rPr>
        <w:t>т</w:t>
      </w:r>
      <w:r w:rsidRPr="00911FFC">
        <w:rPr>
          <w:sz w:val="28"/>
          <w:szCs w:val="28"/>
        </w:rPr>
        <w:t xml:space="preserve">вие экстремизму и идеологии терроризма в </w:t>
      </w:r>
      <w:proofErr w:type="spellStart"/>
      <w:r w:rsidRPr="00911FFC">
        <w:rPr>
          <w:sz w:val="28"/>
          <w:szCs w:val="28"/>
        </w:rPr>
        <w:t>Курьинском</w:t>
      </w:r>
      <w:proofErr w:type="spellEnd"/>
      <w:r w:rsidRPr="00911FFC">
        <w:rPr>
          <w:sz w:val="28"/>
          <w:szCs w:val="28"/>
        </w:rPr>
        <w:t xml:space="preserve"> районе» на 2015 - 2019 годы</w:t>
      </w:r>
      <w:r>
        <w:rPr>
          <w:sz w:val="28"/>
          <w:szCs w:val="28"/>
        </w:rPr>
        <w:t>»</w:t>
      </w:r>
      <w:r w:rsidRPr="00911FFC">
        <w:rPr>
          <w:sz w:val="28"/>
          <w:szCs w:val="28"/>
        </w:rPr>
        <w:t>.</w:t>
      </w:r>
    </w:p>
    <w:p w:rsidR="00E85027" w:rsidRDefault="00E85027" w:rsidP="00AC6C11">
      <w:pPr>
        <w:pStyle w:val="3"/>
        <w:shd w:val="clear" w:color="auto" w:fill="auto"/>
        <w:spacing w:after="0" w:line="331" w:lineRule="exact"/>
        <w:ind w:left="20" w:right="20" w:firstLine="5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911FFC">
        <w:rPr>
          <w:sz w:val="28"/>
          <w:szCs w:val="28"/>
        </w:rPr>
        <w:t>Контроль за</w:t>
      </w:r>
      <w:proofErr w:type="gramEnd"/>
      <w:r w:rsidRPr="00911FFC">
        <w:rPr>
          <w:sz w:val="28"/>
          <w:szCs w:val="28"/>
        </w:rPr>
        <w:t xml:space="preserve"> исполнением настоящего постановления возложить на заме</w:t>
      </w:r>
      <w:r w:rsidRPr="00911FFC">
        <w:rPr>
          <w:sz w:val="28"/>
          <w:szCs w:val="28"/>
        </w:rPr>
        <w:t>с</w:t>
      </w:r>
      <w:r w:rsidRPr="00911FFC">
        <w:rPr>
          <w:sz w:val="28"/>
          <w:szCs w:val="28"/>
        </w:rPr>
        <w:t>тителя главы Адми</w:t>
      </w:r>
      <w:r>
        <w:rPr>
          <w:sz w:val="28"/>
          <w:szCs w:val="28"/>
        </w:rPr>
        <w:t>нистрации района В.А. Липатову</w:t>
      </w:r>
      <w:r w:rsidRPr="00911FFC">
        <w:rPr>
          <w:sz w:val="28"/>
          <w:szCs w:val="28"/>
        </w:rPr>
        <w:t>.</w:t>
      </w: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FD0EF2" w:rsidP="004A354F">
      <w:pPr>
        <w:pStyle w:val="3"/>
        <w:shd w:val="clear" w:color="auto" w:fill="auto"/>
        <w:spacing w:after="0" w:line="331" w:lineRule="exact"/>
        <w:ind w:right="20" w:firstLine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3260090</wp:posOffset>
            </wp:positionH>
            <wp:positionV relativeFrom="paragraph">
              <wp:posOffset>128905</wp:posOffset>
            </wp:positionV>
            <wp:extent cx="1259205" cy="45720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района                                                                 В.В. Ковшов</w:t>
      </w: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AC6C11">
      <w:pPr>
        <w:pStyle w:val="3"/>
        <w:shd w:val="clear" w:color="auto" w:fill="auto"/>
        <w:spacing w:after="0" w:line="331" w:lineRule="exact"/>
        <w:ind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10185C">
      <w:pPr>
        <w:pStyle w:val="3"/>
        <w:shd w:val="clear" w:color="auto" w:fill="auto"/>
        <w:spacing w:after="0" w:line="331" w:lineRule="exact"/>
        <w:ind w:right="20" w:firstLine="0"/>
        <w:jc w:val="both"/>
        <w:rPr>
          <w:sz w:val="28"/>
          <w:szCs w:val="28"/>
        </w:rPr>
      </w:pPr>
    </w:p>
    <w:p w:rsidR="00E85027" w:rsidRDefault="00E85027" w:rsidP="0010185C">
      <w:pPr>
        <w:pStyle w:val="3"/>
        <w:shd w:val="clear" w:color="auto" w:fill="auto"/>
        <w:spacing w:after="0" w:line="331" w:lineRule="exact"/>
        <w:ind w:right="20" w:firstLine="0"/>
        <w:jc w:val="both"/>
        <w:rPr>
          <w:sz w:val="28"/>
          <w:szCs w:val="28"/>
        </w:rPr>
      </w:pPr>
    </w:p>
    <w:p w:rsidR="00E85027" w:rsidRDefault="00E85027" w:rsidP="0010185C">
      <w:pPr>
        <w:pStyle w:val="3"/>
        <w:shd w:val="clear" w:color="auto" w:fill="auto"/>
        <w:spacing w:after="0" w:line="331" w:lineRule="exact"/>
        <w:ind w:right="20" w:firstLine="0"/>
        <w:jc w:val="both"/>
        <w:rPr>
          <w:sz w:val="28"/>
          <w:szCs w:val="28"/>
        </w:rPr>
      </w:pPr>
    </w:p>
    <w:p w:rsidR="00E85027" w:rsidRDefault="00E85027" w:rsidP="0010185C">
      <w:pPr>
        <w:pStyle w:val="3"/>
        <w:shd w:val="clear" w:color="auto" w:fill="auto"/>
        <w:spacing w:after="0" w:line="331" w:lineRule="exact"/>
        <w:ind w:right="20" w:firstLine="0"/>
        <w:jc w:val="both"/>
        <w:rPr>
          <w:sz w:val="28"/>
          <w:szCs w:val="28"/>
        </w:rPr>
      </w:pPr>
    </w:p>
    <w:p w:rsidR="00E85027" w:rsidRDefault="00E85027" w:rsidP="00551E61">
      <w:pPr>
        <w:pStyle w:val="3"/>
        <w:shd w:val="clear" w:color="auto" w:fill="auto"/>
        <w:spacing w:after="0" w:line="331" w:lineRule="exact"/>
        <w:ind w:left="20" w:right="2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Утверждена</w:t>
      </w:r>
    </w:p>
    <w:p w:rsidR="00E85027" w:rsidRDefault="00E85027" w:rsidP="00551E61">
      <w:pPr>
        <w:pStyle w:val="3"/>
        <w:shd w:val="clear" w:color="auto" w:fill="auto"/>
        <w:spacing w:after="0" w:line="331" w:lineRule="exact"/>
        <w:ind w:left="20" w:right="20" w:firstLine="0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Курьинского района</w:t>
      </w:r>
    </w:p>
    <w:p w:rsidR="00E85027" w:rsidRDefault="00CF6773" w:rsidP="00551E61">
      <w:pPr>
        <w:pStyle w:val="3"/>
        <w:shd w:val="clear" w:color="auto" w:fill="auto"/>
        <w:spacing w:after="0" w:line="331" w:lineRule="exact"/>
        <w:ind w:left="20" w:right="20" w:firstLine="0"/>
        <w:jc w:val="right"/>
        <w:rPr>
          <w:sz w:val="28"/>
          <w:szCs w:val="28"/>
        </w:rPr>
      </w:pPr>
      <w:r>
        <w:rPr>
          <w:sz w:val="28"/>
          <w:szCs w:val="28"/>
        </w:rPr>
        <w:t>от «26»   апреля  2016  № 153</w:t>
      </w: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5871C0">
      <w:pPr>
        <w:pStyle w:val="3"/>
        <w:shd w:val="clear" w:color="auto" w:fill="auto"/>
        <w:spacing w:after="0" w:line="331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МУНИЦИПАЛЬНАЯ  ПРОГРАММА </w:t>
      </w:r>
      <w:r w:rsidRPr="00465010">
        <w:rPr>
          <w:sz w:val="28"/>
          <w:szCs w:val="28"/>
        </w:rPr>
        <w:t xml:space="preserve">  </w:t>
      </w:r>
    </w:p>
    <w:p w:rsidR="00E85027" w:rsidRPr="00465010" w:rsidRDefault="00E85027" w:rsidP="005871C0">
      <w:pPr>
        <w:pStyle w:val="3"/>
        <w:shd w:val="clear" w:color="auto" w:fill="auto"/>
        <w:spacing w:after="0" w:line="331" w:lineRule="exact"/>
        <w:ind w:firstLine="0"/>
        <w:rPr>
          <w:sz w:val="28"/>
          <w:szCs w:val="28"/>
        </w:rPr>
      </w:pPr>
      <w:r w:rsidRPr="00465010">
        <w:rPr>
          <w:sz w:val="28"/>
          <w:szCs w:val="28"/>
        </w:rPr>
        <w:t xml:space="preserve">«Противодействие экстремизму и идеологии терроризма в </w:t>
      </w:r>
      <w:proofErr w:type="spellStart"/>
      <w:r w:rsidRPr="00465010">
        <w:rPr>
          <w:sz w:val="28"/>
          <w:szCs w:val="28"/>
        </w:rPr>
        <w:t>Курьинском</w:t>
      </w:r>
      <w:proofErr w:type="spellEnd"/>
      <w:r w:rsidRPr="00465010">
        <w:rPr>
          <w:sz w:val="28"/>
          <w:szCs w:val="28"/>
        </w:rPr>
        <w:t xml:space="preserve"> районе»</w:t>
      </w:r>
    </w:p>
    <w:p w:rsidR="00E85027" w:rsidRPr="00465010" w:rsidRDefault="00E85027" w:rsidP="005871C0">
      <w:pPr>
        <w:pStyle w:val="3"/>
        <w:shd w:val="clear" w:color="auto" w:fill="auto"/>
        <w:spacing w:after="249" w:line="331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на 2016-2020</w:t>
      </w:r>
      <w:r w:rsidRPr="00465010">
        <w:rPr>
          <w:sz w:val="28"/>
          <w:szCs w:val="28"/>
        </w:rPr>
        <w:t xml:space="preserve"> годы</w:t>
      </w:r>
    </w:p>
    <w:p w:rsidR="00E85027" w:rsidRPr="00465010" w:rsidRDefault="00E85027" w:rsidP="005871C0">
      <w:pPr>
        <w:pStyle w:val="3"/>
        <w:shd w:val="clear" w:color="auto" w:fill="auto"/>
        <w:spacing w:after="0" w:line="245" w:lineRule="exact"/>
        <w:ind w:right="60" w:firstLine="0"/>
        <w:rPr>
          <w:sz w:val="28"/>
          <w:szCs w:val="28"/>
        </w:rPr>
      </w:pPr>
      <w:r w:rsidRPr="00465010">
        <w:rPr>
          <w:sz w:val="28"/>
          <w:szCs w:val="28"/>
        </w:rPr>
        <w:t>ПАСПОРТ</w:t>
      </w:r>
    </w:p>
    <w:p w:rsidR="00E85027" w:rsidRPr="00465010" w:rsidRDefault="00E85027" w:rsidP="005871C0">
      <w:pPr>
        <w:pStyle w:val="3"/>
        <w:shd w:val="clear" w:color="auto" w:fill="auto"/>
        <w:spacing w:after="0" w:line="245" w:lineRule="exact"/>
        <w:ind w:right="60" w:firstLine="0"/>
        <w:rPr>
          <w:sz w:val="28"/>
          <w:szCs w:val="28"/>
        </w:rPr>
      </w:pPr>
      <w:r>
        <w:rPr>
          <w:sz w:val="28"/>
          <w:szCs w:val="28"/>
        </w:rPr>
        <w:t xml:space="preserve">муниципальной программы </w:t>
      </w:r>
      <w:r w:rsidRPr="00465010">
        <w:rPr>
          <w:sz w:val="28"/>
          <w:szCs w:val="28"/>
        </w:rPr>
        <w:t>«Противодействие экстремизму и идеологии терр</w:t>
      </w:r>
      <w:r w:rsidRPr="00465010">
        <w:rPr>
          <w:sz w:val="28"/>
          <w:szCs w:val="28"/>
        </w:rPr>
        <w:t>о</w:t>
      </w:r>
      <w:r w:rsidRPr="00465010">
        <w:rPr>
          <w:sz w:val="28"/>
          <w:szCs w:val="28"/>
        </w:rPr>
        <w:t>ри</w:t>
      </w:r>
      <w:r>
        <w:rPr>
          <w:sz w:val="28"/>
          <w:szCs w:val="28"/>
        </w:rPr>
        <w:t xml:space="preserve">зма в </w:t>
      </w:r>
      <w:proofErr w:type="spellStart"/>
      <w:r>
        <w:rPr>
          <w:sz w:val="28"/>
          <w:szCs w:val="28"/>
        </w:rPr>
        <w:t>Курьинском</w:t>
      </w:r>
      <w:proofErr w:type="spellEnd"/>
      <w:r>
        <w:rPr>
          <w:sz w:val="28"/>
          <w:szCs w:val="28"/>
        </w:rPr>
        <w:t xml:space="preserve"> районе» на 2016-2020</w:t>
      </w:r>
      <w:r w:rsidRPr="00465010">
        <w:rPr>
          <w:sz w:val="28"/>
          <w:szCs w:val="28"/>
        </w:rPr>
        <w:t xml:space="preserve"> годы</w:t>
      </w:r>
    </w:p>
    <w:p w:rsidR="00E85027" w:rsidRDefault="00E85027" w:rsidP="00DB1515">
      <w:pPr>
        <w:pStyle w:val="3"/>
        <w:shd w:val="clear" w:color="auto" w:fill="auto"/>
        <w:spacing w:after="0" w:line="331" w:lineRule="exact"/>
        <w:ind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248"/>
        <w:gridCol w:w="7869"/>
      </w:tblGrid>
      <w:tr w:rsidR="00E85027" w:rsidRPr="006230E3" w:rsidTr="003C1460">
        <w:tc>
          <w:tcPr>
            <w:tcW w:w="1795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Ответственный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исполнитель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программы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</w:p>
        </w:tc>
        <w:tc>
          <w:tcPr>
            <w:tcW w:w="8322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</w:t>
            </w:r>
            <w:r w:rsidRPr="002B3E10">
              <w:rPr>
                <w:sz w:val="28"/>
                <w:szCs w:val="28"/>
              </w:rPr>
              <w:t xml:space="preserve"> Курьинского района А</w:t>
            </w:r>
            <w:r w:rsidRPr="002B3E10">
              <w:rPr>
                <w:sz w:val="28"/>
                <w:szCs w:val="28"/>
              </w:rPr>
              <w:t>л</w:t>
            </w:r>
            <w:r w:rsidRPr="002B3E10">
              <w:rPr>
                <w:sz w:val="28"/>
                <w:szCs w:val="28"/>
              </w:rPr>
              <w:t>тайского края</w:t>
            </w:r>
            <w:r>
              <w:rPr>
                <w:sz w:val="28"/>
                <w:szCs w:val="28"/>
              </w:rPr>
              <w:t xml:space="preserve"> 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</w:p>
        </w:tc>
      </w:tr>
      <w:tr w:rsidR="00E85027" w:rsidRPr="006230E3" w:rsidTr="003C1460">
        <w:tc>
          <w:tcPr>
            <w:tcW w:w="1795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Соисполнитель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программы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</w:p>
        </w:tc>
        <w:tc>
          <w:tcPr>
            <w:tcW w:w="8322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отсутствует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</w:p>
        </w:tc>
      </w:tr>
      <w:tr w:rsidR="00E85027" w:rsidRPr="006230E3" w:rsidTr="003C1460">
        <w:tc>
          <w:tcPr>
            <w:tcW w:w="1795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Участники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граммы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про-</w:t>
            </w:r>
          </w:p>
        </w:tc>
        <w:tc>
          <w:tcPr>
            <w:tcW w:w="8322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Курьинского района, </w:t>
            </w:r>
            <w:r w:rsidRPr="002B3E10">
              <w:rPr>
                <w:sz w:val="28"/>
                <w:szCs w:val="28"/>
              </w:rPr>
              <w:t>комитет по образованию Администрации Курьинского рай</w:t>
            </w:r>
            <w:r>
              <w:rPr>
                <w:sz w:val="28"/>
                <w:szCs w:val="28"/>
              </w:rPr>
              <w:t>она,</w:t>
            </w:r>
          </w:p>
          <w:p w:rsidR="00E85027" w:rsidRPr="002B3E10" w:rsidRDefault="00E85027" w:rsidP="007D4BE3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отдел по культуре и делам молодёжи Администрации Курьи</w:t>
            </w:r>
            <w:r w:rsidRPr="002B3E10">
              <w:rPr>
                <w:sz w:val="28"/>
                <w:szCs w:val="28"/>
              </w:rPr>
              <w:t>н</w:t>
            </w:r>
            <w:r w:rsidRPr="002B3E10">
              <w:rPr>
                <w:sz w:val="28"/>
                <w:szCs w:val="28"/>
              </w:rPr>
              <w:t>ского района</w:t>
            </w:r>
          </w:p>
        </w:tc>
      </w:tr>
      <w:tr w:rsidR="00E85027" w:rsidRPr="006230E3" w:rsidTr="003C1460">
        <w:tc>
          <w:tcPr>
            <w:tcW w:w="1795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Подпрограммы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программы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</w:p>
        </w:tc>
        <w:tc>
          <w:tcPr>
            <w:tcW w:w="8322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отсутствуют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</w:p>
        </w:tc>
      </w:tr>
      <w:tr w:rsidR="00E85027" w:rsidRPr="006230E3" w:rsidTr="003C1460">
        <w:tc>
          <w:tcPr>
            <w:tcW w:w="1795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proofErr w:type="spellStart"/>
            <w:r w:rsidRPr="002B3E10">
              <w:rPr>
                <w:sz w:val="28"/>
                <w:szCs w:val="28"/>
              </w:rPr>
              <w:t>Подпрограммн</w:t>
            </w:r>
            <w:proofErr w:type="gramStart"/>
            <w:r w:rsidRPr="002B3E10">
              <w:rPr>
                <w:sz w:val="28"/>
                <w:szCs w:val="28"/>
              </w:rPr>
              <w:t>о</w:t>
            </w:r>
            <w:proofErr w:type="spellEnd"/>
            <w:r w:rsidRPr="002B3E10">
              <w:rPr>
                <w:sz w:val="28"/>
                <w:szCs w:val="28"/>
              </w:rPr>
              <w:t>-</w:t>
            </w:r>
            <w:proofErr w:type="gramEnd"/>
            <w:r w:rsidRPr="002B3E10">
              <w:rPr>
                <w:sz w:val="28"/>
                <w:szCs w:val="28"/>
              </w:rPr>
              <w:t xml:space="preserve"> целевые инстру</w:t>
            </w:r>
            <w:r w:rsidRPr="002B3E10">
              <w:rPr>
                <w:sz w:val="28"/>
                <w:szCs w:val="28"/>
              </w:rPr>
              <w:softHyphen/>
              <w:t>менты програ</w:t>
            </w:r>
            <w:r w:rsidRPr="002B3E10">
              <w:rPr>
                <w:sz w:val="28"/>
                <w:szCs w:val="28"/>
              </w:rPr>
              <w:t>м</w:t>
            </w:r>
            <w:r w:rsidRPr="002B3E10">
              <w:rPr>
                <w:sz w:val="28"/>
                <w:szCs w:val="28"/>
              </w:rPr>
              <w:t>мы</w:t>
            </w:r>
          </w:p>
        </w:tc>
        <w:tc>
          <w:tcPr>
            <w:tcW w:w="8322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отсутствуют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</w:p>
        </w:tc>
      </w:tr>
      <w:tr w:rsidR="00E85027" w:rsidRPr="006230E3" w:rsidTr="003C1460">
        <w:tc>
          <w:tcPr>
            <w:tcW w:w="1795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Цель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программы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</w:p>
        </w:tc>
        <w:tc>
          <w:tcPr>
            <w:tcW w:w="8322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 xml:space="preserve">организация эффективной системы мер </w:t>
            </w:r>
            <w:proofErr w:type="spellStart"/>
            <w:r w:rsidRPr="002B3E10">
              <w:rPr>
                <w:sz w:val="28"/>
                <w:szCs w:val="28"/>
              </w:rPr>
              <w:t>антиэкстремистской</w:t>
            </w:r>
            <w:proofErr w:type="spellEnd"/>
            <w:r w:rsidRPr="002B3E10">
              <w:rPr>
                <w:sz w:val="28"/>
                <w:szCs w:val="28"/>
              </w:rPr>
              <w:t xml:space="preserve"> направленности для предупре</w:t>
            </w:r>
            <w:r w:rsidRPr="002B3E10">
              <w:rPr>
                <w:sz w:val="28"/>
                <w:szCs w:val="28"/>
              </w:rPr>
              <w:softHyphen/>
              <w:t>ждения угроз экстремистских проявлений на территории района, в том числе распростран</w:t>
            </w:r>
            <w:r w:rsidRPr="002B3E10">
              <w:rPr>
                <w:sz w:val="28"/>
                <w:szCs w:val="28"/>
              </w:rPr>
              <w:t>е</w:t>
            </w:r>
            <w:r w:rsidRPr="002B3E10">
              <w:rPr>
                <w:sz w:val="28"/>
                <w:szCs w:val="28"/>
              </w:rPr>
              <w:t>ния идеологии терроризма</w:t>
            </w:r>
          </w:p>
        </w:tc>
      </w:tr>
      <w:tr w:rsidR="00E85027" w:rsidRPr="006230E3" w:rsidTr="003C1460">
        <w:tc>
          <w:tcPr>
            <w:tcW w:w="1795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Задачи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программы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</w:p>
        </w:tc>
        <w:tc>
          <w:tcPr>
            <w:tcW w:w="8322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повышение уровня межведомственного взаимо</w:t>
            </w:r>
            <w:r w:rsidRPr="002B3E10">
              <w:rPr>
                <w:sz w:val="28"/>
                <w:szCs w:val="28"/>
              </w:rPr>
              <w:softHyphen/>
              <w:t>действия по противодействию экстремизму и идеологии терроризма, до</w:t>
            </w:r>
            <w:r w:rsidRPr="002B3E10">
              <w:rPr>
                <w:sz w:val="28"/>
                <w:szCs w:val="28"/>
              </w:rPr>
              <w:t>с</w:t>
            </w:r>
            <w:r w:rsidRPr="002B3E10">
              <w:rPr>
                <w:sz w:val="28"/>
                <w:szCs w:val="28"/>
              </w:rPr>
              <w:t>тижение личной от</w:t>
            </w:r>
            <w:r w:rsidRPr="002B3E10">
              <w:rPr>
                <w:sz w:val="28"/>
                <w:szCs w:val="28"/>
              </w:rPr>
              <w:softHyphen/>
              <w:t>ветственности руководителей органов и</w:t>
            </w:r>
            <w:r w:rsidRPr="002B3E10">
              <w:rPr>
                <w:sz w:val="28"/>
                <w:szCs w:val="28"/>
              </w:rPr>
              <w:t>с</w:t>
            </w:r>
            <w:r w:rsidRPr="002B3E10">
              <w:rPr>
                <w:sz w:val="28"/>
                <w:szCs w:val="28"/>
              </w:rPr>
              <w:t>полни</w:t>
            </w:r>
            <w:r w:rsidRPr="002B3E10">
              <w:rPr>
                <w:sz w:val="28"/>
                <w:szCs w:val="28"/>
              </w:rPr>
              <w:softHyphen/>
              <w:t>тельной власти района, структурных подразделений А</w:t>
            </w:r>
            <w:r w:rsidRPr="002B3E10">
              <w:rPr>
                <w:sz w:val="28"/>
                <w:szCs w:val="28"/>
              </w:rPr>
              <w:t>д</w:t>
            </w:r>
            <w:r w:rsidRPr="002B3E10">
              <w:rPr>
                <w:sz w:val="28"/>
                <w:szCs w:val="28"/>
              </w:rPr>
              <w:t>министрации района за качество организации работы по пр</w:t>
            </w:r>
            <w:r w:rsidRPr="002B3E10">
              <w:rPr>
                <w:sz w:val="28"/>
                <w:szCs w:val="28"/>
              </w:rPr>
              <w:t>о</w:t>
            </w:r>
            <w:r w:rsidRPr="002B3E10">
              <w:rPr>
                <w:sz w:val="28"/>
                <w:szCs w:val="28"/>
              </w:rPr>
              <w:t>тиводействию экстремизму, идео</w:t>
            </w:r>
            <w:r w:rsidRPr="002B3E10">
              <w:rPr>
                <w:sz w:val="28"/>
                <w:szCs w:val="28"/>
              </w:rPr>
              <w:softHyphen/>
              <w:t>логии терроризма, профила</w:t>
            </w:r>
            <w:r w:rsidRPr="002B3E10">
              <w:rPr>
                <w:sz w:val="28"/>
                <w:szCs w:val="28"/>
              </w:rPr>
              <w:t>к</w:t>
            </w:r>
            <w:r w:rsidRPr="002B3E10">
              <w:rPr>
                <w:sz w:val="28"/>
                <w:szCs w:val="28"/>
              </w:rPr>
              <w:t>тике межнацио</w:t>
            </w:r>
            <w:r w:rsidRPr="002B3E10">
              <w:rPr>
                <w:sz w:val="28"/>
                <w:szCs w:val="28"/>
              </w:rPr>
              <w:softHyphen/>
              <w:t>нальной конфликтности;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совершенствование региональной политики в области проф</w:t>
            </w:r>
            <w:r w:rsidRPr="002B3E10">
              <w:rPr>
                <w:sz w:val="28"/>
                <w:szCs w:val="28"/>
              </w:rPr>
              <w:t>и</w:t>
            </w:r>
            <w:r w:rsidRPr="002B3E10">
              <w:rPr>
                <w:sz w:val="28"/>
                <w:szCs w:val="28"/>
              </w:rPr>
              <w:t>лактики распространения межна</w:t>
            </w:r>
            <w:r w:rsidRPr="002B3E10">
              <w:rPr>
                <w:sz w:val="28"/>
                <w:szCs w:val="28"/>
              </w:rPr>
              <w:softHyphen/>
              <w:t xml:space="preserve">циональной конфликтности, экстремизма и идеологии терроризма с участием институтов </w:t>
            </w:r>
            <w:r w:rsidRPr="002B3E10">
              <w:rPr>
                <w:sz w:val="28"/>
                <w:szCs w:val="28"/>
              </w:rPr>
              <w:lastRenderedPageBreak/>
              <w:t>гражданского общества;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proofErr w:type="gramStart"/>
            <w:r w:rsidRPr="002B3E10">
              <w:rPr>
                <w:sz w:val="28"/>
                <w:szCs w:val="28"/>
              </w:rPr>
              <w:t>профилактика распространения идеологии экс</w:t>
            </w:r>
            <w:r w:rsidRPr="002B3E10">
              <w:rPr>
                <w:sz w:val="28"/>
                <w:szCs w:val="28"/>
              </w:rPr>
              <w:softHyphen/>
              <w:t>тремизма и те</w:t>
            </w:r>
            <w:r w:rsidRPr="002B3E10">
              <w:rPr>
                <w:sz w:val="28"/>
                <w:szCs w:val="28"/>
              </w:rPr>
              <w:t>р</w:t>
            </w:r>
            <w:r w:rsidRPr="002B3E10">
              <w:rPr>
                <w:sz w:val="28"/>
                <w:szCs w:val="28"/>
              </w:rPr>
              <w:t>роризма в процессе социальной и культурной адаптации м</w:t>
            </w:r>
            <w:r w:rsidRPr="002B3E10">
              <w:rPr>
                <w:sz w:val="28"/>
                <w:szCs w:val="28"/>
              </w:rPr>
              <w:t>и</w:t>
            </w:r>
            <w:r w:rsidRPr="002B3E10">
              <w:rPr>
                <w:sz w:val="28"/>
                <w:szCs w:val="28"/>
              </w:rPr>
              <w:t>грантов; методическое обеспечение и укрепление мате</w:t>
            </w:r>
            <w:r w:rsidRPr="002B3E10">
              <w:rPr>
                <w:sz w:val="28"/>
                <w:szCs w:val="28"/>
              </w:rPr>
              <w:softHyphen/>
              <w:t>риально-технической базы субъектов, реализу</w:t>
            </w:r>
            <w:r w:rsidRPr="002B3E10">
              <w:rPr>
                <w:sz w:val="28"/>
                <w:szCs w:val="28"/>
              </w:rPr>
              <w:softHyphen/>
              <w:t>ющих мероприятия в о</w:t>
            </w:r>
            <w:r w:rsidRPr="002B3E10">
              <w:rPr>
                <w:sz w:val="28"/>
                <w:szCs w:val="28"/>
              </w:rPr>
              <w:t>б</w:t>
            </w:r>
            <w:r w:rsidRPr="002B3E10">
              <w:rPr>
                <w:sz w:val="28"/>
                <w:szCs w:val="28"/>
              </w:rPr>
              <w:t>ласти противодействия экстремизму и идеологии терроризма; вовлечение молодежи в реализацию системы мер по профила</w:t>
            </w:r>
            <w:r w:rsidRPr="002B3E10">
              <w:rPr>
                <w:sz w:val="28"/>
                <w:szCs w:val="28"/>
              </w:rPr>
              <w:t>к</w:t>
            </w:r>
            <w:r w:rsidRPr="002B3E10">
              <w:rPr>
                <w:sz w:val="28"/>
                <w:szCs w:val="28"/>
              </w:rPr>
              <w:t>тике экстремизма и его край</w:t>
            </w:r>
            <w:r w:rsidRPr="002B3E10">
              <w:rPr>
                <w:sz w:val="28"/>
                <w:szCs w:val="28"/>
              </w:rPr>
              <w:softHyphen/>
              <w:t>ней формы - терроризма, а также формирование нетерпимости к экстремистской и террористи</w:t>
            </w:r>
            <w:r w:rsidRPr="002B3E10">
              <w:rPr>
                <w:sz w:val="28"/>
                <w:szCs w:val="28"/>
              </w:rPr>
              <w:softHyphen/>
              <w:t>ческой идеологии</w:t>
            </w:r>
            <w:proofErr w:type="gramEnd"/>
          </w:p>
        </w:tc>
      </w:tr>
      <w:tr w:rsidR="00E85027" w:rsidRPr="006230E3" w:rsidTr="003C1460">
        <w:tc>
          <w:tcPr>
            <w:tcW w:w="1795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lastRenderedPageBreak/>
              <w:t>Индикаторы и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показатели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программы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</w:p>
        </w:tc>
        <w:tc>
          <w:tcPr>
            <w:tcW w:w="8322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доля государственных и муниципальных слу</w:t>
            </w:r>
            <w:r w:rsidRPr="002B3E10">
              <w:rPr>
                <w:sz w:val="28"/>
                <w:szCs w:val="28"/>
              </w:rPr>
              <w:softHyphen/>
              <w:t>жащих, проше</w:t>
            </w:r>
            <w:r w:rsidRPr="002B3E10">
              <w:rPr>
                <w:sz w:val="28"/>
                <w:szCs w:val="28"/>
              </w:rPr>
              <w:t>д</w:t>
            </w:r>
            <w:r w:rsidRPr="002B3E10">
              <w:rPr>
                <w:sz w:val="28"/>
                <w:szCs w:val="28"/>
              </w:rPr>
              <w:t>ших повышение квалификации по вопросам противодействия экстремизму и идеологии терроризма, реализации этнокуль</w:t>
            </w:r>
            <w:r w:rsidRPr="002B3E10">
              <w:rPr>
                <w:sz w:val="28"/>
                <w:szCs w:val="28"/>
              </w:rPr>
              <w:softHyphen/>
              <w:t>турной и миграционной политики;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число тематических семинаров-совещаний по вопросам прот</w:t>
            </w:r>
            <w:r w:rsidRPr="002B3E10">
              <w:rPr>
                <w:sz w:val="28"/>
                <w:szCs w:val="28"/>
              </w:rPr>
              <w:t>и</w:t>
            </w:r>
            <w:r w:rsidRPr="002B3E10">
              <w:rPr>
                <w:sz w:val="28"/>
                <w:szCs w:val="28"/>
              </w:rPr>
              <w:t>водействия экстремизму и идео</w:t>
            </w:r>
            <w:r w:rsidRPr="002B3E10">
              <w:rPr>
                <w:sz w:val="28"/>
                <w:szCs w:val="28"/>
              </w:rPr>
              <w:softHyphen/>
              <w:t>логии терроризма, межнаци</w:t>
            </w:r>
            <w:r w:rsidRPr="002B3E10">
              <w:rPr>
                <w:sz w:val="28"/>
                <w:szCs w:val="28"/>
              </w:rPr>
              <w:t>о</w:t>
            </w:r>
            <w:r w:rsidRPr="002B3E10">
              <w:rPr>
                <w:sz w:val="28"/>
                <w:szCs w:val="28"/>
              </w:rPr>
              <w:t>нальной конфликт</w:t>
            </w:r>
            <w:r w:rsidRPr="002B3E10">
              <w:rPr>
                <w:sz w:val="28"/>
                <w:szCs w:val="28"/>
              </w:rPr>
              <w:softHyphen/>
              <w:t>ности и незаконной миграции с участием со</w:t>
            </w:r>
            <w:r w:rsidRPr="002B3E10">
              <w:rPr>
                <w:sz w:val="28"/>
                <w:szCs w:val="28"/>
              </w:rPr>
              <w:softHyphen/>
              <w:t>трудников надзорных, правоохранительных ор</w:t>
            </w:r>
            <w:r w:rsidRPr="002B3E10">
              <w:rPr>
                <w:sz w:val="28"/>
                <w:szCs w:val="28"/>
              </w:rPr>
              <w:softHyphen/>
              <w:t>ганов и спец</w:t>
            </w:r>
            <w:r w:rsidRPr="002B3E10">
              <w:rPr>
                <w:sz w:val="28"/>
                <w:szCs w:val="28"/>
              </w:rPr>
              <w:t>и</w:t>
            </w:r>
            <w:r w:rsidRPr="002B3E10">
              <w:rPr>
                <w:sz w:val="28"/>
                <w:szCs w:val="28"/>
              </w:rPr>
              <w:t>альных служб, участвовавших в указанных совещаниях в ра</w:t>
            </w:r>
            <w:r w:rsidRPr="002B3E10">
              <w:rPr>
                <w:sz w:val="28"/>
                <w:szCs w:val="28"/>
              </w:rPr>
              <w:t>м</w:t>
            </w:r>
            <w:r w:rsidRPr="002B3E10">
              <w:rPr>
                <w:sz w:val="28"/>
                <w:szCs w:val="28"/>
              </w:rPr>
              <w:t>ках своей компе</w:t>
            </w:r>
            <w:r w:rsidRPr="002B3E10">
              <w:rPr>
                <w:sz w:val="28"/>
                <w:szCs w:val="28"/>
              </w:rPr>
              <w:softHyphen/>
              <w:t>тенции;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 xml:space="preserve">индекс </w:t>
            </w:r>
            <w:proofErr w:type="spellStart"/>
            <w:r w:rsidRPr="002B3E10">
              <w:rPr>
                <w:sz w:val="28"/>
                <w:szCs w:val="28"/>
              </w:rPr>
              <w:t>интолерантности</w:t>
            </w:r>
            <w:proofErr w:type="spellEnd"/>
            <w:r w:rsidRPr="002B3E10">
              <w:rPr>
                <w:sz w:val="28"/>
                <w:szCs w:val="28"/>
              </w:rPr>
              <w:t xml:space="preserve"> молодежи (по данным социологич</w:t>
            </w:r>
            <w:r w:rsidRPr="002B3E10">
              <w:rPr>
                <w:sz w:val="28"/>
                <w:szCs w:val="28"/>
              </w:rPr>
              <w:t>е</w:t>
            </w:r>
            <w:r w:rsidRPr="002B3E10">
              <w:rPr>
                <w:sz w:val="28"/>
                <w:szCs w:val="28"/>
              </w:rPr>
              <w:t>ских опросов); число публикаций в средствах массовой инфор</w:t>
            </w:r>
            <w:r w:rsidRPr="002B3E10">
              <w:rPr>
                <w:sz w:val="28"/>
                <w:szCs w:val="28"/>
              </w:rPr>
              <w:softHyphen/>
              <w:t>мации с целью информированности населения о мерах, прин</w:t>
            </w:r>
            <w:r w:rsidRPr="002B3E10">
              <w:rPr>
                <w:sz w:val="28"/>
                <w:szCs w:val="28"/>
              </w:rPr>
              <w:t>и</w:t>
            </w:r>
            <w:r w:rsidRPr="002B3E10">
              <w:rPr>
                <w:sz w:val="28"/>
                <w:szCs w:val="28"/>
              </w:rPr>
              <w:t>маемых территориальными орга</w:t>
            </w:r>
            <w:r w:rsidRPr="002B3E10">
              <w:rPr>
                <w:sz w:val="28"/>
                <w:szCs w:val="28"/>
              </w:rPr>
              <w:softHyphen/>
              <w:t>нами федеральных органов г</w:t>
            </w:r>
            <w:r w:rsidRPr="002B3E10">
              <w:rPr>
                <w:sz w:val="28"/>
                <w:szCs w:val="28"/>
              </w:rPr>
              <w:t>о</w:t>
            </w:r>
            <w:r w:rsidRPr="002B3E10">
              <w:rPr>
                <w:sz w:val="28"/>
                <w:szCs w:val="28"/>
              </w:rPr>
              <w:t>сударственной власти, органами исполнительной власти ра</w:t>
            </w:r>
            <w:r w:rsidRPr="002B3E10">
              <w:rPr>
                <w:sz w:val="28"/>
                <w:szCs w:val="28"/>
              </w:rPr>
              <w:t>й</w:t>
            </w:r>
            <w:r w:rsidRPr="002B3E10">
              <w:rPr>
                <w:sz w:val="28"/>
                <w:szCs w:val="28"/>
              </w:rPr>
              <w:t>она, Администрацией Курьинского района и институтов граж</w:t>
            </w:r>
            <w:r w:rsidRPr="002B3E10">
              <w:rPr>
                <w:sz w:val="28"/>
                <w:szCs w:val="28"/>
              </w:rPr>
              <w:softHyphen/>
              <w:t>данского общества в сфере противодействия экстремизму и идеологии терроризма</w:t>
            </w:r>
          </w:p>
        </w:tc>
      </w:tr>
      <w:tr w:rsidR="00E85027" w:rsidRPr="006230E3" w:rsidTr="003C1460">
        <w:tc>
          <w:tcPr>
            <w:tcW w:w="1795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Сроки и этапы ре</w:t>
            </w:r>
            <w:r w:rsidRPr="002B3E10">
              <w:rPr>
                <w:sz w:val="28"/>
                <w:szCs w:val="28"/>
              </w:rPr>
              <w:softHyphen/>
              <w:t>ализации пр</w:t>
            </w:r>
            <w:r w:rsidRPr="002B3E10">
              <w:rPr>
                <w:sz w:val="28"/>
                <w:szCs w:val="28"/>
              </w:rPr>
              <w:t>о</w:t>
            </w:r>
            <w:r w:rsidRPr="002B3E10">
              <w:rPr>
                <w:sz w:val="28"/>
                <w:szCs w:val="28"/>
              </w:rPr>
              <w:t>граммы</w:t>
            </w:r>
          </w:p>
        </w:tc>
        <w:tc>
          <w:tcPr>
            <w:tcW w:w="8322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2016-2020</w:t>
            </w:r>
            <w:r w:rsidRPr="002B3E10">
              <w:rPr>
                <w:sz w:val="28"/>
                <w:szCs w:val="28"/>
              </w:rPr>
              <w:t xml:space="preserve"> годы без деления на этапы;</w:t>
            </w:r>
          </w:p>
        </w:tc>
      </w:tr>
      <w:tr w:rsidR="00E85027" w:rsidRPr="006230E3" w:rsidTr="003C1460">
        <w:tc>
          <w:tcPr>
            <w:tcW w:w="1795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Объемы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финансирования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программы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</w:p>
        </w:tc>
        <w:tc>
          <w:tcPr>
            <w:tcW w:w="8322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общий объе</w:t>
            </w:r>
            <w:r>
              <w:rPr>
                <w:sz w:val="28"/>
                <w:szCs w:val="28"/>
              </w:rPr>
              <w:t xml:space="preserve">м финансирования муниципальной программы </w:t>
            </w:r>
            <w:r w:rsidRPr="002B3E10">
              <w:rPr>
                <w:sz w:val="28"/>
                <w:szCs w:val="28"/>
              </w:rPr>
              <w:t xml:space="preserve"> «Противодействие экстремизму и идеологии террори</w:t>
            </w:r>
            <w:r>
              <w:rPr>
                <w:sz w:val="28"/>
                <w:szCs w:val="28"/>
              </w:rPr>
              <w:t xml:space="preserve">зма в </w:t>
            </w:r>
            <w:proofErr w:type="spellStart"/>
            <w:r>
              <w:rPr>
                <w:sz w:val="28"/>
                <w:szCs w:val="28"/>
              </w:rPr>
              <w:t>Курьинском</w:t>
            </w:r>
            <w:proofErr w:type="spellEnd"/>
            <w:r>
              <w:rPr>
                <w:sz w:val="28"/>
                <w:szCs w:val="28"/>
              </w:rPr>
              <w:t xml:space="preserve"> районе» на 2016 - 2020</w:t>
            </w:r>
            <w:r w:rsidRPr="002B3E10">
              <w:rPr>
                <w:sz w:val="28"/>
                <w:szCs w:val="28"/>
              </w:rPr>
              <w:t xml:space="preserve"> годы (далее - «Про</w:t>
            </w:r>
            <w:r w:rsidRPr="002B3E10">
              <w:rPr>
                <w:sz w:val="28"/>
                <w:szCs w:val="28"/>
              </w:rPr>
              <w:softHyphen/>
              <w:t>грамма») за счет средств местного бюджета со</w:t>
            </w:r>
            <w:r w:rsidRPr="002B3E10">
              <w:rPr>
                <w:sz w:val="28"/>
                <w:szCs w:val="28"/>
              </w:rPr>
              <w:softHyphen/>
              <w:t>ставляет 150,0 тыс. рублей, в том числе по го</w:t>
            </w:r>
            <w:r w:rsidRPr="002B3E10">
              <w:rPr>
                <w:sz w:val="28"/>
                <w:szCs w:val="28"/>
              </w:rPr>
              <w:softHyphen/>
              <w:t>дам: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 xml:space="preserve">в 2016 г. - 30,0 тыс. рублей; 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в 2017 г. - 30,0 тыс. рублей,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 xml:space="preserve">в 2018 г. - 30,0 тыс. рублей; </w:t>
            </w:r>
          </w:p>
          <w:p w:rsidR="00E85027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в 2019 г. - 30,0 тыс. рублей;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2020</w:t>
            </w:r>
            <w:r w:rsidRPr="002B3E10">
              <w:rPr>
                <w:sz w:val="28"/>
                <w:szCs w:val="28"/>
              </w:rPr>
              <w:t xml:space="preserve"> г. - 30,0 тыс. рублей;        </w:t>
            </w:r>
          </w:p>
          <w:p w:rsidR="00E85027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Объемы финансирования подлежат ежегодной корректировке в соответ</w:t>
            </w:r>
            <w:r>
              <w:rPr>
                <w:sz w:val="28"/>
                <w:szCs w:val="28"/>
              </w:rPr>
              <w:t xml:space="preserve">ствии с законом Курьинского района о районном </w:t>
            </w:r>
            <w:r w:rsidRPr="002B3E10">
              <w:rPr>
                <w:sz w:val="28"/>
                <w:szCs w:val="28"/>
              </w:rPr>
              <w:t xml:space="preserve"> бю</w:t>
            </w:r>
            <w:r w:rsidRPr="002B3E10">
              <w:rPr>
                <w:sz w:val="28"/>
                <w:szCs w:val="28"/>
              </w:rPr>
              <w:t>д</w:t>
            </w:r>
            <w:r w:rsidRPr="002B3E10">
              <w:rPr>
                <w:sz w:val="28"/>
                <w:szCs w:val="28"/>
              </w:rPr>
              <w:t>жете на соответству</w:t>
            </w:r>
            <w:r w:rsidRPr="002B3E10">
              <w:rPr>
                <w:sz w:val="28"/>
                <w:szCs w:val="28"/>
              </w:rPr>
              <w:softHyphen/>
              <w:t xml:space="preserve">ющий </w:t>
            </w:r>
            <w:r>
              <w:rPr>
                <w:sz w:val="28"/>
                <w:szCs w:val="28"/>
              </w:rPr>
              <w:t xml:space="preserve">финансовый год 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</w:p>
        </w:tc>
      </w:tr>
      <w:tr w:rsidR="00E85027" w:rsidRPr="006230E3" w:rsidTr="003C1460">
        <w:tc>
          <w:tcPr>
            <w:tcW w:w="1795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lastRenderedPageBreak/>
              <w:t>Ожидаемые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результаты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реализации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программы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</w:p>
        </w:tc>
        <w:tc>
          <w:tcPr>
            <w:tcW w:w="8322" w:type="dxa"/>
          </w:tcPr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основными результат</w:t>
            </w:r>
            <w:r>
              <w:rPr>
                <w:sz w:val="28"/>
                <w:szCs w:val="28"/>
              </w:rPr>
              <w:t>ами реализации Програм</w:t>
            </w:r>
            <w:r>
              <w:rPr>
                <w:sz w:val="28"/>
                <w:szCs w:val="28"/>
              </w:rPr>
              <w:softHyphen/>
              <w:t>мы к 2020</w:t>
            </w:r>
            <w:r w:rsidRPr="002B3E10">
              <w:rPr>
                <w:sz w:val="28"/>
                <w:szCs w:val="28"/>
              </w:rPr>
              <w:t xml:space="preserve"> году станут: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увеличение до 5% доли </w:t>
            </w:r>
            <w:r w:rsidRPr="002B3E10">
              <w:rPr>
                <w:sz w:val="28"/>
                <w:szCs w:val="28"/>
              </w:rPr>
              <w:t>му</w:t>
            </w:r>
            <w:r w:rsidRPr="002B3E10">
              <w:rPr>
                <w:sz w:val="28"/>
                <w:szCs w:val="28"/>
              </w:rPr>
              <w:softHyphen/>
              <w:t>ниципальных служащих, проше</w:t>
            </w:r>
            <w:r w:rsidRPr="002B3E10">
              <w:rPr>
                <w:sz w:val="28"/>
                <w:szCs w:val="28"/>
              </w:rPr>
              <w:t>д</w:t>
            </w:r>
            <w:r w:rsidRPr="002B3E10">
              <w:rPr>
                <w:sz w:val="28"/>
                <w:szCs w:val="28"/>
              </w:rPr>
              <w:t>ших курсы по</w:t>
            </w:r>
            <w:r w:rsidRPr="002B3E10">
              <w:rPr>
                <w:sz w:val="28"/>
                <w:szCs w:val="28"/>
              </w:rPr>
              <w:softHyphen/>
              <w:t>вышения квалификации по вопросам противо</w:t>
            </w:r>
            <w:r w:rsidRPr="002B3E10">
              <w:rPr>
                <w:sz w:val="28"/>
                <w:szCs w:val="28"/>
              </w:rPr>
              <w:softHyphen/>
              <w:t>действия экстремизму и идеологии терроризма,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 w:rsidRPr="002B3E10">
              <w:rPr>
                <w:sz w:val="28"/>
                <w:szCs w:val="28"/>
              </w:rPr>
              <w:t>реализации этнокультурной и миграционной политики;</w:t>
            </w:r>
          </w:p>
          <w:p w:rsidR="00E85027" w:rsidRDefault="00E85027" w:rsidP="003C1460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увеличение до 2</w:t>
            </w:r>
            <w:r w:rsidRPr="002B3E10">
              <w:rPr>
                <w:sz w:val="28"/>
                <w:szCs w:val="28"/>
              </w:rPr>
              <w:t xml:space="preserve"> в год числа тематических се</w:t>
            </w:r>
            <w:r w:rsidRPr="002B3E10">
              <w:rPr>
                <w:sz w:val="28"/>
                <w:szCs w:val="28"/>
              </w:rPr>
              <w:softHyphen/>
              <w:t>минаров-совещаний по вопросам противодей</w:t>
            </w:r>
            <w:r w:rsidRPr="002B3E10">
              <w:rPr>
                <w:sz w:val="28"/>
                <w:szCs w:val="28"/>
              </w:rPr>
              <w:softHyphen/>
              <w:t>ствия экстремизму и иде</w:t>
            </w:r>
            <w:r w:rsidRPr="002B3E10">
              <w:rPr>
                <w:sz w:val="28"/>
                <w:szCs w:val="28"/>
              </w:rPr>
              <w:t>о</w:t>
            </w:r>
            <w:r w:rsidRPr="002B3E10">
              <w:rPr>
                <w:sz w:val="28"/>
                <w:szCs w:val="28"/>
              </w:rPr>
              <w:t>логии терроризма, межнациональной конфликтности и нез</w:t>
            </w:r>
            <w:r w:rsidRPr="002B3E10">
              <w:rPr>
                <w:sz w:val="28"/>
                <w:szCs w:val="28"/>
              </w:rPr>
              <w:t>а</w:t>
            </w:r>
            <w:r w:rsidRPr="002B3E10">
              <w:rPr>
                <w:sz w:val="28"/>
                <w:szCs w:val="28"/>
              </w:rPr>
              <w:t>конной миграции с участием сотрудников надзорных и прав</w:t>
            </w:r>
            <w:r w:rsidRPr="002B3E10">
              <w:rPr>
                <w:sz w:val="28"/>
                <w:szCs w:val="28"/>
              </w:rPr>
              <w:t>о</w:t>
            </w:r>
            <w:r w:rsidRPr="002B3E10">
              <w:rPr>
                <w:sz w:val="28"/>
                <w:szCs w:val="28"/>
              </w:rPr>
              <w:t>охранительных органов, участвовавших в совещаниях в рамках сво</w:t>
            </w:r>
            <w:r>
              <w:rPr>
                <w:sz w:val="28"/>
                <w:szCs w:val="28"/>
              </w:rPr>
              <w:t xml:space="preserve">ей компетенции; </w:t>
            </w:r>
          </w:p>
          <w:p w:rsidR="00E85027" w:rsidRDefault="00E85027" w:rsidP="003C1460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увеличение до 4</w:t>
            </w:r>
            <w:r w:rsidRPr="002B3E10">
              <w:rPr>
                <w:sz w:val="28"/>
                <w:szCs w:val="28"/>
              </w:rPr>
              <w:t xml:space="preserve"> человек числа сотрудников сфер средств массовой информации, заинтере</w:t>
            </w:r>
            <w:r w:rsidRPr="002B3E10">
              <w:rPr>
                <w:sz w:val="28"/>
                <w:szCs w:val="28"/>
              </w:rPr>
              <w:softHyphen/>
              <w:t xml:space="preserve">сованных </w:t>
            </w:r>
            <w:proofErr w:type="spellStart"/>
            <w:proofErr w:type="gramStart"/>
            <w:r w:rsidRPr="002B3E10">
              <w:rPr>
                <w:sz w:val="28"/>
                <w:szCs w:val="28"/>
              </w:rPr>
              <w:t>интернет-пользователей</w:t>
            </w:r>
            <w:proofErr w:type="spellEnd"/>
            <w:proofErr w:type="gramEnd"/>
            <w:r w:rsidRPr="002B3E10">
              <w:rPr>
                <w:sz w:val="28"/>
                <w:szCs w:val="28"/>
              </w:rPr>
              <w:t>, а также дея</w:t>
            </w:r>
            <w:r w:rsidRPr="002B3E10">
              <w:rPr>
                <w:sz w:val="28"/>
                <w:szCs w:val="28"/>
              </w:rPr>
              <w:softHyphen/>
              <w:t>телей образования и культуры, по</w:t>
            </w:r>
            <w:r w:rsidRPr="002B3E10">
              <w:rPr>
                <w:sz w:val="28"/>
                <w:szCs w:val="28"/>
              </w:rPr>
              <w:t>д</w:t>
            </w:r>
            <w:r w:rsidRPr="002B3E10">
              <w:rPr>
                <w:sz w:val="28"/>
                <w:szCs w:val="28"/>
              </w:rPr>
              <w:t>готовленных по вопросам формирования нетерпимости к иде</w:t>
            </w:r>
            <w:r w:rsidRPr="002B3E10">
              <w:rPr>
                <w:sz w:val="28"/>
                <w:szCs w:val="28"/>
              </w:rPr>
              <w:t>о</w:t>
            </w:r>
            <w:r w:rsidRPr="002B3E10">
              <w:rPr>
                <w:sz w:val="28"/>
                <w:szCs w:val="28"/>
              </w:rPr>
              <w:t>логии экстремизма и терроризма в инфор</w:t>
            </w:r>
            <w:r w:rsidRPr="002B3E10">
              <w:rPr>
                <w:sz w:val="28"/>
                <w:szCs w:val="28"/>
              </w:rPr>
              <w:softHyphen/>
              <w:t>мационном, образов</w:t>
            </w:r>
            <w:r w:rsidRPr="002B3E10">
              <w:rPr>
                <w:sz w:val="28"/>
                <w:szCs w:val="28"/>
              </w:rPr>
              <w:t>а</w:t>
            </w:r>
            <w:r w:rsidRPr="002B3E10">
              <w:rPr>
                <w:sz w:val="28"/>
                <w:szCs w:val="28"/>
              </w:rPr>
              <w:t xml:space="preserve">тельном и </w:t>
            </w:r>
            <w:proofErr w:type="spellStart"/>
            <w:r w:rsidRPr="002B3E10">
              <w:rPr>
                <w:sz w:val="28"/>
                <w:szCs w:val="28"/>
              </w:rPr>
              <w:t>социокультур</w:t>
            </w:r>
            <w:r w:rsidRPr="002B3E10">
              <w:rPr>
                <w:sz w:val="28"/>
                <w:szCs w:val="28"/>
              </w:rPr>
              <w:softHyphen/>
              <w:t>ном</w:t>
            </w:r>
            <w:proofErr w:type="spellEnd"/>
            <w:r w:rsidRPr="002B3E10">
              <w:rPr>
                <w:sz w:val="28"/>
                <w:szCs w:val="28"/>
              </w:rPr>
              <w:t xml:space="preserve"> пространстве региона;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2B3E10">
              <w:rPr>
                <w:sz w:val="28"/>
                <w:szCs w:val="28"/>
              </w:rPr>
              <w:t xml:space="preserve"> сохранение на уровне 18% (не более) индекса </w:t>
            </w:r>
            <w:proofErr w:type="spellStart"/>
            <w:r w:rsidRPr="002B3E10">
              <w:rPr>
                <w:sz w:val="28"/>
                <w:szCs w:val="28"/>
              </w:rPr>
              <w:t>интолерантн</w:t>
            </w:r>
            <w:r w:rsidRPr="002B3E10">
              <w:rPr>
                <w:sz w:val="28"/>
                <w:szCs w:val="28"/>
              </w:rPr>
              <w:t>о</w:t>
            </w:r>
            <w:r w:rsidRPr="002B3E10">
              <w:rPr>
                <w:sz w:val="28"/>
                <w:szCs w:val="28"/>
              </w:rPr>
              <w:t>сти</w:t>
            </w:r>
            <w:proofErr w:type="spellEnd"/>
            <w:r w:rsidRPr="002B3E10">
              <w:rPr>
                <w:sz w:val="28"/>
                <w:szCs w:val="28"/>
              </w:rPr>
              <w:t xml:space="preserve"> молодежи (по данным социо</w:t>
            </w:r>
            <w:r w:rsidRPr="002B3E10">
              <w:rPr>
                <w:sz w:val="28"/>
                <w:szCs w:val="28"/>
              </w:rPr>
              <w:softHyphen/>
              <w:t>логических опросов);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увеличение до 2</w:t>
            </w:r>
            <w:r w:rsidRPr="002B3E10">
              <w:rPr>
                <w:sz w:val="28"/>
                <w:szCs w:val="28"/>
              </w:rPr>
              <w:t xml:space="preserve"> в год числа информационных сообщений: публикаций, в средствах массовой информации (в т.ч. интер</w:t>
            </w:r>
            <w:r w:rsidRPr="002B3E10">
              <w:rPr>
                <w:sz w:val="28"/>
                <w:szCs w:val="28"/>
              </w:rPr>
              <w:softHyphen/>
              <w:t>нет-изданиях) района с целью информирования населения о мерах, принимаемых территори</w:t>
            </w:r>
            <w:r w:rsidRPr="002B3E10">
              <w:rPr>
                <w:sz w:val="28"/>
                <w:szCs w:val="28"/>
              </w:rPr>
              <w:softHyphen/>
              <w:t>альными органами федерал</w:t>
            </w:r>
            <w:r w:rsidRPr="002B3E10">
              <w:rPr>
                <w:sz w:val="28"/>
                <w:szCs w:val="28"/>
              </w:rPr>
              <w:t>ь</w:t>
            </w:r>
            <w:r w:rsidRPr="002B3E10">
              <w:rPr>
                <w:sz w:val="28"/>
                <w:szCs w:val="28"/>
              </w:rPr>
              <w:t>ных органов госу</w:t>
            </w:r>
            <w:r w:rsidRPr="002B3E10">
              <w:rPr>
                <w:sz w:val="28"/>
                <w:szCs w:val="28"/>
              </w:rPr>
              <w:softHyphen/>
              <w:t>дарственной власти, органами исполнител</w:t>
            </w:r>
            <w:r w:rsidRPr="002B3E10">
              <w:rPr>
                <w:sz w:val="28"/>
                <w:szCs w:val="28"/>
              </w:rPr>
              <w:t>ь</w:t>
            </w:r>
            <w:r w:rsidRPr="002B3E10">
              <w:rPr>
                <w:sz w:val="28"/>
                <w:szCs w:val="28"/>
              </w:rPr>
              <w:t>ной власти района, Администрацией района в сфере против</w:t>
            </w:r>
            <w:r w:rsidRPr="002B3E10">
              <w:rPr>
                <w:sz w:val="28"/>
                <w:szCs w:val="28"/>
              </w:rPr>
              <w:t>о</w:t>
            </w:r>
            <w:r w:rsidRPr="002B3E10">
              <w:rPr>
                <w:sz w:val="28"/>
                <w:szCs w:val="28"/>
              </w:rPr>
              <w:t>действия экстремизму и идеологии тер</w:t>
            </w:r>
            <w:r w:rsidRPr="002B3E10">
              <w:rPr>
                <w:sz w:val="28"/>
                <w:szCs w:val="28"/>
              </w:rPr>
              <w:softHyphen/>
              <w:t>роризма.</w:t>
            </w:r>
          </w:p>
          <w:p w:rsidR="00E85027" w:rsidRPr="002B3E10" w:rsidRDefault="00E85027" w:rsidP="003C1460">
            <w:pPr>
              <w:pStyle w:val="a9"/>
              <w:rPr>
                <w:sz w:val="28"/>
                <w:szCs w:val="28"/>
              </w:rPr>
            </w:pPr>
          </w:p>
        </w:tc>
      </w:tr>
    </w:tbl>
    <w:p w:rsidR="00E85027" w:rsidRPr="006230E3" w:rsidRDefault="00E85027" w:rsidP="004A354F">
      <w:pPr>
        <w:pStyle w:val="a9"/>
        <w:rPr>
          <w:sz w:val="28"/>
          <w:szCs w:val="28"/>
        </w:rPr>
      </w:pPr>
    </w:p>
    <w:p w:rsidR="00E85027" w:rsidRDefault="00E85027" w:rsidP="004A354F">
      <w:pPr>
        <w:pStyle w:val="a9"/>
        <w:jc w:val="center"/>
        <w:rPr>
          <w:sz w:val="28"/>
          <w:szCs w:val="28"/>
        </w:rPr>
      </w:pPr>
    </w:p>
    <w:p w:rsidR="00E85027" w:rsidRDefault="00E85027" w:rsidP="003C1460">
      <w:pPr>
        <w:pStyle w:val="a9"/>
        <w:rPr>
          <w:sz w:val="28"/>
          <w:szCs w:val="28"/>
        </w:rPr>
      </w:pPr>
    </w:p>
    <w:p w:rsidR="00E85027" w:rsidRDefault="00E85027" w:rsidP="003C1460">
      <w:pPr>
        <w:pStyle w:val="a9"/>
        <w:rPr>
          <w:sz w:val="28"/>
          <w:szCs w:val="28"/>
        </w:rPr>
      </w:pPr>
    </w:p>
    <w:p w:rsidR="00E85027" w:rsidRDefault="00E85027" w:rsidP="004A354F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>1.</w:t>
      </w:r>
      <w:r w:rsidRPr="006230E3">
        <w:rPr>
          <w:sz w:val="28"/>
          <w:szCs w:val="28"/>
        </w:rPr>
        <w:t>Общая характеристика сферы реализации Программы</w:t>
      </w:r>
    </w:p>
    <w:p w:rsidR="00E85027" w:rsidRPr="006230E3" w:rsidRDefault="00E85027" w:rsidP="004A354F">
      <w:pPr>
        <w:pStyle w:val="a9"/>
        <w:rPr>
          <w:sz w:val="28"/>
          <w:szCs w:val="28"/>
        </w:rPr>
      </w:pPr>
    </w:p>
    <w:p w:rsidR="00E85027" w:rsidRPr="006230E3" w:rsidRDefault="00E85027" w:rsidP="004A354F">
      <w:pPr>
        <w:pStyle w:val="a9"/>
        <w:ind w:firstLine="851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Стратегия социально-экономического развития Курьинского района до 2025 г. учитывает геополитическое положение района</w:t>
      </w:r>
      <w:r>
        <w:rPr>
          <w:sz w:val="28"/>
          <w:szCs w:val="28"/>
        </w:rPr>
        <w:t>,</w:t>
      </w:r>
      <w:r w:rsidRPr="006230E3">
        <w:rPr>
          <w:sz w:val="28"/>
          <w:szCs w:val="28"/>
        </w:rPr>
        <w:t xml:space="preserve"> которое определяе</w:t>
      </w:r>
      <w:r>
        <w:rPr>
          <w:sz w:val="28"/>
          <w:szCs w:val="28"/>
        </w:rPr>
        <w:t>тся его близким</w:t>
      </w:r>
      <w:r w:rsidRPr="006230E3">
        <w:rPr>
          <w:sz w:val="28"/>
          <w:szCs w:val="28"/>
        </w:rPr>
        <w:t xml:space="preserve"> расположением по отношению к Республике Казахстан, близостью к г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родам Алтайского края, про</w:t>
      </w:r>
      <w:r w:rsidRPr="006230E3">
        <w:rPr>
          <w:sz w:val="28"/>
          <w:szCs w:val="28"/>
        </w:rPr>
        <w:softHyphen/>
        <w:t>хождением по территории района транспортных ко</w:t>
      </w:r>
      <w:r w:rsidRPr="006230E3">
        <w:rPr>
          <w:sz w:val="28"/>
          <w:szCs w:val="28"/>
        </w:rPr>
        <w:t>м</w:t>
      </w:r>
      <w:r w:rsidRPr="006230E3">
        <w:rPr>
          <w:sz w:val="28"/>
          <w:szCs w:val="28"/>
        </w:rPr>
        <w:t>муникаций краевого значения. Современный международный терроризм и эк</w:t>
      </w:r>
      <w:r w:rsidRPr="006230E3">
        <w:rPr>
          <w:sz w:val="28"/>
          <w:szCs w:val="28"/>
        </w:rPr>
        <w:t>с</w:t>
      </w:r>
      <w:r w:rsidRPr="006230E3">
        <w:rPr>
          <w:sz w:val="28"/>
          <w:szCs w:val="28"/>
        </w:rPr>
        <w:t xml:space="preserve">тремизм политически </w:t>
      </w:r>
      <w:proofErr w:type="gramStart"/>
      <w:r w:rsidRPr="006230E3">
        <w:rPr>
          <w:sz w:val="28"/>
          <w:szCs w:val="28"/>
        </w:rPr>
        <w:t>мотивирова</w:t>
      </w:r>
      <w:r>
        <w:rPr>
          <w:sz w:val="28"/>
          <w:szCs w:val="28"/>
        </w:rPr>
        <w:t>н</w:t>
      </w:r>
      <w:r w:rsidRPr="006230E3">
        <w:rPr>
          <w:sz w:val="28"/>
          <w:szCs w:val="28"/>
        </w:rPr>
        <w:t>ы</w:t>
      </w:r>
      <w:proofErr w:type="gramEnd"/>
      <w:r>
        <w:rPr>
          <w:sz w:val="28"/>
          <w:szCs w:val="28"/>
        </w:rPr>
        <w:t>,</w:t>
      </w:r>
      <w:r w:rsidRPr="006230E3">
        <w:rPr>
          <w:sz w:val="28"/>
          <w:szCs w:val="28"/>
        </w:rPr>
        <w:t xml:space="preserve"> и носят трансграничный характер. Это об</w:t>
      </w:r>
      <w:r w:rsidRPr="006230E3">
        <w:rPr>
          <w:sz w:val="28"/>
          <w:szCs w:val="28"/>
        </w:rPr>
        <w:t>ъ</w:t>
      </w:r>
      <w:r w:rsidRPr="006230E3">
        <w:rPr>
          <w:sz w:val="28"/>
          <w:szCs w:val="28"/>
        </w:rPr>
        <w:t>ясняется расшире</w:t>
      </w:r>
      <w:r w:rsidRPr="006230E3">
        <w:rPr>
          <w:sz w:val="28"/>
          <w:szCs w:val="28"/>
        </w:rPr>
        <w:softHyphen/>
        <w:t>нием и глобализацией международных связей, информатизацией общества.</w:t>
      </w:r>
    </w:p>
    <w:p w:rsidR="00E85027" w:rsidRPr="006230E3" w:rsidRDefault="00E85027" w:rsidP="004A354F">
      <w:pPr>
        <w:pStyle w:val="a9"/>
        <w:ind w:firstLine="851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Возрастает многообразие экстремистской деятельности, которая всё бол</w:t>
      </w:r>
      <w:r w:rsidRPr="006230E3">
        <w:rPr>
          <w:sz w:val="28"/>
          <w:szCs w:val="28"/>
        </w:rPr>
        <w:t>ь</w:t>
      </w:r>
      <w:r w:rsidRPr="006230E3">
        <w:rPr>
          <w:sz w:val="28"/>
          <w:szCs w:val="28"/>
        </w:rPr>
        <w:t>ше увязывается с национальными, религиозными, этническими конфликтами и сепаратистскими движениями.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Курьинский</w:t>
      </w:r>
      <w:proofErr w:type="spellEnd"/>
      <w:r>
        <w:rPr>
          <w:sz w:val="28"/>
          <w:szCs w:val="28"/>
        </w:rPr>
        <w:t xml:space="preserve"> район может</w:t>
      </w:r>
      <w:r w:rsidRPr="006230E3">
        <w:rPr>
          <w:sz w:val="28"/>
          <w:szCs w:val="28"/>
        </w:rPr>
        <w:t xml:space="preserve"> являт</w:t>
      </w:r>
      <w:r>
        <w:rPr>
          <w:sz w:val="28"/>
          <w:szCs w:val="28"/>
        </w:rPr>
        <w:t>ь</w:t>
      </w:r>
      <w:r w:rsidRPr="006230E3">
        <w:rPr>
          <w:sz w:val="28"/>
          <w:szCs w:val="28"/>
        </w:rPr>
        <w:t>ся объектом устремлений как отечественных, так и зарубежных экстремистских центров и террористиче</w:t>
      </w:r>
      <w:r w:rsidRPr="006230E3">
        <w:rPr>
          <w:sz w:val="28"/>
          <w:szCs w:val="28"/>
        </w:rPr>
        <w:softHyphen/>
        <w:t>ских организаций, де</w:t>
      </w:r>
      <w:r w:rsidRPr="006230E3">
        <w:rPr>
          <w:sz w:val="28"/>
          <w:szCs w:val="28"/>
        </w:rPr>
        <w:t>й</w:t>
      </w:r>
      <w:r w:rsidRPr="006230E3">
        <w:rPr>
          <w:sz w:val="28"/>
          <w:szCs w:val="28"/>
        </w:rPr>
        <w:t>ствующих в регионах Центральной Азии. При этом эмиссарами экстремистских организаций и вербовщиками террористических группировок упор делается на привлечение в свою среду молодежи.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Реальной основой для успешной деятельности экстремистских органи</w:t>
      </w:r>
      <w:r w:rsidRPr="006230E3">
        <w:rPr>
          <w:sz w:val="28"/>
          <w:szCs w:val="28"/>
        </w:rPr>
        <w:softHyphen/>
        <w:t>заций и скрытых террористических сообществ в регионе могут являться конфликты, во</w:t>
      </w:r>
      <w:r w:rsidRPr="006230E3">
        <w:rPr>
          <w:sz w:val="28"/>
          <w:szCs w:val="28"/>
        </w:rPr>
        <w:t>з</w:t>
      </w:r>
      <w:r w:rsidRPr="006230E3">
        <w:rPr>
          <w:sz w:val="28"/>
          <w:szCs w:val="28"/>
        </w:rPr>
        <w:t>никающие на этнической и конфессиональной почве. К числу дестабилизиру</w:t>
      </w:r>
      <w:r w:rsidRPr="006230E3">
        <w:rPr>
          <w:sz w:val="28"/>
          <w:szCs w:val="28"/>
        </w:rPr>
        <w:t>ю</w:t>
      </w:r>
      <w:r w:rsidRPr="006230E3">
        <w:rPr>
          <w:sz w:val="28"/>
          <w:szCs w:val="28"/>
        </w:rPr>
        <w:t>щих факторов в этой сфере относятся: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рост националистических настроений в обществе на фоне сложных внешн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t>политических и миграционных процессов;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распространение экстремистской и террористической идеологии через сист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t>му Интернет;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низкий уровень этнокультурной компетентности населения, стерео</w:t>
      </w:r>
      <w:r w:rsidRPr="006230E3">
        <w:rPr>
          <w:sz w:val="28"/>
          <w:szCs w:val="28"/>
        </w:rPr>
        <w:softHyphen/>
        <w:t>типное представление о культуре, менталитете, нормах поведения народов, прожива</w:t>
      </w:r>
      <w:r w:rsidRPr="006230E3">
        <w:rPr>
          <w:sz w:val="28"/>
          <w:szCs w:val="28"/>
        </w:rPr>
        <w:t>ю</w:t>
      </w:r>
      <w:r w:rsidRPr="006230E3">
        <w:rPr>
          <w:sz w:val="28"/>
          <w:szCs w:val="28"/>
        </w:rPr>
        <w:t xml:space="preserve">щих в </w:t>
      </w:r>
      <w:proofErr w:type="spellStart"/>
      <w:r w:rsidRPr="006230E3">
        <w:rPr>
          <w:sz w:val="28"/>
          <w:szCs w:val="28"/>
        </w:rPr>
        <w:t>Курьинском</w:t>
      </w:r>
      <w:proofErr w:type="spellEnd"/>
      <w:r w:rsidRPr="006230E3">
        <w:rPr>
          <w:sz w:val="28"/>
          <w:szCs w:val="28"/>
        </w:rPr>
        <w:t xml:space="preserve"> районе, Алтайском крае, Российской Федерации и мире;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отсутствие системы этнокультурной, социальной адаптации иммигран</w:t>
      </w:r>
      <w:r w:rsidRPr="006230E3">
        <w:rPr>
          <w:sz w:val="28"/>
          <w:szCs w:val="28"/>
        </w:rPr>
        <w:softHyphen/>
        <w:t>тов к новым этнокультурным и социальным условиям на территории субъек</w:t>
      </w:r>
      <w:r w:rsidRPr="006230E3">
        <w:rPr>
          <w:sz w:val="28"/>
          <w:szCs w:val="28"/>
        </w:rPr>
        <w:softHyphen/>
        <w:t>тов Росси</w:t>
      </w:r>
      <w:r w:rsidRPr="006230E3">
        <w:rPr>
          <w:sz w:val="28"/>
          <w:szCs w:val="28"/>
        </w:rPr>
        <w:t>й</w:t>
      </w:r>
      <w:r w:rsidRPr="006230E3">
        <w:rPr>
          <w:sz w:val="28"/>
          <w:szCs w:val="28"/>
        </w:rPr>
        <w:t>ской Федерации, ослабление внимания к сфере интернациональ</w:t>
      </w:r>
      <w:r w:rsidRPr="006230E3">
        <w:rPr>
          <w:sz w:val="28"/>
          <w:szCs w:val="28"/>
        </w:rPr>
        <w:softHyphen/>
        <w:t>ного воспитания;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имеющие место факты провокационного освещения в средствах мас</w:t>
      </w:r>
      <w:r w:rsidRPr="006230E3">
        <w:rPr>
          <w:sz w:val="28"/>
          <w:szCs w:val="28"/>
        </w:rPr>
        <w:softHyphen/>
        <w:t>совой информации проблем межнациональных и межконфессиональных от</w:t>
      </w:r>
      <w:r w:rsidRPr="006230E3">
        <w:rPr>
          <w:sz w:val="28"/>
          <w:szCs w:val="28"/>
        </w:rPr>
        <w:softHyphen/>
        <w:t>ношений.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период 2005 - 2015</w:t>
      </w:r>
      <w:r w:rsidRPr="006230E3">
        <w:rPr>
          <w:sz w:val="28"/>
          <w:szCs w:val="28"/>
        </w:rPr>
        <w:t xml:space="preserve"> годов в </w:t>
      </w:r>
      <w:proofErr w:type="spellStart"/>
      <w:r w:rsidRPr="006230E3">
        <w:rPr>
          <w:sz w:val="28"/>
          <w:szCs w:val="28"/>
        </w:rPr>
        <w:t>Курьинском</w:t>
      </w:r>
      <w:proofErr w:type="spellEnd"/>
      <w:r w:rsidRPr="006230E3">
        <w:rPr>
          <w:sz w:val="28"/>
          <w:szCs w:val="28"/>
        </w:rPr>
        <w:t xml:space="preserve"> районе не выявлены проявления политического, религиозно и националистически мотиви</w:t>
      </w:r>
      <w:r w:rsidRPr="006230E3">
        <w:rPr>
          <w:sz w:val="28"/>
          <w:szCs w:val="28"/>
        </w:rPr>
        <w:softHyphen/>
        <w:t xml:space="preserve">рованного </w:t>
      </w:r>
      <w:proofErr w:type="gramStart"/>
      <w:r w:rsidRPr="006230E3">
        <w:rPr>
          <w:sz w:val="28"/>
          <w:szCs w:val="28"/>
        </w:rPr>
        <w:t>экстремизма</w:t>
      </w:r>
      <w:proofErr w:type="gramEnd"/>
      <w:r w:rsidRPr="006230E3">
        <w:rPr>
          <w:sz w:val="28"/>
          <w:szCs w:val="28"/>
        </w:rPr>
        <w:t xml:space="preserve"> как в молодежной, так и в наци</w:t>
      </w:r>
      <w:r>
        <w:rPr>
          <w:sz w:val="28"/>
          <w:szCs w:val="28"/>
        </w:rPr>
        <w:t>онально-</w:t>
      </w:r>
      <w:r>
        <w:rPr>
          <w:sz w:val="28"/>
          <w:szCs w:val="28"/>
        </w:rPr>
        <w:softHyphen/>
        <w:t>конфессиональных средах.</w:t>
      </w:r>
      <w:r w:rsidRPr="006230E3">
        <w:rPr>
          <w:sz w:val="28"/>
          <w:szCs w:val="28"/>
        </w:rPr>
        <w:t xml:space="preserve"> </w:t>
      </w:r>
      <w:r>
        <w:rPr>
          <w:sz w:val="28"/>
          <w:szCs w:val="28"/>
        </w:rPr>
        <w:t>Ф</w:t>
      </w:r>
      <w:r w:rsidRPr="006230E3">
        <w:rPr>
          <w:sz w:val="28"/>
          <w:szCs w:val="28"/>
        </w:rPr>
        <w:t>актов заде</w:t>
      </w:r>
      <w:r w:rsidRPr="006230E3">
        <w:rPr>
          <w:sz w:val="28"/>
          <w:szCs w:val="28"/>
        </w:rPr>
        <w:t>р</w:t>
      </w:r>
      <w:r w:rsidRPr="006230E3">
        <w:rPr>
          <w:sz w:val="28"/>
          <w:szCs w:val="28"/>
        </w:rPr>
        <w:t>жания и при</w:t>
      </w:r>
      <w:r w:rsidRPr="006230E3">
        <w:rPr>
          <w:sz w:val="28"/>
          <w:szCs w:val="28"/>
        </w:rPr>
        <w:softHyphen/>
        <w:t>влечения правоохранительными органами к ответственности лиц, причаст</w:t>
      </w:r>
      <w:r w:rsidRPr="006230E3">
        <w:rPr>
          <w:sz w:val="28"/>
          <w:szCs w:val="28"/>
        </w:rPr>
        <w:softHyphen/>
        <w:t>ных к преступлениям экстремистского характера, распространению эк</w:t>
      </w:r>
      <w:r w:rsidRPr="006230E3">
        <w:rPr>
          <w:sz w:val="28"/>
          <w:szCs w:val="28"/>
        </w:rPr>
        <w:t>с</w:t>
      </w:r>
      <w:r w:rsidRPr="006230E3">
        <w:rPr>
          <w:sz w:val="28"/>
          <w:szCs w:val="28"/>
        </w:rPr>
        <w:t>тре</w:t>
      </w:r>
      <w:r w:rsidRPr="006230E3">
        <w:rPr>
          <w:sz w:val="28"/>
          <w:szCs w:val="28"/>
        </w:rPr>
        <w:softHyphen/>
        <w:t>мистской литературы, деятельности ряда отечественных и международных экстремистских организаций, незаконных вооруженных формирований не выя</w:t>
      </w:r>
      <w:r w:rsidRPr="006230E3">
        <w:rPr>
          <w:sz w:val="28"/>
          <w:szCs w:val="28"/>
        </w:rPr>
        <w:t>в</w:t>
      </w:r>
      <w:r>
        <w:rPr>
          <w:sz w:val="28"/>
          <w:szCs w:val="28"/>
        </w:rPr>
        <w:t>лено.</w:t>
      </w:r>
      <w:r w:rsidRPr="006230E3">
        <w:rPr>
          <w:sz w:val="28"/>
          <w:szCs w:val="28"/>
        </w:rPr>
        <w:t xml:space="preserve"> 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Проблема противодействия и профилактики экстремизма, а также идеологии терроризма, дальнейшей гармонизации межнациональных отно</w:t>
      </w:r>
      <w:r w:rsidRPr="006230E3">
        <w:rPr>
          <w:sz w:val="28"/>
          <w:szCs w:val="28"/>
        </w:rPr>
        <w:softHyphen/>
        <w:t>шений, таким о</w:t>
      </w:r>
      <w:r w:rsidRPr="006230E3">
        <w:rPr>
          <w:sz w:val="28"/>
          <w:szCs w:val="28"/>
        </w:rPr>
        <w:t>б</w:t>
      </w:r>
      <w:r w:rsidRPr="006230E3">
        <w:rPr>
          <w:sz w:val="28"/>
          <w:szCs w:val="28"/>
        </w:rPr>
        <w:t>разом, является неотъемлемым условием стабильного функ</w:t>
      </w:r>
      <w:r w:rsidRPr="006230E3">
        <w:rPr>
          <w:sz w:val="28"/>
          <w:szCs w:val="28"/>
        </w:rPr>
        <w:softHyphen/>
        <w:t>ционирования и разв</w:t>
      </w:r>
      <w:r w:rsidRPr="006230E3">
        <w:rPr>
          <w:sz w:val="28"/>
          <w:szCs w:val="28"/>
        </w:rPr>
        <w:t>и</w:t>
      </w:r>
      <w:r w:rsidRPr="006230E3">
        <w:rPr>
          <w:sz w:val="28"/>
          <w:szCs w:val="28"/>
        </w:rPr>
        <w:t xml:space="preserve">тия всех систем жизнеобеспечения в </w:t>
      </w:r>
      <w:proofErr w:type="spellStart"/>
      <w:r w:rsidRPr="006230E3">
        <w:rPr>
          <w:sz w:val="28"/>
          <w:szCs w:val="28"/>
        </w:rPr>
        <w:t>Курьинском</w:t>
      </w:r>
      <w:proofErr w:type="spellEnd"/>
      <w:r w:rsidRPr="006230E3">
        <w:rPr>
          <w:sz w:val="28"/>
          <w:szCs w:val="28"/>
        </w:rPr>
        <w:t xml:space="preserve"> районе. С учетом важности и сложности задач профилактики проявлений террориз</w:t>
      </w:r>
      <w:r w:rsidRPr="006230E3">
        <w:rPr>
          <w:sz w:val="28"/>
          <w:szCs w:val="28"/>
        </w:rPr>
        <w:softHyphen/>
        <w:t>ма и экстремизма, ксеноф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бии, межэтнической и межрелигиозной кон</w:t>
      </w:r>
      <w:r w:rsidRPr="006230E3">
        <w:rPr>
          <w:sz w:val="28"/>
          <w:szCs w:val="28"/>
        </w:rPr>
        <w:softHyphen/>
        <w:t>фликтности, эффективное их решение не может быть достигнуто в рамках деятельности отдельного органа исполн</w:t>
      </w:r>
      <w:r w:rsidRPr="006230E3">
        <w:rPr>
          <w:sz w:val="28"/>
          <w:szCs w:val="28"/>
        </w:rPr>
        <w:t>и</w:t>
      </w:r>
      <w:r w:rsidRPr="006230E3">
        <w:rPr>
          <w:sz w:val="28"/>
          <w:szCs w:val="28"/>
        </w:rPr>
        <w:t>тельной власти.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Одним из условий успешной реализации стратегии социально</w:t>
      </w:r>
      <w:r>
        <w:rPr>
          <w:sz w:val="28"/>
          <w:szCs w:val="28"/>
        </w:rPr>
        <w:t>-</w:t>
      </w:r>
      <w:r w:rsidRPr="006230E3">
        <w:rPr>
          <w:sz w:val="28"/>
          <w:szCs w:val="28"/>
        </w:rPr>
        <w:t xml:space="preserve">экономического развития в </w:t>
      </w:r>
      <w:proofErr w:type="spellStart"/>
      <w:r w:rsidRPr="006230E3">
        <w:rPr>
          <w:sz w:val="28"/>
          <w:szCs w:val="28"/>
        </w:rPr>
        <w:t>Курьинском</w:t>
      </w:r>
      <w:proofErr w:type="spellEnd"/>
      <w:r w:rsidRPr="006230E3">
        <w:rPr>
          <w:sz w:val="28"/>
          <w:szCs w:val="28"/>
        </w:rPr>
        <w:t xml:space="preserve"> районе как приграничном регионе явля</w:t>
      </w:r>
      <w:r w:rsidRPr="006230E3">
        <w:rPr>
          <w:sz w:val="28"/>
          <w:szCs w:val="28"/>
        </w:rPr>
        <w:softHyphen/>
        <w:t>ется предотвращение распространения идеологии терроризма, правонаруше</w:t>
      </w:r>
      <w:r w:rsidRPr="006230E3">
        <w:rPr>
          <w:sz w:val="28"/>
          <w:szCs w:val="28"/>
        </w:rPr>
        <w:softHyphen/>
        <w:t>ний и преступлений, совершенных на почве ксенофобии, националистиче</w:t>
      </w:r>
      <w:r w:rsidRPr="006230E3">
        <w:rPr>
          <w:sz w:val="28"/>
          <w:szCs w:val="28"/>
        </w:rPr>
        <w:softHyphen/>
        <w:t>ского, полит</w:t>
      </w:r>
      <w:r w:rsidRPr="006230E3">
        <w:rPr>
          <w:sz w:val="28"/>
          <w:szCs w:val="28"/>
        </w:rPr>
        <w:t>и</w:t>
      </w:r>
      <w:r w:rsidRPr="006230E3">
        <w:rPr>
          <w:sz w:val="28"/>
          <w:szCs w:val="28"/>
        </w:rPr>
        <w:t>ческого и религиозного экстремизма.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proofErr w:type="gramStart"/>
      <w:r w:rsidRPr="006230E3">
        <w:rPr>
          <w:sz w:val="28"/>
          <w:szCs w:val="28"/>
        </w:rPr>
        <w:t>Указом Президента Российской Федерации от 26 июля 2011 г. № 988</w:t>
      </w:r>
      <w:r>
        <w:rPr>
          <w:sz w:val="28"/>
          <w:szCs w:val="28"/>
        </w:rPr>
        <w:t>,</w:t>
      </w:r>
      <w:r w:rsidRPr="006230E3">
        <w:rPr>
          <w:sz w:val="28"/>
          <w:szCs w:val="28"/>
        </w:rPr>
        <w:t xml:space="preserve"> в целях обеспечения реализации государственной политики в области проти</w:t>
      </w:r>
      <w:r w:rsidRPr="006230E3">
        <w:rPr>
          <w:sz w:val="28"/>
          <w:szCs w:val="28"/>
        </w:rPr>
        <w:softHyphen/>
        <w:t xml:space="preserve">водействия экстремизму, координации деятельности федеральных органов исполнительной </w:t>
      </w:r>
      <w:r w:rsidRPr="006230E3">
        <w:rPr>
          <w:sz w:val="28"/>
          <w:szCs w:val="28"/>
        </w:rPr>
        <w:lastRenderedPageBreak/>
        <w:t>власти и органов исполнительной власти субъектов Россий</w:t>
      </w:r>
      <w:r w:rsidRPr="006230E3">
        <w:rPr>
          <w:sz w:val="28"/>
          <w:szCs w:val="28"/>
        </w:rPr>
        <w:softHyphen/>
        <w:t>ской Федерации, уч</w:t>
      </w:r>
      <w:r w:rsidRPr="006230E3">
        <w:rPr>
          <w:sz w:val="28"/>
          <w:szCs w:val="28"/>
        </w:rPr>
        <w:t>а</w:t>
      </w:r>
      <w:r w:rsidRPr="006230E3">
        <w:rPr>
          <w:sz w:val="28"/>
          <w:szCs w:val="28"/>
        </w:rPr>
        <w:t>ствующих в противодействии экстремизму, а также ор</w:t>
      </w:r>
      <w:r w:rsidRPr="006230E3">
        <w:rPr>
          <w:sz w:val="28"/>
          <w:szCs w:val="28"/>
        </w:rPr>
        <w:softHyphen/>
        <w:t>ганизационно-методического руководства этой деятельностью, была создана Межведомственная комиссия по противодействию экстремизму в Россий</w:t>
      </w:r>
      <w:r w:rsidRPr="006230E3">
        <w:rPr>
          <w:sz w:val="28"/>
          <w:szCs w:val="28"/>
        </w:rPr>
        <w:softHyphen/>
        <w:t>ской Федерации.</w:t>
      </w:r>
      <w:proofErr w:type="gramEnd"/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По решению постоянно действующего координационного совещания по обеспечению правопорядка в Алтайском крае была поставлена задача по выр</w:t>
      </w:r>
      <w:r w:rsidRPr="006230E3">
        <w:rPr>
          <w:sz w:val="28"/>
          <w:szCs w:val="28"/>
        </w:rPr>
        <w:t>а</w:t>
      </w:r>
      <w:r w:rsidRPr="006230E3">
        <w:rPr>
          <w:sz w:val="28"/>
          <w:szCs w:val="28"/>
        </w:rPr>
        <w:t>ботке совместных мер, направленных на профилактику экстремистской деятел</w:t>
      </w:r>
      <w:r w:rsidRPr="006230E3">
        <w:rPr>
          <w:sz w:val="28"/>
          <w:szCs w:val="28"/>
        </w:rPr>
        <w:t>ь</w:t>
      </w:r>
      <w:r w:rsidRPr="006230E3">
        <w:rPr>
          <w:sz w:val="28"/>
          <w:szCs w:val="28"/>
        </w:rPr>
        <w:t>ности, в том числе в молодежной среде, предупреждение преступно</w:t>
      </w:r>
      <w:r w:rsidRPr="006230E3">
        <w:rPr>
          <w:sz w:val="28"/>
          <w:szCs w:val="28"/>
        </w:rPr>
        <w:softHyphen/>
        <w:t>сти в сфере межнациональных взаимоотношений.</w:t>
      </w:r>
    </w:p>
    <w:p w:rsidR="00E85027" w:rsidRPr="00CC4805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CC4805">
        <w:rPr>
          <w:sz w:val="28"/>
          <w:szCs w:val="28"/>
        </w:rPr>
        <w:t>Администрация Курьинского района в рамках своих полномочий, определе</w:t>
      </w:r>
      <w:r w:rsidRPr="00CC4805">
        <w:rPr>
          <w:sz w:val="28"/>
          <w:szCs w:val="28"/>
        </w:rPr>
        <w:t>н</w:t>
      </w:r>
      <w:r w:rsidRPr="00CC4805">
        <w:rPr>
          <w:sz w:val="28"/>
          <w:szCs w:val="28"/>
        </w:rPr>
        <w:t>ных зако</w:t>
      </w:r>
      <w:r w:rsidRPr="00CC4805">
        <w:rPr>
          <w:sz w:val="28"/>
          <w:szCs w:val="28"/>
        </w:rPr>
        <w:softHyphen/>
        <w:t>нодателем в рамках Федерального закона №114-ФЗ «О противодействии экс</w:t>
      </w:r>
      <w:r w:rsidRPr="00CC4805">
        <w:rPr>
          <w:sz w:val="28"/>
          <w:szCs w:val="28"/>
        </w:rPr>
        <w:softHyphen/>
        <w:t>тремистской деятельности» осуществляет: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координацию деятельности органов исполнительной власти Курьинского района, структурных подразделений Администрации района  по противодействию экстремизму и профилактической работе с целью предупреждения экстремис</w:t>
      </w:r>
      <w:r w:rsidRPr="006230E3">
        <w:rPr>
          <w:sz w:val="28"/>
          <w:szCs w:val="28"/>
        </w:rPr>
        <w:t>т</w:t>
      </w:r>
      <w:r w:rsidRPr="006230E3">
        <w:rPr>
          <w:sz w:val="28"/>
          <w:szCs w:val="28"/>
        </w:rPr>
        <w:t>ских прояв</w:t>
      </w:r>
      <w:r w:rsidRPr="006230E3">
        <w:rPr>
          <w:sz w:val="28"/>
          <w:szCs w:val="28"/>
        </w:rPr>
        <w:softHyphen/>
        <w:t>лений, а также мониторинг реализации мер, направленных на против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дей</w:t>
      </w:r>
      <w:r w:rsidRPr="006230E3">
        <w:rPr>
          <w:sz w:val="28"/>
          <w:szCs w:val="28"/>
        </w:rPr>
        <w:softHyphen/>
        <w:t>ствие экстремистским проявлениям;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мониторинг</w:t>
      </w:r>
      <w:r>
        <w:rPr>
          <w:sz w:val="28"/>
          <w:szCs w:val="28"/>
        </w:rPr>
        <w:t xml:space="preserve"> </w:t>
      </w:r>
      <w:r w:rsidRPr="006230E3">
        <w:rPr>
          <w:sz w:val="28"/>
          <w:szCs w:val="28"/>
        </w:rPr>
        <w:t xml:space="preserve">политических, социально-экономических, </w:t>
      </w:r>
      <w:proofErr w:type="spellStart"/>
      <w:proofErr w:type="gramStart"/>
      <w:r w:rsidRPr="006230E3">
        <w:rPr>
          <w:sz w:val="28"/>
          <w:szCs w:val="28"/>
        </w:rPr>
        <w:t>межконфес</w:t>
      </w:r>
      <w:r>
        <w:rPr>
          <w:sz w:val="28"/>
          <w:szCs w:val="28"/>
        </w:rPr>
        <w:t>-</w:t>
      </w:r>
      <w:r w:rsidRPr="006230E3">
        <w:rPr>
          <w:sz w:val="28"/>
          <w:szCs w:val="28"/>
        </w:rPr>
        <w:t>сиональных</w:t>
      </w:r>
      <w:proofErr w:type="spellEnd"/>
      <w:proofErr w:type="gramEnd"/>
      <w:r w:rsidRPr="006230E3">
        <w:rPr>
          <w:sz w:val="28"/>
          <w:szCs w:val="28"/>
        </w:rPr>
        <w:t xml:space="preserve"> и иных процессов, влияющих на ситуацию в области распростране</w:t>
      </w:r>
      <w:r w:rsidRPr="006230E3">
        <w:rPr>
          <w:sz w:val="28"/>
          <w:szCs w:val="28"/>
        </w:rPr>
        <w:softHyphen/>
        <w:t>ния экстремистских настроений, анализ информации о потенциале возник</w:t>
      </w:r>
      <w:r w:rsidRPr="006230E3">
        <w:rPr>
          <w:sz w:val="28"/>
          <w:szCs w:val="28"/>
        </w:rPr>
        <w:softHyphen/>
        <w:t>новения, формах проявления и тенденциях возможного развития экстремиз</w:t>
      </w:r>
      <w:r w:rsidRPr="006230E3">
        <w:rPr>
          <w:sz w:val="28"/>
          <w:szCs w:val="28"/>
        </w:rPr>
        <w:softHyphen/>
        <w:t>ма различной направленности на территории района;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определение приоритетных направлений в сфере противодействия экс</w:t>
      </w:r>
      <w:r w:rsidRPr="006230E3">
        <w:rPr>
          <w:sz w:val="28"/>
          <w:szCs w:val="28"/>
        </w:rPr>
        <w:softHyphen/>
        <w:t>тремизму (в том числе в области государственно-конфессиональных отно</w:t>
      </w:r>
      <w:r w:rsidRPr="006230E3">
        <w:rPr>
          <w:sz w:val="28"/>
          <w:szCs w:val="28"/>
        </w:rPr>
        <w:softHyphen/>
        <w:t>шений, национальной и молодежной политики) и выработка рекомендаций, имеющих ц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t>лью повышение эффективности работы по выявлению и устра</w:t>
      </w:r>
      <w:r w:rsidRPr="006230E3">
        <w:rPr>
          <w:sz w:val="28"/>
          <w:szCs w:val="28"/>
        </w:rPr>
        <w:softHyphen/>
        <w:t>нению причин и у</w:t>
      </w:r>
      <w:r w:rsidRPr="006230E3">
        <w:rPr>
          <w:sz w:val="28"/>
          <w:szCs w:val="28"/>
        </w:rPr>
        <w:t>с</w:t>
      </w:r>
      <w:r w:rsidRPr="006230E3">
        <w:rPr>
          <w:sz w:val="28"/>
          <w:szCs w:val="28"/>
        </w:rPr>
        <w:t>ловий, способствующих возникновению и распростране</w:t>
      </w:r>
      <w:r w:rsidRPr="006230E3">
        <w:rPr>
          <w:sz w:val="28"/>
          <w:szCs w:val="28"/>
        </w:rPr>
        <w:softHyphen/>
        <w:t>нию экстремизма;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содействие в организации и активизации деятельности институтов граж</w:t>
      </w:r>
      <w:r w:rsidRPr="006230E3">
        <w:rPr>
          <w:sz w:val="28"/>
          <w:szCs w:val="28"/>
        </w:rPr>
        <w:softHyphen/>
        <w:t>данского общества, в т.ч. молодежных объединений в сфере профилактики эк</w:t>
      </w:r>
      <w:r w:rsidRPr="006230E3">
        <w:rPr>
          <w:sz w:val="28"/>
          <w:szCs w:val="28"/>
        </w:rPr>
        <w:t>с</w:t>
      </w:r>
      <w:r w:rsidRPr="006230E3">
        <w:rPr>
          <w:sz w:val="28"/>
          <w:szCs w:val="28"/>
        </w:rPr>
        <w:t xml:space="preserve">тремизма в </w:t>
      </w:r>
      <w:proofErr w:type="spellStart"/>
      <w:r w:rsidRPr="006230E3">
        <w:rPr>
          <w:sz w:val="28"/>
          <w:szCs w:val="28"/>
        </w:rPr>
        <w:t>Курьинском</w:t>
      </w:r>
      <w:proofErr w:type="spellEnd"/>
      <w:r>
        <w:rPr>
          <w:sz w:val="28"/>
          <w:szCs w:val="28"/>
        </w:rPr>
        <w:t xml:space="preserve"> районе</w:t>
      </w:r>
      <w:r w:rsidRPr="006230E3">
        <w:rPr>
          <w:sz w:val="28"/>
          <w:szCs w:val="28"/>
        </w:rPr>
        <w:t xml:space="preserve">, </w:t>
      </w:r>
      <w:proofErr w:type="spellStart"/>
      <w:r w:rsidRPr="006230E3">
        <w:rPr>
          <w:sz w:val="28"/>
          <w:szCs w:val="28"/>
        </w:rPr>
        <w:t>антиэкстремистской</w:t>
      </w:r>
      <w:proofErr w:type="spellEnd"/>
      <w:r w:rsidRPr="006230E3">
        <w:rPr>
          <w:sz w:val="28"/>
          <w:szCs w:val="28"/>
        </w:rPr>
        <w:t xml:space="preserve"> пропаганды, формиро</w:t>
      </w:r>
      <w:r w:rsidRPr="006230E3">
        <w:rPr>
          <w:sz w:val="28"/>
          <w:szCs w:val="28"/>
        </w:rPr>
        <w:softHyphen/>
        <w:t xml:space="preserve">вании </w:t>
      </w:r>
      <w:proofErr w:type="spellStart"/>
      <w:r w:rsidRPr="006230E3">
        <w:rPr>
          <w:sz w:val="28"/>
          <w:szCs w:val="28"/>
        </w:rPr>
        <w:t>антиэкстремистского</w:t>
      </w:r>
      <w:proofErr w:type="spellEnd"/>
      <w:r w:rsidRPr="006230E3">
        <w:rPr>
          <w:sz w:val="28"/>
          <w:szCs w:val="28"/>
        </w:rPr>
        <w:t xml:space="preserve"> мировоззрения, реализации гражданских иници</w:t>
      </w:r>
      <w:r w:rsidRPr="006230E3">
        <w:rPr>
          <w:sz w:val="28"/>
          <w:szCs w:val="28"/>
        </w:rPr>
        <w:softHyphen/>
        <w:t>атив, н</w:t>
      </w:r>
      <w:r w:rsidRPr="006230E3">
        <w:rPr>
          <w:sz w:val="28"/>
          <w:szCs w:val="28"/>
        </w:rPr>
        <w:t>а</w:t>
      </w:r>
      <w:r w:rsidRPr="006230E3">
        <w:rPr>
          <w:sz w:val="28"/>
          <w:szCs w:val="28"/>
        </w:rPr>
        <w:t>правленных на противодействие экстремизму;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решение иных задач в сфере противодействия экстремизму и его профи</w:t>
      </w:r>
      <w:r w:rsidRPr="006230E3">
        <w:rPr>
          <w:sz w:val="28"/>
          <w:szCs w:val="28"/>
        </w:rPr>
        <w:softHyphen/>
        <w:t>лактики, предусмотренных законодательством Российской Федерации и Алта</w:t>
      </w:r>
      <w:r w:rsidRPr="006230E3">
        <w:rPr>
          <w:sz w:val="28"/>
          <w:szCs w:val="28"/>
        </w:rPr>
        <w:t>й</w:t>
      </w:r>
      <w:r w:rsidRPr="006230E3">
        <w:rPr>
          <w:sz w:val="28"/>
          <w:szCs w:val="28"/>
        </w:rPr>
        <w:t>ского края.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С целью осуществления перечисленных полномочий постановлением Адм</w:t>
      </w:r>
      <w:r w:rsidRPr="006230E3">
        <w:rPr>
          <w:sz w:val="28"/>
          <w:szCs w:val="28"/>
        </w:rPr>
        <w:t>и</w:t>
      </w:r>
      <w:r w:rsidRPr="006230E3">
        <w:rPr>
          <w:sz w:val="28"/>
          <w:szCs w:val="28"/>
        </w:rPr>
        <w:t>нистрации Курьинского района от 20.03.2013 года № 85  была создана комиссия  по противодействию терроризму и экстремизму. В настоящее время комис</w:t>
      </w:r>
      <w:r w:rsidRPr="006230E3">
        <w:rPr>
          <w:sz w:val="28"/>
          <w:szCs w:val="28"/>
        </w:rPr>
        <w:softHyphen/>
        <w:t>сия осуществляет координацию деятельности органов власти различного уровня, у</w:t>
      </w:r>
      <w:r w:rsidRPr="006230E3">
        <w:rPr>
          <w:sz w:val="28"/>
          <w:szCs w:val="28"/>
        </w:rPr>
        <w:t>ч</w:t>
      </w:r>
      <w:r w:rsidRPr="006230E3">
        <w:rPr>
          <w:sz w:val="28"/>
          <w:szCs w:val="28"/>
        </w:rPr>
        <w:t>реждений и организаций, общественных объединений по выпол</w:t>
      </w:r>
      <w:r w:rsidRPr="006230E3">
        <w:rPr>
          <w:sz w:val="28"/>
          <w:szCs w:val="28"/>
        </w:rPr>
        <w:softHyphen/>
        <w:t>нению обозначе</w:t>
      </w:r>
      <w:r w:rsidRPr="006230E3">
        <w:rPr>
          <w:sz w:val="28"/>
          <w:szCs w:val="28"/>
        </w:rPr>
        <w:t>н</w:t>
      </w:r>
      <w:r w:rsidRPr="006230E3">
        <w:rPr>
          <w:sz w:val="28"/>
          <w:szCs w:val="28"/>
        </w:rPr>
        <w:t>ных полномочий по противодействию экстремистской дея</w:t>
      </w:r>
      <w:r w:rsidRPr="006230E3">
        <w:rPr>
          <w:sz w:val="28"/>
          <w:szCs w:val="28"/>
        </w:rPr>
        <w:softHyphen/>
        <w:t>тельности.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С целью осуществления системного подхода к реализации полномочий по противодействию терроризму и экстремизму ежегодно на первом заседании к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миссии утверждался план проведения мероприятий по профилактике экстремизма и терроризма на территории Курьинского района на</w:t>
      </w:r>
      <w:r>
        <w:rPr>
          <w:sz w:val="28"/>
          <w:szCs w:val="28"/>
        </w:rPr>
        <w:t xml:space="preserve">  текущий год</w:t>
      </w:r>
      <w:r w:rsidRPr="00434D94">
        <w:rPr>
          <w:b/>
          <w:sz w:val="28"/>
          <w:szCs w:val="28"/>
        </w:rPr>
        <w:t>.</w:t>
      </w:r>
      <w:r w:rsidRPr="006230E3">
        <w:rPr>
          <w:sz w:val="28"/>
          <w:szCs w:val="28"/>
        </w:rPr>
        <w:t xml:space="preserve"> 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lastRenderedPageBreak/>
        <w:t>В сложившихся современных</w:t>
      </w:r>
      <w:r w:rsidR="002D422B">
        <w:rPr>
          <w:sz w:val="28"/>
          <w:szCs w:val="28"/>
        </w:rPr>
        <w:t xml:space="preserve"> условиях лишь с помощью </w:t>
      </w:r>
      <w:proofErr w:type="spellStart"/>
      <w:r w:rsidR="002D422B">
        <w:rPr>
          <w:sz w:val="28"/>
          <w:szCs w:val="28"/>
        </w:rPr>
        <w:t>програм</w:t>
      </w:r>
      <w:r w:rsidRPr="006230E3">
        <w:rPr>
          <w:sz w:val="28"/>
          <w:szCs w:val="28"/>
        </w:rPr>
        <w:t>мно</w:t>
      </w:r>
      <w:r w:rsidRPr="006230E3">
        <w:rPr>
          <w:sz w:val="28"/>
          <w:szCs w:val="28"/>
        </w:rPr>
        <w:softHyphen/>
        <w:t>целевого</w:t>
      </w:r>
      <w:proofErr w:type="spellEnd"/>
      <w:r w:rsidRPr="006230E3">
        <w:rPr>
          <w:sz w:val="28"/>
          <w:szCs w:val="28"/>
        </w:rPr>
        <w:t xml:space="preserve"> подхода возможны решение проблемы распространения </w:t>
      </w:r>
      <w:proofErr w:type="spellStart"/>
      <w:r w:rsidRPr="006230E3">
        <w:rPr>
          <w:sz w:val="28"/>
          <w:szCs w:val="28"/>
        </w:rPr>
        <w:t>интолерантных</w:t>
      </w:r>
      <w:proofErr w:type="spellEnd"/>
      <w:r w:rsidRPr="006230E3">
        <w:rPr>
          <w:sz w:val="28"/>
          <w:szCs w:val="28"/>
        </w:rPr>
        <w:t xml:space="preserve">, </w:t>
      </w:r>
      <w:proofErr w:type="spellStart"/>
      <w:r w:rsidRPr="006230E3">
        <w:rPr>
          <w:sz w:val="28"/>
          <w:szCs w:val="28"/>
        </w:rPr>
        <w:t>ксенофобных</w:t>
      </w:r>
      <w:proofErr w:type="spellEnd"/>
      <w:r w:rsidRPr="006230E3">
        <w:rPr>
          <w:sz w:val="28"/>
          <w:szCs w:val="28"/>
        </w:rPr>
        <w:t xml:space="preserve"> установок в обществе, более результативная профи</w:t>
      </w:r>
      <w:r w:rsidRPr="006230E3">
        <w:rPr>
          <w:sz w:val="28"/>
          <w:szCs w:val="28"/>
        </w:rPr>
        <w:softHyphen/>
        <w:t>лактика экстр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t>мизма. Только путем комплексного подхода, подкрепленного соответствующими финансовыми и материально-техническими средствами, объединив усилия орг</w:t>
      </w:r>
      <w:r w:rsidRPr="006230E3">
        <w:rPr>
          <w:sz w:val="28"/>
          <w:szCs w:val="28"/>
        </w:rPr>
        <w:t>а</w:t>
      </w:r>
      <w:r w:rsidRPr="006230E3">
        <w:rPr>
          <w:sz w:val="28"/>
          <w:szCs w:val="28"/>
        </w:rPr>
        <w:t>нов государственной власти и местного самоуправле</w:t>
      </w:r>
      <w:r w:rsidRPr="006230E3">
        <w:rPr>
          <w:sz w:val="28"/>
          <w:szCs w:val="28"/>
        </w:rPr>
        <w:softHyphen/>
        <w:t>ния, правоохранительных и надзорных органов, институтов гражданского общества, в том числе средств ма</w:t>
      </w:r>
      <w:r w:rsidRPr="006230E3">
        <w:rPr>
          <w:sz w:val="28"/>
          <w:szCs w:val="28"/>
        </w:rPr>
        <w:t>с</w:t>
      </w:r>
      <w:r w:rsidRPr="006230E3">
        <w:rPr>
          <w:sz w:val="28"/>
          <w:szCs w:val="28"/>
        </w:rPr>
        <w:t>совой информации, учреждений образова</w:t>
      </w:r>
      <w:r w:rsidRPr="006230E3">
        <w:rPr>
          <w:sz w:val="28"/>
          <w:szCs w:val="28"/>
        </w:rPr>
        <w:softHyphen/>
        <w:t>ния и культуры, можно добиться пов</w:t>
      </w:r>
      <w:r w:rsidRPr="006230E3">
        <w:rPr>
          <w:sz w:val="28"/>
          <w:szCs w:val="28"/>
        </w:rPr>
        <w:t>ы</w:t>
      </w:r>
      <w:r w:rsidRPr="006230E3">
        <w:rPr>
          <w:sz w:val="28"/>
          <w:szCs w:val="28"/>
        </w:rPr>
        <w:t xml:space="preserve">шения уровня </w:t>
      </w:r>
      <w:proofErr w:type="spellStart"/>
      <w:r w:rsidRPr="006230E3">
        <w:rPr>
          <w:sz w:val="28"/>
          <w:szCs w:val="28"/>
        </w:rPr>
        <w:t>антиэкстремистской</w:t>
      </w:r>
      <w:proofErr w:type="spellEnd"/>
      <w:r w:rsidRPr="006230E3">
        <w:rPr>
          <w:sz w:val="28"/>
          <w:szCs w:val="28"/>
        </w:rPr>
        <w:t xml:space="preserve"> за</w:t>
      </w:r>
      <w:r w:rsidRPr="006230E3">
        <w:rPr>
          <w:sz w:val="28"/>
          <w:szCs w:val="28"/>
        </w:rPr>
        <w:softHyphen/>
        <w:t>щищенности жителей Курьинского района, эффективности управления процес</w:t>
      </w:r>
      <w:r w:rsidRPr="006230E3">
        <w:rPr>
          <w:sz w:val="28"/>
          <w:szCs w:val="28"/>
        </w:rPr>
        <w:softHyphen/>
        <w:t>сами межкультурных отношений.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Особая актуальность противодействия идеологии терроризма, опреде</w:t>
      </w:r>
      <w:r w:rsidRPr="006230E3">
        <w:rPr>
          <w:sz w:val="28"/>
          <w:szCs w:val="28"/>
        </w:rPr>
        <w:softHyphen/>
        <w:t>лившаяся в последнее десятилетие, стала очевидной в результате анализа тех с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циальных процессов, которые лежат в основе возникновения и распро</w:t>
      </w:r>
      <w:r w:rsidRPr="006230E3">
        <w:rPr>
          <w:sz w:val="28"/>
          <w:szCs w:val="28"/>
        </w:rPr>
        <w:softHyphen/>
        <w:t>странения терроризма в мире и в том числе в России. В течение ряда послед</w:t>
      </w:r>
      <w:r w:rsidRPr="006230E3">
        <w:rPr>
          <w:sz w:val="28"/>
          <w:szCs w:val="28"/>
        </w:rPr>
        <w:softHyphen/>
        <w:t>них лет за руб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t>жом и в Российской Федерации проведен ряд научных иссле</w:t>
      </w:r>
      <w:r w:rsidRPr="006230E3">
        <w:rPr>
          <w:sz w:val="28"/>
          <w:szCs w:val="28"/>
        </w:rPr>
        <w:softHyphen/>
        <w:t>дований, которые свидетельствуют о том, что в распространении терроризма все более заметную роль играет идеология экстремистского толка, являюща</w:t>
      </w:r>
      <w:r w:rsidRPr="006230E3">
        <w:rPr>
          <w:sz w:val="28"/>
          <w:szCs w:val="28"/>
        </w:rPr>
        <w:softHyphen/>
        <w:t>яся основой развития те</w:t>
      </w:r>
      <w:r w:rsidRPr="006230E3">
        <w:rPr>
          <w:sz w:val="28"/>
          <w:szCs w:val="28"/>
        </w:rPr>
        <w:t>р</w:t>
      </w:r>
      <w:r w:rsidRPr="006230E3">
        <w:rPr>
          <w:sz w:val="28"/>
          <w:szCs w:val="28"/>
        </w:rPr>
        <w:t>рористической идеологии, содержащая истоки оправдания преступных методов и практики террора.</w:t>
      </w:r>
    </w:p>
    <w:p w:rsidR="00E85027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 xml:space="preserve">Программа позволит: 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усилить эффективность взаимодействия органов исполнительной власти Курьинского района, территориальных органов федеральных органов государс</w:t>
      </w:r>
      <w:r w:rsidRPr="006230E3">
        <w:rPr>
          <w:sz w:val="28"/>
          <w:szCs w:val="28"/>
        </w:rPr>
        <w:t>т</w:t>
      </w:r>
      <w:r w:rsidRPr="006230E3">
        <w:rPr>
          <w:sz w:val="28"/>
          <w:szCs w:val="28"/>
        </w:rPr>
        <w:t>венной власти,  институтов гражданско</w:t>
      </w:r>
      <w:r w:rsidRPr="006230E3">
        <w:rPr>
          <w:sz w:val="28"/>
          <w:szCs w:val="28"/>
        </w:rPr>
        <w:softHyphen/>
        <w:t>го общества в сфере противодействия ра</w:t>
      </w:r>
      <w:r w:rsidRPr="006230E3">
        <w:rPr>
          <w:sz w:val="28"/>
          <w:szCs w:val="28"/>
        </w:rPr>
        <w:t>с</w:t>
      </w:r>
      <w:r w:rsidRPr="006230E3">
        <w:rPr>
          <w:sz w:val="28"/>
          <w:szCs w:val="28"/>
        </w:rPr>
        <w:t>пространению ксенофобии, межна</w:t>
      </w:r>
      <w:r w:rsidRPr="006230E3">
        <w:rPr>
          <w:sz w:val="28"/>
          <w:szCs w:val="28"/>
        </w:rPr>
        <w:softHyphen/>
        <w:t>циональной и межконфессиональной ко</w:t>
      </w:r>
      <w:r w:rsidRPr="006230E3">
        <w:rPr>
          <w:sz w:val="28"/>
          <w:szCs w:val="28"/>
        </w:rPr>
        <w:t>н</w:t>
      </w:r>
      <w:r w:rsidRPr="006230E3">
        <w:rPr>
          <w:sz w:val="28"/>
          <w:szCs w:val="28"/>
        </w:rPr>
        <w:t>фликтности, мотивирующих фор</w:t>
      </w:r>
      <w:r w:rsidRPr="006230E3">
        <w:rPr>
          <w:sz w:val="28"/>
          <w:szCs w:val="28"/>
        </w:rPr>
        <w:softHyphen/>
        <w:t>мирование экстремистской деятельности и те</w:t>
      </w:r>
      <w:r w:rsidRPr="006230E3">
        <w:rPr>
          <w:sz w:val="28"/>
          <w:szCs w:val="28"/>
        </w:rPr>
        <w:t>р</w:t>
      </w:r>
      <w:r w:rsidRPr="006230E3">
        <w:rPr>
          <w:sz w:val="28"/>
          <w:szCs w:val="28"/>
        </w:rPr>
        <w:t>рористической идеологии;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повысить качество и результативность противодействия преступлениям эк</w:t>
      </w:r>
      <w:r w:rsidRPr="006230E3">
        <w:rPr>
          <w:sz w:val="28"/>
          <w:szCs w:val="28"/>
        </w:rPr>
        <w:t>с</w:t>
      </w:r>
      <w:r w:rsidRPr="006230E3">
        <w:rPr>
          <w:sz w:val="28"/>
          <w:szCs w:val="28"/>
        </w:rPr>
        <w:t>тремистского характера, распространению экстремистской символики и атриб</w:t>
      </w:r>
      <w:r w:rsidRPr="006230E3">
        <w:rPr>
          <w:sz w:val="28"/>
          <w:szCs w:val="28"/>
        </w:rPr>
        <w:t>у</w:t>
      </w:r>
      <w:r w:rsidRPr="006230E3">
        <w:rPr>
          <w:sz w:val="28"/>
          <w:szCs w:val="28"/>
        </w:rPr>
        <w:t>тики, оправданию идеологии терроризма;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разработать муниципальную </w:t>
      </w:r>
      <w:r w:rsidRPr="006230E3">
        <w:rPr>
          <w:sz w:val="28"/>
          <w:szCs w:val="28"/>
        </w:rPr>
        <w:t>программу повышения квалификации по во</w:t>
      </w:r>
      <w:r w:rsidRPr="006230E3">
        <w:rPr>
          <w:sz w:val="28"/>
          <w:szCs w:val="28"/>
        </w:rPr>
        <w:softHyphen/>
        <w:t>просам противодействия экстремизму и идеологии терроризма, межнацио</w:t>
      </w:r>
      <w:r w:rsidRPr="006230E3">
        <w:rPr>
          <w:sz w:val="28"/>
          <w:szCs w:val="28"/>
        </w:rPr>
        <w:softHyphen/>
        <w:t>нальной конфликтности и незаконной миграции;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способствовать предупреждению распространения идеологии экстре</w:t>
      </w:r>
      <w:r w:rsidRPr="006230E3">
        <w:rPr>
          <w:sz w:val="28"/>
          <w:szCs w:val="28"/>
        </w:rPr>
        <w:softHyphen/>
        <w:t>мизма и терроризма в процессе социальной и культурной адаптации мигран</w:t>
      </w:r>
      <w:r w:rsidRPr="006230E3">
        <w:rPr>
          <w:sz w:val="28"/>
          <w:szCs w:val="28"/>
        </w:rPr>
        <w:softHyphen/>
        <w:t>тов;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сформировать систему противодействия экстремизму и идеологии тер</w:t>
      </w:r>
      <w:r w:rsidRPr="006230E3">
        <w:rPr>
          <w:sz w:val="28"/>
          <w:szCs w:val="28"/>
        </w:rPr>
        <w:softHyphen/>
        <w:t>роризма на муниципальном уровне;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организовать систему информационного влияния, направленного на форм</w:t>
      </w:r>
      <w:r w:rsidRPr="006230E3">
        <w:rPr>
          <w:sz w:val="28"/>
          <w:szCs w:val="28"/>
        </w:rPr>
        <w:t>и</w:t>
      </w:r>
      <w:r w:rsidRPr="006230E3">
        <w:rPr>
          <w:sz w:val="28"/>
          <w:szCs w:val="28"/>
        </w:rPr>
        <w:t>рование в обществе нетерпимости к идеологии экстремизма и терро</w:t>
      </w:r>
      <w:r w:rsidRPr="006230E3">
        <w:rPr>
          <w:sz w:val="28"/>
          <w:szCs w:val="28"/>
        </w:rPr>
        <w:softHyphen/>
        <w:t xml:space="preserve">ризма в </w:t>
      </w:r>
      <w:proofErr w:type="spellStart"/>
      <w:r w:rsidRPr="006230E3">
        <w:rPr>
          <w:sz w:val="28"/>
          <w:szCs w:val="28"/>
        </w:rPr>
        <w:t>м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t>ди</w:t>
      </w:r>
      <w:proofErr w:type="gramStart"/>
      <w:r w:rsidRPr="006230E3">
        <w:rPr>
          <w:sz w:val="28"/>
          <w:szCs w:val="28"/>
        </w:rPr>
        <w:t>а</w:t>
      </w:r>
      <w:proofErr w:type="spellEnd"/>
      <w:r w:rsidRPr="006230E3">
        <w:rPr>
          <w:sz w:val="28"/>
          <w:szCs w:val="28"/>
        </w:rPr>
        <w:t>-</w:t>
      </w:r>
      <w:proofErr w:type="gramEnd"/>
      <w:r w:rsidRPr="006230E3">
        <w:rPr>
          <w:sz w:val="28"/>
          <w:szCs w:val="28"/>
        </w:rPr>
        <w:t xml:space="preserve">, образовательном и </w:t>
      </w:r>
      <w:proofErr w:type="spellStart"/>
      <w:r w:rsidRPr="006230E3">
        <w:rPr>
          <w:sz w:val="28"/>
          <w:szCs w:val="28"/>
        </w:rPr>
        <w:t>социокультурном</w:t>
      </w:r>
      <w:proofErr w:type="spellEnd"/>
      <w:r w:rsidRPr="006230E3">
        <w:rPr>
          <w:sz w:val="28"/>
          <w:szCs w:val="28"/>
        </w:rPr>
        <w:t xml:space="preserve"> пространстве региона.</w:t>
      </w:r>
    </w:p>
    <w:p w:rsidR="00E85027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 xml:space="preserve">Обладая многоуровневой структурой и </w:t>
      </w:r>
      <w:proofErr w:type="spellStart"/>
      <w:r w:rsidRPr="006230E3">
        <w:rPr>
          <w:sz w:val="28"/>
          <w:szCs w:val="28"/>
        </w:rPr>
        <w:t>многовекторностью</w:t>
      </w:r>
      <w:proofErr w:type="spellEnd"/>
      <w:r w:rsidRPr="006230E3">
        <w:rPr>
          <w:sz w:val="28"/>
          <w:szCs w:val="28"/>
        </w:rPr>
        <w:t xml:space="preserve"> поражения общ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t>ства, экстремизм и терроризм в современных условиях постоянно из</w:t>
      </w:r>
      <w:r w:rsidRPr="006230E3">
        <w:rPr>
          <w:sz w:val="28"/>
          <w:szCs w:val="28"/>
        </w:rPr>
        <w:softHyphen/>
        <w:t>меняются, при этом серьезно возрастает уровень конфликтности, существен</w:t>
      </w:r>
      <w:r w:rsidRPr="006230E3">
        <w:rPr>
          <w:sz w:val="28"/>
          <w:szCs w:val="28"/>
        </w:rPr>
        <w:softHyphen/>
        <w:t>но поднимается уровень материального и морального ущерба для общества, расширяется спектр этого ущерба. Прямые или косвенные деструктивные последствия экстремистской деятельности затрагивают все основные сферы общественной жизни - политич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lastRenderedPageBreak/>
        <w:t>скую, экономическую, социальную, духов</w:t>
      </w:r>
      <w:r w:rsidRPr="006230E3">
        <w:rPr>
          <w:sz w:val="28"/>
          <w:szCs w:val="28"/>
        </w:rPr>
        <w:softHyphen/>
        <w:t>ную. Все это выдвигает целый ряд н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вых требований к организации и со</w:t>
      </w:r>
      <w:r w:rsidRPr="006230E3">
        <w:rPr>
          <w:sz w:val="28"/>
          <w:szCs w:val="28"/>
        </w:rPr>
        <w:softHyphen/>
        <w:t>держанию противодействия экстремизму и идеологии терроризма на всех уровнях и во всех аспектах этой работы, в том чи</w:t>
      </w:r>
      <w:r w:rsidRPr="006230E3">
        <w:rPr>
          <w:sz w:val="28"/>
          <w:szCs w:val="28"/>
        </w:rPr>
        <w:t>с</w:t>
      </w:r>
      <w:r w:rsidRPr="006230E3">
        <w:rPr>
          <w:sz w:val="28"/>
          <w:szCs w:val="28"/>
        </w:rPr>
        <w:t>ле в сфере их профилакти</w:t>
      </w:r>
      <w:r w:rsidRPr="006230E3">
        <w:rPr>
          <w:sz w:val="28"/>
          <w:szCs w:val="28"/>
        </w:rPr>
        <w:softHyphen/>
        <w:t>ки, борьбы с носителями потенциальных угроз, а также в области минимиза</w:t>
      </w:r>
      <w:r w:rsidRPr="006230E3">
        <w:rPr>
          <w:sz w:val="28"/>
          <w:szCs w:val="28"/>
        </w:rPr>
        <w:softHyphen/>
        <w:t>ции последствий их деятельности.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Default="00E85027" w:rsidP="004A354F">
      <w:pPr>
        <w:pStyle w:val="a9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 Приоритеты </w:t>
      </w:r>
      <w:r w:rsidRPr="006230E3">
        <w:rPr>
          <w:sz w:val="28"/>
          <w:szCs w:val="28"/>
        </w:rPr>
        <w:t xml:space="preserve"> политики в сфере реализации Программы, ее цели и задачи, описание основных ожидаемых результатов Программы, </w:t>
      </w:r>
    </w:p>
    <w:p w:rsidR="00E85027" w:rsidRDefault="00E85027" w:rsidP="004A354F">
      <w:pPr>
        <w:pStyle w:val="a9"/>
        <w:ind w:firstLine="540"/>
        <w:jc w:val="center"/>
        <w:rPr>
          <w:sz w:val="28"/>
          <w:szCs w:val="28"/>
        </w:rPr>
      </w:pPr>
      <w:r w:rsidRPr="006230E3">
        <w:rPr>
          <w:sz w:val="28"/>
          <w:szCs w:val="28"/>
        </w:rPr>
        <w:t>сро</w:t>
      </w:r>
      <w:r w:rsidRPr="006230E3">
        <w:rPr>
          <w:sz w:val="28"/>
          <w:szCs w:val="28"/>
        </w:rPr>
        <w:softHyphen/>
        <w:t>ков и этапов ее реализации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Default="00E85027" w:rsidP="004A354F">
      <w:pPr>
        <w:pStyle w:val="a9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6230E3">
        <w:rPr>
          <w:sz w:val="28"/>
          <w:szCs w:val="28"/>
        </w:rPr>
        <w:t>Приоритеты районной политики в сфере реализации Программы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Приоритеты государственной политики в сфере противодействия экс</w:t>
      </w:r>
      <w:r w:rsidRPr="006230E3">
        <w:rPr>
          <w:sz w:val="28"/>
          <w:szCs w:val="28"/>
        </w:rPr>
        <w:softHyphen/>
        <w:t xml:space="preserve">тремизму и идеологии терроризма в </w:t>
      </w:r>
      <w:proofErr w:type="spellStart"/>
      <w:r w:rsidRPr="006230E3">
        <w:rPr>
          <w:sz w:val="28"/>
          <w:szCs w:val="28"/>
        </w:rPr>
        <w:t>Кур</w:t>
      </w:r>
      <w:r>
        <w:rPr>
          <w:sz w:val="28"/>
          <w:szCs w:val="28"/>
        </w:rPr>
        <w:t>ьинском</w:t>
      </w:r>
      <w:proofErr w:type="spellEnd"/>
      <w:r>
        <w:rPr>
          <w:sz w:val="28"/>
          <w:szCs w:val="28"/>
        </w:rPr>
        <w:t xml:space="preserve"> районе на период до 2020</w:t>
      </w:r>
      <w:r w:rsidRPr="006230E3">
        <w:rPr>
          <w:sz w:val="28"/>
          <w:szCs w:val="28"/>
        </w:rPr>
        <w:t xml:space="preserve"> года сформированы с учетом целей и задач, представленных в следующих страте</w:t>
      </w:r>
      <w:r w:rsidRPr="006230E3">
        <w:rPr>
          <w:sz w:val="28"/>
          <w:szCs w:val="28"/>
        </w:rPr>
        <w:softHyphen/>
        <w:t>гических документах: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Конституция Российской Федерации;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Федеральный Закон от 25.07.2002 № 114-ФЗ «О противодействии экс</w:t>
      </w:r>
      <w:r w:rsidRPr="006230E3">
        <w:rPr>
          <w:sz w:val="28"/>
          <w:szCs w:val="28"/>
        </w:rPr>
        <w:softHyphen/>
        <w:t>тремистской деятельности»;</w:t>
      </w:r>
    </w:p>
    <w:p w:rsidR="00E85027" w:rsidRPr="00604F4C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04F4C">
        <w:rPr>
          <w:sz w:val="28"/>
          <w:szCs w:val="28"/>
        </w:rPr>
        <w:t>Федеральный закон от 06.10.2003 № 1</w:t>
      </w:r>
      <w:r>
        <w:rPr>
          <w:sz w:val="28"/>
          <w:szCs w:val="28"/>
        </w:rPr>
        <w:t>3</w:t>
      </w:r>
      <w:r w:rsidRPr="00604F4C">
        <w:rPr>
          <w:sz w:val="28"/>
          <w:szCs w:val="28"/>
        </w:rPr>
        <w:t>1-ФЗ «Об общих принципах ор</w:t>
      </w:r>
      <w:r w:rsidRPr="00604F4C">
        <w:rPr>
          <w:sz w:val="28"/>
          <w:szCs w:val="28"/>
        </w:rPr>
        <w:softHyphen/>
        <w:t>ганизации местного самоуправления в Российской Федерации»;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Федеральный Закон от 06.03.2006 № 35-Ф3 «О противодействии тер</w:t>
      </w:r>
      <w:r w:rsidRPr="006230E3">
        <w:rPr>
          <w:sz w:val="28"/>
          <w:szCs w:val="28"/>
        </w:rPr>
        <w:softHyphen/>
        <w:t>роризму»;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Федеральный закон от 25.12.2012 № 255-ФЗ «О внесении изменений в статью 20.3 Кодекса Российской Федерации об администра</w:t>
      </w:r>
      <w:r>
        <w:rPr>
          <w:sz w:val="28"/>
          <w:szCs w:val="28"/>
        </w:rPr>
        <w:t>тивных правона</w:t>
      </w:r>
      <w:r>
        <w:rPr>
          <w:sz w:val="28"/>
          <w:szCs w:val="28"/>
        </w:rPr>
        <w:softHyphen/>
        <w:t>рушениях и ст.</w:t>
      </w:r>
      <w:r w:rsidRPr="006230E3">
        <w:rPr>
          <w:sz w:val="28"/>
          <w:szCs w:val="28"/>
        </w:rPr>
        <w:t xml:space="preserve"> 1 Федерального закона «О противодействии экстремист</w:t>
      </w:r>
      <w:r w:rsidRPr="006230E3">
        <w:rPr>
          <w:sz w:val="28"/>
          <w:szCs w:val="28"/>
        </w:rPr>
        <w:softHyphen/>
        <w:t>ской деятельности»;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Федеральный закон от 22.10.2013 № 284-ФЗ «О внесении изменений в о</w:t>
      </w:r>
      <w:r w:rsidRPr="006230E3">
        <w:rPr>
          <w:sz w:val="28"/>
          <w:szCs w:val="28"/>
        </w:rPr>
        <w:t>т</w:t>
      </w:r>
      <w:r w:rsidRPr="006230E3">
        <w:rPr>
          <w:sz w:val="28"/>
          <w:szCs w:val="28"/>
        </w:rPr>
        <w:t>дельные законодательные акты Российской Федерации в части определе</w:t>
      </w:r>
      <w:r w:rsidRPr="006230E3">
        <w:rPr>
          <w:sz w:val="28"/>
          <w:szCs w:val="28"/>
        </w:rPr>
        <w:softHyphen/>
        <w:t>ния по</w:t>
      </w:r>
      <w:r w:rsidRPr="006230E3">
        <w:rPr>
          <w:sz w:val="28"/>
          <w:szCs w:val="28"/>
        </w:rPr>
        <w:t>л</w:t>
      </w:r>
      <w:r w:rsidRPr="006230E3">
        <w:rPr>
          <w:sz w:val="28"/>
          <w:szCs w:val="28"/>
        </w:rPr>
        <w:t>номочий и ответственности органов государственной власти субъек</w:t>
      </w:r>
      <w:r w:rsidRPr="006230E3">
        <w:rPr>
          <w:sz w:val="28"/>
          <w:szCs w:val="28"/>
        </w:rPr>
        <w:softHyphen/>
        <w:t>тов Росси</w:t>
      </w:r>
      <w:r w:rsidRPr="006230E3">
        <w:rPr>
          <w:sz w:val="28"/>
          <w:szCs w:val="28"/>
        </w:rPr>
        <w:t>й</w:t>
      </w:r>
      <w:r w:rsidRPr="006230E3">
        <w:rPr>
          <w:sz w:val="28"/>
          <w:szCs w:val="28"/>
        </w:rPr>
        <w:t>ской Федерации, органов местного самоуправления и их долж</w:t>
      </w:r>
      <w:r w:rsidRPr="006230E3">
        <w:rPr>
          <w:sz w:val="28"/>
          <w:szCs w:val="28"/>
        </w:rPr>
        <w:softHyphen/>
        <w:t>ностных лиц в сф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t>ре межнациональных отношений»;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Федеральный Закон от 28.12.2013 № 398-Ф3 «О внесении изменений в Фед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t>ральный закон «Об информации, информационных технологиях и о за</w:t>
      </w:r>
      <w:r w:rsidRPr="006230E3">
        <w:rPr>
          <w:sz w:val="28"/>
          <w:szCs w:val="28"/>
        </w:rPr>
        <w:softHyphen/>
        <w:t>щите и</w:t>
      </w:r>
      <w:r w:rsidRPr="006230E3">
        <w:rPr>
          <w:sz w:val="28"/>
          <w:szCs w:val="28"/>
        </w:rPr>
        <w:t>н</w:t>
      </w:r>
      <w:r w:rsidRPr="006230E3">
        <w:rPr>
          <w:sz w:val="28"/>
          <w:szCs w:val="28"/>
        </w:rPr>
        <w:t>формации»;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Указ Президента Российской Федерации от 12.05.2009 № 537 «О Стратегии национальной безопасности Российской Федерации до 2020 года»;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Указ Президента Российской Федерации от 26.06.2011 № 988 «О Меж</w:t>
      </w:r>
      <w:r w:rsidRPr="006230E3">
        <w:rPr>
          <w:sz w:val="28"/>
          <w:szCs w:val="28"/>
        </w:rPr>
        <w:softHyphen/>
        <w:t>ведомственной комиссии по противодействию экстремизму в Российской Фед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t>рации»;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Указ Президента РФ от 19.12.2012 № 1666 «О Стратегии государ</w:t>
      </w:r>
      <w:r w:rsidRPr="006230E3">
        <w:rPr>
          <w:sz w:val="28"/>
          <w:szCs w:val="28"/>
        </w:rPr>
        <w:softHyphen/>
        <w:t>ственной национальной политики Российской Федерации на период до 2025 года»;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Закон Алтайского края от 21.11.2012 № 86-ЗС «Об утверждении стра</w:t>
      </w:r>
      <w:r w:rsidRPr="006230E3">
        <w:rPr>
          <w:sz w:val="28"/>
          <w:szCs w:val="28"/>
        </w:rPr>
        <w:softHyphen/>
        <w:t>тегии социально-экономического развития Алтайского края до 2025 года»;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Постановление Администрации Алтайского края от 22.06.2011 № 341 «О к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миссии Алтайского края по противодействию экстремизму»;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Постановление</w:t>
      </w:r>
      <w:r w:rsidRPr="006230E3">
        <w:rPr>
          <w:sz w:val="28"/>
          <w:szCs w:val="28"/>
        </w:rPr>
        <w:t xml:space="preserve"> Администрации Курьинского района от 20.03.2015 № 85 «О создании комиссии по противодействию терроризму и экстремизму на террит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рии Курьинского района».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 xml:space="preserve">Программа направлена на усиление </w:t>
      </w:r>
      <w:proofErr w:type="gramStart"/>
      <w:r w:rsidRPr="006230E3">
        <w:rPr>
          <w:sz w:val="28"/>
          <w:szCs w:val="28"/>
        </w:rPr>
        <w:t>эффективности координации дея</w:t>
      </w:r>
      <w:r w:rsidRPr="006230E3">
        <w:rPr>
          <w:sz w:val="28"/>
          <w:szCs w:val="28"/>
        </w:rPr>
        <w:softHyphen/>
        <w:t>тельности органов исполнительной власти</w:t>
      </w:r>
      <w:proofErr w:type="gramEnd"/>
      <w:r w:rsidRPr="006230E3">
        <w:rPr>
          <w:sz w:val="28"/>
          <w:szCs w:val="28"/>
        </w:rPr>
        <w:t xml:space="preserve"> Курьинского района, институтов гра</w:t>
      </w:r>
      <w:r w:rsidRPr="006230E3">
        <w:rPr>
          <w:sz w:val="28"/>
          <w:szCs w:val="28"/>
        </w:rPr>
        <w:t>ж</w:t>
      </w:r>
      <w:r w:rsidRPr="006230E3">
        <w:rPr>
          <w:sz w:val="28"/>
          <w:szCs w:val="28"/>
        </w:rPr>
        <w:t>данского общества в сфере противодей</w:t>
      </w:r>
      <w:r w:rsidRPr="006230E3">
        <w:rPr>
          <w:sz w:val="28"/>
          <w:szCs w:val="28"/>
        </w:rPr>
        <w:softHyphen/>
        <w:t>ствия распространению ксенофобии, ме</w:t>
      </w:r>
      <w:r w:rsidRPr="006230E3">
        <w:rPr>
          <w:sz w:val="28"/>
          <w:szCs w:val="28"/>
        </w:rPr>
        <w:t>ж</w:t>
      </w:r>
      <w:r w:rsidRPr="006230E3">
        <w:rPr>
          <w:sz w:val="28"/>
          <w:szCs w:val="28"/>
        </w:rPr>
        <w:t>национальной и межконфессиональной конфликтности, мотивирующих формир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вание экстремистской дея</w:t>
      </w:r>
      <w:r w:rsidRPr="006230E3">
        <w:rPr>
          <w:sz w:val="28"/>
          <w:szCs w:val="28"/>
        </w:rPr>
        <w:softHyphen/>
        <w:t>тельности и террористической идеологии;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повышение результативности противодействия преступности экстре</w:t>
      </w:r>
      <w:r w:rsidRPr="006230E3">
        <w:rPr>
          <w:sz w:val="28"/>
          <w:szCs w:val="28"/>
        </w:rPr>
        <w:softHyphen/>
        <w:t>мистского характера, распространению экстремистской символики и атрибу</w:t>
      </w:r>
      <w:r w:rsidRPr="006230E3">
        <w:rPr>
          <w:sz w:val="28"/>
          <w:szCs w:val="28"/>
        </w:rPr>
        <w:softHyphen/>
        <w:t>тики, экстремистской литературы, оправдывающей идеологию терроризма;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развитие системы противодействия экстремизму и идеологии терро</w:t>
      </w:r>
      <w:r w:rsidRPr="006230E3">
        <w:rPr>
          <w:sz w:val="28"/>
          <w:szCs w:val="28"/>
        </w:rPr>
        <w:softHyphen/>
        <w:t>ризма на муниципальном уровне;</w:t>
      </w:r>
    </w:p>
    <w:p w:rsidR="00E85027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 xml:space="preserve">организации в </w:t>
      </w:r>
      <w:proofErr w:type="spellStart"/>
      <w:r w:rsidRPr="006230E3">
        <w:rPr>
          <w:sz w:val="28"/>
          <w:szCs w:val="28"/>
        </w:rPr>
        <w:t>меди</w:t>
      </w:r>
      <w:proofErr w:type="gramStart"/>
      <w:r w:rsidRPr="006230E3">
        <w:rPr>
          <w:sz w:val="28"/>
          <w:szCs w:val="28"/>
        </w:rPr>
        <w:t>а</w:t>
      </w:r>
      <w:proofErr w:type="spellEnd"/>
      <w:r w:rsidRPr="006230E3">
        <w:rPr>
          <w:sz w:val="28"/>
          <w:szCs w:val="28"/>
        </w:rPr>
        <w:t>-</w:t>
      </w:r>
      <w:proofErr w:type="gramEnd"/>
      <w:r w:rsidRPr="006230E3">
        <w:rPr>
          <w:sz w:val="28"/>
          <w:szCs w:val="28"/>
        </w:rPr>
        <w:t xml:space="preserve">, образовательном и </w:t>
      </w:r>
      <w:proofErr w:type="spellStart"/>
      <w:r w:rsidRPr="006230E3">
        <w:rPr>
          <w:sz w:val="28"/>
          <w:szCs w:val="28"/>
        </w:rPr>
        <w:t>социокультурном</w:t>
      </w:r>
      <w:proofErr w:type="spellEnd"/>
      <w:r w:rsidRPr="006230E3">
        <w:rPr>
          <w:sz w:val="28"/>
          <w:szCs w:val="28"/>
        </w:rPr>
        <w:t xml:space="preserve"> простран</w:t>
      </w:r>
      <w:r w:rsidRPr="006230E3">
        <w:rPr>
          <w:sz w:val="28"/>
          <w:szCs w:val="28"/>
        </w:rPr>
        <w:softHyphen/>
        <w:t>стве р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t>гиона блока информационного влияния, направленного на развитие у населения нетерпимости к идеологии экстремизма и терроризма.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Default="00E85027" w:rsidP="004A354F">
      <w:pPr>
        <w:pStyle w:val="a9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6230E3">
        <w:rPr>
          <w:sz w:val="28"/>
          <w:szCs w:val="28"/>
        </w:rPr>
        <w:t>Цели и задачи Программы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Цель Программы:</w:t>
      </w:r>
    </w:p>
    <w:p w:rsidR="00E85027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 xml:space="preserve">организация эффективной системы мер </w:t>
      </w:r>
      <w:proofErr w:type="spellStart"/>
      <w:r w:rsidRPr="006230E3">
        <w:rPr>
          <w:sz w:val="28"/>
          <w:szCs w:val="28"/>
        </w:rPr>
        <w:t>антиэкстремистской</w:t>
      </w:r>
      <w:proofErr w:type="spellEnd"/>
      <w:r w:rsidRPr="006230E3">
        <w:rPr>
          <w:sz w:val="28"/>
          <w:szCs w:val="28"/>
        </w:rPr>
        <w:t xml:space="preserve"> направ</w:t>
      </w:r>
      <w:r w:rsidRPr="006230E3">
        <w:rPr>
          <w:sz w:val="28"/>
          <w:szCs w:val="28"/>
        </w:rPr>
        <w:softHyphen/>
        <w:t>ленности для предупреждения угроз экстремистских проявлений на терри</w:t>
      </w:r>
      <w:r w:rsidRPr="006230E3">
        <w:rPr>
          <w:sz w:val="28"/>
          <w:szCs w:val="28"/>
        </w:rPr>
        <w:softHyphen/>
        <w:t>тории района, в том числе распространения идеологии терроризма.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Задачи Программы: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повышение уровня межведомственного взаимодействия по противо</w:t>
      </w:r>
      <w:r w:rsidRPr="006230E3">
        <w:rPr>
          <w:sz w:val="28"/>
          <w:szCs w:val="28"/>
        </w:rPr>
        <w:softHyphen/>
        <w:t>действию экстремизму и идеологии терроризма, достижение личной ответ</w:t>
      </w:r>
      <w:r w:rsidRPr="006230E3">
        <w:rPr>
          <w:sz w:val="28"/>
          <w:szCs w:val="28"/>
        </w:rPr>
        <w:softHyphen/>
        <w:t>ственности рук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водителей органов исполнительной власти Курьинского района за качество орг</w:t>
      </w:r>
      <w:r w:rsidRPr="006230E3">
        <w:rPr>
          <w:sz w:val="28"/>
          <w:szCs w:val="28"/>
        </w:rPr>
        <w:t>а</w:t>
      </w:r>
      <w:r w:rsidRPr="006230E3">
        <w:rPr>
          <w:sz w:val="28"/>
          <w:szCs w:val="28"/>
        </w:rPr>
        <w:t>низации работы по про</w:t>
      </w:r>
      <w:r w:rsidRPr="006230E3">
        <w:rPr>
          <w:sz w:val="28"/>
          <w:szCs w:val="28"/>
        </w:rPr>
        <w:softHyphen/>
        <w:t>тиводействию экстремизму, идеологии терроризма, пр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филактике межнаци</w:t>
      </w:r>
      <w:r w:rsidRPr="006230E3">
        <w:rPr>
          <w:sz w:val="28"/>
          <w:szCs w:val="28"/>
        </w:rPr>
        <w:softHyphen/>
        <w:t>ональной конфликтности;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совершенствование региональной политики в области профилактики распр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странения межнациональной конфликтности, экстремизма и идеоло</w:t>
      </w:r>
      <w:r w:rsidRPr="006230E3">
        <w:rPr>
          <w:sz w:val="28"/>
          <w:szCs w:val="28"/>
        </w:rPr>
        <w:softHyphen/>
        <w:t>гии террори</w:t>
      </w:r>
      <w:r w:rsidRPr="006230E3">
        <w:rPr>
          <w:sz w:val="28"/>
          <w:szCs w:val="28"/>
        </w:rPr>
        <w:t>з</w:t>
      </w:r>
      <w:r w:rsidRPr="006230E3">
        <w:rPr>
          <w:sz w:val="28"/>
          <w:szCs w:val="28"/>
        </w:rPr>
        <w:t>ма с участием институтов гражданского общества;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профилактика распространения идеологии экстремизма и терроризма в пр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цессе социальной и культурной адаптации мигрантов;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методическое обеспечение и укрепление материально-технической ба</w:t>
      </w:r>
      <w:r w:rsidRPr="006230E3">
        <w:rPr>
          <w:sz w:val="28"/>
          <w:szCs w:val="28"/>
        </w:rPr>
        <w:softHyphen/>
        <w:t>зы субъектов, реализующих мероприятия в области противодействия экс</w:t>
      </w:r>
      <w:r w:rsidRPr="006230E3">
        <w:rPr>
          <w:sz w:val="28"/>
          <w:szCs w:val="28"/>
        </w:rPr>
        <w:softHyphen/>
        <w:t>тремизму и идеологии терроризма;</w:t>
      </w:r>
    </w:p>
    <w:p w:rsidR="00E85027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вовлечение молодежи в реализацию системы мер по профилактике экстр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t>мизма и его крайней формы - терроризма, а также формирование не</w:t>
      </w:r>
      <w:r w:rsidRPr="006230E3">
        <w:rPr>
          <w:sz w:val="28"/>
          <w:szCs w:val="28"/>
        </w:rPr>
        <w:softHyphen/>
        <w:t>терпимости к экстремистской и террористической идеологии.</w:t>
      </w:r>
    </w:p>
    <w:p w:rsidR="00E85027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Default="00E85027" w:rsidP="004A354F">
      <w:pPr>
        <w:pStyle w:val="a9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2.3. </w:t>
      </w:r>
      <w:r w:rsidRPr="006230E3">
        <w:rPr>
          <w:sz w:val="28"/>
          <w:szCs w:val="28"/>
        </w:rPr>
        <w:t>Конечные результаты реализации Программы</w:t>
      </w:r>
    </w:p>
    <w:p w:rsidR="00E85027" w:rsidRPr="006230E3" w:rsidRDefault="00E85027" w:rsidP="004A354F">
      <w:pPr>
        <w:pStyle w:val="a9"/>
        <w:ind w:firstLine="540"/>
        <w:jc w:val="center"/>
        <w:rPr>
          <w:sz w:val="28"/>
          <w:szCs w:val="28"/>
        </w:rPr>
      </w:pP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В ходе реализации программы планируется достижение следующих коне</w:t>
      </w:r>
      <w:r w:rsidRPr="006230E3">
        <w:rPr>
          <w:sz w:val="28"/>
          <w:szCs w:val="28"/>
        </w:rPr>
        <w:t>ч</w:t>
      </w:r>
      <w:r w:rsidRPr="006230E3">
        <w:rPr>
          <w:sz w:val="28"/>
          <w:szCs w:val="28"/>
        </w:rPr>
        <w:t>ных результатов: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увеличение до 5</w:t>
      </w:r>
      <w:r w:rsidRPr="006230E3">
        <w:rPr>
          <w:sz w:val="28"/>
          <w:szCs w:val="28"/>
        </w:rPr>
        <w:t>% доли государственных и муниципальных служа</w:t>
      </w:r>
      <w:r w:rsidRPr="006230E3">
        <w:rPr>
          <w:sz w:val="28"/>
          <w:szCs w:val="28"/>
        </w:rPr>
        <w:softHyphen/>
        <w:t>щих, пр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шедших курсы повышения квалификации по вопросам противодей</w:t>
      </w:r>
      <w:r w:rsidRPr="006230E3">
        <w:rPr>
          <w:sz w:val="28"/>
          <w:szCs w:val="28"/>
        </w:rPr>
        <w:softHyphen/>
        <w:t>ствия экстр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t>мизму и идеологии терроризма, реализации этнокультурной и миграционной п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литики;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увеличение до 2</w:t>
      </w:r>
      <w:r w:rsidRPr="006230E3">
        <w:rPr>
          <w:sz w:val="28"/>
          <w:szCs w:val="28"/>
        </w:rPr>
        <w:t xml:space="preserve"> в год числа тематических семинаров-совещаний по вопросам противодействия экстремизму и идеологии терроризма, межнаци</w:t>
      </w:r>
      <w:r w:rsidRPr="006230E3">
        <w:rPr>
          <w:sz w:val="28"/>
          <w:szCs w:val="28"/>
        </w:rPr>
        <w:softHyphen/>
        <w:t>ональной ко</w:t>
      </w:r>
      <w:r w:rsidRPr="006230E3">
        <w:rPr>
          <w:sz w:val="28"/>
          <w:szCs w:val="28"/>
        </w:rPr>
        <w:t>н</w:t>
      </w:r>
      <w:r w:rsidRPr="006230E3">
        <w:rPr>
          <w:sz w:val="28"/>
          <w:szCs w:val="28"/>
        </w:rPr>
        <w:t>фликтности и незаконной миграции с участием сотрудников надзорных, правоо</w:t>
      </w:r>
      <w:r w:rsidRPr="006230E3">
        <w:rPr>
          <w:sz w:val="28"/>
          <w:szCs w:val="28"/>
        </w:rPr>
        <w:t>х</w:t>
      </w:r>
      <w:r w:rsidRPr="006230E3">
        <w:rPr>
          <w:sz w:val="28"/>
          <w:szCs w:val="28"/>
        </w:rPr>
        <w:t>ранительных органов и специальных служб, в рамках своей компетенции пр</w:t>
      </w:r>
      <w:r w:rsidRPr="006230E3">
        <w:rPr>
          <w:sz w:val="28"/>
          <w:szCs w:val="28"/>
        </w:rPr>
        <w:t>и</w:t>
      </w:r>
      <w:r w:rsidRPr="006230E3">
        <w:rPr>
          <w:sz w:val="28"/>
          <w:szCs w:val="28"/>
        </w:rPr>
        <w:t>нявших участие в указанных совещаниях;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увеличение до 5</w:t>
      </w:r>
      <w:r w:rsidRPr="006230E3">
        <w:rPr>
          <w:sz w:val="28"/>
          <w:szCs w:val="28"/>
        </w:rPr>
        <w:t xml:space="preserve"> человек числа сотрудников сфер средств массовой информ</w:t>
      </w:r>
      <w:r w:rsidRPr="006230E3">
        <w:rPr>
          <w:sz w:val="28"/>
          <w:szCs w:val="28"/>
        </w:rPr>
        <w:t>а</w:t>
      </w:r>
      <w:r w:rsidRPr="006230E3">
        <w:rPr>
          <w:sz w:val="28"/>
          <w:szCs w:val="28"/>
        </w:rPr>
        <w:t xml:space="preserve">ции, заинтересованных </w:t>
      </w:r>
      <w:proofErr w:type="spellStart"/>
      <w:proofErr w:type="gramStart"/>
      <w:r w:rsidRPr="006230E3">
        <w:rPr>
          <w:sz w:val="28"/>
          <w:szCs w:val="28"/>
        </w:rPr>
        <w:t>интернет-пользователей</w:t>
      </w:r>
      <w:proofErr w:type="spellEnd"/>
      <w:proofErr w:type="gramEnd"/>
      <w:r w:rsidRPr="006230E3">
        <w:rPr>
          <w:sz w:val="28"/>
          <w:szCs w:val="28"/>
        </w:rPr>
        <w:t>, а также деятелей образования и культуры, подготовленных по вопросам формирования нетер</w:t>
      </w:r>
      <w:r w:rsidRPr="006230E3">
        <w:rPr>
          <w:sz w:val="28"/>
          <w:szCs w:val="28"/>
        </w:rPr>
        <w:softHyphen/>
        <w:t>пимости к идеологии экстремизма и терроризма в информационном, образо</w:t>
      </w:r>
      <w:r w:rsidRPr="006230E3">
        <w:rPr>
          <w:sz w:val="28"/>
          <w:szCs w:val="28"/>
        </w:rPr>
        <w:softHyphen/>
        <w:t xml:space="preserve">вательном и </w:t>
      </w:r>
      <w:proofErr w:type="spellStart"/>
      <w:r w:rsidRPr="006230E3">
        <w:rPr>
          <w:sz w:val="28"/>
          <w:szCs w:val="28"/>
        </w:rPr>
        <w:t>социокульту</w:t>
      </w:r>
      <w:r w:rsidRPr="006230E3">
        <w:rPr>
          <w:sz w:val="28"/>
          <w:szCs w:val="28"/>
        </w:rPr>
        <w:t>р</w:t>
      </w:r>
      <w:r w:rsidRPr="006230E3">
        <w:rPr>
          <w:sz w:val="28"/>
          <w:szCs w:val="28"/>
        </w:rPr>
        <w:t>ном</w:t>
      </w:r>
      <w:proofErr w:type="spellEnd"/>
      <w:r w:rsidRPr="006230E3">
        <w:rPr>
          <w:sz w:val="28"/>
          <w:szCs w:val="28"/>
        </w:rPr>
        <w:t xml:space="preserve"> пространстве р</w:t>
      </w:r>
      <w:r>
        <w:rPr>
          <w:sz w:val="28"/>
          <w:szCs w:val="28"/>
        </w:rPr>
        <w:t>ай</w:t>
      </w:r>
      <w:r w:rsidRPr="006230E3">
        <w:rPr>
          <w:sz w:val="28"/>
          <w:szCs w:val="28"/>
        </w:rPr>
        <w:t>она;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 xml:space="preserve">снижение до 18% индекса </w:t>
      </w:r>
      <w:proofErr w:type="spellStart"/>
      <w:r w:rsidRPr="006230E3">
        <w:rPr>
          <w:sz w:val="28"/>
          <w:szCs w:val="28"/>
        </w:rPr>
        <w:t>интолерантности</w:t>
      </w:r>
      <w:proofErr w:type="spellEnd"/>
      <w:r w:rsidRPr="006230E3">
        <w:rPr>
          <w:sz w:val="28"/>
          <w:szCs w:val="28"/>
        </w:rPr>
        <w:t xml:space="preserve"> молодежи (по данным со</w:t>
      </w:r>
      <w:r w:rsidRPr="006230E3">
        <w:rPr>
          <w:sz w:val="28"/>
          <w:szCs w:val="28"/>
        </w:rPr>
        <w:softHyphen/>
        <w:t>циологических опросов);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увеличение до 2</w:t>
      </w:r>
      <w:r w:rsidRPr="006230E3">
        <w:rPr>
          <w:sz w:val="28"/>
          <w:szCs w:val="28"/>
        </w:rPr>
        <w:t xml:space="preserve"> в год числа тематических </w:t>
      </w:r>
      <w:r>
        <w:rPr>
          <w:sz w:val="28"/>
          <w:szCs w:val="28"/>
        </w:rPr>
        <w:t>сообщений: публикаций</w:t>
      </w:r>
      <w:r w:rsidRPr="006230E3">
        <w:rPr>
          <w:sz w:val="28"/>
          <w:szCs w:val="28"/>
        </w:rPr>
        <w:t xml:space="preserve"> в СМИ (в т. ч</w:t>
      </w:r>
      <w:r>
        <w:rPr>
          <w:sz w:val="28"/>
          <w:szCs w:val="28"/>
        </w:rPr>
        <w:t>. интернет-изданиях) района</w:t>
      </w:r>
      <w:r w:rsidRPr="006230E3">
        <w:rPr>
          <w:sz w:val="28"/>
          <w:szCs w:val="28"/>
        </w:rPr>
        <w:t xml:space="preserve"> с целью информирования населения о мерах, принимаемых территориальными орга</w:t>
      </w:r>
      <w:r w:rsidRPr="006230E3">
        <w:rPr>
          <w:sz w:val="28"/>
          <w:szCs w:val="28"/>
        </w:rPr>
        <w:softHyphen/>
        <w:t>нами федеральных органов государстве</w:t>
      </w:r>
      <w:r w:rsidRPr="006230E3">
        <w:rPr>
          <w:sz w:val="28"/>
          <w:szCs w:val="28"/>
        </w:rPr>
        <w:t>н</w:t>
      </w:r>
      <w:r w:rsidRPr="006230E3">
        <w:rPr>
          <w:sz w:val="28"/>
          <w:szCs w:val="28"/>
        </w:rPr>
        <w:t>ной власти, органами исполнитель</w:t>
      </w:r>
      <w:r w:rsidRPr="006230E3">
        <w:rPr>
          <w:sz w:val="28"/>
          <w:szCs w:val="28"/>
        </w:rPr>
        <w:softHyphen/>
        <w:t>ной власти края, местного самоуправления в сфере противодействия экстре</w:t>
      </w:r>
      <w:r w:rsidRPr="006230E3">
        <w:rPr>
          <w:sz w:val="28"/>
          <w:szCs w:val="28"/>
        </w:rPr>
        <w:softHyphen/>
        <w:t>мизму и идеологии терроризма.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Конечные результаты реализации Программы представлены в таблице 1.</w:t>
      </w:r>
    </w:p>
    <w:p w:rsidR="00E85027" w:rsidRDefault="00E85027" w:rsidP="004A354F">
      <w:pPr>
        <w:pStyle w:val="a9"/>
        <w:ind w:firstLine="540"/>
        <w:jc w:val="center"/>
        <w:rPr>
          <w:sz w:val="28"/>
          <w:szCs w:val="28"/>
        </w:rPr>
      </w:pPr>
    </w:p>
    <w:p w:rsidR="00E85027" w:rsidRDefault="00E85027" w:rsidP="004A354F">
      <w:pPr>
        <w:pStyle w:val="a9"/>
        <w:ind w:firstLine="540"/>
        <w:jc w:val="center"/>
        <w:rPr>
          <w:sz w:val="28"/>
          <w:szCs w:val="28"/>
        </w:rPr>
      </w:pPr>
      <w:r w:rsidRPr="006230E3">
        <w:rPr>
          <w:sz w:val="28"/>
          <w:szCs w:val="28"/>
        </w:rPr>
        <w:t>2.4.</w:t>
      </w:r>
      <w:r>
        <w:rPr>
          <w:sz w:val="28"/>
          <w:szCs w:val="28"/>
        </w:rPr>
        <w:t xml:space="preserve"> </w:t>
      </w:r>
      <w:r w:rsidRPr="006230E3">
        <w:rPr>
          <w:sz w:val="28"/>
          <w:szCs w:val="28"/>
        </w:rPr>
        <w:t>Сроки и этапы реализации Программы</w:t>
      </w:r>
    </w:p>
    <w:p w:rsidR="00E85027" w:rsidRPr="006230E3" w:rsidRDefault="00E85027" w:rsidP="004A354F">
      <w:pPr>
        <w:pStyle w:val="a9"/>
        <w:ind w:firstLine="540"/>
        <w:jc w:val="center"/>
        <w:rPr>
          <w:sz w:val="28"/>
          <w:szCs w:val="28"/>
        </w:rPr>
      </w:pP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Прогр</w:t>
      </w:r>
      <w:r>
        <w:rPr>
          <w:sz w:val="28"/>
          <w:szCs w:val="28"/>
        </w:rPr>
        <w:t>амма реализуется в период с 2016 по 2020</w:t>
      </w:r>
      <w:r w:rsidRPr="006230E3">
        <w:rPr>
          <w:sz w:val="28"/>
          <w:szCs w:val="28"/>
        </w:rPr>
        <w:t xml:space="preserve"> годы без деления на этапы.</w:t>
      </w:r>
    </w:p>
    <w:p w:rsidR="00E85027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Default="00E85027" w:rsidP="004A354F">
      <w:pPr>
        <w:pStyle w:val="a9"/>
        <w:ind w:firstLine="540"/>
        <w:jc w:val="center"/>
        <w:rPr>
          <w:sz w:val="28"/>
          <w:szCs w:val="28"/>
        </w:rPr>
      </w:pPr>
      <w:r w:rsidRPr="006230E3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6230E3">
        <w:rPr>
          <w:sz w:val="28"/>
          <w:szCs w:val="28"/>
        </w:rPr>
        <w:t>Обобщенная характеристика мероприятий Программы</w:t>
      </w:r>
    </w:p>
    <w:p w:rsidR="00E85027" w:rsidRPr="006230E3" w:rsidRDefault="00E85027" w:rsidP="004A354F">
      <w:pPr>
        <w:pStyle w:val="a9"/>
        <w:ind w:firstLine="540"/>
        <w:jc w:val="center"/>
        <w:rPr>
          <w:sz w:val="28"/>
          <w:szCs w:val="28"/>
        </w:rPr>
      </w:pP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Программа состоит из основных мероприятий, которые отражают ак</w:t>
      </w:r>
      <w:r w:rsidRPr="006230E3">
        <w:rPr>
          <w:sz w:val="28"/>
          <w:szCs w:val="28"/>
        </w:rPr>
        <w:softHyphen/>
        <w:t>туальные и перспективные направления государственной политики в сфере противодейс</w:t>
      </w:r>
      <w:r w:rsidRPr="006230E3">
        <w:rPr>
          <w:sz w:val="28"/>
          <w:szCs w:val="28"/>
        </w:rPr>
        <w:t>т</w:t>
      </w:r>
      <w:r w:rsidRPr="006230E3">
        <w:rPr>
          <w:sz w:val="28"/>
          <w:szCs w:val="28"/>
        </w:rPr>
        <w:t xml:space="preserve">вия экстремизму и идеологии терроризма в </w:t>
      </w:r>
      <w:proofErr w:type="spellStart"/>
      <w:r w:rsidRPr="006230E3">
        <w:rPr>
          <w:sz w:val="28"/>
          <w:szCs w:val="28"/>
        </w:rPr>
        <w:t>Курьинском</w:t>
      </w:r>
      <w:proofErr w:type="spellEnd"/>
      <w:r w:rsidRPr="006230E3">
        <w:rPr>
          <w:sz w:val="28"/>
          <w:szCs w:val="28"/>
        </w:rPr>
        <w:t xml:space="preserve"> районе.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Основные мероприятия содержат меры по профилактике распростра</w:t>
      </w:r>
      <w:r w:rsidRPr="006230E3">
        <w:rPr>
          <w:sz w:val="28"/>
          <w:szCs w:val="28"/>
        </w:rPr>
        <w:softHyphen/>
        <w:t xml:space="preserve">нения экстремистских настроений и идеологии терроризма среди населения. </w:t>
      </w:r>
      <w:r>
        <w:rPr>
          <w:sz w:val="28"/>
          <w:szCs w:val="28"/>
        </w:rPr>
        <w:t xml:space="preserve"> </w:t>
      </w:r>
      <w:r w:rsidRPr="006230E3">
        <w:rPr>
          <w:sz w:val="28"/>
          <w:szCs w:val="28"/>
        </w:rPr>
        <w:t>Меропри</w:t>
      </w:r>
      <w:r w:rsidRPr="006230E3">
        <w:rPr>
          <w:sz w:val="28"/>
          <w:szCs w:val="28"/>
        </w:rPr>
        <w:t>я</w:t>
      </w:r>
      <w:r w:rsidRPr="006230E3">
        <w:rPr>
          <w:sz w:val="28"/>
          <w:szCs w:val="28"/>
        </w:rPr>
        <w:t>тия определяют механизмы минимизации возможных проявлений экстремизма в регионе, гармонизации межэтнических, межрелигиозных и межкультурных отн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шений, достижение конструктивного межведомствен</w:t>
      </w:r>
      <w:r w:rsidRPr="006230E3">
        <w:rPr>
          <w:sz w:val="28"/>
          <w:szCs w:val="28"/>
        </w:rPr>
        <w:softHyphen/>
        <w:t>ного взаимодействия и коо</w:t>
      </w:r>
      <w:r w:rsidRPr="006230E3">
        <w:rPr>
          <w:sz w:val="28"/>
          <w:szCs w:val="28"/>
        </w:rPr>
        <w:t>р</w:t>
      </w:r>
      <w:r w:rsidRPr="006230E3">
        <w:rPr>
          <w:sz w:val="28"/>
          <w:szCs w:val="28"/>
        </w:rPr>
        <w:t xml:space="preserve">динации деятельности органов </w:t>
      </w:r>
      <w:r>
        <w:rPr>
          <w:sz w:val="28"/>
          <w:szCs w:val="28"/>
        </w:rPr>
        <w:t>исполнительной</w:t>
      </w:r>
      <w:r w:rsidRPr="006230E3">
        <w:rPr>
          <w:sz w:val="28"/>
          <w:szCs w:val="28"/>
        </w:rPr>
        <w:t xml:space="preserve"> власти Курьинского района в в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просах проти</w:t>
      </w:r>
      <w:r w:rsidRPr="006230E3">
        <w:rPr>
          <w:sz w:val="28"/>
          <w:szCs w:val="28"/>
        </w:rPr>
        <w:softHyphen/>
        <w:t>водействия экстремизму.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lastRenderedPageBreak/>
        <w:t>В Программе определены стратегические</w:t>
      </w:r>
      <w:r>
        <w:rPr>
          <w:sz w:val="28"/>
          <w:szCs w:val="28"/>
        </w:rPr>
        <w:t xml:space="preserve"> направления развития район</w:t>
      </w:r>
      <w:r w:rsidRPr="006230E3">
        <w:rPr>
          <w:sz w:val="28"/>
          <w:szCs w:val="28"/>
        </w:rPr>
        <w:t>ного сегмента предотвращения развития ксенофобии, проявлений экс</w:t>
      </w:r>
      <w:r w:rsidRPr="006230E3">
        <w:rPr>
          <w:sz w:val="28"/>
          <w:szCs w:val="28"/>
        </w:rPr>
        <w:softHyphen/>
        <w:t>тремизма и ра</w:t>
      </w:r>
      <w:r w:rsidRPr="006230E3">
        <w:rPr>
          <w:sz w:val="28"/>
          <w:szCs w:val="28"/>
        </w:rPr>
        <w:t>с</w:t>
      </w:r>
      <w:r w:rsidRPr="006230E3">
        <w:rPr>
          <w:sz w:val="28"/>
          <w:szCs w:val="28"/>
        </w:rPr>
        <w:t>пространения идеологии терроризма: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мероприятия по разъяснению сущности экстремизма и идеологии тер</w:t>
      </w:r>
      <w:r w:rsidRPr="006230E3">
        <w:rPr>
          <w:sz w:val="28"/>
          <w:szCs w:val="28"/>
        </w:rPr>
        <w:softHyphen/>
        <w:t>роризма и их общественной опасности, формированию стойкого неприятия обществом, прежде всего молодежью, идеологии экстремизма и терроризма в различных ее проявлениях;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мероприятия по изучению общественного мнения в области противо</w:t>
      </w:r>
      <w:r w:rsidRPr="006230E3">
        <w:rPr>
          <w:sz w:val="28"/>
          <w:szCs w:val="28"/>
        </w:rPr>
        <w:softHyphen/>
        <w:t xml:space="preserve">действия терроризму и экстремизму, индекса </w:t>
      </w:r>
      <w:proofErr w:type="spellStart"/>
      <w:r w:rsidRPr="006230E3">
        <w:rPr>
          <w:sz w:val="28"/>
          <w:szCs w:val="28"/>
        </w:rPr>
        <w:t>интолерантности</w:t>
      </w:r>
      <w:proofErr w:type="spellEnd"/>
      <w:r w:rsidRPr="006230E3">
        <w:rPr>
          <w:sz w:val="28"/>
          <w:szCs w:val="28"/>
        </w:rPr>
        <w:t xml:space="preserve">, степени </w:t>
      </w:r>
      <w:proofErr w:type="spellStart"/>
      <w:r w:rsidRPr="006230E3">
        <w:rPr>
          <w:sz w:val="28"/>
          <w:szCs w:val="28"/>
        </w:rPr>
        <w:t>аниэкстремис</w:t>
      </w:r>
      <w:r w:rsidRPr="006230E3">
        <w:rPr>
          <w:sz w:val="28"/>
          <w:szCs w:val="28"/>
        </w:rPr>
        <w:t>т</w:t>
      </w:r>
      <w:r w:rsidRPr="006230E3">
        <w:rPr>
          <w:sz w:val="28"/>
          <w:szCs w:val="28"/>
        </w:rPr>
        <w:t>ской</w:t>
      </w:r>
      <w:proofErr w:type="spellEnd"/>
      <w:r w:rsidRPr="006230E3">
        <w:rPr>
          <w:sz w:val="28"/>
          <w:szCs w:val="28"/>
        </w:rPr>
        <w:t>, антитеррористической активности и информированности населения о мерах безопасности;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мероприятия по повышению квалификации государственных и муни</w:t>
      </w:r>
      <w:r w:rsidRPr="006230E3">
        <w:rPr>
          <w:sz w:val="28"/>
          <w:szCs w:val="28"/>
        </w:rPr>
        <w:softHyphen/>
        <w:t>ципальных служащих в сфере противодействия экстремизму и идеологии терр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ризма, повышение эффективности их межведомственного взаимодей</w:t>
      </w:r>
      <w:r w:rsidRPr="006230E3">
        <w:rPr>
          <w:sz w:val="28"/>
          <w:szCs w:val="28"/>
        </w:rPr>
        <w:softHyphen/>
        <w:t>ствия с ц</w:t>
      </w:r>
      <w:r w:rsidRPr="006230E3">
        <w:rPr>
          <w:sz w:val="28"/>
          <w:szCs w:val="28"/>
        </w:rPr>
        <w:t>е</w:t>
      </w:r>
      <w:r w:rsidRPr="006230E3">
        <w:rPr>
          <w:sz w:val="28"/>
          <w:szCs w:val="28"/>
        </w:rPr>
        <w:t>лью предотвращения и профилактики экстремизма и ксенофобии различной м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тивации.</w:t>
      </w:r>
    </w:p>
    <w:p w:rsidR="00E85027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Перечень мероприятий Программы представлен в таблице 2.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Pr="006230E3" w:rsidRDefault="00E85027" w:rsidP="004A354F">
      <w:pPr>
        <w:pStyle w:val="a9"/>
        <w:ind w:firstLine="540"/>
        <w:jc w:val="center"/>
        <w:rPr>
          <w:sz w:val="28"/>
          <w:szCs w:val="28"/>
        </w:rPr>
      </w:pPr>
      <w:r w:rsidRPr="006230E3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6230E3">
        <w:rPr>
          <w:sz w:val="28"/>
          <w:szCs w:val="28"/>
        </w:rPr>
        <w:t>Общий объем финансирования ресурсов, необходимых для реализации</w:t>
      </w:r>
    </w:p>
    <w:p w:rsidR="00E85027" w:rsidRDefault="00E85027" w:rsidP="004A354F">
      <w:pPr>
        <w:pStyle w:val="a9"/>
        <w:ind w:firstLine="540"/>
        <w:jc w:val="center"/>
        <w:rPr>
          <w:sz w:val="28"/>
          <w:szCs w:val="28"/>
        </w:rPr>
      </w:pPr>
      <w:r w:rsidRPr="006230E3">
        <w:rPr>
          <w:sz w:val="28"/>
          <w:szCs w:val="28"/>
        </w:rPr>
        <w:t>Программы</w:t>
      </w:r>
    </w:p>
    <w:p w:rsidR="00E85027" w:rsidRPr="006230E3" w:rsidRDefault="00E85027" w:rsidP="004A354F">
      <w:pPr>
        <w:pStyle w:val="a9"/>
        <w:ind w:firstLine="540"/>
        <w:jc w:val="center"/>
        <w:rPr>
          <w:sz w:val="28"/>
          <w:szCs w:val="28"/>
        </w:rPr>
      </w:pP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Финансирование Программы осуществляется за счет средств районного бюджета в соответствии с законом Курьинского района о районном бюджете на соответствующий финансовый год и на плановый период.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proofErr w:type="gramStart"/>
      <w:r w:rsidRPr="006230E3">
        <w:rPr>
          <w:sz w:val="28"/>
          <w:szCs w:val="28"/>
        </w:rPr>
        <w:t>Общий объем финансирования программы составляет 150,0 тыс. руб</w:t>
      </w:r>
      <w:r w:rsidRPr="006230E3">
        <w:rPr>
          <w:sz w:val="28"/>
          <w:szCs w:val="28"/>
        </w:rPr>
        <w:softHyphen/>
        <w:t>лей, из них из рай</w:t>
      </w:r>
      <w:r>
        <w:rPr>
          <w:sz w:val="28"/>
          <w:szCs w:val="28"/>
        </w:rPr>
        <w:t>о</w:t>
      </w:r>
      <w:r w:rsidRPr="006230E3">
        <w:rPr>
          <w:sz w:val="28"/>
          <w:szCs w:val="28"/>
        </w:rPr>
        <w:t>нного бюджета - 150,0 тыс. рублей, в том числе по года</w:t>
      </w:r>
      <w:r>
        <w:rPr>
          <w:sz w:val="28"/>
          <w:szCs w:val="28"/>
        </w:rPr>
        <w:t>м:</w:t>
      </w:r>
      <w:r w:rsidRPr="006230E3">
        <w:rPr>
          <w:sz w:val="28"/>
          <w:szCs w:val="28"/>
        </w:rPr>
        <w:t xml:space="preserve"> в 2016 г. - 30,0 тыс. рублей; в 2017 г. - 30,0 тыс. рублей; в 2018 г. - 30,0 тыс. рублей; в 2019 г. - 30,0 тыс. рублей;</w:t>
      </w:r>
      <w:r>
        <w:rPr>
          <w:sz w:val="28"/>
          <w:szCs w:val="28"/>
        </w:rPr>
        <w:t xml:space="preserve"> в 2020 г – 30,0 тыс. рублей.</w:t>
      </w:r>
      <w:proofErr w:type="gramEnd"/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Объем финансирования Программы подлежит ежегодному уточнению при формировании рай</w:t>
      </w:r>
      <w:r>
        <w:rPr>
          <w:sz w:val="28"/>
          <w:szCs w:val="28"/>
        </w:rPr>
        <w:t>он</w:t>
      </w:r>
      <w:r w:rsidRPr="006230E3">
        <w:rPr>
          <w:sz w:val="28"/>
          <w:szCs w:val="28"/>
        </w:rPr>
        <w:t>ного бюджета на очередной финансовый год и на плановый период.</w:t>
      </w:r>
    </w:p>
    <w:p w:rsidR="00E85027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Сводные финансовые затраты Программы представлены в таблице 3.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Default="00E85027" w:rsidP="004A354F">
      <w:pPr>
        <w:pStyle w:val="a9"/>
        <w:ind w:firstLine="540"/>
        <w:jc w:val="center"/>
        <w:rPr>
          <w:sz w:val="28"/>
          <w:szCs w:val="28"/>
        </w:rPr>
      </w:pPr>
      <w:r w:rsidRPr="006230E3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6230E3">
        <w:rPr>
          <w:sz w:val="28"/>
          <w:szCs w:val="28"/>
        </w:rPr>
        <w:t xml:space="preserve">Анализ рисков реализации Программы и описание мер управления </w:t>
      </w:r>
      <w:r>
        <w:rPr>
          <w:sz w:val="28"/>
          <w:szCs w:val="28"/>
        </w:rPr>
        <w:t xml:space="preserve">        </w:t>
      </w:r>
      <w:r w:rsidRPr="006230E3">
        <w:rPr>
          <w:sz w:val="28"/>
          <w:szCs w:val="28"/>
        </w:rPr>
        <w:t>рисками реализации Программы</w:t>
      </w:r>
    </w:p>
    <w:p w:rsidR="00E85027" w:rsidRPr="006230E3" w:rsidRDefault="00E85027" w:rsidP="004A354F">
      <w:pPr>
        <w:pStyle w:val="a9"/>
        <w:ind w:firstLine="540"/>
        <w:jc w:val="center"/>
        <w:rPr>
          <w:sz w:val="28"/>
          <w:szCs w:val="28"/>
        </w:rPr>
      </w:pP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К возможным рискам реализации Программы относятся: появление на терр</w:t>
      </w:r>
      <w:r w:rsidRPr="006230E3">
        <w:rPr>
          <w:sz w:val="28"/>
          <w:szCs w:val="28"/>
        </w:rPr>
        <w:t>и</w:t>
      </w:r>
      <w:r w:rsidRPr="006230E3">
        <w:rPr>
          <w:sz w:val="28"/>
          <w:szCs w:val="28"/>
        </w:rPr>
        <w:t>тории Российской Федерации новых группировок экстремистского характера, распространяющих идеологию терроризма, но еще не запрещенных по решению суда и не включенных в перечень экстре</w:t>
      </w:r>
      <w:r w:rsidRPr="006230E3">
        <w:rPr>
          <w:sz w:val="28"/>
          <w:szCs w:val="28"/>
        </w:rPr>
        <w:softHyphen/>
        <w:t>мистских или террористических орган</w:t>
      </w:r>
      <w:r w:rsidRPr="006230E3">
        <w:rPr>
          <w:sz w:val="28"/>
          <w:szCs w:val="28"/>
        </w:rPr>
        <w:t>и</w:t>
      </w:r>
      <w:r w:rsidRPr="006230E3">
        <w:rPr>
          <w:sz w:val="28"/>
          <w:szCs w:val="28"/>
        </w:rPr>
        <w:t>заций, чья деятельность запрещена на территории России;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proofErr w:type="gramStart"/>
      <w:r w:rsidRPr="006230E3">
        <w:rPr>
          <w:sz w:val="28"/>
          <w:szCs w:val="28"/>
        </w:rPr>
        <w:t>риски организационного характера, связанные с ввозом на территорию Ро</w:t>
      </w:r>
      <w:r w:rsidRPr="006230E3">
        <w:rPr>
          <w:sz w:val="28"/>
          <w:szCs w:val="28"/>
        </w:rPr>
        <w:t>с</w:t>
      </w:r>
      <w:r w:rsidRPr="006230E3">
        <w:rPr>
          <w:sz w:val="28"/>
          <w:szCs w:val="28"/>
        </w:rPr>
        <w:t>сии новых партий экстремистской литературы, возможным в связи со снижением уровня защищенности государственной границы Алтайского края в связи с де</w:t>
      </w:r>
      <w:r w:rsidRPr="006230E3">
        <w:rPr>
          <w:sz w:val="28"/>
          <w:szCs w:val="28"/>
        </w:rPr>
        <w:t>я</w:t>
      </w:r>
      <w:r w:rsidRPr="006230E3">
        <w:rPr>
          <w:sz w:val="28"/>
          <w:szCs w:val="28"/>
        </w:rPr>
        <w:lastRenderedPageBreak/>
        <w:t>тельностью Таможенного союза и единым экономическим пространством России и Казахстана и возможным их расширением;</w:t>
      </w:r>
      <w:proofErr w:type="gramEnd"/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возможны отклонения в достижении результатов из-за несоответствия вли</w:t>
      </w:r>
      <w:r w:rsidRPr="006230E3">
        <w:rPr>
          <w:sz w:val="28"/>
          <w:szCs w:val="28"/>
        </w:rPr>
        <w:t>я</w:t>
      </w:r>
      <w:r w:rsidRPr="006230E3">
        <w:rPr>
          <w:sz w:val="28"/>
          <w:szCs w:val="28"/>
        </w:rPr>
        <w:t>ния отдельных мероприятий Программы на ситуацию, их ожидаемой эффекти</w:t>
      </w:r>
      <w:r w:rsidRPr="006230E3">
        <w:rPr>
          <w:sz w:val="28"/>
          <w:szCs w:val="28"/>
        </w:rPr>
        <w:t>в</w:t>
      </w:r>
      <w:r w:rsidRPr="006230E3">
        <w:rPr>
          <w:sz w:val="28"/>
          <w:szCs w:val="28"/>
        </w:rPr>
        <w:t>ности, а также недостаточной координации деятельности исполни</w:t>
      </w:r>
      <w:r w:rsidRPr="006230E3">
        <w:rPr>
          <w:sz w:val="28"/>
          <w:szCs w:val="28"/>
        </w:rPr>
        <w:softHyphen/>
        <w:t>телей Програ</w:t>
      </w:r>
      <w:r w:rsidRPr="006230E3">
        <w:rPr>
          <w:sz w:val="28"/>
          <w:szCs w:val="28"/>
        </w:rPr>
        <w:t>м</w:t>
      </w:r>
      <w:r w:rsidRPr="006230E3">
        <w:rPr>
          <w:sz w:val="28"/>
          <w:szCs w:val="28"/>
        </w:rPr>
        <w:t>мы на различных стадиях ее реализации.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В целях устранения (минимизации) указанных рисков в процессе реали</w:t>
      </w:r>
      <w:r w:rsidRPr="006230E3">
        <w:rPr>
          <w:sz w:val="28"/>
          <w:szCs w:val="28"/>
        </w:rPr>
        <w:softHyphen/>
        <w:t>зации Программы предусматривается: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инициативное выявление деятельности организаций, содержащих экс</w:t>
      </w:r>
      <w:r w:rsidRPr="006230E3">
        <w:rPr>
          <w:sz w:val="28"/>
          <w:szCs w:val="28"/>
        </w:rPr>
        <w:softHyphen/>
        <w:t>тремистскую составляющую, или придерживающихся идеологии террориз</w:t>
      </w:r>
      <w:r w:rsidRPr="006230E3">
        <w:rPr>
          <w:sz w:val="28"/>
          <w:szCs w:val="28"/>
        </w:rPr>
        <w:softHyphen/>
        <w:t>ма, з</w:t>
      </w:r>
      <w:r w:rsidRPr="006230E3">
        <w:rPr>
          <w:sz w:val="28"/>
          <w:szCs w:val="28"/>
        </w:rPr>
        <w:t>а</w:t>
      </w:r>
      <w:r w:rsidRPr="006230E3">
        <w:rPr>
          <w:sz w:val="28"/>
          <w:szCs w:val="28"/>
        </w:rPr>
        <w:t>прещение их деятельности на основе решения суда;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инициативное выявление литературы экстремистского содержания или включающую идеологию терроризма, запрещение ее распространения на ос</w:t>
      </w:r>
      <w:r w:rsidRPr="006230E3">
        <w:rPr>
          <w:sz w:val="28"/>
          <w:szCs w:val="28"/>
        </w:rPr>
        <w:softHyphen/>
        <w:t>нове решения суда;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создание эффективной системы управления на основе четкого распреде</w:t>
      </w:r>
      <w:r w:rsidRPr="006230E3">
        <w:rPr>
          <w:sz w:val="28"/>
          <w:szCs w:val="28"/>
        </w:rPr>
        <w:softHyphen/>
        <w:t>ления функций, полномочий и ответственности исполнителей Программы;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проведение мониторинга выполнения Программы, регулярного анализа и при необходимости ежегодной корректировки индикаторов, а также меро</w:t>
      </w:r>
      <w:r w:rsidRPr="006230E3">
        <w:rPr>
          <w:sz w:val="28"/>
          <w:szCs w:val="28"/>
        </w:rPr>
        <w:softHyphen/>
        <w:t>приятий Программы;</w:t>
      </w:r>
    </w:p>
    <w:p w:rsidR="00E85027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перераспределение объемов финансирования в зависимости от динами</w:t>
      </w:r>
      <w:r w:rsidRPr="006230E3">
        <w:rPr>
          <w:sz w:val="28"/>
          <w:szCs w:val="28"/>
        </w:rPr>
        <w:softHyphen/>
        <w:t>ки и темпов достижения поставленных целей, изменений во внешней среде.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Default="00E85027" w:rsidP="004A354F">
      <w:pPr>
        <w:pStyle w:val="a9"/>
        <w:ind w:firstLine="540"/>
        <w:jc w:val="center"/>
        <w:rPr>
          <w:sz w:val="28"/>
          <w:szCs w:val="28"/>
        </w:rPr>
      </w:pPr>
      <w:r w:rsidRPr="006230E3">
        <w:rPr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Pr="006230E3">
        <w:rPr>
          <w:sz w:val="28"/>
          <w:szCs w:val="28"/>
        </w:rPr>
        <w:t>Механизм реализации Программы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 xml:space="preserve">Ответственный исполнитель Программы – </w:t>
      </w:r>
      <w:r>
        <w:rPr>
          <w:sz w:val="28"/>
          <w:szCs w:val="28"/>
        </w:rPr>
        <w:t>Заместитель главы 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Курьинского района по социальным вопросам.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Механизм реализации Программы базир</w:t>
      </w:r>
      <w:r>
        <w:rPr>
          <w:sz w:val="28"/>
          <w:szCs w:val="28"/>
        </w:rPr>
        <w:t>уется на принципах партнерства  Администрации Курьинского района и её структурных подразделений</w:t>
      </w:r>
      <w:r w:rsidRPr="006230E3">
        <w:rPr>
          <w:sz w:val="28"/>
          <w:szCs w:val="28"/>
        </w:rPr>
        <w:t xml:space="preserve"> и общес</w:t>
      </w:r>
      <w:r w:rsidRPr="006230E3">
        <w:rPr>
          <w:sz w:val="28"/>
          <w:szCs w:val="28"/>
        </w:rPr>
        <w:t>т</w:t>
      </w:r>
      <w:r w:rsidRPr="006230E3">
        <w:rPr>
          <w:sz w:val="28"/>
          <w:szCs w:val="28"/>
        </w:rPr>
        <w:t>венных объединений.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С целью организации и контроля ре</w:t>
      </w:r>
      <w:r>
        <w:rPr>
          <w:sz w:val="28"/>
          <w:szCs w:val="28"/>
        </w:rPr>
        <w:t>ализации мероприятий Программы к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миссия Курьинского района по противодействию терроризму и экстремизму с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вмест</w:t>
      </w:r>
      <w:r>
        <w:rPr>
          <w:sz w:val="28"/>
          <w:szCs w:val="28"/>
        </w:rPr>
        <w:t>но с Администрацией Курьинского района</w:t>
      </w:r>
      <w:r w:rsidRPr="006230E3">
        <w:rPr>
          <w:sz w:val="28"/>
          <w:szCs w:val="28"/>
        </w:rPr>
        <w:t xml:space="preserve"> проводит анализ, контроль, м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ниторинг и регулиро</w:t>
      </w:r>
      <w:r w:rsidRPr="006230E3">
        <w:rPr>
          <w:sz w:val="28"/>
          <w:szCs w:val="28"/>
        </w:rPr>
        <w:softHyphen/>
        <w:t>вание процесса реализации и ежегодно готовит отчет о ходе реализации и оценке эффективности Программы. Мониторинг ориентирован на раннее предупреждение возникновения проблем и отклонений от запланирова</w:t>
      </w:r>
      <w:r w:rsidRPr="006230E3">
        <w:rPr>
          <w:sz w:val="28"/>
          <w:szCs w:val="28"/>
        </w:rPr>
        <w:t>н</w:t>
      </w:r>
      <w:r w:rsidRPr="006230E3">
        <w:rPr>
          <w:sz w:val="28"/>
          <w:szCs w:val="28"/>
        </w:rPr>
        <w:t>ных параметров в ходе реализации Программы, а также на выполнение меропри</w:t>
      </w:r>
      <w:r w:rsidRPr="006230E3">
        <w:rPr>
          <w:sz w:val="28"/>
          <w:szCs w:val="28"/>
        </w:rPr>
        <w:softHyphen/>
        <w:t>ятий Программы в течение года. Мониторинг реализации Программы осу</w:t>
      </w:r>
      <w:r w:rsidRPr="006230E3">
        <w:rPr>
          <w:sz w:val="28"/>
          <w:szCs w:val="28"/>
        </w:rPr>
        <w:softHyphen/>
        <w:t>ществляется ежеквартально. Объектом мониторинга является выполнение мер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приятий Программы в установленные сроки, сведения о финансирова</w:t>
      </w:r>
      <w:r w:rsidRPr="006230E3">
        <w:rPr>
          <w:sz w:val="28"/>
          <w:szCs w:val="28"/>
        </w:rPr>
        <w:softHyphen/>
        <w:t>нии Пр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граммы на отчетную дату, степень достижения плановых значений индикаторов Программы.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Администрации района по социальным вопросам</w:t>
      </w:r>
      <w:r w:rsidRPr="006230E3">
        <w:rPr>
          <w:sz w:val="28"/>
          <w:szCs w:val="28"/>
        </w:rPr>
        <w:t>: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организует реализацию Программы, принимает решение о внесении из</w:t>
      </w:r>
      <w:r w:rsidRPr="006230E3">
        <w:rPr>
          <w:sz w:val="28"/>
          <w:szCs w:val="28"/>
        </w:rPr>
        <w:softHyphen/>
        <w:t>менений в Программу в соответствии с установленным порядком и требова</w:t>
      </w:r>
      <w:r w:rsidRPr="006230E3">
        <w:rPr>
          <w:sz w:val="28"/>
          <w:szCs w:val="28"/>
        </w:rPr>
        <w:softHyphen/>
        <w:t>ниями;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lastRenderedPageBreak/>
        <w:t xml:space="preserve">контролирует выполнение программных мероприятий, выявляет </w:t>
      </w:r>
      <w:r>
        <w:rPr>
          <w:sz w:val="28"/>
          <w:szCs w:val="28"/>
        </w:rPr>
        <w:t xml:space="preserve">                  </w:t>
      </w:r>
      <w:r w:rsidRPr="006230E3">
        <w:rPr>
          <w:sz w:val="28"/>
          <w:szCs w:val="28"/>
        </w:rPr>
        <w:t>несо</w:t>
      </w:r>
      <w:r w:rsidRPr="006230E3">
        <w:rPr>
          <w:sz w:val="28"/>
          <w:szCs w:val="28"/>
        </w:rPr>
        <w:softHyphen/>
        <w:t>ответствие результатов их реализации плановым показателям, устанавливает</w:t>
      </w:r>
    </w:p>
    <w:p w:rsidR="00E85027" w:rsidRPr="006230E3" w:rsidRDefault="00E85027" w:rsidP="00F71899">
      <w:pPr>
        <w:pStyle w:val="a9"/>
        <w:jc w:val="both"/>
        <w:rPr>
          <w:sz w:val="28"/>
          <w:szCs w:val="28"/>
        </w:rPr>
      </w:pPr>
      <w:r w:rsidRPr="006230E3">
        <w:rPr>
          <w:sz w:val="28"/>
          <w:szCs w:val="28"/>
        </w:rPr>
        <w:t xml:space="preserve">причины </w:t>
      </w:r>
      <w:proofErr w:type="spellStart"/>
      <w:r w:rsidRPr="006230E3">
        <w:rPr>
          <w:sz w:val="28"/>
          <w:szCs w:val="28"/>
        </w:rPr>
        <w:t>недостижения</w:t>
      </w:r>
      <w:proofErr w:type="spellEnd"/>
      <w:r w:rsidRPr="006230E3">
        <w:rPr>
          <w:sz w:val="28"/>
          <w:szCs w:val="28"/>
        </w:rPr>
        <w:t xml:space="preserve"> ожидаемых результатов и определяет меры по их устр</w:t>
      </w:r>
      <w:r w:rsidRPr="006230E3">
        <w:rPr>
          <w:sz w:val="28"/>
          <w:szCs w:val="28"/>
        </w:rPr>
        <w:t>а</w:t>
      </w:r>
      <w:r w:rsidRPr="006230E3">
        <w:rPr>
          <w:sz w:val="28"/>
          <w:szCs w:val="28"/>
        </w:rPr>
        <w:t>нению;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запрашивает у исполнителей и участников Программы информацию, необх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димую для проведения мониторинга и подготовки отчета о ходе реа</w:t>
      </w:r>
      <w:r w:rsidRPr="006230E3">
        <w:rPr>
          <w:sz w:val="28"/>
          <w:szCs w:val="28"/>
        </w:rPr>
        <w:softHyphen/>
        <w:t>лизации и оценки эффективности Программы;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рекомендует исполнителям и участникам Программы осуществлять раз</w:t>
      </w:r>
      <w:r w:rsidRPr="006230E3">
        <w:rPr>
          <w:sz w:val="28"/>
          <w:szCs w:val="28"/>
        </w:rPr>
        <w:softHyphen/>
        <w:t>работку отдельных мероприятий, планов их реализации;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организует составление ежеквартальных и годовых отчетов</w:t>
      </w:r>
      <w:r w:rsidRPr="006230E3">
        <w:rPr>
          <w:sz w:val="28"/>
          <w:szCs w:val="28"/>
        </w:rPr>
        <w:t xml:space="preserve"> о ходе реализ</w:t>
      </w:r>
      <w:r w:rsidRPr="006230E3">
        <w:rPr>
          <w:sz w:val="28"/>
          <w:szCs w:val="28"/>
        </w:rPr>
        <w:t>а</w:t>
      </w:r>
      <w:r w:rsidRPr="006230E3">
        <w:rPr>
          <w:sz w:val="28"/>
          <w:szCs w:val="28"/>
        </w:rPr>
        <w:t xml:space="preserve">ции Программы, представляет их в </w:t>
      </w:r>
      <w:r>
        <w:rPr>
          <w:sz w:val="28"/>
          <w:szCs w:val="28"/>
        </w:rPr>
        <w:t xml:space="preserve">районную комиссию </w:t>
      </w:r>
      <w:r w:rsidRPr="006230E3">
        <w:rPr>
          <w:sz w:val="28"/>
          <w:szCs w:val="28"/>
        </w:rPr>
        <w:t>по противоде</w:t>
      </w:r>
      <w:r>
        <w:rPr>
          <w:sz w:val="28"/>
          <w:szCs w:val="28"/>
        </w:rPr>
        <w:t>йствию те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роризму и экстремизму.</w:t>
      </w:r>
      <w:r w:rsidRPr="006230E3">
        <w:rPr>
          <w:sz w:val="28"/>
          <w:szCs w:val="28"/>
        </w:rPr>
        <w:t xml:space="preserve"> 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Участники Программы: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осуществляют реализацию мероприятий Программы, в отношении ко</w:t>
      </w:r>
      <w:r w:rsidRPr="006230E3">
        <w:rPr>
          <w:sz w:val="28"/>
          <w:szCs w:val="28"/>
        </w:rPr>
        <w:softHyphen/>
        <w:t>торых они являются исполнителями;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вносят ответственному исполнителю предложения о необходимости внесения изменений в Программу;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предоставляют ответственному исполнителю информацию, необходи</w:t>
      </w:r>
      <w:r w:rsidRPr="006230E3">
        <w:rPr>
          <w:sz w:val="28"/>
          <w:szCs w:val="28"/>
        </w:rPr>
        <w:softHyphen/>
        <w:t>мую для проведения мониторинга реализации Программы, оценки эффек</w:t>
      </w:r>
      <w:r w:rsidRPr="006230E3">
        <w:rPr>
          <w:sz w:val="28"/>
          <w:szCs w:val="28"/>
        </w:rPr>
        <w:softHyphen/>
        <w:t>тивности реал</w:t>
      </w:r>
      <w:r w:rsidRPr="006230E3">
        <w:rPr>
          <w:sz w:val="28"/>
          <w:szCs w:val="28"/>
        </w:rPr>
        <w:t>и</w:t>
      </w:r>
      <w:r w:rsidRPr="006230E3">
        <w:rPr>
          <w:sz w:val="28"/>
          <w:szCs w:val="28"/>
        </w:rPr>
        <w:t>зации Программы и формирования сводных отчетов (в срок до 10 числа месяца, следующего за отчетным кварталом);</w:t>
      </w:r>
    </w:p>
    <w:p w:rsidR="00E85027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обеспечивают эффективное использование средств, выделяемых на реа</w:t>
      </w:r>
      <w:r w:rsidRPr="006230E3">
        <w:rPr>
          <w:sz w:val="28"/>
          <w:szCs w:val="28"/>
        </w:rPr>
        <w:softHyphen/>
        <w:t>лизацию Программы.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Default="00E85027" w:rsidP="004A354F">
      <w:pPr>
        <w:pStyle w:val="a9"/>
        <w:ind w:firstLine="540"/>
        <w:jc w:val="center"/>
        <w:rPr>
          <w:sz w:val="28"/>
          <w:szCs w:val="28"/>
        </w:rPr>
      </w:pPr>
      <w:r w:rsidRPr="006230E3">
        <w:rPr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Pr="006230E3">
        <w:rPr>
          <w:sz w:val="28"/>
          <w:szCs w:val="28"/>
        </w:rPr>
        <w:t>Методика оценки эффективности Программы</w:t>
      </w: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</w:p>
    <w:p w:rsidR="00E85027" w:rsidRPr="006230E3" w:rsidRDefault="00E85027" w:rsidP="004A354F">
      <w:pPr>
        <w:pStyle w:val="a9"/>
        <w:ind w:firstLine="540"/>
        <w:jc w:val="both"/>
        <w:rPr>
          <w:sz w:val="28"/>
          <w:szCs w:val="28"/>
        </w:rPr>
      </w:pPr>
      <w:r w:rsidRPr="006230E3">
        <w:rPr>
          <w:sz w:val="28"/>
          <w:szCs w:val="28"/>
        </w:rPr>
        <w:t>Оценка эффективности Программы осуществляется согласно прило</w:t>
      </w:r>
      <w:r w:rsidRPr="006230E3">
        <w:rPr>
          <w:sz w:val="28"/>
          <w:szCs w:val="28"/>
        </w:rPr>
        <w:softHyphen/>
        <w:t>жению 2 к постановлению Администрации края от 23.09.2013 № 502 «Об утверждении п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рядка разработки, реализации и оценки эффективности госу</w:t>
      </w:r>
      <w:r w:rsidRPr="006230E3">
        <w:rPr>
          <w:sz w:val="28"/>
          <w:szCs w:val="28"/>
        </w:rPr>
        <w:softHyphen/>
        <w:t>дарственных пр</w:t>
      </w:r>
      <w:r w:rsidRPr="006230E3">
        <w:rPr>
          <w:sz w:val="28"/>
          <w:szCs w:val="28"/>
        </w:rPr>
        <w:t>о</w:t>
      </w:r>
      <w:r w:rsidRPr="006230E3">
        <w:rPr>
          <w:sz w:val="28"/>
          <w:szCs w:val="28"/>
        </w:rPr>
        <w:t>грамм Алтайского края».</w:t>
      </w: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  <w:sectPr w:rsidR="00E85027" w:rsidSect="006944A9">
          <w:pgSz w:w="11906" w:h="16838"/>
          <w:pgMar w:top="1134" w:right="567" w:bottom="1134" w:left="1418" w:header="720" w:footer="720" w:gutter="0"/>
          <w:cols w:space="708"/>
          <w:docGrid w:linePitch="360"/>
        </w:sectPr>
      </w:pPr>
    </w:p>
    <w:p w:rsidR="00E85027" w:rsidRPr="00304431" w:rsidRDefault="00E85027" w:rsidP="00304431">
      <w:pPr>
        <w:jc w:val="right"/>
        <w:rPr>
          <w:sz w:val="28"/>
        </w:rPr>
      </w:pPr>
      <w:r w:rsidRPr="00304431">
        <w:rPr>
          <w:sz w:val="28"/>
        </w:rPr>
        <w:lastRenderedPageBreak/>
        <w:t>Таблица 1</w:t>
      </w:r>
    </w:p>
    <w:p w:rsidR="00E85027" w:rsidRPr="00304431" w:rsidRDefault="00E85027" w:rsidP="00304431">
      <w:pPr>
        <w:jc w:val="center"/>
        <w:rPr>
          <w:sz w:val="28"/>
        </w:rPr>
      </w:pPr>
      <w:r w:rsidRPr="00304431">
        <w:rPr>
          <w:sz w:val="28"/>
        </w:rPr>
        <w:t>СВЕДЕНИЯ</w:t>
      </w:r>
    </w:p>
    <w:p w:rsidR="00E85027" w:rsidRDefault="00E85027" w:rsidP="00304431">
      <w:pPr>
        <w:jc w:val="center"/>
        <w:rPr>
          <w:sz w:val="28"/>
        </w:rPr>
      </w:pPr>
      <w:r>
        <w:rPr>
          <w:sz w:val="28"/>
        </w:rPr>
        <w:t xml:space="preserve">об индикаторах муниципальной программы </w:t>
      </w:r>
      <w:r w:rsidRPr="00304431">
        <w:rPr>
          <w:sz w:val="28"/>
        </w:rPr>
        <w:t xml:space="preserve"> «Противодействие экстремизму и идеологии терро</w:t>
      </w:r>
      <w:r w:rsidRPr="00304431">
        <w:rPr>
          <w:sz w:val="28"/>
        </w:rPr>
        <w:softHyphen/>
        <w:t>ри</w:t>
      </w:r>
      <w:r>
        <w:rPr>
          <w:sz w:val="28"/>
        </w:rPr>
        <w:t xml:space="preserve">зма в </w:t>
      </w:r>
      <w:proofErr w:type="spellStart"/>
      <w:r>
        <w:rPr>
          <w:sz w:val="28"/>
        </w:rPr>
        <w:t>Курьинском</w:t>
      </w:r>
      <w:proofErr w:type="spellEnd"/>
      <w:r>
        <w:rPr>
          <w:sz w:val="28"/>
        </w:rPr>
        <w:t xml:space="preserve"> районе» на 2016-2020</w:t>
      </w:r>
      <w:r w:rsidRPr="00304431">
        <w:rPr>
          <w:sz w:val="28"/>
        </w:rPr>
        <w:t xml:space="preserve">  годы и их значениях</w:t>
      </w:r>
    </w:p>
    <w:p w:rsidR="00E85027" w:rsidRDefault="00E85027" w:rsidP="00304431">
      <w:pPr>
        <w:jc w:val="center"/>
        <w:rPr>
          <w:sz w:val="28"/>
        </w:rPr>
      </w:pPr>
    </w:p>
    <w:p w:rsidR="00E85027" w:rsidRPr="00304431" w:rsidRDefault="00E85027" w:rsidP="00304431">
      <w:pPr>
        <w:jc w:val="center"/>
        <w:rPr>
          <w:sz w:val="28"/>
        </w:rPr>
      </w:pPr>
    </w:p>
    <w:p w:rsidR="00E85027" w:rsidRDefault="00E85027" w:rsidP="00304431">
      <w:pPr>
        <w:jc w:val="center"/>
      </w:pPr>
    </w:p>
    <w:p w:rsidR="00E85027" w:rsidRDefault="00E85027" w:rsidP="00304431">
      <w:pPr>
        <w:jc w:val="center"/>
      </w:pPr>
    </w:p>
    <w:tbl>
      <w:tblPr>
        <w:tblpPr w:leftFromText="180" w:rightFromText="180" w:vertAnchor="text" w:horzAnchor="margin" w:tblpY="-528"/>
        <w:tblW w:w="149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4111"/>
        <w:gridCol w:w="1701"/>
        <w:gridCol w:w="1134"/>
        <w:gridCol w:w="1276"/>
        <w:gridCol w:w="1275"/>
        <w:gridCol w:w="1134"/>
        <w:gridCol w:w="963"/>
        <w:gridCol w:w="1305"/>
        <w:gridCol w:w="1187"/>
      </w:tblGrid>
      <w:tr w:rsidR="00E85027" w:rsidRPr="005C0851" w:rsidTr="00242597">
        <w:trPr>
          <w:trHeight w:val="350"/>
        </w:trPr>
        <w:tc>
          <w:tcPr>
            <w:tcW w:w="817" w:type="dxa"/>
            <w:vMerge w:val="restart"/>
          </w:tcPr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firstLine="0"/>
              <w:jc w:val="left"/>
              <w:rPr>
                <w:highlight w:val="yellow"/>
              </w:rPr>
            </w:pPr>
            <w:r w:rsidRPr="002B3E10">
              <w:rPr>
                <w:rStyle w:val="2"/>
              </w:rPr>
              <w:t>№</w:t>
            </w:r>
          </w:p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firstLine="0"/>
              <w:jc w:val="left"/>
              <w:rPr>
                <w:highlight w:val="yellow"/>
              </w:rPr>
            </w:pPr>
            <w:proofErr w:type="spellStart"/>
            <w:proofErr w:type="gramStart"/>
            <w:r w:rsidRPr="002B3E10">
              <w:rPr>
                <w:rStyle w:val="2"/>
              </w:rPr>
              <w:t>п</w:t>
            </w:r>
            <w:proofErr w:type="spellEnd"/>
            <w:proofErr w:type="gramEnd"/>
            <w:r w:rsidRPr="002B3E10">
              <w:rPr>
                <w:rStyle w:val="2"/>
              </w:rPr>
              <w:t>/</w:t>
            </w:r>
            <w:proofErr w:type="spellStart"/>
            <w:r w:rsidRPr="002B3E10">
              <w:rPr>
                <w:rStyle w:val="2"/>
              </w:rPr>
              <w:t>п</w:t>
            </w:r>
            <w:proofErr w:type="spellEnd"/>
          </w:p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firstLine="0"/>
              <w:jc w:val="left"/>
              <w:rPr>
                <w:highlight w:val="yellow"/>
              </w:rPr>
            </w:pPr>
          </w:p>
        </w:tc>
        <w:tc>
          <w:tcPr>
            <w:tcW w:w="4111" w:type="dxa"/>
            <w:vMerge w:val="restart"/>
          </w:tcPr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firstLine="0"/>
              <w:jc w:val="left"/>
              <w:rPr>
                <w:highlight w:val="yellow"/>
              </w:rPr>
            </w:pPr>
            <w:r w:rsidRPr="002B3E10">
              <w:rPr>
                <w:rStyle w:val="2"/>
              </w:rPr>
              <w:t>Наименование ин</w:t>
            </w:r>
            <w:r w:rsidRPr="002B3E10">
              <w:rPr>
                <w:rStyle w:val="2"/>
              </w:rPr>
              <w:softHyphen/>
              <w:t>дикатора</w:t>
            </w:r>
          </w:p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firstLine="0"/>
              <w:jc w:val="left"/>
              <w:rPr>
                <w:highlight w:val="yellow"/>
              </w:rPr>
            </w:pPr>
          </w:p>
        </w:tc>
        <w:tc>
          <w:tcPr>
            <w:tcW w:w="1701" w:type="dxa"/>
            <w:vMerge w:val="restart"/>
          </w:tcPr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firstLine="0"/>
              <w:jc w:val="left"/>
              <w:rPr>
                <w:highlight w:val="yellow"/>
              </w:rPr>
            </w:pPr>
            <w:r w:rsidRPr="002B3E10">
              <w:rPr>
                <w:rStyle w:val="2"/>
              </w:rPr>
              <w:t>Единица</w:t>
            </w:r>
          </w:p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firstLine="0"/>
              <w:jc w:val="left"/>
              <w:rPr>
                <w:highlight w:val="yellow"/>
              </w:rPr>
            </w:pPr>
            <w:r w:rsidRPr="002B3E10">
              <w:rPr>
                <w:rStyle w:val="2"/>
              </w:rPr>
              <w:t>измере</w:t>
            </w:r>
            <w:r w:rsidRPr="002B3E10">
              <w:rPr>
                <w:rStyle w:val="2"/>
              </w:rPr>
              <w:softHyphen/>
              <w:t>ния</w:t>
            </w:r>
          </w:p>
        </w:tc>
        <w:tc>
          <w:tcPr>
            <w:tcW w:w="8274" w:type="dxa"/>
            <w:gridSpan w:val="7"/>
          </w:tcPr>
          <w:p w:rsidR="00E85027" w:rsidRPr="005C0851" w:rsidRDefault="00E85027" w:rsidP="00242597">
            <w:pPr>
              <w:jc w:val="center"/>
            </w:pPr>
            <w:r w:rsidRPr="005C0851">
              <w:t>Значение по годам</w:t>
            </w:r>
          </w:p>
        </w:tc>
      </w:tr>
      <w:tr w:rsidR="00E85027" w:rsidRPr="005C0851" w:rsidTr="00242597">
        <w:tc>
          <w:tcPr>
            <w:tcW w:w="817" w:type="dxa"/>
            <w:vMerge/>
          </w:tcPr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111" w:type="dxa"/>
            <w:vMerge/>
          </w:tcPr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701" w:type="dxa"/>
            <w:vMerge/>
          </w:tcPr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4" w:type="dxa"/>
            <w:vMerge w:val="restart"/>
          </w:tcPr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rPr>
                <w:sz w:val="28"/>
                <w:szCs w:val="28"/>
                <w:highlight w:val="yellow"/>
              </w:rPr>
            </w:pPr>
            <w:r w:rsidRPr="002B3E10">
              <w:rPr>
                <w:rStyle w:val="2"/>
              </w:rPr>
              <w:t>2013 год</w:t>
            </w:r>
          </w:p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rPr>
                <w:sz w:val="28"/>
                <w:szCs w:val="28"/>
                <w:highlight w:val="yellow"/>
              </w:rPr>
            </w:pPr>
            <w:r w:rsidRPr="002B3E10">
              <w:rPr>
                <w:rStyle w:val="2"/>
              </w:rPr>
              <w:t>(факт)</w:t>
            </w:r>
          </w:p>
        </w:tc>
        <w:tc>
          <w:tcPr>
            <w:tcW w:w="1276" w:type="dxa"/>
            <w:vMerge w:val="restart"/>
          </w:tcPr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rPr>
                <w:sz w:val="28"/>
                <w:szCs w:val="28"/>
                <w:highlight w:val="yellow"/>
              </w:rPr>
            </w:pPr>
            <w:r w:rsidRPr="002B3E10">
              <w:rPr>
                <w:rStyle w:val="2"/>
              </w:rPr>
              <w:t>2014 год</w:t>
            </w:r>
          </w:p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rPr>
                <w:sz w:val="28"/>
                <w:szCs w:val="28"/>
                <w:highlight w:val="yellow"/>
              </w:rPr>
            </w:pPr>
            <w:r w:rsidRPr="002B3E10">
              <w:rPr>
                <w:rStyle w:val="2"/>
              </w:rPr>
              <w:t>(оценка)</w:t>
            </w:r>
          </w:p>
        </w:tc>
        <w:tc>
          <w:tcPr>
            <w:tcW w:w="5864" w:type="dxa"/>
            <w:gridSpan w:val="5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rPr>
                <w:sz w:val="28"/>
                <w:szCs w:val="28"/>
              </w:rPr>
            </w:pPr>
            <w:r w:rsidRPr="005C0851">
              <w:rPr>
                <w:rStyle w:val="2"/>
                <w:color w:val="auto"/>
              </w:rPr>
              <w:t>годы реализации государственной программы</w:t>
            </w:r>
          </w:p>
        </w:tc>
      </w:tr>
      <w:tr w:rsidR="00E85027" w:rsidRPr="005C0851" w:rsidTr="00242597">
        <w:trPr>
          <w:trHeight w:val="593"/>
        </w:trPr>
        <w:tc>
          <w:tcPr>
            <w:tcW w:w="817" w:type="dxa"/>
            <w:vMerge/>
          </w:tcPr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111" w:type="dxa"/>
            <w:vMerge/>
          </w:tcPr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701" w:type="dxa"/>
            <w:vMerge/>
          </w:tcPr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jc w:val="left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134" w:type="dxa"/>
            <w:vMerge/>
          </w:tcPr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6" w:type="dxa"/>
            <w:vMerge/>
          </w:tcPr>
          <w:p w:rsidR="00E85027" w:rsidRPr="002B3E10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240" w:lineRule="auto"/>
              <w:ind w:left="120" w:firstLine="0"/>
            </w:pPr>
            <w:r w:rsidRPr="005C0851">
              <w:rPr>
                <w:rStyle w:val="2"/>
                <w:color w:val="auto"/>
              </w:rPr>
              <w:t>201</w:t>
            </w:r>
            <w:r>
              <w:rPr>
                <w:rStyle w:val="2"/>
                <w:color w:val="auto"/>
              </w:rPr>
              <w:t>6</w:t>
            </w:r>
          </w:p>
          <w:p w:rsidR="00E85027" w:rsidRPr="005C0851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rPr>
                <w:sz w:val="28"/>
                <w:szCs w:val="28"/>
              </w:rPr>
            </w:pPr>
            <w:r w:rsidRPr="005C0851">
              <w:rPr>
                <w:rStyle w:val="2"/>
                <w:color w:val="auto"/>
              </w:rPr>
              <w:t>год</w:t>
            </w:r>
          </w:p>
        </w:tc>
        <w:tc>
          <w:tcPr>
            <w:tcW w:w="1134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240" w:lineRule="auto"/>
              <w:ind w:firstLine="0"/>
            </w:pPr>
            <w:r w:rsidRPr="005C0851">
              <w:rPr>
                <w:rStyle w:val="2"/>
                <w:color w:val="auto"/>
              </w:rPr>
              <w:t>201</w:t>
            </w:r>
            <w:r>
              <w:rPr>
                <w:rStyle w:val="2"/>
                <w:color w:val="auto"/>
              </w:rPr>
              <w:t>7</w:t>
            </w:r>
          </w:p>
          <w:p w:rsidR="00E85027" w:rsidRPr="005C0851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rPr>
                <w:sz w:val="28"/>
                <w:szCs w:val="28"/>
              </w:rPr>
            </w:pPr>
            <w:r w:rsidRPr="005C0851">
              <w:rPr>
                <w:rStyle w:val="2"/>
                <w:color w:val="auto"/>
              </w:rPr>
              <w:t>год</w:t>
            </w:r>
          </w:p>
        </w:tc>
        <w:tc>
          <w:tcPr>
            <w:tcW w:w="963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240" w:lineRule="auto"/>
              <w:ind w:firstLine="0"/>
            </w:pPr>
            <w:r w:rsidRPr="005C0851">
              <w:rPr>
                <w:rStyle w:val="2"/>
                <w:color w:val="auto"/>
              </w:rPr>
              <w:t>201</w:t>
            </w:r>
            <w:r>
              <w:rPr>
                <w:rStyle w:val="2"/>
                <w:color w:val="auto"/>
              </w:rPr>
              <w:t>8</w:t>
            </w:r>
          </w:p>
          <w:p w:rsidR="00E85027" w:rsidRPr="005C0851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rPr>
                <w:sz w:val="28"/>
                <w:szCs w:val="28"/>
              </w:rPr>
            </w:pPr>
            <w:r w:rsidRPr="005C0851">
              <w:rPr>
                <w:rStyle w:val="2"/>
                <w:color w:val="auto"/>
              </w:rPr>
              <w:t>год</w:t>
            </w:r>
          </w:p>
        </w:tc>
        <w:tc>
          <w:tcPr>
            <w:tcW w:w="1305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240" w:lineRule="auto"/>
              <w:ind w:right="600" w:firstLine="0"/>
            </w:pPr>
            <w:r w:rsidRPr="005C0851">
              <w:rPr>
                <w:rStyle w:val="2"/>
                <w:color w:val="auto"/>
              </w:rPr>
              <w:t>201</w:t>
            </w:r>
            <w:r>
              <w:rPr>
                <w:rStyle w:val="2"/>
                <w:color w:val="auto"/>
              </w:rPr>
              <w:t>9</w:t>
            </w:r>
          </w:p>
          <w:p w:rsidR="00E85027" w:rsidRPr="005C0851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rPr>
                <w:sz w:val="28"/>
                <w:szCs w:val="28"/>
              </w:rPr>
            </w:pPr>
            <w:r w:rsidRPr="005C0851">
              <w:rPr>
                <w:rStyle w:val="2"/>
                <w:color w:val="auto"/>
              </w:rPr>
              <w:t>год</w:t>
            </w:r>
          </w:p>
        </w:tc>
        <w:tc>
          <w:tcPr>
            <w:tcW w:w="1187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240" w:lineRule="auto"/>
              <w:ind w:firstLine="0"/>
            </w:pPr>
            <w:r w:rsidRPr="005C0851">
              <w:rPr>
                <w:rStyle w:val="2"/>
                <w:color w:val="auto"/>
              </w:rPr>
              <w:t>20</w:t>
            </w:r>
            <w:r>
              <w:rPr>
                <w:rStyle w:val="2"/>
                <w:color w:val="auto"/>
              </w:rPr>
              <w:t>20</w:t>
            </w:r>
          </w:p>
          <w:p w:rsidR="00E85027" w:rsidRPr="005C0851" w:rsidRDefault="00E85027" w:rsidP="00242597">
            <w:pPr>
              <w:pStyle w:val="3"/>
              <w:shd w:val="clear" w:color="auto" w:fill="auto"/>
              <w:spacing w:after="0" w:line="240" w:lineRule="auto"/>
              <w:ind w:right="20" w:firstLine="0"/>
              <w:rPr>
                <w:sz w:val="28"/>
                <w:szCs w:val="28"/>
              </w:rPr>
            </w:pPr>
            <w:r w:rsidRPr="005C0851">
              <w:rPr>
                <w:rStyle w:val="2"/>
                <w:color w:val="auto"/>
              </w:rPr>
              <w:t>год</w:t>
            </w:r>
          </w:p>
        </w:tc>
      </w:tr>
      <w:tr w:rsidR="00E85027" w:rsidRPr="005C0851" w:rsidTr="00242597">
        <w:trPr>
          <w:trHeight w:val="444"/>
        </w:trPr>
        <w:tc>
          <w:tcPr>
            <w:tcW w:w="817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5C0851"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5C0851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5C0851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5C0851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5C0851"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5C0851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5C0851">
              <w:rPr>
                <w:sz w:val="24"/>
                <w:szCs w:val="24"/>
              </w:rPr>
              <w:t>7</w:t>
            </w:r>
          </w:p>
        </w:tc>
        <w:tc>
          <w:tcPr>
            <w:tcW w:w="963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5C0851">
              <w:rPr>
                <w:sz w:val="24"/>
                <w:szCs w:val="24"/>
              </w:rPr>
              <w:t>8</w:t>
            </w:r>
          </w:p>
        </w:tc>
        <w:tc>
          <w:tcPr>
            <w:tcW w:w="1305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5C0851">
              <w:rPr>
                <w:sz w:val="24"/>
                <w:szCs w:val="24"/>
              </w:rPr>
              <w:t>9</w:t>
            </w:r>
          </w:p>
        </w:tc>
        <w:tc>
          <w:tcPr>
            <w:tcW w:w="1187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5C0851">
              <w:rPr>
                <w:sz w:val="24"/>
                <w:szCs w:val="24"/>
              </w:rPr>
              <w:t>10</w:t>
            </w:r>
          </w:p>
        </w:tc>
      </w:tr>
      <w:tr w:rsidR="00E85027" w:rsidRPr="005C0851" w:rsidTr="00242597">
        <w:trPr>
          <w:trHeight w:val="593"/>
        </w:trPr>
        <w:tc>
          <w:tcPr>
            <w:tcW w:w="817" w:type="dxa"/>
          </w:tcPr>
          <w:p w:rsidR="00E85027" w:rsidRPr="005C085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5C0851">
              <w:rPr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bottom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240" w:lineRule="auto"/>
              <w:ind w:firstLine="0"/>
              <w:jc w:val="both"/>
            </w:pPr>
            <w:r w:rsidRPr="005C0851">
              <w:rPr>
                <w:rStyle w:val="2"/>
              </w:rPr>
              <w:t>Доля государственных и муниц</w:t>
            </w:r>
            <w:r w:rsidRPr="005C0851">
              <w:rPr>
                <w:rStyle w:val="2"/>
              </w:rPr>
              <w:t>и</w:t>
            </w:r>
            <w:r w:rsidRPr="005C0851">
              <w:rPr>
                <w:rStyle w:val="2"/>
              </w:rPr>
              <w:t>пальных служащих, прошедших курсы повышения квалификации по вопросам противодействия экстр</w:t>
            </w:r>
            <w:r w:rsidRPr="005C0851">
              <w:rPr>
                <w:rStyle w:val="2"/>
              </w:rPr>
              <w:t>е</w:t>
            </w:r>
            <w:r w:rsidRPr="005C0851">
              <w:rPr>
                <w:rStyle w:val="2"/>
              </w:rPr>
              <w:t>мизму и идеологии терроризма, ре</w:t>
            </w:r>
            <w:r w:rsidRPr="005C0851">
              <w:rPr>
                <w:rStyle w:val="2"/>
              </w:rPr>
              <w:t>а</w:t>
            </w:r>
            <w:r w:rsidRPr="005C0851">
              <w:rPr>
                <w:rStyle w:val="2"/>
              </w:rPr>
              <w:t>лизации этнокультурной и миграц</w:t>
            </w:r>
            <w:r w:rsidRPr="005C0851">
              <w:rPr>
                <w:rStyle w:val="2"/>
              </w:rPr>
              <w:t>и</w:t>
            </w:r>
            <w:r w:rsidRPr="005C0851">
              <w:rPr>
                <w:rStyle w:val="2"/>
              </w:rPr>
              <w:t>онной политики</w:t>
            </w:r>
          </w:p>
        </w:tc>
        <w:tc>
          <w:tcPr>
            <w:tcW w:w="1701" w:type="dxa"/>
          </w:tcPr>
          <w:p w:rsidR="00E85027" w:rsidRPr="005C0851" w:rsidRDefault="00E85027" w:rsidP="00242597">
            <w:pPr>
              <w:pStyle w:val="3"/>
              <w:shd w:val="clear" w:color="auto" w:fill="auto"/>
              <w:spacing w:after="0" w:line="240" w:lineRule="exact"/>
              <w:ind w:firstLine="0"/>
            </w:pPr>
            <w:r w:rsidRPr="005C0851">
              <w:rPr>
                <w:rStyle w:val="2"/>
              </w:rPr>
              <w:t>%</w:t>
            </w:r>
          </w:p>
        </w:tc>
        <w:tc>
          <w:tcPr>
            <w:tcW w:w="1134" w:type="dxa"/>
          </w:tcPr>
          <w:p w:rsidR="00E85027" w:rsidRPr="00B01C4A" w:rsidRDefault="00E85027" w:rsidP="00242597">
            <w:pPr>
              <w:pStyle w:val="3"/>
              <w:shd w:val="clear" w:color="auto" w:fill="auto"/>
              <w:spacing w:after="0" w:line="24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85027" w:rsidRPr="00B01C4A" w:rsidRDefault="00E85027" w:rsidP="00242597">
            <w:pPr>
              <w:pStyle w:val="3"/>
              <w:shd w:val="clear" w:color="auto" w:fill="auto"/>
              <w:spacing w:after="0" w:line="240" w:lineRule="exact"/>
              <w:ind w:firstLine="0"/>
              <w:rPr>
                <w:sz w:val="24"/>
                <w:szCs w:val="24"/>
              </w:rPr>
            </w:pPr>
            <w:r>
              <w:rPr>
                <w:rStyle w:val="2"/>
              </w:rPr>
              <w:t>0</w:t>
            </w:r>
          </w:p>
        </w:tc>
        <w:tc>
          <w:tcPr>
            <w:tcW w:w="1275" w:type="dxa"/>
          </w:tcPr>
          <w:p w:rsidR="00E85027" w:rsidRPr="00B01C4A" w:rsidRDefault="00E85027" w:rsidP="00242597">
            <w:pPr>
              <w:pStyle w:val="3"/>
              <w:shd w:val="clear" w:color="auto" w:fill="auto"/>
              <w:spacing w:after="0" w:line="24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E85027" w:rsidRPr="00B01C4A" w:rsidRDefault="00E85027" w:rsidP="00242597">
            <w:pPr>
              <w:pStyle w:val="3"/>
              <w:shd w:val="clear" w:color="auto" w:fill="auto"/>
              <w:spacing w:after="0" w:line="24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63" w:type="dxa"/>
          </w:tcPr>
          <w:p w:rsidR="00E85027" w:rsidRPr="00B01C4A" w:rsidRDefault="00E85027" w:rsidP="00242597">
            <w:pPr>
              <w:pStyle w:val="3"/>
              <w:shd w:val="clear" w:color="auto" w:fill="auto"/>
              <w:spacing w:after="0" w:line="240" w:lineRule="exact"/>
              <w:ind w:firstLine="0"/>
              <w:rPr>
                <w:sz w:val="24"/>
                <w:szCs w:val="24"/>
              </w:rPr>
            </w:pPr>
            <w:r>
              <w:rPr>
                <w:rStyle w:val="2"/>
              </w:rPr>
              <w:t>1</w:t>
            </w:r>
          </w:p>
        </w:tc>
        <w:tc>
          <w:tcPr>
            <w:tcW w:w="1305" w:type="dxa"/>
          </w:tcPr>
          <w:p w:rsidR="00E85027" w:rsidRPr="00B01C4A" w:rsidRDefault="00E85027" w:rsidP="00242597">
            <w:pPr>
              <w:pStyle w:val="3"/>
              <w:shd w:val="clear" w:color="auto" w:fill="auto"/>
              <w:spacing w:after="0" w:line="240" w:lineRule="exact"/>
              <w:ind w:firstLine="0"/>
              <w:rPr>
                <w:sz w:val="24"/>
                <w:szCs w:val="24"/>
              </w:rPr>
            </w:pPr>
            <w:r>
              <w:rPr>
                <w:rStyle w:val="2"/>
              </w:rPr>
              <w:t>1</w:t>
            </w:r>
          </w:p>
        </w:tc>
        <w:tc>
          <w:tcPr>
            <w:tcW w:w="1187" w:type="dxa"/>
          </w:tcPr>
          <w:p w:rsidR="00E85027" w:rsidRPr="00B01C4A" w:rsidRDefault="00E85027" w:rsidP="00242597">
            <w:pPr>
              <w:pStyle w:val="3"/>
              <w:shd w:val="clear" w:color="auto" w:fill="auto"/>
              <w:spacing w:after="0" w:line="240" w:lineRule="exact"/>
              <w:ind w:firstLine="0"/>
              <w:rPr>
                <w:sz w:val="24"/>
                <w:szCs w:val="24"/>
              </w:rPr>
            </w:pPr>
            <w:r>
              <w:rPr>
                <w:rStyle w:val="2"/>
              </w:rPr>
              <w:t>1</w:t>
            </w:r>
          </w:p>
        </w:tc>
      </w:tr>
      <w:tr w:rsidR="00E85027" w:rsidRPr="005C0851" w:rsidTr="00242597">
        <w:trPr>
          <w:trHeight w:val="593"/>
        </w:trPr>
        <w:tc>
          <w:tcPr>
            <w:tcW w:w="817" w:type="dxa"/>
          </w:tcPr>
          <w:p w:rsidR="00E85027" w:rsidRPr="007037FE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7037FE"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E85027" w:rsidRDefault="00E85027" w:rsidP="00BD05A3">
            <w:pPr>
              <w:pStyle w:val="3"/>
              <w:shd w:val="clear" w:color="auto" w:fill="auto"/>
              <w:spacing w:after="0" w:line="240" w:lineRule="auto"/>
              <w:ind w:firstLine="0"/>
              <w:jc w:val="left"/>
            </w:pPr>
            <w:r>
              <w:rPr>
                <w:rStyle w:val="2"/>
              </w:rPr>
              <w:t>Число тематических семинаро</w:t>
            </w:r>
            <w:proofErr w:type="gramStart"/>
            <w:r>
              <w:rPr>
                <w:rStyle w:val="2"/>
              </w:rPr>
              <w:t>в-</w:t>
            </w:r>
            <w:proofErr w:type="gramEnd"/>
            <w:r>
              <w:rPr>
                <w:rStyle w:val="2"/>
              </w:rPr>
              <w:t xml:space="preserve"> с</w:t>
            </w:r>
            <w:r>
              <w:rPr>
                <w:rStyle w:val="2"/>
              </w:rPr>
              <w:t>о</w:t>
            </w:r>
            <w:r>
              <w:rPr>
                <w:rStyle w:val="2"/>
              </w:rPr>
              <w:t>вещаний по вопросам противодей</w:t>
            </w:r>
            <w:r>
              <w:rPr>
                <w:rStyle w:val="2"/>
              </w:rPr>
              <w:softHyphen/>
              <w:t>ствия экстремизму и идеологии те</w:t>
            </w:r>
            <w:r>
              <w:rPr>
                <w:rStyle w:val="2"/>
              </w:rPr>
              <w:t>р</w:t>
            </w:r>
            <w:r>
              <w:rPr>
                <w:rStyle w:val="2"/>
              </w:rPr>
              <w:t>роризма, межнациональной ко</w:t>
            </w:r>
            <w:r>
              <w:rPr>
                <w:rStyle w:val="2"/>
              </w:rPr>
              <w:t>н</w:t>
            </w:r>
            <w:r>
              <w:rPr>
                <w:rStyle w:val="2"/>
              </w:rPr>
              <w:t>фликтности и незаконной миграции с участием сотрудников надзорных и правоохранительных органов, в ра</w:t>
            </w:r>
            <w:r>
              <w:rPr>
                <w:rStyle w:val="2"/>
              </w:rPr>
              <w:t>м</w:t>
            </w:r>
            <w:r>
              <w:rPr>
                <w:rStyle w:val="2"/>
              </w:rPr>
              <w:t>ках своей компетенции принявших участие в указанных совещаниях</w:t>
            </w:r>
          </w:p>
        </w:tc>
        <w:tc>
          <w:tcPr>
            <w:tcW w:w="1701" w:type="dxa"/>
            <w:vAlign w:val="bottom"/>
          </w:tcPr>
          <w:p w:rsidR="00E85027" w:rsidRDefault="00E85027" w:rsidP="00BD05A3">
            <w:pPr>
              <w:pStyle w:val="3"/>
              <w:shd w:val="clear" w:color="auto" w:fill="auto"/>
              <w:spacing w:after="0" w:line="317" w:lineRule="exact"/>
              <w:ind w:left="120" w:firstLine="0"/>
              <w:jc w:val="left"/>
            </w:pPr>
            <w:r>
              <w:rPr>
                <w:rStyle w:val="2"/>
              </w:rPr>
              <w:t>семинаров-</w:t>
            </w:r>
          </w:p>
          <w:p w:rsidR="00E85027" w:rsidRDefault="00E85027" w:rsidP="00BD05A3">
            <w:pPr>
              <w:pStyle w:val="3"/>
              <w:shd w:val="clear" w:color="auto" w:fill="auto"/>
              <w:spacing w:after="0" w:line="317" w:lineRule="exact"/>
              <w:ind w:left="120" w:firstLine="0"/>
              <w:jc w:val="left"/>
              <w:rPr>
                <w:rStyle w:val="2"/>
              </w:rPr>
            </w:pPr>
            <w:r>
              <w:rPr>
                <w:rStyle w:val="2"/>
              </w:rPr>
              <w:t>совещаний</w:t>
            </w:r>
          </w:p>
          <w:p w:rsidR="00E85027" w:rsidRDefault="00E85027" w:rsidP="00BD05A3">
            <w:pPr>
              <w:pStyle w:val="3"/>
              <w:shd w:val="clear" w:color="auto" w:fill="auto"/>
              <w:spacing w:after="0" w:line="317" w:lineRule="exact"/>
              <w:ind w:left="120" w:firstLine="0"/>
              <w:jc w:val="left"/>
              <w:rPr>
                <w:rStyle w:val="2"/>
              </w:rPr>
            </w:pPr>
          </w:p>
          <w:p w:rsidR="00E85027" w:rsidRDefault="00E85027" w:rsidP="00BD05A3">
            <w:pPr>
              <w:pStyle w:val="3"/>
              <w:shd w:val="clear" w:color="auto" w:fill="auto"/>
              <w:spacing w:after="0" w:line="317" w:lineRule="exact"/>
              <w:ind w:left="120" w:firstLine="0"/>
              <w:jc w:val="left"/>
              <w:rPr>
                <w:rStyle w:val="2"/>
              </w:rPr>
            </w:pPr>
          </w:p>
          <w:p w:rsidR="00E85027" w:rsidRDefault="00E85027" w:rsidP="00BD05A3">
            <w:pPr>
              <w:pStyle w:val="3"/>
              <w:shd w:val="clear" w:color="auto" w:fill="auto"/>
              <w:spacing w:after="0" w:line="317" w:lineRule="exact"/>
              <w:ind w:left="120" w:firstLine="0"/>
              <w:jc w:val="left"/>
              <w:rPr>
                <w:rStyle w:val="2"/>
              </w:rPr>
            </w:pPr>
          </w:p>
          <w:p w:rsidR="00E85027" w:rsidRDefault="00E85027" w:rsidP="00BD05A3">
            <w:pPr>
              <w:pStyle w:val="3"/>
              <w:shd w:val="clear" w:color="auto" w:fill="auto"/>
              <w:spacing w:after="0" w:line="317" w:lineRule="exact"/>
              <w:ind w:left="120" w:firstLine="0"/>
              <w:jc w:val="left"/>
            </w:pPr>
          </w:p>
        </w:tc>
        <w:tc>
          <w:tcPr>
            <w:tcW w:w="1134" w:type="dxa"/>
          </w:tcPr>
          <w:p w:rsidR="00E85027" w:rsidRDefault="00E85027" w:rsidP="00BD05A3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0</w:t>
            </w:r>
          </w:p>
        </w:tc>
        <w:tc>
          <w:tcPr>
            <w:tcW w:w="1276" w:type="dxa"/>
          </w:tcPr>
          <w:p w:rsidR="00E85027" w:rsidRDefault="00E85027" w:rsidP="00BD05A3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0</w:t>
            </w:r>
          </w:p>
        </w:tc>
        <w:tc>
          <w:tcPr>
            <w:tcW w:w="1275" w:type="dxa"/>
          </w:tcPr>
          <w:p w:rsidR="00E85027" w:rsidRDefault="00E85027" w:rsidP="00BD05A3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2</w:t>
            </w:r>
          </w:p>
        </w:tc>
        <w:tc>
          <w:tcPr>
            <w:tcW w:w="1134" w:type="dxa"/>
          </w:tcPr>
          <w:p w:rsidR="00E85027" w:rsidRDefault="00E85027" w:rsidP="00BD05A3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2</w:t>
            </w:r>
          </w:p>
        </w:tc>
        <w:tc>
          <w:tcPr>
            <w:tcW w:w="963" w:type="dxa"/>
          </w:tcPr>
          <w:p w:rsidR="00E85027" w:rsidRDefault="00E85027" w:rsidP="00BD05A3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2</w:t>
            </w:r>
          </w:p>
        </w:tc>
        <w:tc>
          <w:tcPr>
            <w:tcW w:w="1305" w:type="dxa"/>
          </w:tcPr>
          <w:p w:rsidR="00E85027" w:rsidRDefault="00E85027" w:rsidP="00BD05A3">
            <w:pPr>
              <w:pStyle w:val="3"/>
              <w:shd w:val="clear" w:color="auto" w:fill="auto"/>
              <w:spacing w:after="0" w:line="240" w:lineRule="exact"/>
              <w:ind w:right="600" w:firstLine="0"/>
              <w:jc w:val="right"/>
            </w:pPr>
            <w:r>
              <w:rPr>
                <w:rStyle w:val="2"/>
              </w:rPr>
              <w:t>2</w:t>
            </w:r>
          </w:p>
        </w:tc>
        <w:tc>
          <w:tcPr>
            <w:tcW w:w="1187" w:type="dxa"/>
          </w:tcPr>
          <w:p w:rsidR="00E85027" w:rsidRDefault="00E85027" w:rsidP="00BD05A3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2</w:t>
            </w:r>
          </w:p>
        </w:tc>
      </w:tr>
    </w:tbl>
    <w:p w:rsidR="00E85027" w:rsidRDefault="00E85027" w:rsidP="00304431">
      <w:pPr>
        <w:jc w:val="center"/>
      </w:pPr>
    </w:p>
    <w:tbl>
      <w:tblPr>
        <w:tblpPr w:leftFromText="180" w:rightFromText="180" w:vertAnchor="text" w:horzAnchor="margin" w:tblpY="-528"/>
        <w:tblW w:w="149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4111"/>
        <w:gridCol w:w="1701"/>
        <w:gridCol w:w="1134"/>
        <w:gridCol w:w="1276"/>
        <w:gridCol w:w="1275"/>
        <w:gridCol w:w="1134"/>
        <w:gridCol w:w="963"/>
        <w:gridCol w:w="1305"/>
        <w:gridCol w:w="1187"/>
      </w:tblGrid>
      <w:tr w:rsidR="00E85027" w:rsidRPr="005C0851" w:rsidTr="005554E7">
        <w:trPr>
          <w:trHeight w:val="841"/>
        </w:trPr>
        <w:tc>
          <w:tcPr>
            <w:tcW w:w="817" w:type="dxa"/>
          </w:tcPr>
          <w:tbl>
            <w:tblPr>
              <w:tblW w:w="15734" w:type="dxa"/>
              <w:tblInd w:w="719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851"/>
              <w:gridCol w:w="4404"/>
              <w:gridCol w:w="1418"/>
              <w:gridCol w:w="1417"/>
              <w:gridCol w:w="1418"/>
              <w:gridCol w:w="1417"/>
              <w:gridCol w:w="1266"/>
              <w:gridCol w:w="1275"/>
              <w:gridCol w:w="1134"/>
              <w:gridCol w:w="1134"/>
            </w:tblGrid>
            <w:tr w:rsidR="00E85027" w:rsidRPr="007037FE" w:rsidTr="00242597">
              <w:trPr>
                <w:trHeight w:hRule="exact" w:val="1832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240" w:lineRule="exact"/>
                    <w:ind w:right="380" w:firstLine="0"/>
                    <w:rPr>
                      <w:sz w:val="24"/>
                      <w:szCs w:val="24"/>
                    </w:rPr>
                  </w:pPr>
                  <w:r w:rsidRPr="007037FE">
                    <w:rPr>
                      <w:rStyle w:val="2"/>
                    </w:rPr>
                    <w:lastRenderedPageBreak/>
                    <w:t>3</w:t>
                  </w:r>
                </w:p>
              </w:tc>
              <w:tc>
                <w:tcPr>
                  <w:tcW w:w="4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322" w:lineRule="exact"/>
                    <w:ind w:firstLine="0"/>
                    <w:rPr>
                      <w:rStyle w:val="2"/>
                    </w:rPr>
                  </w:pPr>
                  <w:r w:rsidRPr="007037FE">
                    <w:rPr>
                      <w:rStyle w:val="2"/>
                    </w:rPr>
                    <w:t>Число сотрудников сфер СМИ, заинте</w:t>
                  </w:r>
                  <w:r w:rsidRPr="007037FE">
                    <w:rPr>
                      <w:rStyle w:val="2"/>
                    </w:rPr>
                    <w:softHyphen/>
                    <w:t xml:space="preserve">ресованных </w:t>
                  </w:r>
                  <w:proofErr w:type="spellStart"/>
                  <w:r w:rsidRPr="007037FE">
                    <w:rPr>
                      <w:rStyle w:val="2"/>
                    </w:rPr>
                    <w:t>интер</w:t>
                  </w:r>
                  <w:r w:rsidRPr="007037FE">
                    <w:rPr>
                      <w:rStyle w:val="2"/>
                    </w:rPr>
                    <w:softHyphen/>
                    <w:t>нет-пользователей</w:t>
                  </w:r>
                  <w:proofErr w:type="spellEnd"/>
                  <w:r w:rsidRPr="007037FE">
                    <w:rPr>
                      <w:rStyle w:val="2"/>
                    </w:rPr>
                    <w:t>, а также деятелей образования и куль</w:t>
                  </w:r>
                  <w:r w:rsidRPr="007037FE">
                    <w:rPr>
                      <w:rStyle w:val="2"/>
                    </w:rPr>
                    <w:softHyphen/>
                    <w:t>туры, подготовлен</w:t>
                  </w:r>
                  <w:r w:rsidRPr="007037FE">
                    <w:rPr>
                      <w:rStyle w:val="2"/>
                    </w:rPr>
                    <w:softHyphen/>
                    <w:t>ных по вопросам формир</w:t>
                  </w:r>
                  <w:r w:rsidRPr="007037FE">
                    <w:rPr>
                      <w:rStyle w:val="2"/>
                    </w:rPr>
                    <w:t>о</w:t>
                  </w:r>
                  <w:r w:rsidRPr="007037FE">
                    <w:rPr>
                      <w:rStyle w:val="2"/>
                    </w:rPr>
                    <w:t>вания не</w:t>
                  </w:r>
                  <w:r w:rsidRPr="007037FE">
                    <w:rPr>
                      <w:rStyle w:val="2"/>
                    </w:rPr>
                    <w:softHyphen/>
                    <w:t>терпимости к идео</w:t>
                  </w:r>
                  <w:r w:rsidRPr="007037FE">
                    <w:rPr>
                      <w:rStyle w:val="2"/>
                    </w:rPr>
                    <w:softHyphen/>
                    <w:t>логии экстр</w:t>
                  </w:r>
                  <w:r w:rsidRPr="007037FE">
                    <w:rPr>
                      <w:rStyle w:val="2"/>
                    </w:rPr>
                    <w:t>е</w:t>
                  </w:r>
                  <w:r w:rsidRPr="007037FE">
                    <w:rPr>
                      <w:rStyle w:val="2"/>
                    </w:rPr>
                    <w:t>мизма и терроризма в ин</w:t>
                  </w:r>
                  <w:r w:rsidRPr="007037FE">
                    <w:rPr>
                      <w:rStyle w:val="2"/>
                    </w:rPr>
                    <w:softHyphen/>
                    <w:t xml:space="preserve">формационном, </w:t>
                  </w:r>
                  <w:proofErr w:type="gramStart"/>
                  <w:r w:rsidRPr="007037FE">
                    <w:rPr>
                      <w:rStyle w:val="2"/>
                    </w:rPr>
                    <w:t xml:space="preserve">об </w:t>
                  </w:r>
                  <w:proofErr w:type="spellStart"/>
                  <w:r w:rsidRPr="007037FE">
                    <w:rPr>
                      <w:rStyle w:val="2"/>
                    </w:rPr>
                    <w:t>разовательном</w:t>
                  </w:r>
                  <w:proofErr w:type="spellEnd"/>
                  <w:proofErr w:type="gramEnd"/>
                  <w:r w:rsidRPr="007037FE">
                    <w:rPr>
                      <w:rStyle w:val="2"/>
                    </w:rPr>
                    <w:t xml:space="preserve"> и </w:t>
                  </w:r>
                  <w:proofErr w:type="spellStart"/>
                  <w:r w:rsidRPr="007037FE">
                    <w:rPr>
                      <w:rStyle w:val="2"/>
                    </w:rPr>
                    <w:t>со</w:t>
                  </w:r>
                  <w:r w:rsidRPr="007037FE">
                    <w:rPr>
                      <w:rStyle w:val="2"/>
                    </w:rPr>
                    <w:softHyphen/>
                    <w:t>циокультурном</w:t>
                  </w:r>
                  <w:proofErr w:type="spellEnd"/>
                  <w:r w:rsidRPr="007037FE">
                    <w:rPr>
                      <w:rStyle w:val="2"/>
                    </w:rPr>
                    <w:t xml:space="preserve"> про</w:t>
                  </w:r>
                  <w:r w:rsidRPr="007037FE">
                    <w:rPr>
                      <w:rStyle w:val="2"/>
                    </w:rPr>
                    <w:softHyphen/>
                    <w:t>странстве района</w:t>
                  </w:r>
                </w:p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317" w:lineRule="exact"/>
                    <w:ind w:left="120"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317" w:lineRule="exact"/>
                    <w:ind w:left="120" w:firstLine="0"/>
                    <w:rPr>
                      <w:sz w:val="24"/>
                      <w:szCs w:val="24"/>
                    </w:rPr>
                  </w:pPr>
                </w:p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317" w:lineRule="exact"/>
                    <w:ind w:left="120" w:firstLine="0"/>
                    <w:rPr>
                      <w:sz w:val="24"/>
                      <w:szCs w:val="24"/>
                    </w:rPr>
                  </w:pPr>
                </w:p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317" w:lineRule="exact"/>
                    <w:ind w:left="120" w:firstLine="0"/>
                    <w:rPr>
                      <w:sz w:val="24"/>
                      <w:szCs w:val="24"/>
                    </w:rPr>
                  </w:pPr>
                </w:p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317" w:lineRule="exact"/>
                    <w:ind w:left="120" w:firstLine="0"/>
                    <w:rPr>
                      <w:sz w:val="24"/>
                      <w:szCs w:val="24"/>
                    </w:rPr>
                  </w:pPr>
                </w:p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317" w:lineRule="exact"/>
                    <w:ind w:left="120" w:firstLine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240" w:lineRule="exact"/>
                    <w:ind w:firstLine="0"/>
                    <w:rPr>
                      <w:sz w:val="24"/>
                      <w:szCs w:val="24"/>
                    </w:rPr>
                  </w:pPr>
                  <w:r w:rsidRPr="007037FE">
                    <w:rPr>
                      <w:rStyle w:val="2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240" w:lineRule="exact"/>
                    <w:ind w:firstLine="0"/>
                    <w:rPr>
                      <w:sz w:val="24"/>
                      <w:szCs w:val="24"/>
                    </w:rPr>
                  </w:pPr>
                  <w:r w:rsidRPr="007037FE">
                    <w:rPr>
                      <w:rStyle w:val="2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240" w:lineRule="exact"/>
                    <w:ind w:firstLine="0"/>
                    <w:rPr>
                      <w:sz w:val="24"/>
                      <w:szCs w:val="24"/>
                    </w:rPr>
                  </w:pPr>
                  <w:r w:rsidRPr="007037FE">
                    <w:rPr>
                      <w:rStyle w:val="2"/>
                    </w:rPr>
                    <w:t>4</w:t>
                  </w:r>
                </w:p>
              </w:tc>
              <w:tc>
                <w:tcPr>
                  <w:tcW w:w="12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240" w:lineRule="exact"/>
                    <w:ind w:firstLine="0"/>
                    <w:rPr>
                      <w:sz w:val="24"/>
                      <w:szCs w:val="24"/>
                    </w:rPr>
                  </w:pPr>
                  <w:r w:rsidRPr="007037FE">
                    <w:rPr>
                      <w:rStyle w:val="2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240" w:lineRule="exact"/>
                    <w:ind w:firstLine="0"/>
                    <w:rPr>
                      <w:sz w:val="24"/>
                      <w:szCs w:val="24"/>
                    </w:rPr>
                  </w:pPr>
                  <w:r w:rsidRPr="007037FE">
                    <w:rPr>
                      <w:rStyle w:val="2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240" w:lineRule="exact"/>
                    <w:ind w:right="600" w:firstLine="0"/>
                    <w:rPr>
                      <w:sz w:val="24"/>
                      <w:szCs w:val="24"/>
                    </w:rPr>
                  </w:pPr>
                  <w:r w:rsidRPr="007037FE">
                    <w:rPr>
                      <w:rStyle w:val="2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85027" w:rsidRPr="007037FE" w:rsidRDefault="00E85027" w:rsidP="001219FA">
                  <w:pPr>
                    <w:pStyle w:val="3"/>
                    <w:framePr w:hSpace="180" w:wrap="around" w:vAnchor="text" w:hAnchor="margin" w:y="-528"/>
                    <w:shd w:val="clear" w:color="auto" w:fill="auto"/>
                    <w:spacing w:after="0" w:line="240" w:lineRule="exact"/>
                    <w:ind w:firstLine="0"/>
                    <w:rPr>
                      <w:sz w:val="24"/>
                      <w:szCs w:val="24"/>
                    </w:rPr>
                  </w:pPr>
                  <w:r w:rsidRPr="007037FE">
                    <w:rPr>
                      <w:rStyle w:val="2"/>
                    </w:rPr>
                    <w:t>6</w:t>
                  </w:r>
                </w:p>
              </w:tc>
            </w:tr>
          </w:tbl>
          <w:p w:rsidR="00E85027" w:rsidRPr="007037FE" w:rsidRDefault="00E85027" w:rsidP="001219FA">
            <w:pPr>
              <w:pStyle w:val="3"/>
              <w:shd w:val="clear" w:color="auto" w:fill="auto"/>
              <w:spacing w:after="0" w:line="331" w:lineRule="exact"/>
              <w:ind w:left="20" w:right="20" w:firstLine="0"/>
              <w:rPr>
                <w:sz w:val="24"/>
                <w:szCs w:val="24"/>
              </w:rPr>
            </w:pPr>
            <w:r w:rsidRPr="007037FE">
              <w:rPr>
                <w:sz w:val="24"/>
                <w:szCs w:val="24"/>
              </w:rPr>
              <w:t>3</w:t>
            </w:r>
          </w:p>
        </w:tc>
        <w:tc>
          <w:tcPr>
            <w:tcW w:w="4111" w:type="dxa"/>
            <w:vAlign w:val="bottom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auto"/>
              <w:ind w:firstLine="0"/>
              <w:jc w:val="both"/>
            </w:pPr>
            <w:r>
              <w:rPr>
                <w:rStyle w:val="2"/>
              </w:rPr>
              <w:t>Число сотрудников сфер СМИ, з</w:t>
            </w:r>
            <w:r>
              <w:rPr>
                <w:rStyle w:val="2"/>
              </w:rPr>
              <w:t>а</w:t>
            </w:r>
            <w:r>
              <w:rPr>
                <w:rStyle w:val="2"/>
              </w:rPr>
              <w:t xml:space="preserve">интересованных </w:t>
            </w:r>
            <w:proofErr w:type="spellStart"/>
            <w:proofErr w:type="gramStart"/>
            <w:r>
              <w:rPr>
                <w:rStyle w:val="2"/>
              </w:rPr>
              <w:t>интернет-пользователей</w:t>
            </w:r>
            <w:proofErr w:type="spellEnd"/>
            <w:proofErr w:type="gramEnd"/>
            <w:r>
              <w:rPr>
                <w:rStyle w:val="2"/>
              </w:rPr>
              <w:t>, а также деятелей о</w:t>
            </w:r>
            <w:r>
              <w:rPr>
                <w:rStyle w:val="2"/>
              </w:rPr>
              <w:t>б</w:t>
            </w:r>
            <w:r>
              <w:rPr>
                <w:rStyle w:val="2"/>
              </w:rPr>
              <w:t>разования и культуры, подготовлен</w:t>
            </w:r>
            <w:r>
              <w:rPr>
                <w:rStyle w:val="2"/>
              </w:rPr>
              <w:softHyphen/>
              <w:t>ных по вопросам формирования не</w:t>
            </w:r>
            <w:r>
              <w:rPr>
                <w:rStyle w:val="2"/>
              </w:rPr>
              <w:softHyphen/>
              <w:t>терпимости к идеологии экстреми</w:t>
            </w:r>
            <w:r>
              <w:rPr>
                <w:rStyle w:val="2"/>
              </w:rPr>
              <w:t>з</w:t>
            </w:r>
            <w:r>
              <w:rPr>
                <w:rStyle w:val="2"/>
              </w:rPr>
              <w:t xml:space="preserve">ма и терроризма в информационном, образовательном и </w:t>
            </w:r>
            <w:proofErr w:type="spellStart"/>
            <w:r>
              <w:rPr>
                <w:rStyle w:val="2"/>
              </w:rPr>
              <w:t>социокультурном</w:t>
            </w:r>
            <w:proofErr w:type="spellEnd"/>
            <w:r>
              <w:rPr>
                <w:rStyle w:val="2"/>
              </w:rPr>
              <w:t xml:space="preserve"> пространстве района</w:t>
            </w:r>
          </w:p>
        </w:tc>
        <w:tc>
          <w:tcPr>
            <w:tcW w:w="1701" w:type="dxa"/>
            <w:vAlign w:val="bottom"/>
          </w:tcPr>
          <w:p w:rsidR="00E85027" w:rsidRDefault="00E85027" w:rsidP="005554E7">
            <w:pPr>
              <w:pStyle w:val="3"/>
              <w:shd w:val="clear" w:color="auto" w:fill="auto"/>
              <w:spacing w:after="0" w:line="240" w:lineRule="auto"/>
              <w:ind w:firstLine="0"/>
            </w:pPr>
            <w:r w:rsidRPr="00A271BB">
              <w:rPr>
                <w:sz w:val="24"/>
                <w:szCs w:val="24"/>
              </w:rPr>
              <w:t>человек</w:t>
            </w:r>
          </w:p>
        </w:tc>
        <w:tc>
          <w:tcPr>
            <w:tcW w:w="1134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0</w:t>
            </w:r>
          </w:p>
        </w:tc>
        <w:tc>
          <w:tcPr>
            <w:tcW w:w="1276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0</w:t>
            </w:r>
          </w:p>
        </w:tc>
        <w:tc>
          <w:tcPr>
            <w:tcW w:w="1275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1</w:t>
            </w:r>
          </w:p>
        </w:tc>
        <w:tc>
          <w:tcPr>
            <w:tcW w:w="1134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2</w:t>
            </w:r>
          </w:p>
        </w:tc>
        <w:tc>
          <w:tcPr>
            <w:tcW w:w="963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2</w:t>
            </w:r>
          </w:p>
        </w:tc>
        <w:tc>
          <w:tcPr>
            <w:tcW w:w="1305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right="600" w:firstLine="0"/>
              <w:jc w:val="right"/>
            </w:pPr>
            <w:r>
              <w:rPr>
                <w:rStyle w:val="2"/>
              </w:rPr>
              <w:t>3</w:t>
            </w:r>
          </w:p>
        </w:tc>
        <w:tc>
          <w:tcPr>
            <w:tcW w:w="1187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4</w:t>
            </w:r>
          </w:p>
        </w:tc>
      </w:tr>
      <w:tr w:rsidR="00E85027" w:rsidRPr="005C0851" w:rsidTr="00242597">
        <w:trPr>
          <w:trHeight w:val="593"/>
        </w:trPr>
        <w:tc>
          <w:tcPr>
            <w:tcW w:w="817" w:type="dxa"/>
          </w:tcPr>
          <w:p w:rsidR="00E85027" w:rsidRPr="007037FE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7037FE">
              <w:rPr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E85027" w:rsidRPr="002B3E10" w:rsidRDefault="00E85027" w:rsidP="00BD3902">
            <w:pPr>
              <w:pStyle w:val="3"/>
              <w:shd w:val="clear" w:color="auto" w:fill="auto"/>
              <w:spacing w:after="0" w:line="240" w:lineRule="auto"/>
              <w:ind w:right="20" w:firstLine="0"/>
              <w:jc w:val="both"/>
              <w:rPr>
                <w:sz w:val="28"/>
                <w:szCs w:val="28"/>
              </w:rPr>
            </w:pPr>
            <w:r>
              <w:rPr>
                <w:rStyle w:val="2"/>
              </w:rPr>
              <w:t xml:space="preserve">Индекс </w:t>
            </w:r>
            <w:proofErr w:type="spellStart"/>
            <w:r>
              <w:rPr>
                <w:rStyle w:val="2"/>
              </w:rPr>
              <w:t>интолерантности</w:t>
            </w:r>
            <w:proofErr w:type="spellEnd"/>
            <w:r>
              <w:rPr>
                <w:rStyle w:val="2"/>
              </w:rPr>
              <w:t xml:space="preserve"> молодежи (по данным социологи</w:t>
            </w:r>
            <w:r>
              <w:rPr>
                <w:rStyle w:val="2"/>
              </w:rPr>
              <w:softHyphen/>
              <w:t>ческих опр</w:t>
            </w:r>
            <w:r>
              <w:rPr>
                <w:rStyle w:val="2"/>
              </w:rPr>
              <w:t>о</w:t>
            </w:r>
            <w:r>
              <w:rPr>
                <w:rStyle w:val="2"/>
              </w:rPr>
              <w:t>сов)</w:t>
            </w:r>
          </w:p>
        </w:tc>
        <w:tc>
          <w:tcPr>
            <w:tcW w:w="1701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auto"/>
              <w:ind w:firstLine="0"/>
            </w:pPr>
            <w:r>
              <w:rPr>
                <w:rStyle w:val="2"/>
              </w:rPr>
              <w:t>%</w:t>
            </w:r>
          </w:p>
        </w:tc>
        <w:tc>
          <w:tcPr>
            <w:tcW w:w="1134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auto"/>
              <w:ind w:firstLine="0"/>
            </w:pPr>
            <w:r>
              <w:rPr>
                <w:rStyle w:val="2"/>
              </w:rPr>
              <w:t>нет св</w:t>
            </w:r>
            <w:r>
              <w:rPr>
                <w:rStyle w:val="2"/>
              </w:rPr>
              <w:t>е</w:t>
            </w:r>
            <w:r>
              <w:rPr>
                <w:rStyle w:val="2"/>
              </w:rPr>
              <w:t>дений</w:t>
            </w:r>
          </w:p>
        </w:tc>
        <w:tc>
          <w:tcPr>
            <w:tcW w:w="1276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auto"/>
              <w:ind w:firstLine="0"/>
            </w:pPr>
            <w:r>
              <w:rPr>
                <w:rStyle w:val="2"/>
              </w:rPr>
              <w:t>нет св</w:t>
            </w:r>
            <w:r>
              <w:rPr>
                <w:rStyle w:val="2"/>
              </w:rPr>
              <w:t>е</w:t>
            </w:r>
            <w:r>
              <w:rPr>
                <w:rStyle w:val="2"/>
              </w:rPr>
              <w:t>дений</w:t>
            </w:r>
          </w:p>
        </w:tc>
        <w:tc>
          <w:tcPr>
            <w:tcW w:w="1275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auto"/>
              <w:ind w:firstLine="0"/>
            </w:pPr>
            <w:r>
              <w:rPr>
                <w:rStyle w:val="2"/>
              </w:rPr>
              <w:t>22</w:t>
            </w:r>
          </w:p>
        </w:tc>
        <w:tc>
          <w:tcPr>
            <w:tcW w:w="1134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21</w:t>
            </w:r>
          </w:p>
        </w:tc>
        <w:tc>
          <w:tcPr>
            <w:tcW w:w="963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20</w:t>
            </w:r>
          </w:p>
        </w:tc>
        <w:tc>
          <w:tcPr>
            <w:tcW w:w="1305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19</w:t>
            </w:r>
          </w:p>
        </w:tc>
        <w:tc>
          <w:tcPr>
            <w:tcW w:w="1187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18</w:t>
            </w:r>
          </w:p>
        </w:tc>
      </w:tr>
      <w:tr w:rsidR="00E85027" w:rsidRPr="005C0851" w:rsidTr="00242597">
        <w:trPr>
          <w:trHeight w:val="593"/>
        </w:trPr>
        <w:tc>
          <w:tcPr>
            <w:tcW w:w="817" w:type="dxa"/>
          </w:tcPr>
          <w:p w:rsidR="00E85027" w:rsidRPr="007037FE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7037FE">
              <w:rPr>
                <w:sz w:val="24"/>
                <w:szCs w:val="24"/>
              </w:rPr>
              <w:t>5</w:t>
            </w:r>
          </w:p>
        </w:tc>
        <w:tc>
          <w:tcPr>
            <w:tcW w:w="4111" w:type="dxa"/>
            <w:vAlign w:val="bottom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auto"/>
              <w:ind w:firstLine="0"/>
              <w:jc w:val="both"/>
            </w:pPr>
            <w:r>
              <w:rPr>
                <w:rStyle w:val="2"/>
              </w:rPr>
              <w:t>Число информаци</w:t>
            </w:r>
            <w:r>
              <w:rPr>
                <w:rStyle w:val="2"/>
              </w:rPr>
              <w:softHyphen/>
              <w:t>онных сообщений: публикаций в СМИ (в т. ч. интер</w:t>
            </w:r>
            <w:r>
              <w:rPr>
                <w:rStyle w:val="2"/>
              </w:rPr>
              <w:softHyphen/>
              <w:t>нет-изданиях) района с целью инфор</w:t>
            </w:r>
            <w:r>
              <w:rPr>
                <w:rStyle w:val="2"/>
              </w:rPr>
              <w:softHyphen/>
              <w:t>мирования населе</w:t>
            </w:r>
            <w:r>
              <w:rPr>
                <w:rStyle w:val="2"/>
              </w:rPr>
              <w:softHyphen/>
              <w:t>ния о мерах, пр</w:t>
            </w:r>
            <w:r>
              <w:rPr>
                <w:rStyle w:val="2"/>
              </w:rPr>
              <w:t>и</w:t>
            </w:r>
            <w:r>
              <w:rPr>
                <w:rStyle w:val="2"/>
              </w:rPr>
              <w:t>ни</w:t>
            </w:r>
            <w:r>
              <w:rPr>
                <w:rStyle w:val="2"/>
              </w:rPr>
              <w:softHyphen/>
              <w:t>маемых Администрацией Курьи</w:t>
            </w:r>
            <w:r>
              <w:rPr>
                <w:rStyle w:val="2"/>
              </w:rPr>
              <w:t>н</w:t>
            </w:r>
            <w:r>
              <w:rPr>
                <w:rStyle w:val="2"/>
              </w:rPr>
              <w:t>ского района в сфере проти</w:t>
            </w:r>
            <w:r>
              <w:rPr>
                <w:rStyle w:val="2"/>
              </w:rPr>
              <w:softHyphen/>
              <w:t>водействия экстре</w:t>
            </w:r>
            <w:r>
              <w:rPr>
                <w:rStyle w:val="2"/>
              </w:rPr>
              <w:softHyphen/>
              <w:t>мизму и идеол</w:t>
            </w:r>
            <w:r>
              <w:rPr>
                <w:rStyle w:val="2"/>
              </w:rPr>
              <w:t>о</w:t>
            </w:r>
            <w:r>
              <w:rPr>
                <w:rStyle w:val="2"/>
              </w:rPr>
              <w:t>гии терроризма</w:t>
            </w:r>
          </w:p>
        </w:tc>
        <w:tc>
          <w:tcPr>
            <w:tcW w:w="1701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auto"/>
              <w:ind w:firstLine="0"/>
            </w:pPr>
            <w:r>
              <w:rPr>
                <w:rStyle w:val="2"/>
              </w:rPr>
              <w:t>сообще</w:t>
            </w:r>
            <w:r>
              <w:rPr>
                <w:rStyle w:val="2"/>
              </w:rPr>
              <w:softHyphen/>
              <w:t>ний</w:t>
            </w:r>
          </w:p>
        </w:tc>
        <w:tc>
          <w:tcPr>
            <w:tcW w:w="1134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auto"/>
              <w:ind w:firstLine="0"/>
            </w:pPr>
            <w:r>
              <w:rPr>
                <w:rStyle w:val="2"/>
              </w:rPr>
              <w:t>0</w:t>
            </w:r>
          </w:p>
        </w:tc>
        <w:tc>
          <w:tcPr>
            <w:tcW w:w="1276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auto"/>
              <w:ind w:firstLine="0"/>
            </w:pPr>
            <w:r>
              <w:rPr>
                <w:rStyle w:val="2"/>
              </w:rPr>
              <w:t>0</w:t>
            </w:r>
          </w:p>
        </w:tc>
        <w:tc>
          <w:tcPr>
            <w:tcW w:w="1275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auto"/>
              <w:ind w:firstLine="0"/>
            </w:pPr>
            <w:r>
              <w:rPr>
                <w:rStyle w:val="2"/>
              </w:rPr>
              <w:t>2</w:t>
            </w:r>
          </w:p>
        </w:tc>
        <w:tc>
          <w:tcPr>
            <w:tcW w:w="1134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2</w:t>
            </w:r>
          </w:p>
        </w:tc>
        <w:tc>
          <w:tcPr>
            <w:tcW w:w="963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2</w:t>
            </w:r>
          </w:p>
        </w:tc>
        <w:tc>
          <w:tcPr>
            <w:tcW w:w="1305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2</w:t>
            </w:r>
          </w:p>
        </w:tc>
        <w:tc>
          <w:tcPr>
            <w:tcW w:w="1187" w:type="dxa"/>
          </w:tcPr>
          <w:p w:rsidR="00E85027" w:rsidRDefault="00E85027" w:rsidP="00BD3902">
            <w:pPr>
              <w:pStyle w:val="3"/>
              <w:shd w:val="clear" w:color="auto" w:fill="auto"/>
              <w:spacing w:after="0" w:line="240" w:lineRule="exact"/>
              <w:ind w:firstLine="0"/>
            </w:pPr>
            <w:r>
              <w:rPr>
                <w:rStyle w:val="2"/>
              </w:rPr>
              <w:t>2</w:t>
            </w:r>
          </w:p>
        </w:tc>
      </w:tr>
    </w:tbl>
    <w:p w:rsidR="00E85027" w:rsidRDefault="00E85027" w:rsidP="00304431">
      <w:pPr>
        <w:jc w:val="center"/>
      </w:pPr>
    </w:p>
    <w:p w:rsidR="00E85027" w:rsidRPr="005C0851" w:rsidRDefault="00E85027" w:rsidP="00304431">
      <w:pPr>
        <w:jc w:val="center"/>
      </w:pPr>
    </w:p>
    <w:p w:rsidR="00E85027" w:rsidRDefault="00E85027" w:rsidP="005C0851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534FB4">
      <w:pPr>
        <w:pStyle w:val="3"/>
        <w:shd w:val="clear" w:color="auto" w:fill="auto"/>
        <w:spacing w:after="0" w:line="331" w:lineRule="exact"/>
        <w:ind w:right="20" w:firstLine="0"/>
        <w:jc w:val="right"/>
        <w:rPr>
          <w:sz w:val="28"/>
          <w:szCs w:val="28"/>
        </w:rPr>
      </w:pPr>
      <w:r>
        <w:rPr>
          <w:sz w:val="28"/>
          <w:szCs w:val="28"/>
        </w:rPr>
        <w:t>Таблица № 2</w:t>
      </w:r>
    </w:p>
    <w:p w:rsidR="00E85027" w:rsidRDefault="00E85027" w:rsidP="000004D8">
      <w:pPr>
        <w:pStyle w:val="3"/>
        <w:shd w:val="clear" w:color="auto" w:fill="auto"/>
        <w:spacing w:after="0" w:line="331" w:lineRule="exact"/>
        <w:ind w:left="20" w:right="20" w:firstLine="0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E85027" w:rsidRDefault="00E85027" w:rsidP="000004D8">
      <w:pPr>
        <w:pStyle w:val="3"/>
        <w:shd w:val="clear" w:color="auto" w:fill="auto"/>
        <w:spacing w:after="0" w:line="331" w:lineRule="exact"/>
        <w:ind w:left="20" w:right="20" w:firstLine="0"/>
        <w:rPr>
          <w:sz w:val="28"/>
          <w:szCs w:val="28"/>
        </w:rPr>
      </w:pPr>
      <w:r>
        <w:rPr>
          <w:sz w:val="28"/>
          <w:szCs w:val="28"/>
        </w:rPr>
        <w:t>мероприятий муниципальной программы  «Противодействие экстремизму и идеологии терроризма</w:t>
      </w:r>
    </w:p>
    <w:p w:rsidR="00E85027" w:rsidRDefault="00E85027" w:rsidP="000004D8">
      <w:pPr>
        <w:pStyle w:val="3"/>
        <w:shd w:val="clear" w:color="auto" w:fill="auto"/>
        <w:spacing w:after="0" w:line="331" w:lineRule="exact"/>
        <w:ind w:left="20"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Курьинском</w:t>
      </w:r>
      <w:proofErr w:type="spellEnd"/>
      <w:r>
        <w:rPr>
          <w:sz w:val="28"/>
          <w:szCs w:val="28"/>
        </w:rPr>
        <w:t xml:space="preserve"> районе» на 2016-2020 годы</w:t>
      </w: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06"/>
        <w:gridCol w:w="2743"/>
        <w:gridCol w:w="1275"/>
        <w:gridCol w:w="3261"/>
        <w:gridCol w:w="992"/>
        <w:gridCol w:w="992"/>
        <w:gridCol w:w="992"/>
        <w:gridCol w:w="993"/>
        <w:gridCol w:w="992"/>
        <w:gridCol w:w="850"/>
        <w:gridCol w:w="1070"/>
      </w:tblGrid>
      <w:tr w:rsidR="00E85027" w:rsidTr="00BD3902">
        <w:tc>
          <w:tcPr>
            <w:tcW w:w="606" w:type="dxa"/>
            <w:vMerge w:val="restart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 xml:space="preserve">№ </w:t>
            </w:r>
            <w:proofErr w:type="spellStart"/>
            <w:r w:rsidRPr="00304431">
              <w:rPr>
                <w:sz w:val="24"/>
                <w:szCs w:val="28"/>
              </w:rPr>
              <w:t>пп</w:t>
            </w:r>
            <w:proofErr w:type="spellEnd"/>
          </w:p>
        </w:tc>
        <w:tc>
          <w:tcPr>
            <w:tcW w:w="2743" w:type="dxa"/>
            <w:vMerge w:val="restart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Цель, задача, мер</w:t>
            </w:r>
            <w:r w:rsidRPr="00304431">
              <w:rPr>
                <w:sz w:val="24"/>
                <w:szCs w:val="28"/>
              </w:rPr>
              <w:t>о</w:t>
            </w:r>
            <w:r w:rsidRPr="00304431">
              <w:rPr>
                <w:sz w:val="24"/>
                <w:szCs w:val="28"/>
              </w:rPr>
              <w:t>приятие</w:t>
            </w:r>
          </w:p>
        </w:tc>
        <w:tc>
          <w:tcPr>
            <w:tcW w:w="1275" w:type="dxa"/>
            <w:vMerge w:val="restart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Срок реализ</w:t>
            </w:r>
            <w:r w:rsidRPr="00304431">
              <w:rPr>
                <w:sz w:val="24"/>
                <w:szCs w:val="28"/>
              </w:rPr>
              <w:t>а</w:t>
            </w:r>
            <w:r w:rsidRPr="00304431">
              <w:rPr>
                <w:sz w:val="24"/>
                <w:szCs w:val="28"/>
              </w:rPr>
              <w:t>ции</w:t>
            </w:r>
          </w:p>
        </w:tc>
        <w:tc>
          <w:tcPr>
            <w:tcW w:w="3261" w:type="dxa"/>
            <w:vMerge w:val="restart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Участники программы</w:t>
            </w:r>
          </w:p>
        </w:tc>
        <w:tc>
          <w:tcPr>
            <w:tcW w:w="5811" w:type="dxa"/>
            <w:gridSpan w:val="6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 xml:space="preserve">Сумма расходов </w:t>
            </w:r>
            <w:r>
              <w:rPr>
                <w:sz w:val="24"/>
                <w:szCs w:val="28"/>
              </w:rPr>
              <w:t>(</w:t>
            </w:r>
            <w:r w:rsidRPr="00304431">
              <w:rPr>
                <w:sz w:val="24"/>
                <w:szCs w:val="28"/>
              </w:rPr>
              <w:t>тыс. рублей</w:t>
            </w:r>
            <w:r>
              <w:rPr>
                <w:sz w:val="24"/>
                <w:szCs w:val="28"/>
              </w:rPr>
              <w:t>)</w:t>
            </w:r>
          </w:p>
        </w:tc>
        <w:tc>
          <w:tcPr>
            <w:tcW w:w="1070" w:type="dxa"/>
            <w:vMerge w:val="restart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Исто</w:t>
            </w:r>
            <w:r w:rsidRPr="00304431">
              <w:rPr>
                <w:sz w:val="24"/>
                <w:szCs w:val="28"/>
              </w:rPr>
              <w:t>ч</w:t>
            </w:r>
            <w:r w:rsidRPr="00304431">
              <w:rPr>
                <w:sz w:val="24"/>
                <w:szCs w:val="28"/>
              </w:rPr>
              <w:t>ник фина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сир</w:t>
            </w:r>
            <w:r w:rsidRPr="00304431">
              <w:rPr>
                <w:sz w:val="24"/>
                <w:szCs w:val="28"/>
              </w:rPr>
              <w:t>о</w:t>
            </w:r>
            <w:r w:rsidRPr="00304431">
              <w:rPr>
                <w:sz w:val="24"/>
                <w:szCs w:val="28"/>
              </w:rPr>
              <w:t>вания</w:t>
            </w:r>
          </w:p>
        </w:tc>
      </w:tr>
      <w:tr w:rsidR="00E85027" w:rsidTr="00BD3902">
        <w:tc>
          <w:tcPr>
            <w:tcW w:w="606" w:type="dxa"/>
            <w:vMerge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43" w:type="dxa"/>
            <w:vMerge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2016</w:t>
            </w:r>
            <w:r w:rsidRPr="00304431">
              <w:rPr>
                <w:sz w:val="24"/>
                <w:szCs w:val="28"/>
              </w:rPr>
              <w:t xml:space="preserve"> г.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2017</w:t>
            </w:r>
            <w:r w:rsidRPr="00304431">
              <w:rPr>
                <w:sz w:val="24"/>
                <w:szCs w:val="28"/>
              </w:rPr>
              <w:t xml:space="preserve"> г.</w:t>
            </w:r>
          </w:p>
        </w:tc>
        <w:tc>
          <w:tcPr>
            <w:tcW w:w="992" w:type="dxa"/>
          </w:tcPr>
          <w:p w:rsidR="00E85027" w:rsidRPr="00304431" w:rsidRDefault="00E85027" w:rsidP="009F1143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201</w:t>
            </w:r>
            <w:r>
              <w:rPr>
                <w:sz w:val="24"/>
                <w:szCs w:val="28"/>
              </w:rPr>
              <w:t>8</w:t>
            </w:r>
            <w:r w:rsidRPr="00304431">
              <w:rPr>
                <w:sz w:val="24"/>
                <w:szCs w:val="28"/>
              </w:rPr>
              <w:t xml:space="preserve"> г.</w:t>
            </w: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2019</w:t>
            </w:r>
            <w:r w:rsidRPr="00304431">
              <w:rPr>
                <w:sz w:val="24"/>
                <w:szCs w:val="28"/>
              </w:rPr>
              <w:t xml:space="preserve"> г.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2020</w:t>
            </w:r>
            <w:r w:rsidRPr="00304431">
              <w:rPr>
                <w:sz w:val="24"/>
                <w:szCs w:val="28"/>
              </w:rPr>
              <w:t xml:space="preserve"> г.</w:t>
            </w: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Всего</w:t>
            </w:r>
          </w:p>
        </w:tc>
        <w:tc>
          <w:tcPr>
            <w:tcW w:w="1070" w:type="dxa"/>
            <w:vMerge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1</w:t>
            </w:r>
          </w:p>
        </w:tc>
        <w:tc>
          <w:tcPr>
            <w:tcW w:w="274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2</w:t>
            </w:r>
          </w:p>
        </w:tc>
        <w:tc>
          <w:tcPr>
            <w:tcW w:w="1275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3</w:t>
            </w:r>
          </w:p>
        </w:tc>
        <w:tc>
          <w:tcPr>
            <w:tcW w:w="3261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4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5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6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7</w:t>
            </w: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8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9</w:t>
            </w: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10</w:t>
            </w:r>
          </w:p>
        </w:tc>
        <w:tc>
          <w:tcPr>
            <w:tcW w:w="107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11</w:t>
            </w:r>
          </w:p>
        </w:tc>
      </w:tr>
      <w:tr w:rsidR="00E85027" w:rsidTr="00BD3902">
        <w:trPr>
          <w:trHeight w:val="2700"/>
        </w:trPr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1</w:t>
            </w:r>
          </w:p>
        </w:tc>
        <w:tc>
          <w:tcPr>
            <w:tcW w:w="2743" w:type="dxa"/>
          </w:tcPr>
          <w:p w:rsidR="00E85027" w:rsidRPr="00304431" w:rsidRDefault="00E85027" w:rsidP="009F1143">
            <w:pPr>
              <w:pStyle w:val="a9"/>
              <w:jc w:val="both"/>
            </w:pPr>
            <w:r w:rsidRPr="00304431">
              <w:rPr>
                <w:rStyle w:val="2"/>
              </w:rPr>
              <w:t>Цель. Организация э</w:t>
            </w:r>
            <w:r w:rsidRPr="00304431">
              <w:rPr>
                <w:rStyle w:val="2"/>
              </w:rPr>
              <w:t>ф</w:t>
            </w:r>
            <w:r w:rsidRPr="00304431">
              <w:rPr>
                <w:rStyle w:val="2"/>
              </w:rPr>
              <w:t>фек</w:t>
            </w:r>
            <w:r w:rsidRPr="00304431">
              <w:rPr>
                <w:rStyle w:val="2"/>
              </w:rPr>
              <w:softHyphen/>
              <w:t xml:space="preserve">тивной системы мер </w:t>
            </w:r>
            <w:proofErr w:type="spellStart"/>
            <w:r w:rsidRPr="00304431">
              <w:rPr>
                <w:rStyle w:val="2"/>
              </w:rPr>
              <w:t>антиэкстремистской</w:t>
            </w:r>
            <w:proofErr w:type="spellEnd"/>
            <w:r w:rsidRPr="00304431">
              <w:rPr>
                <w:rStyle w:val="2"/>
              </w:rPr>
              <w:t xml:space="preserve"> направленности для предупре</w:t>
            </w:r>
            <w:r w:rsidRPr="00304431">
              <w:rPr>
                <w:rStyle w:val="2"/>
              </w:rPr>
              <w:softHyphen/>
              <w:t>ждения угроз экстремист</w:t>
            </w:r>
            <w:r w:rsidRPr="00304431">
              <w:rPr>
                <w:rStyle w:val="2"/>
              </w:rPr>
              <w:softHyphen/>
              <w:t>ских проя</w:t>
            </w:r>
            <w:r w:rsidRPr="00304431">
              <w:rPr>
                <w:rStyle w:val="2"/>
              </w:rPr>
              <w:t>в</w:t>
            </w:r>
            <w:r w:rsidRPr="00304431">
              <w:rPr>
                <w:rStyle w:val="2"/>
              </w:rPr>
              <w:t>лений на терри</w:t>
            </w:r>
            <w:r w:rsidRPr="00304431">
              <w:rPr>
                <w:rStyle w:val="2"/>
              </w:rPr>
              <w:softHyphen/>
              <w:t>тории района, в том числе распространения иде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ло</w:t>
            </w:r>
            <w:r w:rsidRPr="00304431">
              <w:rPr>
                <w:rStyle w:val="2"/>
              </w:rPr>
              <w:softHyphen/>
              <w:t>гии терроризма.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20</w:t>
            </w:r>
            <w:r>
              <w:rPr>
                <w:rStyle w:val="2"/>
              </w:rPr>
              <w:t>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F917F1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304431">
            <w:pPr>
              <w:pStyle w:val="3"/>
              <w:shd w:val="clear" w:color="auto" w:fill="auto"/>
              <w:spacing w:after="0" w:line="240" w:lineRule="exact"/>
              <w:ind w:firstLine="0"/>
              <w:rPr>
                <w:sz w:val="24"/>
                <w:szCs w:val="24"/>
              </w:rPr>
            </w:pPr>
            <w:r w:rsidRPr="00304431">
              <w:rPr>
                <w:rStyle w:val="2"/>
              </w:rPr>
              <w:t>30</w:t>
            </w:r>
          </w:p>
        </w:tc>
        <w:tc>
          <w:tcPr>
            <w:tcW w:w="992" w:type="dxa"/>
          </w:tcPr>
          <w:p w:rsidR="00E85027" w:rsidRPr="00304431" w:rsidRDefault="00E85027" w:rsidP="00304431">
            <w:pPr>
              <w:pStyle w:val="3"/>
              <w:shd w:val="clear" w:color="auto" w:fill="auto"/>
              <w:spacing w:after="0" w:line="240" w:lineRule="exact"/>
              <w:ind w:firstLine="0"/>
              <w:rPr>
                <w:sz w:val="24"/>
                <w:szCs w:val="24"/>
              </w:rPr>
            </w:pPr>
            <w:r w:rsidRPr="00304431">
              <w:rPr>
                <w:rStyle w:val="2"/>
              </w:rPr>
              <w:t>30</w:t>
            </w:r>
          </w:p>
        </w:tc>
        <w:tc>
          <w:tcPr>
            <w:tcW w:w="992" w:type="dxa"/>
          </w:tcPr>
          <w:p w:rsidR="00E85027" w:rsidRPr="00304431" w:rsidRDefault="00E85027" w:rsidP="00304431">
            <w:pPr>
              <w:pStyle w:val="3"/>
              <w:shd w:val="clear" w:color="auto" w:fill="auto"/>
              <w:spacing w:after="0" w:line="240" w:lineRule="exact"/>
              <w:ind w:firstLine="0"/>
              <w:rPr>
                <w:sz w:val="24"/>
                <w:szCs w:val="24"/>
              </w:rPr>
            </w:pPr>
            <w:r w:rsidRPr="00304431">
              <w:rPr>
                <w:rStyle w:val="2"/>
              </w:rPr>
              <w:t>30</w:t>
            </w:r>
          </w:p>
        </w:tc>
        <w:tc>
          <w:tcPr>
            <w:tcW w:w="993" w:type="dxa"/>
          </w:tcPr>
          <w:p w:rsidR="00E85027" w:rsidRPr="00304431" w:rsidRDefault="00E85027" w:rsidP="00304431">
            <w:pPr>
              <w:pStyle w:val="3"/>
              <w:shd w:val="clear" w:color="auto" w:fill="auto"/>
              <w:spacing w:after="0" w:line="240" w:lineRule="exact"/>
              <w:ind w:firstLine="0"/>
              <w:rPr>
                <w:sz w:val="24"/>
                <w:szCs w:val="24"/>
              </w:rPr>
            </w:pPr>
            <w:r w:rsidRPr="00304431">
              <w:rPr>
                <w:rStyle w:val="2"/>
              </w:rPr>
              <w:t>30</w:t>
            </w:r>
          </w:p>
        </w:tc>
        <w:tc>
          <w:tcPr>
            <w:tcW w:w="992" w:type="dxa"/>
          </w:tcPr>
          <w:p w:rsidR="00E85027" w:rsidRPr="00304431" w:rsidRDefault="00E85027" w:rsidP="00304431">
            <w:pPr>
              <w:pStyle w:val="3"/>
              <w:shd w:val="clear" w:color="auto" w:fill="auto"/>
              <w:spacing w:after="0" w:line="240" w:lineRule="exact"/>
              <w:ind w:left="240" w:firstLine="0"/>
              <w:rPr>
                <w:sz w:val="24"/>
                <w:szCs w:val="24"/>
              </w:rPr>
            </w:pPr>
            <w:r w:rsidRPr="00304431">
              <w:rPr>
                <w:rStyle w:val="2"/>
              </w:rPr>
              <w:t>30</w:t>
            </w:r>
          </w:p>
        </w:tc>
        <w:tc>
          <w:tcPr>
            <w:tcW w:w="850" w:type="dxa"/>
          </w:tcPr>
          <w:p w:rsidR="00E85027" w:rsidRPr="00304431" w:rsidRDefault="00E85027" w:rsidP="00304431">
            <w:pPr>
              <w:pStyle w:val="3"/>
              <w:shd w:val="clear" w:color="auto" w:fill="auto"/>
              <w:spacing w:after="0" w:line="240" w:lineRule="exact"/>
              <w:ind w:left="220" w:firstLine="0"/>
              <w:rPr>
                <w:sz w:val="24"/>
                <w:szCs w:val="24"/>
              </w:rPr>
            </w:pPr>
            <w:r w:rsidRPr="00304431">
              <w:rPr>
                <w:rStyle w:val="2"/>
              </w:rPr>
              <w:t>150</w:t>
            </w: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rPr>
          <w:trHeight w:val="699"/>
        </w:trPr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2</w:t>
            </w:r>
          </w:p>
        </w:tc>
        <w:tc>
          <w:tcPr>
            <w:tcW w:w="2743" w:type="dxa"/>
          </w:tcPr>
          <w:p w:rsidR="00E85027" w:rsidRPr="00304431" w:rsidRDefault="00E85027" w:rsidP="009F1143">
            <w:pPr>
              <w:pStyle w:val="a9"/>
              <w:jc w:val="both"/>
            </w:pPr>
            <w:r w:rsidRPr="00304431">
              <w:rPr>
                <w:rStyle w:val="2"/>
              </w:rPr>
              <w:t>Задача 1. Повышение уровня межведомс</w:t>
            </w:r>
            <w:r w:rsidRPr="00304431">
              <w:rPr>
                <w:rStyle w:val="2"/>
              </w:rPr>
              <w:t>т</w:t>
            </w:r>
            <w:r w:rsidRPr="00304431">
              <w:rPr>
                <w:rStyle w:val="2"/>
              </w:rPr>
              <w:t>венного взаимодейс</w:t>
            </w:r>
            <w:r w:rsidRPr="00304431">
              <w:rPr>
                <w:rStyle w:val="2"/>
              </w:rPr>
              <w:t>т</w:t>
            </w:r>
            <w:r w:rsidRPr="00304431">
              <w:rPr>
                <w:rStyle w:val="2"/>
              </w:rPr>
              <w:t>вия по проти</w:t>
            </w:r>
            <w:r w:rsidRPr="00304431">
              <w:rPr>
                <w:rStyle w:val="2"/>
              </w:rPr>
              <w:softHyphen/>
              <w:t>водействию экстреми</w:t>
            </w:r>
            <w:r w:rsidRPr="00304431">
              <w:rPr>
                <w:rStyle w:val="2"/>
              </w:rPr>
              <w:t>з</w:t>
            </w:r>
            <w:r w:rsidRPr="00304431">
              <w:rPr>
                <w:rStyle w:val="2"/>
              </w:rPr>
              <w:t>му и идеологии терр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ризма; достижение личной ответ</w:t>
            </w:r>
            <w:r w:rsidRPr="00304431">
              <w:rPr>
                <w:rStyle w:val="2"/>
              </w:rPr>
              <w:softHyphen/>
              <w:t>ственности руковод</w:t>
            </w:r>
            <w:r w:rsidRPr="00304431">
              <w:rPr>
                <w:rStyle w:val="2"/>
              </w:rPr>
              <w:t>и</w:t>
            </w:r>
            <w:r w:rsidRPr="00304431">
              <w:rPr>
                <w:rStyle w:val="2"/>
              </w:rPr>
              <w:t>телей и специалистов Администрации Кур</w:t>
            </w:r>
            <w:r w:rsidRPr="00304431">
              <w:rPr>
                <w:rStyle w:val="2"/>
              </w:rPr>
              <w:t>ь</w:t>
            </w:r>
            <w:r w:rsidRPr="00304431">
              <w:rPr>
                <w:rStyle w:val="2"/>
              </w:rPr>
              <w:lastRenderedPageBreak/>
              <w:t>инского района за кач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ство ор</w:t>
            </w:r>
            <w:r w:rsidRPr="00304431">
              <w:rPr>
                <w:rStyle w:val="2"/>
              </w:rPr>
              <w:softHyphen/>
              <w:t>ганизации раб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ты по про</w:t>
            </w:r>
            <w:r w:rsidRPr="00304431">
              <w:rPr>
                <w:rStyle w:val="2"/>
              </w:rPr>
              <w:softHyphen/>
              <w:t>тиводействию экстремиз</w:t>
            </w:r>
            <w:r w:rsidRPr="00304431">
              <w:rPr>
                <w:rStyle w:val="2"/>
              </w:rPr>
              <w:softHyphen/>
              <w:t>му, идеол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гии терроризма, проф</w:t>
            </w:r>
            <w:r w:rsidRPr="00304431">
              <w:rPr>
                <w:rStyle w:val="2"/>
              </w:rPr>
              <w:t>и</w:t>
            </w:r>
            <w:r w:rsidRPr="00304431">
              <w:rPr>
                <w:rStyle w:val="2"/>
              </w:rPr>
              <w:t>лактике межнацио</w:t>
            </w:r>
            <w:r w:rsidRPr="00304431">
              <w:rPr>
                <w:rStyle w:val="2"/>
              </w:rPr>
              <w:softHyphen/>
              <w:t>нальной конфликтности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lastRenderedPageBreak/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20</w:t>
            </w:r>
            <w:r>
              <w:rPr>
                <w:rStyle w:val="2"/>
              </w:rPr>
              <w:t>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F917F1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743" w:type="dxa"/>
          </w:tcPr>
          <w:p w:rsidR="00E85027" w:rsidRPr="00304431" w:rsidRDefault="00E85027" w:rsidP="009F1143">
            <w:pPr>
              <w:pStyle w:val="a9"/>
              <w:jc w:val="both"/>
            </w:pPr>
            <w:r w:rsidRPr="00304431">
              <w:rPr>
                <w:rStyle w:val="2"/>
              </w:rPr>
              <w:t>Мероприятие 1.1.</w:t>
            </w:r>
          </w:p>
          <w:p w:rsidR="00E85027" w:rsidRPr="00304431" w:rsidRDefault="00E85027" w:rsidP="00534FB4">
            <w:pPr>
              <w:pStyle w:val="a9"/>
              <w:jc w:val="both"/>
            </w:pPr>
            <w:r w:rsidRPr="00304431">
              <w:rPr>
                <w:rStyle w:val="2"/>
              </w:rPr>
              <w:t>Участие членов коми</w:t>
            </w:r>
            <w:r w:rsidRPr="00304431">
              <w:rPr>
                <w:rStyle w:val="2"/>
              </w:rPr>
              <w:t>с</w:t>
            </w:r>
            <w:r w:rsidRPr="00304431">
              <w:rPr>
                <w:rStyle w:val="2"/>
              </w:rPr>
              <w:t>сии Курьинского ра</w:t>
            </w:r>
            <w:r w:rsidRPr="00304431">
              <w:rPr>
                <w:rStyle w:val="2"/>
              </w:rPr>
              <w:t>й</w:t>
            </w:r>
            <w:r w:rsidRPr="00304431">
              <w:rPr>
                <w:rStyle w:val="2"/>
              </w:rPr>
              <w:t>она по противодейс</w:t>
            </w:r>
            <w:r w:rsidRPr="00304431">
              <w:rPr>
                <w:rStyle w:val="2"/>
              </w:rPr>
              <w:t>т</w:t>
            </w:r>
            <w:r w:rsidRPr="00304431">
              <w:rPr>
                <w:rStyle w:val="2"/>
              </w:rPr>
              <w:t>вию терроризму и эк</w:t>
            </w:r>
            <w:r w:rsidRPr="00304431">
              <w:rPr>
                <w:rStyle w:val="2"/>
              </w:rPr>
              <w:t>с</w:t>
            </w:r>
            <w:r w:rsidRPr="00304431">
              <w:rPr>
                <w:rStyle w:val="2"/>
              </w:rPr>
              <w:t xml:space="preserve">тремизму, </w:t>
            </w:r>
            <w:r>
              <w:rPr>
                <w:rStyle w:val="2"/>
              </w:rPr>
              <w:t>руководит</w:t>
            </w:r>
            <w:r>
              <w:rPr>
                <w:rStyle w:val="2"/>
              </w:rPr>
              <w:t>е</w:t>
            </w:r>
            <w:r>
              <w:rPr>
                <w:rStyle w:val="2"/>
              </w:rPr>
              <w:t>лей подразделений А</w:t>
            </w:r>
            <w:r>
              <w:rPr>
                <w:rStyle w:val="2"/>
              </w:rPr>
              <w:t>д</w:t>
            </w:r>
            <w:r>
              <w:rPr>
                <w:rStyle w:val="2"/>
              </w:rPr>
              <w:t xml:space="preserve">министрации района, </w:t>
            </w:r>
            <w:r w:rsidRPr="00304431">
              <w:rPr>
                <w:rStyle w:val="2"/>
              </w:rPr>
              <w:t>в территориальных и краевых совещаниях и форумах по вопросам профилактики экстр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мизма, противодейс</w:t>
            </w:r>
            <w:r w:rsidRPr="00304431">
              <w:rPr>
                <w:rStyle w:val="2"/>
              </w:rPr>
              <w:t>т</w:t>
            </w:r>
            <w:r w:rsidRPr="00304431">
              <w:rPr>
                <w:rStyle w:val="2"/>
              </w:rPr>
              <w:t>вия идеологии терр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ризма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20</w:t>
            </w:r>
            <w:r>
              <w:rPr>
                <w:rStyle w:val="2"/>
              </w:rPr>
              <w:t>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F917F1">
            <w:pPr>
              <w:pStyle w:val="a9"/>
            </w:pPr>
            <w:r>
              <w:t xml:space="preserve">Администрация Курьинского района,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Курьинского района Алта</w:t>
            </w:r>
            <w:r w:rsidRPr="00304431">
              <w:t>й</w:t>
            </w:r>
            <w:r w:rsidRPr="00304431">
              <w:t>ского края;</w:t>
            </w:r>
          </w:p>
          <w:p w:rsidR="00E85027" w:rsidRPr="00304431" w:rsidRDefault="00E85027" w:rsidP="00F917F1">
            <w:pPr>
              <w:pStyle w:val="a9"/>
            </w:pPr>
            <w:r w:rsidRPr="00304431">
              <w:t>отдел по культуре и делам молодёжи Администрации Курьинского района;</w:t>
            </w:r>
          </w:p>
          <w:p w:rsidR="00E85027" w:rsidRPr="00304431" w:rsidRDefault="00E85027" w:rsidP="00304431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4</w:t>
            </w:r>
          </w:p>
        </w:tc>
        <w:tc>
          <w:tcPr>
            <w:tcW w:w="2743" w:type="dxa"/>
          </w:tcPr>
          <w:p w:rsidR="00E85027" w:rsidRPr="00304431" w:rsidRDefault="00E85027" w:rsidP="00671C99">
            <w:pPr>
              <w:pStyle w:val="a9"/>
              <w:jc w:val="both"/>
            </w:pPr>
            <w:r>
              <w:rPr>
                <w:rStyle w:val="2"/>
              </w:rPr>
              <w:t xml:space="preserve">Мероприятие </w:t>
            </w:r>
            <w:r w:rsidRPr="00304431">
              <w:rPr>
                <w:rStyle w:val="2"/>
              </w:rPr>
              <w:t>1.2.</w:t>
            </w:r>
            <w:r>
              <w:rPr>
                <w:rStyle w:val="2"/>
              </w:rPr>
              <w:t xml:space="preserve">   </w:t>
            </w:r>
            <w:r w:rsidRPr="00304431">
              <w:rPr>
                <w:rStyle w:val="2"/>
              </w:rPr>
              <w:t xml:space="preserve"> Участие в  </w:t>
            </w:r>
            <w:proofErr w:type="spellStart"/>
            <w:r w:rsidRPr="00304431">
              <w:rPr>
                <w:rStyle w:val="2"/>
              </w:rPr>
              <w:t>научно</w:t>
            </w:r>
            <w:r w:rsidRPr="00304431">
              <w:rPr>
                <w:rStyle w:val="2"/>
              </w:rPr>
              <w:softHyphen/>
              <w:t>практической</w:t>
            </w:r>
            <w:proofErr w:type="spellEnd"/>
            <w:r w:rsidRPr="00304431">
              <w:rPr>
                <w:rStyle w:val="2"/>
              </w:rPr>
              <w:t xml:space="preserve"> конф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ренции по вопросам обобщения регионал</w:t>
            </w:r>
            <w:r w:rsidRPr="00304431">
              <w:rPr>
                <w:rStyle w:val="2"/>
              </w:rPr>
              <w:t>ь</w:t>
            </w:r>
            <w:r w:rsidRPr="00304431">
              <w:rPr>
                <w:rStyle w:val="2"/>
              </w:rPr>
              <w:t>ного, краевого опыта и практики профилактики экстремизма и распр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странения идеологии терроризма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ежегодно</w:t>
            </w:r>
          </w:p>
        </w:tc>
        <w:tc>
          <w:tcPr>
            <w:tcW w:w="3261" w:type="dxa"/>
          </w:tcPr>
          <w:p w:rsidR="00E85027" w:rsidRPr="00304431" w:rsidRDefault="00E85027" w:rsidP="00372AAD">
            <w:pPr>
              <w:pStyle w:val="a9"/>
            </w:pPr>
            <w:r>
              <w:t xml:space="preserve">Администрация Курьинского района,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Курьинского района Алта</w:t>
            </w:r>
            <w:r w:rsidRPr="00304431">
              <w:t>й</w:t>
            </w:r>
            <w:r w:rsidRPr="00304431">
              <w:t>ского края;</w:t>
            </w:r>
          </w:p>
          <w:p w:rsidR="00E85027" w:rsidRPr="00304431" w:rsidRDefault="00E85027" w:rsidP="00372AAD">
            <w:pPr>
              <w:pStyle w:val="a9"/>
            </w:pPr>
            <w:r w:rsidRPr="00304431">
              <w:t>отдел по культуре и делам молодёжи Администрации Курьинского района;</w:t>
            </w:r>
          </w:p>
          <w:p w:rsidR="00E85027" w:rsidRPr="00304431" w:rsidRDefault="00E85027" w:rsidP="00372AAD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5</w:t>
            </w:r>
          </w:p>
        </w:tc>
        <w:tc>
          <w:tcPr>
            <w:tcW w:w="2743" w:type="dxa"/>
          </w:tcPr>
          <w:p w:rsidR="00E85027" w:rsidRPr="00304431" w:rsidRDefault="00E85027" w:rsidP="00671C99">
            <w:pPr>
              <w:pStyle w:val="a9"/>
              <w:jc w:val="both"/>
              <w:rPr>
                <w:rStyle w:val="2"/>
              </w:rPr>
            </w:pPr>
            <w:r w:rsidRPr="00304431">
              <w:rPr>
                <w:rStyle w:val="2"/>
              </w:rPr>
              <w:t>Мероприятие 1.3.</w:t>
            </w:r>
            <w:r>
              <w:rPr>
                <w:rStyle w:val="2"/>
              </w:rPr>
              <w:t xml:space="preserve">  </w:t>
            </w:r>
            <w:r w:rsidRPr="00304431">
              <w:rPr>
                <w:rStyle w:val="2"/>
              </w:rPr>
              <w:t xml:space="preserve"> </w:t>
            </w:r>
            <w:r>
              <w:rPr>
                <w:rStyle w:val="2"/>
              </w:rPr>
              <w:t xml:space="preserve">   </w:t>
            </w:r>
            <w:r w:rsidRPr="00304431">
              <w:rPr>
                <w:rStyle w:val="2"/>
              </w:rPr>
              <w:t>Проведение ежегодных расширенных совещ</w:t>
            </w:r>
            <w:r w:rsidRPr="00304431">
              <w:rPr>
                <w:rStyle w:val="2"/>
              </w:rPr>
              <w:t>а</w:t>
            </w:r>
            <w:r w:rsidRPr="00304431">
              <w:rPr>
                <w:rStyle w:val="2"/>
              </w:rPr>
              <w:t>ний руководителей  надзорных и правоо</w:t>
            </w:r>
            <w:r w:rsidRPr="00304431">
              <w:rPr>
                <w:rStyle w:val="2"/>
              </w:rPr>
              <w:t>х</w:t>
            </w:r>
            <w:r w:rsidRPr="00304431">
              <w:rPr>
                <w:rStyle w:val="2"/>
              </w:rPr>
              <w:lastRenderedPageBreak/>
              <w:t>ранительных органов по вопросам взаим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действия в области контрпропаганды, н</w:t>
            </w:r>
            <w:r w:rsidRPr="00304431">
              <w:rPr>
                <w:rStyle w:val="2"/>
              </w:rPr>
              <w:t>а</w:t>
            </w:r>
            <w:r w:rsidRPr="00304431">
              <w:rPr>
                <w:rStyle w:val="2"/>
              </w:rPr>
              <w:t>правленной на форм</w:t>
            </w:r>
            <w:r w:rsidRPr="00304431">
              <w:rPr>
                <w:rStyle w:val="2"/>
              </w:rPr>
              <w:t>и</w:t>
            </w:r>
            <w:r w:rsidRPr="00304431">
              <w:rPr>
                <w:rStyle w:val="2"/>
              </w:rPr>
              <w:t>рование неприятия у населения экстремис</w:t>
            </w:r>
            <w:r w:rsidRPr="00304431">
              <w:rPr>
                <w:rStyle w:val="2"/>
              </w:rPr>
              <w:t>т</w:t>
            </w:r>
            <w:r w:rsidRPr="00304431">
              <w:rPr>
                <w:rStyle w:val="2"/>
              </w:rPr>
              <w:t>ских настроений и идеологии терроризма</w:t>
            </w:r>
          </w:p>
          <w:p w:rsidR="00E85027" w:rsidRPr="00304431" w:rsidRDefault="00E85027" w:rsidP="00242597">
            <w:pPr>
              <w:pStyle w:val="a9"/>
            </w:pP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lastRenderedPageBreak/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242597">
            <w:pPr>
              <w:pStyle w:val="a9"/>
            </w:pPr>
            <w:r>
              <w:t xml:space="preserve">Администрация Курьинского района,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Курь</w:t>
            </w:r>
            <w:r>
              <w:t>инского района,</w:t>
            </w:r>
          </w:p>
          <w:p w:rsidR="00E85027" w:rsidRPr="00304431" w:rsidRDefault="00E85027" w:rsidP="00242597">
            <w:pPr>
              <w:pStyle w:val="a9"/>
            </w:pPr>
            <w:r w:rsidRPr="00304431">
              <w:t xml:space="preserve">отдел по культуре и делам </w:t>
            </w:r>
            <w:r w:rsidRPr="00304431">
              <w:lastRenderedPageBreak/>
              <w:t>молодёжи Администрации Курьинского района;</w:t>
            </w:r>
          </w:p>
          <w:p w:rsidR="00E85027" w:rsidRPr="00304431" w:rsidRDefault="00E85027" w:rsidP="00242597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743" w:type="dxa"/>
          </w:tcPr>
          <w:p w:rsidR="00E85027" w:rsidRPr="00304431" w:rsidRDefault="00E85027" w:rsidP="00671C99">
            <w:pPr>
              <w:pStyle w:val="a9"/>
              <w:jc w:val="both"/>
            </w:pPr>
            <w:r w:rsidRPr="00304431">
              <w:rPr>
                <w:rStyle w:val="2"/>
              </w:rPr>
              <w:t>Мероприятие 1.4. Из</w:t>
            </w:r>
            <w:r w:rsidRPr="00304431">
              <w:rPr>
                <w:rStyle w:val="2"/>
              </w:rPr>
              <w:t>у</w:t>
            </w:r>
            <w:r w:rsidRPr="00304431">
              <w:rPr>
                <w:rStyle w:val="2"/>
              </w:rPr>
              <w:t xml:space="preserve">чение </w:t>
            </w:r>
            <w:proofErr w:type="gramStart"/>
            <w:r w:rsidRPr="00304431">
              <w:rPr>
                <w:rStyle w:val="2"/>
              </w:rPr>
              <w:t>методики оценки деятель</w:t>
            </w:r>
            <w:r w:rsidRPr="00304431">
              <w:rPr>
                <w:rStyle w:val="2"/>
              </w:rPr>
              <w:softHyphen/>
              <w:t>ности органов местного самоуправл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ния</w:t>
            </w:r>
            <w:proofErr w:type="gramEnd"/>
            <w:r w:rsidRPr="00304431">
              <w:rPr>
                <w:rStyle w:val="2"/>
              </w:rPr>
              <w:t xml:space="preserve"> в сфере профила</w:t>
            </w:r>
            <w:r w:rsidRPr="00304431">
              <w:rPr>
                <w:rStyle w:val="2"/>
              </w:rPr>
              <w:t>к</w:t>
            </w:r>
            <w:r w:rsidRPr="00304431">
              <w:rPr>
                <w:rStyle w:val="2"/>
              </w:rPr>
              <w:t>тики ксенофобии, ме</w:t>
            </w:r>
            <w:r w:rsidRPr="00304431">
              <w:rPr>
                <w:rStyle w:val="2"/>
              </w:rPr>
              <w:t>ж</w:t>
            </w:r>
            <w:r w:rsidRPr="00304431">
              <w:rPr>
                <w:rStyle w:val="2"/>
              </w:rPr>
              <w:t>национальной кон</w:t>
            </w:r>
            <w:r w:rsidRPr="00304431">
              <w:rPr>
                <w:rStyle w:val="2"/>
              </w:rPr>
              <w:softHyphen/>
              <w:t>фликтности, экстр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мизма, противодейс</w:t>
            </w:r>
            <w:r w:rsidRPr="00304431">
              <w:rPr>
                <w:rStyle w:val="2"/>
              </w:rPr>
              <w:t>т</w:t>
            </w:r>
            <w:r w:rsidRPr="00304431">
              <w:rPr>
                <w:rStyle w:val="2"/>
              </w:rPr>
              <w:t>вия идеоло</w:t>
            </w:r>
            <w:r w:rsidRPr="00304431">
              <w:rPr>
                <w:rStyle w:val="2"/>
              </w:rPr>
              <w:softHyphen/>
              <w:t>гии терр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ризма и применение на практике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F917F1">
            <w:pPr>
              <w:pStyle w:val="a9"/>
            </w:pPr>
            <w:r>
              <w:t xml:space="preserve">Администрация Курьинского района,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</w:t>
            </w:r>
            <w:r>
              <w:t>рьинского района,</w:t>
            </w:r>
          </w:p>
          <w:p w:rsidR="00E85027" w:rsidRPr="00304431" w:rsidRDefault="00E85027" w:rsidP="00F917F1">
            <w:pPr>
              <w:pStyle w:val="a9"/>
            </w:pPr>
            <w:r w:rsidRPr="00304431">
              <w:t>отдел по культуре и делам молодёжи Администрации Курьинского района;</w:t>
            </w:r>
          </w:p>
          <w:p w:rsidR="00E85027" w:rsidRPr="00304431" w:rsidRDefault="00E85027" w:rsidP="00F917F1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7</w:t>
            </w:r>
          </w:p>
        </w:tc>
        <w:tc>
          <w:tcPr>
            <w:tcW w:w="2743" w:type="dxa"/>
          </w:tcPr>
          <w:p w:rsidR="00E85027" w:rsidRDefault="00E85027" w:rsidP="00671C99">
            <w:pPr>
              <w:pStyle w:val="a9"/>
              <w:jc w:val="both"/>
              <w:rPr>
                <w:rStyle w:val="2"/>
              </w:rPr>
            </w:pPr>
            <w:r w:rsidRPr="00304431">
              <w:rPr>
                <w:rStyle w:val="2"/>
              </w:rPr>
              <w:t xml:space="preserve">Мероприятие 1.5. </w:t>
            </w:r>
          </w:p>
          <w:p w:rsidR="00E85027" w:rsidRPr="00304431" w:rsidRDefault="00E85027" w:rsidP="00671C99">
            <w:pPr>
              <w:pStyle w:val="a9"/>
              <w:jc w:val="both"/>
            </w:pPr>
            <w:r w:rsidRPr="00304431">
              <w:rPr>
                <w:rStyle w:val="2"/>
              </w:rPr>
              <w:t>Участие в зональных семинарах-совещаниях руководителя и секр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таря районной коми</w:t>
            </w:r>
            <w:r w:rsidRPr="00304431">
              <w:rPr>
                <w:rStyle w:val="2"/>
              </w:rPr>
              <w:t>с</w:t>
            </w:r>
            <w:r w:rsidRPr="00304431">
              <w:rPr>
                <w:rStyle w:val="2"/>
              </w:rPr>
              <w:t>сии по противодейс</w:t>
            </w:r>
            <w:r w:rsidRPr="00304431">
              <w:rPr>
                <w:rStyle w:val="2"/>
              </w:rPr>
              <w:t>т</w:t>
            </w:r>
            <w:r w:rsidRPr="00304431">
              <w:rPr>
                <w:rStyle w:val="2"/>
              </w:rPr>
              <w:t>вию терроризму и эк</w:t>
            </w:r>
            <w:r w:rsidRPr="00304431">
              <w:rPr>
                <w:rStyle w:val="2"/>
              </w:rPr>
              <w:t>с</w:t>
            </w:r>
            <w:r w:rsidRPr="00304431">
              <w:rPr>
                <w:rStyle w:val="2"/>
              </w:rPr>
              <w:t xml:space="preserve">тремизму 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9F1143">
            <w:pPr>
              <w:pStyle w:val="a9"/>
            </w:pPr>
            <w:r w:rsidRPr="00304431">
              <w:t>Администрация Курьинского района</w:t>
            </w:r>
            <w:r>
              <w:t xml:space="preserve">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</w:t>
            </w:r>
            <w:r>
              <w:t>рьинского района,</w:t>
            </w:r>
          </w:p>
          <w:p w:rsidR="00E85027" w:rsidRPr="00304431" w:rsidRDefault="00E85027" w:rsidP="009F1143">
            <w:pPr>
              <w:pStyle w:val="a9"/>
            </w:pPr>
            <w:r w:rsidRPr="00304431">
              <w:t>отдел по культуре и делам молодёжи Администрации Курьинского района</w:t>
            </w:r>
          </w:p>
          <w:p w:rsidR="00E85027" w:rsidRPr="00304431" w:rsidRDefault="00E85027" w:rsidP="00F1063B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8</w:t>
            </w:r>
          </w:p>
        </w:tc>
        <w:tc>
          <w:tcPr>
            <w:tcW w:w="2743" w:type="dxa"/>
          </w:tcPr>
          <w:p w:rsidR="00E85027" w:rsidRPr="00304431" w:rsidRDefault="00E85027" w:rsidP="00F917F1">
            <w:pPr>
              <w:pStyle w:val="a9"/>
            </w:pPr>
            <w:r w:rsidRPr="00304431">
              <w:rPr>
                <w:rStyle w:val="2"/>
              </w:rPr>
              <w:t>Задача 2.</w:t>
            </w:r>
          </w:p>
          <w:p w:rsidR="00E85027" w:rsidRPr="00304431" w:rsidRDefault="00E85027" w:rsidP="00671C99">
            <w:pPr>
              <w:pStyle w:val="a9"/>
              <w:jc w:val="both"/>
            </w:pPr>
            <w:r w:rsidRPr="00304431">
              <w:rPr>
                <w:rStyle w:val="2"/>
              </w:rPr>
              <w:t>Совершенствование политики в обла</w:t>
            </w:r>
            <w:r w:rsidRPr="00304431">
              <w:rPr>
                <w:rStyle w:val="2"/>
              </w:rPr>
              <w:softHyphen/>
              <w:t xml:space="preserve">сти профилактики </w:t>
            </w:r>
            <w:proofErr w:type="spellStart"/>
            <w:proofErr w:type="gramStart"/>
            <w:r w:rsidRPr="00304431">
              <w:rPr>
                <w:rStyle w:val="2"/>
              </w:rPr>
              <w:t>распро</w:t>
            </w:r>
            <w:proofErr w:type="spellEnd"/>
            <w:r w:rsidRPr="00304431">
              <w:rPr>
                <w:rStyle w:val="a7"/>
                <w:sz w:val="24"/>
                <w:szCs w:val="24"/>
              </w:rPr>
              <w:t xml:space="preserve"> </w:t>
            </w:r>
            <w:proofErr w:type="spellStart"/>
            <w:r w:rsidRPr="00304431">
              <w:rPr>
                <w:rStyle w:val="2"/>
              </w:rPr>
              <w:t>странения</w:t>
            </w:r>
            <w:proofErr w:type="spellEnd"/>
            <w:proofErr w:type="gramEnd"/>
            <w:r w:rsidRPr="00304431">
              <w:rPr>
                <w:rStyle w:val="2"/>
              </w:rPr>
              <w:t xml:space="preserve"> межнаци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наль</w:t>
            </w:r>
            <w:r w:rsidRPr="00304431">
              <w:rPr>
                <w:rStyle w:val="2"/>
              </w:rPr>
              <w:softHyphen/>
              <w:t>ной конфликтн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сти, экс</w:t>
            </w:r>
            <w:r w:rsidRPr="00304431">
              <w:rPr>
                <w:rStyle w:val="2"/>
              </w:rPr>
              <w:softHyphen/>
              <w:t xml:space="preserve">тремизма и </w:t>
            </w:r>
            <w:r w:rsidRPr="00304431">
              <w:rPr>
                <w:rStyle w:val="2"/>
              </w:rPr>
              <w:lastRenderedPageBreak/>
              <w:t>идеологии тер</w:t>
            </w:r>
            <w:r w:rsidRPr="00304431">
              <w:rPr>
                <w:rStyle w:val="2"/>
              </w:rPr>
              <w:softHyphen/>
              <w:t>роризма с участием инсти</w:t>
            </w:r>
            <w:r w:rsidRPr="00304431">
              <w:rPr>
                <w:rStyle w:val="2"/>
              </w:rPr>
              <w:softHyphen/>
              <w:t>тутов гражданского обще</w:t>
            </w:r>
            <w:r w:rsidRPr="00304431">
              <w:rPr>
                <w:rStyle w:val="2"/>
              </w:rPr>
              <w:softHyphen/>
              <w:t>ства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lastRenderedPageBreak/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493959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A30C0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  <w:r w:rsidRPr="00A30C01">
              <w:rPr>
                <w:sz w:val="24"/>
                <w:szCs w:val="24"/>
              </w:rPr>
              <w:t>Райо</w:t>
            </w:r>
            <w:r w:rsidRPr="00A30C01">
              <w:rPr>
                <w:sz w:val="24"/>
                <w:szCs w:val="24"/>
              </w:rPr>
              <w:t>н</w:t>
            </w:r>
            <w:r w:rsidRPr="00A30C01">
              <w:rPr>
                <w:sz w:val="24"/>
                <w:szCs w:val="24"/>
              </w:rPr>
              <w:t>ный бюджет</w:t>
            </w:r>
          </w:p>
        </w:tc>
      </w:tr>
      <w:tr w:rsidR="00E85027" w:rsidTr="00BD3902">
        <w:trPr>
          <w:trHeight w:val="268"/>
        </w:trPr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743" w:type="dxa"/>
          </w:tcPr>
          <w:p w:rsidR="00E85027" w:rsidRDefault="00E85027" w:rsidP="00F917F1">
            <w:pPr>
              <w:pStyle w:val="a9"/>
              <w:rPr>
                <w:rStyle w:val="2"/>
              </w:rPr>
            </w:pPr>
            <w:r w:rsidRPr="00304431">
              <w:rPr>
                <w:rStyle w:val="2"/>
              </w:rPr>
              <w:t xml:space="preserve">Мероприятие 2.1. </w:t>
            </w:r>
          </w:p>
          <w:p w:rsidR="00E85027" w:rsidRPr="00304431" w:rsidRDefault="00E85027" w:rsidP="00671C99">
            <w:pPr>
              <w:pStyle w:val="a9"/>
              <w:jc w:val="both"/>
            </w:pPr>
            <w:r w:rsidRPr="00304431">
              <w:rPr>
                <w:rStyle w:val="2"/>
              </w:rPr>
              <w:t xml:space="preserve">Проведение «круглых столов» с участием представителей </w:t>
            </w:r>
            <w:proofErr w:type="spellStart"/>
            <w:r w:rsidRPr="00304431">
              <w:rPr>
                <w:rStyle w:val="2"/>
              </w:rPr>
              <w:t>ко</w:t>
            </w:r>
            <w:r w:rsidRPr="00304431">
              <w:rPr>
                <w:rStyle w:val="2"/>
              </w:rPr>
              <w:t>н</w:t>
            </w:r>
            <w:r w:rsidRPr="00304431">
              <w:rPr>
                <w:rStyle w:val="2"/>
              </w:rPr>
              <w:t>фессий</w:t>
            </w:r>
            <w:proofErr w:type="spellEnd"/>
            <w:r w:rsidRPr="00304431">
              <w:rPr>
                <w:rStyle w:val="2"/>
              </w:rPr>
              <w:t>, национальных общественных объед</w:t>
            </w:r>
            <w:r w:rsidRPr="00304431">
              <w:rPr>
                <w:rStyle w:val="2"/>
              </w:rPr>
              <w:t>и</w:t>
            </w:r>
            <w:r w:rsidRPr="00304431">
              <w:rPr>
                <w:rStyle w:val="2"/>
              </w:rPr>
              <w:t>нений, руководителей учебных организаций посвященных проф</w:t>
            </w:r>
            <w:r w:rsidRPr="00304431">
              <w:rPr>
                <w:rStyle w:val="2"/>
              </w:rPr>
              <w:t>и</w:t>
            </w:r>
            <w:r w:rsidRPr="00304431">
              <w:rPr>
                <w:rStyle w:val="2"/>
              </w:rPr>
              <w:t>лактике ксенофобии как источника совр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менных форм экстр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мизма и основы терр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ристической идеологии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F917F1">
            <w:pPr>
              <w:pStyle w:val="a9"/>
            </w:pPr>
            <w:r>
              <w:t xml:space="preserve">Администрация Курьинского района,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Курь</w:t>
            </w:r>
            <w:r>
              <w:t>инского района,</w:t>
            </w:r>
          </w:p>
          <w:p w:rsidR="00E85027" w:rsidRPr="00304431" w:rsidRDefault="00E85027" w:rsidP="00F917F1">
            <w:pPr>
              <w:pStyle w:val="a9"/>
            </w:pPr>
            <w:r w:rsidRPr="00304431">
              <w:t>отдел по культуре и делам молодёжи Администрации Курьинского района;</w:t>
            </w:r>
          </w:p>
          <w:p w:rsidR="00E85027" w:rsidRPr="00304431" w:rsidRDefault="00E85027" w:rsidP="00304431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10</w:t>
            </w:r>
          </w:p>
        </w:tc>
        <w:tc>
          <w:tcPr>
            <w:tcW w:w="2743" w:type="dxa"/>
          </w:tcPr>
          <w:p w:rsidR="00E85027" w:rsidRDefault="00E85027" w:rsidP="003F5BAA">
            <w:pPr>
              <w:pStyle w:val="a9"/>
              <w:rPr>
                <w:rStyle w:val="2"/>
              </w:rPr>
            </w:pPr>
            <w:r w:rsidRPr="00304431">
              <w:rPr>
                <w:rStyle w:val="2"/>
              </w:rPr>
              <w:t>Мероприятие 2.2.</w:t>
            </w:r>
          </w:p>
          <w:p w:rsidR="00E85027" w:rsidRPr="00534FB4" w:rsidRDefault="00E85027" w:rsidP="00671C99">
            <w:pPr>
              <w:pStyle w:val="a9"/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304431">
              <w:rPr>
                <w:rStyle w:val="2"/>
              </w:rPr>
              <w:t xml:space="preserve"> Проведение ежеква</w:t>
            </w:r>
            <w:r w:rsidRPr="00304431">
              <w:rPr>
                <w:rStyle w:val="2"/>
              </w:rPr>
              <w:t>р</w:t>
            </w:r>
            <w:r w:rsidRPr="00304431">
              <w:rPr>
                <w:rStyle w:val="2"/>
              </w:rPr>
              <w:t xml:space="preserve">тального мониторинга </w:t>
            </w:r>
            <w:proofErr w:type="spellStart"/>
            <w:r w:rsidRPr="00304431">
              <w:rPr>
                <w:rStyle w:val="2"/>
              </w:rPr>
              <w:t>социально</w:t>
            </w:r>
            <w:r w:rsidRPr="00304431">
              <w:rPr>
                <w:rStyle w:val="2"/>
              </w:rPr>
              <w:softHyphen/>
              <w:t>политической</w:t>
            </w:r>
            <w:proofErr w:type="spellEnd"/>
            <w:r w:rsidRPr="00304431">
              <w:rPr>
                <w:rStyle w:val="2"/>
              </w:rPr>
              <w:t xml:space="preserve"> обст</w:t>
            </w:r>
            <w:r w:rsidRPr="00304431">
              <w:rPr>
                <w:rStyle w:val="2"/>
              </w:rPr>
              <w:t>а</w:t>
            </w:r>
            <w:r w:rsidRPr="00304431">
              <w:rPr>
                <w:rStyle w:val="2"/>
              </w:rPr>
              <w:t xml:space="preserve">новки, </w:t>
            </w:r>
            <w:proofErr w:type="spellStart"/>
            <w:r w:rsidRPr="00304431">
              <w:rPr>
                <w:rStyle w:val="2"/>
              </w:rPr>
              <w:t>этно-конфессиональной</w:t>
            </w:r>
            <w:proofErr w:type="spellEnd"/>
            <w:r w:rsidRPr="00304431">
              <w:rPr>
                <w:rStyle w:val="2"/>
              </w:rPr>
              <w:t xml:space="preserve"> с</w:t>
            </w:r>
            <w:r w:rsidRPr="00304431">
              <w:rPr>
                <w:rStyle w:val="2"/>
              </w:rPr>
              <w:t>и</w:t>
            </w:r>
            <w:r w:rsidRPr="00304431">
              <w:rPr>
                <w:rStyle w:val="2"/>
              </w:rPr>
              <w:t>туации, проявлений ксенофобии и экстр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мизма (в т.ч. в мол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дежной среде и эмигр</w:t>
            </w:r>
            <w:r w:rsidRPr="00304431">
              <w:rPr>
                <w:rStyle w:val="2"/>
              </w:rPr>
              <w:t>а</w:t>
            </w:r>
            <w:r w:rsidRPr="00304431">
              <w:rPr>
                <w:rStyle w:val="2"/>
              </w:rPr>
              <w:t>ционном пространстве региона). Взаимный обмен информацией о выявленных угрозах между субъектами пр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тиводействия экстр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мизму и обеспечение своевременного и</w:t>
            </w:r>
            <w:r w:rsidRPr="00304431">
              <w:rPr>
                <w:rStyle w:val="2"/>
              </w:rPr>
              <w:t>н</w:t>
            </w:r>
            <w:r w:rsidRPr="00304431">
              <w:rPr>
                <w:rStyle w:val="2"/>
              </w:rPr>
              <w:t xml:space="preserve">формирования главы </w:t>
            </w:r>
            <w:r w:rsidRPr="00304431">
              <w:rPr>
                <w:rStyle w:val="2"/>
              </w:rPr>
              <w:lastRenderedPageBreak/>
              <w:t>Администрации района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lastRenderedPageBreak/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F917F1">
            <w:pPr>
              <w:pStyle w:val="a9"/>
            </w:pPr>
            <w:r>
              <w:t xml:space="preserve">Администрация Курьинского района,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Курьинского района Алта</w:t>
            </w:r>
            <w:r w:rsidRPr="00304431">
              <w:t>й</w:t>
            </w:r>
            <w:r>
              <w:t>ского края,</w:t>
            </w:r>
          </w:p>
          <w:p w:rsidR="00E85027" w:rsidRPr="00304431" w:rsidRDefault="00E85027" w:rsidP="00F917F1">
            <w:pPr>
              <w:pStyle w:val="a9"/>
            </w:pPr>
            <w:r w:rsidRPr="00304431">
              <w:t>отдел по культуре и делам молодёжи Администрации Курьинского района;</w:t>
            </w:r>
          </w:p>
          <w:p w:rsidR="00E85027" w:rsidRPr="00304431" w:rsidRDefault="00E85027" w:rsidP="00F917F1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2743" w:type="dxa"/>
          </w:tcPr>
          <w:p w:rsidR="00E85027" w:rsidRDefault="00E85027" w:rsidP="00F917F1">
            <w:pPr>
              <w:pStyle w:val="a9"/>
              <w:rPr>
                <w:rStyle w:val="2"/>
              </w:rPr>
            </w:pPr>
            <w:r w:rsidRPr="00304431">
              <w:rPr>
                <w:rStyle w:val="2"/>
              </w:rPr>
              <w:t xml:space="preserve">Мероприятие 2.3. </w:t>
            </w:r>
          </w:p>
          <w:p w:rsidR="00E85027" w:rsidRPr="00304431" w:rsidRDefault="00E85027" w:rsidP="00671C99">
            <w:pPr>
              <w:pStyle w:val="a9"/>
              <w:jc w:val="both"/>
            </w:pPr>
            <w:r w:rsidRPr="00304431">
              <w:rPr>
                <w:rStyle w:val="2"/>
              </w:rPr>
              <w:t>Организация, подг</w:t>
            </w:r>
            <w:r w:rsidRPr="00304431">
              <w:rPr>
                <w:rStyle w:val="2"/>
              </w:rPr>
              <w:t>о</w:t>
            </w:r>
            <w:r>
              <w:rPr>
                <w:rStyle w:val="2"/>
              </w:rPr>
              <w:t xml:space="preserve">товка и размещение </w:t>
            </w:r>
            <w:r w:rsidRPr="00304431">
              <w:rPr>
                <w:rStyle w:val="2"/>
              </w:rPr>
              <w:t>м</w:t>
            </w:r>
            <w:r w:rsidRPr="00304431">
              <w:rPr>
                <w:rStyle w:val="2"/>
              </w:rPr>
              <w:t>а</w:t>
            </w:r>
            <w:r w:rsidRPr="00304431">
              <w:rPr>
                <w:rStyle w:val="2"/>
              </w:rPr>
              <w:t>териалов в газете «Па</w:t>
            </w:r>
            <w:r w:rsidRPr="00304431">
              <w:rPr>
                <w:rStyle w:val="2"/>
              </w:rPr>
              <w:t>т</w:t>
            </w:r>
            <w:r w:rsidRPr="00304431">
              <w:rPr>
                <w:rStyle w:val="2"/>
              </w:rPr>
              <w:t>риот Алтая», офиц</w:t>
            </w:r>
            <w:r w:rsidRPr="00304431">
              <w:rPr>
                <w:rStyle w:val="2"/>
              </w:rPr>
              <w:t>и</w:t>
            </w:r>
            <w:r w:rsidRPr="00304431">
              <w:rPr>
                <w:rStyle w:val="2"/>
              </w:rPr>
              <w:t>альных сайтах Админ</w:t>
            </w:r>
            <w:r w:rsidRPr="00304431">
              <w:rPr>
                <w:rStyle w:val="2"/>
              </w:rPr>
              <w:t>и</w:t>
            </w:r>
            <w:r w:rsidRPr="00304431">
              <w:rPr>
                <w:rStyle w:val="2"/>
              </w:rPr>
              <w:t>страции района, орг</w:t>
            </w:r>
            <w:r w:rsidRPr="00304431">
              <w:rPr>
                <w:rStyle w:val="2"/>
              </w:rPr>
              <w:t>а</w:t>
            </w:r>
            <w:r w:rsidRPr="00304431">
              <w:rPr>
                <w:rStyle w:val="2"/>
              </w:rPr>
              <w:t>низаций направлен</w:t>
            </w:r>
            <w:r w:rsidRPr="00304431">
              <w:rPr>
                <w:rStyle w:val="2"/>
              </w:rPr>
              <w:softHyphen/>
              <w:t>ных на развитие толерант</w:t>
            </w:r>
            <w:r w:rsidRPr="00304431">
              <w:rPr>
                <w:rStyle w:val="2"/>
              </w:rPr>
              <w:softHyphen/>
              <w:t>ности в обществе, у</w:t>
            </w:r>
            <w:r w:rsidRPr="00304431">
              <w:rPr>
                <w:rStyle w:val="2"/>
              </w:rPr>
              <w:t>к</w:t>
            </w:r>
            <w:r w:rsidRPr="00304431">
              <w:rPr>
                <w:rStyle w:val="2"/>
              </w:rPr>
              <w:t>реп</w:t>
            </w:r>
            <w:r w:rsidRPr="00304431">
              <w:rPr>
                <w:rStyle w:val="2"/>
              </w:rPr>
              <w:softHyphen/>
              <w:t>ление межнаци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нальных и межкул</w:t>
            </w:r>
            <w:r w:rsidRPr="00304431">
              <w:rPr>
                <w:rStyle w:val="2"/>
              </w:rPr>
              <w:t>ь</w:t>
            </w:r>
            <w:r w:rsidRPr="00304431">
              <w:rPr>
                <w:rStyle w:val="2"/>
              </w:rPr>
              <w:t>турных связей в районе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F917F1">
            <w:pPr>
              <w:pStyle w:val="a9"/>
            </w:pPr>
            <w:r>
              <w:t xml:space="preserve">Администрация Курьинского района,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Курьинского района Алта</w:t>
            </w:r>
            <w:r w:rsidRPr="00304431">
              <w:t>й</w:t>
            </w:r>
            <w:r w:rsidRPr="00304431">
              <w:t>ского края;</w:t>
            </w:r>
          </w:p>
          <w:p w:rsidR="00E85027" w:rsidRPr="00304431" w:rsidRDefault="00E85027" w:rsidP="00F917F1">
            <w:pPr>
              <w:pStyle w:val="a9"/>
            </w:pPr>
            <w:r w:rsidRPr="00304431">
              <w:t>отдел по культуре и делам молодёжи Администрации Курьинского района;</w:t>
            </w:r>
          </w:p>
          <w:p w:rsidR="00E85027" w:rsidRPr="00304431" w:rsidRDefault="00E85027" w:rsidP="00F917F1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B01C4A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  <w:r w:rsidRPr="00B01C4A">
              <w:rPr>
                <w:sz w:val="24"/>
                <w:szCs w:val="24"/>
              </w:rPr>
              <w:t>Райо</w:t>
            </w:r>
            <w:r w:rsidRPr="00B01C4A">
              <w:rPr>
                <w:sz w:val="24"/>
                <w:szCs w:val="24"/>
              </w:rPr>
              <w:t>н</w:t>
            </w:r>
            <w:r w:rsidRPr="00B01C4A">
              <w:rPr>
                <w:sz w:val="24"/>
                <w:szCs w:val="24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12</w:t>
            </w:r>
          </w:p>
        </w:tc>
        <w:tc>
          <w:tcPr>
            <w:tcW w:w="2743" w:type="dxa"/>
            <w:vAlign w:val="bottom"/>
          </w:tcPr>
          <w:p w:rsidR="00E85027" w:rsidRDefault="00E85027" w:rsidP="00F917F1">
            <w:pPr>
              <w:pStyle w:val="a9"/>
              <w:rPr>
                <w:rStyle w:val="2"/>
              </w:rPr>
            </w:pPr>
            <w:r w:rsidRPr="00304431">
              <w:rPr>
                <w:rStyle w:val="2"/>
              </w:rPr>
              <w:t>Мероприятие 2.4.</w:t>
            </w:r>
          </w:p>
          <w:p w:rsidR="00E85027" w:rsidRPr="00304431" w:rsidRDefault="00E85027" w:rsidP="00671C99">
            <w:pPr>
              <w:pStyle w:val="a9"/>
              <w:jc w:val="both"/>
            </w:pPr>
            <w:r w:rsidRPr="00304431">
              <w:rPr>
                <w:rStyle w:val="2"/>
              </w:rPr>
              <w:t xml:space="preserve"> Использование средств наружной рекламы, обору</w:t>
            </w:r>
            <w:r w:rsidRPr="00304431">
              <w:rPr>
                <w:rStyle w:val="2"/>
              </w:rPr>
              <w:softHyphen/>
              <w:t>дования и терм</w:t>
            </w:r>
            <w:r w:rsidRPr="00304431">
              <w:rPr>
                <w:rStyle w:val="2"/>
              </w:rPr>
              <w:t>и</w:t>
            </w:r>
            <w:r w:rsidRPr="00304431">
              <w:rPr>
                <w:rStyle w:val="2"/>
              </w:rPr>
              <w:t>нальных комплексов общероссий</w:t>
            </w:r>
            <w:r w:rsidRPr="00304431">
              <w:rPr>
                <w:rStyle w:val="2"/>
              </w:rPr>
              <w:softHyphen/>
              <w:t>ской сист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мы оповещения насел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ния, установленных в местах массового пр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бы</w:t>
            </w:r>
            <w:r w:rsidRPr="00304431">
              <w:rPr>
                <w:rStyle w:val="2"/>
              </w:rPr>
              <w:softHyphen/>
              <w:t xml:space="preserve">вания людей, </w:t>
            </w:r>
            <w:proofErr w:type="gramStart"/>
            <w:r w:rsidRPr="00304431">
              <w:rPr>
                <w:rStyle w:val="2"/>
              </w:rPr>
              <w:t>для</w:t>
            </w:r>
            <w:proofErr w:type="gramEnd"/>
            <w:r w:rsidRPr="00304431">
              <w:rPr>
                <w:rStyle w:val="2"/>
              </w:rPr>
              <w:t xml:space="preserve"> инфор</w:t>
            </w:r>
            <w:r w:rsidRPr="00304431">
              <w:rPr>
                <w:rStyle w:val="2"/>
              </w:rPr>
              <w:softHyphen/>
              <w:t>мационно-</w:t>
            </w:r>
          </w:p>
          <w:p w:rsidR="00E85027" w:rsidRPr="00304431" w:rsidRDefault="00E85027" w:rsidP="00671C99">
            <w:pPr>
              <w:pStyle w:val="a9"/>
              <w:jc w:val="both"/>
            </w:pPr>
            <w:r w:rsidRPr="00304431">
              <w:rPr>
                <w:rStyle w:val="2"/>
              </w:rPr>
              <w:t>пропагандистского во</w:t>
            </w:r>
            <w:r w:rsidRPr="00304431">
              <w:rPr>
                <w:rStyle w:val="2"/>
              </w:rPr>
              <w:t>з</w:t>
            </w:r>
            <w:r w:rsidRPr="00304431">
              <w:rPr>
                <w:rStyle w:val="2"/>
              </w:rPr>
              <w:t>дей</w:t>
            </w:r>
            <w:r w:rsidRPr="00304431">
              <w:rPr>
                <w:rStyle w:val="2"/>
              </w:rPr>
              <w:softHyphen/>
              <w:t>ствия в целях пр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дупре</w:t>
            </w:r>
            <w:r w:rsidRPr="00304431">
              <w:rPr>
                <w:rStyle w:val="2"/>
              </w:rPr>
              <w:softHyphen/>
              <w:t>ждения распр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странения экстремис</w:t>
            </w:r>
            <w:r w:rsidRPr="00304431">
              <w:rPr>
                <w:rStyle w:val="2"/>
              </w:rPr>
              <w:t>т</w:t>
            </w:r>
            <w:r w:rsidRPr="00304431">
              <w:rPr>
                <w:rStyle w:val="2"/>
              </w:rPr>
              <w:t>ской символики и идеологии терроризма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F917F1">
            <w:pPr>
              <w:pStyle w:val="a9"/>
            </w:pPr>
            <w:r>
              <w:t xml:space="preserve">Администрация Курьинского района,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Курьинского района Алта</w:t>
            </w:r>
            <w:r w:rsidRPr="00304431">
              <w:t>й</w:t>
            </w:r>
            <w:r w:rsidRPr="00304431">
              <w:t>ского края;</w:t>
            </w:r>
          </w:p>
          <w:p w:rsidR="00E85027" w:rsidRPr="00304431" w:rsidRDefault="00E85027" w:rsidP="00F917F1">
            <w:pPr>
              <w:pStyle w:val="a9"/>
            </w:pPr>
            <w:r w:rsidRPr="00304431">
              <w:t>отдел по культуре и делам молодёжи Администрации Курьинского района;</w:t>
            </w:r>
          </w:p>
          <w:p w:rsidR="00E85027" w:rsidRPr="00304431" w:rsidRDefault="00E85027" w:rsidP="00534FB4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13</w:t>
            </w:r>
          </w:p>
        </w:tc>
        <w:tc>
          <w:tcPr>
            <w:tcW w:w="2743" w:type="dxa"/>
            <w:vAlign w:val="bottom"/>
          </w:tcPr>
          <w:p w:rsidR="00E85027" w:rsidRDefault="00E85027" w:rsidP="00F917F1">
            <w:pPr>
              <w:pStyle w:val="a9"/>
              <w:rPr>
                <w:rStyle w:val="2"/>
              </w:rPr>
            </w:pPr>
            <w:r w:rsidRPr="00304431">
              <w:rPr>
                <w:rStyle w:val="2"/>
              </w:rPr>
              <w:t xml:space="preserve">Мероприятие 2.5. </w:t>
            </w:r>
          </w:p>
          <w:p w:rsidR="00E85027" w:rsidRPr="00534FB4" w:rsidRDefault="00E85027" w:rsidP="00534FB4">
            <w:pPr>
              <w:pStyle w:val="a9"/>
              <w:jc w:val="both"/>
              <w:rPr>
                <w:color w:val="000000"/>
                <w:spacing w:val="2"/>
                <w:shd w:val="clear" w:color="auto" w:fill="FFFFFF"/>
              </w:rPr>
            </w:pPr>
            <w:r w:rsidRPr="00304431">
              <w:rPr>
                <w:rStyle w:val="2"/>
              </w:rPr>
              <w:t>Проведение ежегодного семинара-совещания с директорами и замест</w:t>
            </w:r>
            <w:r w:rsidRPr="00304431">
              <w:rPr>
                <w:rStyle w:val="2"/>
              </w:rPr>
              <w:t>и</w:t>
            </w:r>
            <w:r w:rsidRPr="00304431">
              <w:rPr>
                <w:rStyle w:val="2"/>
              </w:rPr>
              <w:t>телями общеобразов</w:t>
            </w:r>
            <w:r w:rsidRPr="00304431">
              <w:rPr>
                <w:rStyle w:val="2"/>
              </w:rPr>
              <w:t>а</w:t>
            </w:r>
            <w:r w:rsidRPr="00304431">
              <w:rPr>
                <w:rStyle w:val="2"/>
              </w:rPr>
              <w:t xml:space="preserve">тельных учреждений </w:t>
            </w:r>
            <w:r w:rsidRPr="00304431">
              <w:rPr>
                <w:rStyle w:val="2"/>
              </w:rPr>
              <w:lastRenderedPageBreak/>
              <w:t>района по вопросам об</w:t>
            </w:r>
            <w:r w:rsidRPr="00304431">
              <w:rPr>
                <w:rStyle w:val="2"/>
              </w:rPr>
              <w:softHyphen/>
              <w:t>новления законодател</w:t>
            </w:r>
            <w:r w:rsidRPr="00304431">
              <w:rPr>
                <w:rStyle w:val="2"/>
              </w:rPr>
              <w:t>ь</w:t>
            </w:r>
            <w:r w:rsidRPr="00304431">
              <w:rPr>
                <w:rStyle w:val="2"/>
              </w:rPr>
              <w:t>ства и практики прот</w:t>
            </w:r>
            <w:r w:rsidRPr="00304431">
              <w:rPr>
                <w:rStyle w:val="2"/>
              </w:rPr>
              <w:t>и</w:t>
            </w:r>
            <w:r w:rsidRPr="00304431">
              <w:rPr>
                <w:rStyle w:val="2"/>
              </w:rPr>
              <w:t>водей</w:t>
            </w:r>
            <w:r w:rsidRPr="00304431">
              <w:rPr>
                <w:rStyle w:val="2"/>
              </w:rPr>
              <w:softHyphen/>
              <w:t>ствия распростр</w:t>
            </w:r>
            <w:r w:rsidRPr="00304431">
              <w:rPr>
                <w:rStyle w:val="2"/>
              </w:rPr>
              <w:t>а</w:t>
            </w:r>
            <w:r w:rsidRPr="00304431">
              <w:rPr>
                <w:rStyle w:val="2"/>
              </w:rPr>
              <w:t>нению идеологии эк</w:t>
            </w:r>
            <w:r w:rsidRPr="00304431">
              <w:rPr>
                <w:rStyle w:val="2"/>
              </w:rPr>
              <w:t>с</w:t>
            </w:r>
            <w:r>
              <w:rPr>
                <w:rStyle w:val="2"/>
              </w:rPr>
              <w:t>тремизма и терроризма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lastRenderedPageBreak/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F917F1">
            <w:pPr>
              <w:pStyle w:val="a9"/>
            </w:pPr>
            <w:r>
              <w:t xml:space="preserve">Администрация Курьинского района,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Курьинского района Алта</w:t>
            </w:r>
            <w:r w:rsidRPr="00304431">
              <w:t>й</w:t>
            </w:r>
            <w:r>
              <w:t>ского края,</w:t>
            </w:r>
          </w:p>
          <w:p w:rsidR="00E85027" w:rsidRPr="00304431" w:rsidRDefault="00E85027" w:rsidP="00F917F1">
            <w:pPr>
              <w:pStyle w:val="a9"/>
            </w:pPr>
            <w:r w:rsidRPr="00304431">
              <w:t xml:space="preserve">отдел по культуре и делам </w:t>
            </w:r>
            <w:r w:rsidRPr="00304431">
              <w:lastRenderedPageBreak/>
              <w:t>молодёжи Администрации Курьинского района;</w:t>
            </w:r>
          </w:p>
          <w:p w:rsidR="00E85027" w:rsidRPr="00304431" w:rsidRDefault="00E85027" w:rsidP="00304431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2743" w:type="dxa"/>
          </w:tcPr>
          <w:p w:rsidR="00E85027" w:rsidRPr="00304431" w:rsidRDefault="00E85027" w:rsidP="00F917F1">
            <w:pPr>
              <w:pStyle w:val="a9"/>
            </w:pPr>
            <w:r w:rsidRPr="00304431">
              <w:rPr>
                <w:rStyle w:val="2"/>
              </w:rPr>
              <w:t>Задача 3.</w:t>
            </w:r>
          </w:p>
          <w:p w:rsidR="00E85027" w:rsidRPr="00304431" w:rsidRDefault="00E85027" w:rsidP="00671C99">
            <w:pPr>
              <w:pStyle w:val="a9"/>
              <w:jc w:val="both"/>
            </w:pPr>
            <w:r w:rsidRPr="00304431">
              <w:rPr>
                <w:rStyle w:val="2"/>
              </w:rPr>
              <w:t>Профилактика распр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стра</w:t>
            </w:r>
            <w:r w:rsidRPr="00304431">
              <w:rPr>
                <w:rStyle w:val="2"/>
              </w:rPr>
              <w:softHyphen/>
              <w:t>нения идеологии экстре</w:t>
            </w:r>
            <w:r w:rsidRPr="00304431">
              <w:rPr>
                <w:rStyle w:val="2"/>
              </w:rPr>
              <w:softHyphen/>
              <w:t>мизма и терр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ризма в про</w:t>
            </w:r>
            <w:r w:rsidRPr="00304431">
              <w:rPr>
                <w:rStyle w:val="2"/>
              </w:rPr>
              <w:softHyphen/>
              <w:t>цессе соц</w:t>
            </w:r>
            <w:r w:rsidRPr="00304431">
              <w:rPr>
                <w:rStyle w:val="2"/>
              </w:rPr>
              <w:t>и</w:t>
            </w:r>
            <w:r w:rsidRPr="00304431">
              <w:rPr>
                <w:rStyle w:val="2"/>
              </w:rPr>
              <w:t>альной и куль</w:t>
            </w:r>
            <w:r w:rsidRPr="00304431">
              <w:rPr>
                <w:rStyle w:val="2"/>
              </w:rPr>
              <w:softHyphen/>
              <w:t>турной адаптации мигран</w:t>
            </w:r>
            <w:r w:rsidRPr="00304431">
              <w:rPr>
                <w:rStyle w:val="2"/>
              </w:rPr>
              <w:softHyphen/>
              <w:t>тов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F917F1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743" w:type="dxa"/>
          </w:tcPr>
          <w:p w:rsidR="00E85027" w:rsidRDefault="00E85027" w:rsidP="00F917F1">
            <w:pPr>
              <w:pStyle w:val="a9"/>
              <w:rPr>
                <w:rStyle w:val="2"/>
              </w:rPr>
            </w:pPr>
            <w:r>
              <w:rPr>
                <w:rStyle w:val="2"/>
              </w:rPr>
              <w:t>Мероприятие 3.1</w:t>
            </w:r>
            <w:r w:rsidRPr="00304431">
              <w:rPr>
                <w:rStyle w:val="2"/>
              </w:rPr>
              <w:t xml:space="preserve">. </w:t>
            </w:r>
          </w:p>
          <w:p w:rsidR="00E85027" w:rsidRPr="00304431" w:rsidRDefault="00E85027" w:rsidP="00671C99">
            <w:pPr>
              <w:pStyle w:val="a9"/>
              <w:jc w:val="both"/>
            </w:pPr>
            <w:r w:rsidRPr="00304431">
              <w:rPr>
                <w:rStyle w:val="2"/>
              </w:rPr>
              <w:t>Ежегодный мониторинг динамики специфики ми</w:t>
            </w:r>
            <w:r w:rsidRPr="00304431">
              <w:rPr>
                <w:rStyle w:val="2"/>
              </w:rPr>
              <w:softHyphen/>
              <w:t>грационной ситу</w:t>
            </w:r>
            <w:r w:rsidRPr="00304431">
              <w:rPr>
                <w:rStyle w:val="2"/>
              </w:rPr>
              <w:t>а</w:t>
            </w:r>
            <w:r w:rsidRPr="00304431">
              <w:rPr>
                <w:rStyle w:val="2"/>
              </w:rPr>
              <w:t xml:space="preserve">ции в </w:t>
            </w:r>
            <w:proofErr w:type="spellStart"/>
            <w:r w:rsidRPr="00304431">
              <w:rPr>
                <w:rStyle w:val="2"/>
              </w:rPr>
              <w:t>Курьинском</w:t>
            </w:r>
            <w:proofErr w:type="spellEnd"/>
            <w:r w:rsidRPr="00304431">
              <w:rPr>
                <w:rStyle w:val="2"/>
              </w:rPr>
              <w:t xml:space="preserve"> ра</w:t>
            </w:r>
            <w:r w:rsidRPr="00304431">
              <w:rPr>
                <w:rStyle w:val="2"/>
              </w:rPr>
              <w:t>й</w:t>
            </w:r>
            <w:r w:rsidRPr="00304431">
              <w:rPr>
                <w:rStyle w:val="2"/>
              </w:rPr>
              <w:t>оне, с учетом данных о незаконной ми</w:t>
            </w:r>
            <w:r w:rsidRPr="00304431">
              <w:rPr>
                <w:rStyle w:val="2"/>
              </w:rPr>
              <w:softHyphen/>
              <w:t>грации и преступлениях, сове</w:t>
            </w:r>
            <w:r w:rsidRPr="00304431">
              <w:rPr>
                <w:rStyle w:val="2"/>
              </w:rPr>
              <w:t>р</w:t>
            </w:r>
            <w:r w:rsidRPr="00304431">
              <w:rPr>
                <w:rStyle w:val="2"/>
              </w:rPr>
              <w:t>шенных иностранны</w:t>
            </w:r>
            <w:r w:rsidRPr="00304431">
              <w:rPr>
                <w:rStyle w:val="2"/>
              </w:rPr>
              <w:softHyphen/>
              <w:t>ми гражданами (далее - ИГ) и лицами без гра</w:t>
            </w:r>
            <w:r w:rsidRPr="00304431">
              <w:rPr>
                <w:rStyle w:val="2"/>
              </w:rPr>
              <w:t>ж</w:t>
            </w:r>
            <w:r w:rsidRPr="00304431">
              <w:rPr>
                <w:rStyle w:val="2"/>
              </w:rPr>
              <w:t>дан</w:t>
            </w:r>
            <w:r w:rsidRPr="00304431">
              <w:rPr>
                <w:rStyle w:val="2"/>
              </w:rPr>
              <w:softHyphen/>
              <w:t>ства (далее - ЛБГ), а также в отношении ИГ и ЛБГ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534FB4">
            <w:pPr>
              <w:pStyle w:val="a9"/>
            </w:pPr>
            <w:r>
              <w:t xml:space="preserve">Администрация Курьинского района,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Курьинского района Алта</w:t>
            </w:r>
            <w:r w:rsidRPr="00304431">
              <w:t>й</w:t>
            </w:r>
            <w:r>
              <w:t>ского края,</w:t>
            </w:r>
          </w:p>
          <w:p w:rsidR="00E85027" w:rsidRPr="00304431" w:rsidRDefault="00E85027" w:rsidP="00534FB4">
            <w:pPr>
              <w:pStyle w:val="a9"/>
            </w:pPr>
            <w:r w:rsidRPr="00304431">
              <w:t>отдел по культуре и делам молодёжи Администрации Курьинского района;</w:t>
            </w:r>
          </w:p>
          <w:p w:rsidR="00E85027" w:rsidRPr="00304431" w:rsidRDefault="00E85027" w:rsidP="00534FB4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743" w:type="dxa"/>
          </w:tcPr>
          <w:p w:rsidR="00E85027" w:rsidRDefault="00E85027" w:rsidP="00F917F1">
            <w:pPr>
              <w:pStyle w:val="a9"/>
              <w:rPr>
                <w:rStyle w:val="2"/>
              </w:rPr>
            </w:pPr>
            <w:r>
              <w:rPr>
                <w:rStyle w:val="2"/>
              </w:rPr>
              <w:t>Мероприятие 3.2</w:t>
            </w:r>
            <w:r w:rsidRPr="00304431">
              <w:rPr>
                <w:rStyle w:val="2"/>
              </w:rPr>
              <w:t xml:space="preserve">. </w:t>
            </w:r>
          </w:p>
          <w:p w:rsidR="00E85027" w:rsidRPr="00304431" w:rsidRDefault="00E85027" w:rsidP="00671C99">
            <w:pPr>
              <w:pStyle w:val="a9"/>
              <w:jc w:val="both"/>
            </w:pPr>
            <w:r w:rsidRPr="00304431">
              <w:rPr>
                <w:rStyle w:val="2"/>
              </w:rPr>
              <w:t>Семинар-совещание по предотвращению пр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ник</w:t>
            </w:r>
            <w:r w:rsidRPr="00304431">
              <w:rPr>
                <w:rStyle w:val="2"/>
              </w:rPr>
              <w:softHyphen/>
              <w:t>новения экстрем</w:t>
            </w:r>
            <w:r w:rsidRPr="00304431">
              <w:rPr>
                <w:rStyle w:val="2"/>
              </w:rPr>
              <w:t>и</w:t>
            </w:r>
            <w:r w:rsidRPr="00304431">
              <w:rPr>
                <w:rStyle w:val="2"/>
              </w:rPr>
              <w:t>стской и террористич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ской идеоло</w:t>
            </w:r>
            <w:r w:rsidRPr="00304431">
              <w:rPr>
                <w:rStyle w:val="2"/>
              </w:rPr>
              <w:softHyphen/>
              <w:t>гии по к</w:t>
            </w:r>
            <w:r w:rsidRPr="00304431">
              <w:rPr>
                <w:rStyle w:val="2"/>
              </w:rPr>
              <w:t>а</w:t>
            </w:r>
            <w:r w:rsidRPr="00304431">
              <w:rPr>
                <w:rStyle w:val="2"/>
              </w:rPr>
              <w:t>налам миграции, в т.ч. через образовательные центры, осуществля</w:t>
            </w:r>
            <w:r w:rsidRPr="00304431">
              <w:rPr>
                <w:rStyle w:val="2"/>
              </w:rPr>
              <w:t>ю</w:t>
            </w:r>
            <w:r w:rsidRPr="00304431">
              <w:rPr>
                <w:rStyle w:val="2"/>
              </w:rPr>
              <w:t>щие сертифицирова</w:t>
            </w:r>
            <w:r w:rsidRPr="00304431">
              <w:rPr>
                <w:rStyle w:val="2"/>
              </w:rPr>
              <w:t>н</w:t>
            </w:r>
            <w:r w:rsidRPr="00304431">
              <w:rPr>
                <w:rStyle w:val="2"/>
              </w:rPr>
              <w:lastRenderedPageBreak/>
              <w:t>ную язы</w:t>
            </w:r>
            <w:r w:rsidRPr="00304431">
              <w:rPr>
                <w:rStyle w:val="2"/>
              </w:rPr>
              <w:softHyphen/>
              <w:t>ковую подг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товку мигран</w:t>
            </w:r>
            <w:r w:rsidRPr="00304431">
              <w:rPr>
                <w:rStyle w:val="2"/>
              </w:rPr>
              <w:softHyphen/>
              <w:t>тов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lastRenderedPageBreak/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534FB4">
            <w:pPr>
              <w:pStyle w:val="a9"/>
            </w:pPr>
            <w:r>
              <w:t xml:space="preserve">Администрация Курьинского района,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Курьинского района Алта</w:t>
            </w:r>
            <w:r w:rsidRPr="00304431">
              <w:t>й</w:t>
            </w:r>
            <w:r>
              <w:t>ского края,</w:t>
            </w:r>
          </w:p>
          <w:p w:rsidR="00E85027" w:rsidRPr="00304431" w:rsidRDefault="00E85027" w:rsidP="00534FB4">
            <w:pPr>
              <w:pStyle w:val="a9"/>
            </w:pPr>
            <w:r w:rsidRPr="00304431">
              <w:t>отдел по культуре и делам молодёжи Администрации Курьинского района;</w:t>
            </w:r>
          </w:p>
          <w:p w:rsidR="00E85027" w:rsidRPr="00304431" w:rsidRDefault="00E85027" w:rsidP="00304431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2743" w:type="dxa"/>
            <w:vAlign w:val="bottom"/>
          </w:tcPr>
          <w:p w:rsidR="00E85027" w:rsidRPr="00304431" w:rsidRDefault="00E85027" w:rsidP="00F917F1">
            <w:pPr>
              <w:pStyle w:val="a9"/>
            </w:pPr>
            <w:r w:rsidRPr="00304431">
              <w:rPr>
                <w:rStyle w:val="2"/>
              </w:rPr>
              <w:t>Задача 4.</w:t>
            </w:r>
          </w:p>
          <w:p w:rsidR="00E85027" w:rsidRPr="00304431" w:rsidRDefault="00E85027" w:rsidP="00671C99">
            <w:pPr>
              <w:pStyle w:val="a9"/>
              <w:jc w:val="both"/>
            </w:pPr>
            <w:r w:rsidRPr="00304431">
              <w:rPr>
                <w:rStyle w:val="2"/>
              </w:rPr>
              <w:t>Методическое обесп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чение и укрепление м</w:t>
            </w:r>
            <w:r w:rsidRPr="00304431">
              <w:rPr>
                <w:rStyle w:val="2"/>
              </w:rPr>
              <w:t>а</w:t>
            </w:r>
            <w:r w:rsidRPr="00304431">
              <w:rPr>
                <w:rStyle w:val="2"/>
              </w:rPr>
              <w:t>териально</w:t>
            </w:r>
            <w:r>
              <w:rPr>
                <w:rStyle w:val="2"/>
              </w:rPr>
              <w:t>-</w:t>
            </w:r>
            <w:r w:rsidRPr="00304431">
              <w:rPr>
                <w:rStyle w:val="2"/>
              </w:rPr>
              <w:softHyphen/>
              <w:t>технической базы субъек</w:t>
            </w:r>
            <w:r w:rsidRPr="00304431">
              <w:rPr>
                <w:rStyle w:val="2"/>
              </w:rPr>
              <w:softHyphen/>
              <w:t>тов, реал</w:t>
            </w:r>
            <w:r w:rsidRPr="00304431">
              <w:rPr>
                <w:rStyle w:val="2"/>
              </w:rPr>
              <w:t>и</w:t>
            </w:r>
            <w:r w:rsidRPr="00304431">
              <w:rPr>
                <w:rStyle w:val="2"/>
              </w:rPr>
              <w:t>зующих меро</w:t>
            </w:r>
            <w:r w:rsidRPr="00304431">
              <w:rPr>
                <w:rStyle w:val="2"/>
              </w:rPr>
              <w:softHyphen/>
              <w:t>приятия в области проти</w:t>
            </w:r>
            <w:r w:rsidRPr="00304431">
              <w:rPr>
                <w:rStyle w:val="2"/>
              </w:rPr>
              <w:softHyphen/>
              <w:t>водействия экстреми</w:t>
            </w:r>
            <w:r w:rsidRPr="00304431">
              <w:rPr>
                <w:rStyle w:val="2"/>
              </w:rPr>
              <w:t>з</w:t>
            </w:r>
            <w:r w:rsidRPr="00304431">
              <w:rPr>
                <w:rStyle w:val="2"/>
              </w:rPr>
              <w:t>му и идеологии терр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ризма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F917F1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E85027" w:rsidRPr="00304431" w:rsidRDefault="00E85027" w:rsidP="00BD3902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070" w:type="dxa"/>
          </w:tcPr>
          <w:p w:rsidR="00E85027" w:rsidRPr="00B01C4A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  <w:r w:rsidRPr="00B01C4A">
              <w:rPr>
                <w:sz w:val="24"/>
                <w:szCs w:val="24"/>
              </w:rPr>
              <w:t>Райо</w:t>
            </w:r>
            <w:r w:rsidRPr="00B01C4A">
              <w:rPr>
                <w:sz w:val="24"/>
                <w:szCs w:val="24"/>
              </w:rPr>
              <w:t>н</w:t>
            </w:r>
            <w:r w:rsidRPr="00B01C4A">
              <w:rPr>
                <w:sz w:val="24"/>
                <w:szCs w:val="24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2743" w:type="dxa"/>
          </w:tcPr>
          <w:p w:rsidR="00E85027" w:rsidRDefault="00E85027" w:rsidP="00F917F1">
            <w:pPr>
              <w:pStyle w:val="a9"/>
              <w:rPr>
                <w:rStyle w:val="2"/>
              </w:rPr>
            </w:pPr>
            <w:r w:rsidRPr="00304431">
              <w:rPr>
                <w:rStyle w:val="2"/>
              </w:rPr>
              <w:t>Мероприятие 4.1.</w:t>
            </w:r>
          </w:p>
          <w:p w:rsidR="00E85027" w:rsidRPr="00304431" w:rsidRDefault="00E85027" w:rsidP="00A52A64">
            <w:pPr>
              <w:pStyle w:val="a9"/>
              <w:jc w:val="both"/>
            </w:pPr>
            <w:r w:rsidRPr="00304431">
              <w:rPr>
                <w:rStyle w:val="2"/>
              </w:rPr>
              <w:t xml:space="preserve"> Методи</w:t>
            </w:r>
            <w:r w:rsidRPr="00304431">
              <w:rPr>
                <w:rStyle w:val="2"/>
              </w:rPr>
              <w:softHyphen/>
              <w:t>ческое обесп</w:t>
            </w:r>
            <w:r w:rsidRPr="00304431">
              <w:rPr>
                <w:rStyle w:val="2"/>
              </w:rPr>
              <w:t>е</w:t>
            </w:r>
            <w:r>
              <w:rPr>
                <w:rStyle w:val="2"/>
              </w:rPr>
              <w:t>чение обще</w:t>
            </w:r>
            <w:r w:rsidRPr="00304431">
              <w:rPr>
                <w:rStyle w:val="2"/>
              </w:rPr>
              <w:t>образов</w:t>
            </w:r>
            <w:r w:rsidRPr="00304431">
              <w:rPr>
                <w:rStyle w:val="2"/>
              </w:rPr>
              <w:t>а</w:t>
            </w:r>
            <w:r w:rsidRPr="00304431">
              <w:rPr>
                <w:rStyle w:val="2"/>
              </w:rPr>
              <w:t>тельных учрежде</w:t>
            </w:r>
            <w:r w:rsidRPr="00304431">
              <w:rPr>
                <w:rStyle w:val="2"/>
              </w:rPr>
              <w:softHyphen/>
              <w:t>ний района пособиями, н</w:t>
            </w:r>
            <w:r w:rsidRPr="00304431">
              <w:rPr>
                <w:rStyle w:val="2"/>
              </w:rPr>
              <w:t>а</w:t>
            </w:r>
            <w:r w:rsidRPr="00304431">
              <w:rPr>
                <w:rStyle w:val="2"/>
              </w:rPr>
              <w:t>правленными на профи</w:t>
            </w:r>
            <w:r w:rsidRPr="00304431">
              <w:rPr>
                <w:rStyle w:val="2"/>
              </w:rPr>
              <w:softHyphen/>
              <w:t>лактику проявлений экс</w:t>
            </w:r>
            <w:r w:rsidRPr="00304431">
              <w:rPr>
                <w:rStyle w:val="2"/>
              </w:rPr>
              <w:softHyphen/>
              <w:t>тремизма и идеол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гии тер</w:t>
            </w:r>
            <w:r w:rsidRPr="00304431">
              <w:rPr>
                <w:rStyle w:val="2"/>
              </w:rPr>
              <w:softHyphen/>
              <w:t>роризма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534FB4">
            <w:pPr>
              <w:pStyle w:val="a9"/>
            </w:pPr>
            <w:r w:rsidRPr="00304431">
              <w:t>комитет по образованию Администрации Курьинского района Алтай</w:t>
            </w:r>
            <w:r>
              <w:t>ского края,</w:t>
            </w:r>
          </w:p>
          <w:p w:rsidR="00E85027" w:rsidRPr="00304431" w:rsidRDefault="00E85027" w:rsidP="00534FB4">
            <w:pPr>
              <w:pStyle w:val="a9"/>
            </w:pPr>
            <w:r w:rsidRPr="00304431">
              <w:t>отдел по культуре и делам молодёжи Администрации Курьинского района;</w:t>
            </w:r>
          </w:p>
          <w:p w:rsidR="00E85027" w:rsidRPr="00304431" w:rsidRDefault="00E85027" w:rsidP="00304431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25</w:t>
            </w:r>
          </w:p>
        </w:tc>
        <w:tc>
          <w:tcPr>
            <w:tcW w:w="1070" w:type="dxa"/>
          </w:tcPr>
          <w:p w:rsidR="00E85027" w:rsidRPr="00B01C4A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  <w:r w:rsidRPr="00B01C4A">
              <w:rPr>
                <w:sz w:val="24"/>
                <w:szCs w:val="24"/>
              </w:rPr>
              <w:t>Райо</w:t>
            </w:r>
            <w:r w:rsidRPr="00B01C4A">
              <w:rPr>
                <w:sz w:val="24"/>
                <w:szCs w:val="24"/>
              </w:rPr>
              <w:t>н</w:t>
            </w:r>
            <w:r w:rsidRPr="00B01C4A">
              <w:rPr>
                <w:sz w:val="24"/>
                <w:szCs w:val="24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743" w:type="dxa"/>
          </w:tcPr>
          <w:p w:rsidR="00E85027" w:rsidRDefault="00E85027" w:rsidP="00D26C58">
            <w:pPr>
              <w:pStyle w:val="a9"/>
              <w:rPr>
                <w:rStyle w:val="2"/>
              </w:rPr>
            </w:pPr>
            <w:r>
              <w:rPr>
                <w:rStyle w:val="2"/>
              </w:rPr>
              <w:t xml:space="preserve">Мероприятие 4.2 </w:t>
            </w:r>
          </w:p>
          <w:p w:rsidR="00E85027" w:rsidRPr="00304431" w:rsidRDefault="00E85027" w:rsidP="00A52A64">
            <w:pPr>
              <w:pStyle w:val="a9"/>
              <w:jc w:val="both"/>
              <w:rPr>
                <w:rStyle w:val="2"/>
              </w:rPr>
            </w:pPr>
            <w:r>
              <w:rPr>
                <w:rStyle w:val="2"/>
              </w:rPr>
              <w:t>Оборудование помещ</w:t>
            </w:r>
            <w:r>
              <w:rPr>
                <w:rStyle w:val="2"/>
              </w:rPr>
              <w:t>е</w:t>
            </w:r>
            <w:r>
              <w:rPr>
                <w:rStyle w:val="2"/>
              </w:rPr>
              <w:t>ния для ЕДДС  в здании Администрации ра</w:t>
            </w:r>
            <w:r>
              <w:rPr>
                <w:rStyle w:val="2"/>
              </w:rPr>
              <w:t>й</w:t>
            </w:r>
            <w:r>
              <w:rPr>
                <w:rStyle w:val="2"/>
              </w:rPr>
              <w:t>она,  приобретение и установка оргтехники, видеонаблюдения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  <w:rPr>
                <w:rStyle w:val="2"/>
              </w:rPr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F917F1">
            <w:pPr>
              <w:pStyle w:val="a9"/>
            </w:pPr>
            <w:r>
              <w:t>Администрация Курьинского района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70" w:type="dxa"/>
          </w:tcPr>
          <w:p w:rsidR="00E85027" w:rsidRPr="002B3E10" w:rsidRDefault="00E85027" w:rsidP="00B40FC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20</w:t>
            </w:r>
          </w:p>
        </w:tc>
        <w:tc>
          <w:tcPr>
            <w:tcW w:w="2743" w:type="dxa"/>
          </w:tcPr>
          <w:p w:rsidR="00E85027" w:rsidRDefault="00E85027" w:rsidP="00D26C58">
            <w:pPr>
              <w:pStyle w:val="a9"/>
              <w:rPr>
                <w:rStyle w:val="2"/>
              </w:rPr>
            </w:pPr>
            <w:r>
              <w:rPr>
                <w:rStyle w:val="2"/>
              </w:rPr>
              <w:t>Мероприятие 4.3</w:t>
            </w:r>
            <w:r w:rsidRPr="00304431">
              <w:rPr>
                <w:rStyle w:val="2"/>
              </w:rPr>
              <w:t>.</w:t>
            </w:r>
          </w:p>
          <w:p w:rsidR="00E85027" w:rsidRPr="00304431" w:rsidRDefault="00E85027" w:rsidP="00A52A64">
            <w:pPr>
              <w:pStyle w:val="a9"/>
              <w:jc w:val="both"/>
            </w:pPr>
            <w:r w:rsidRPr="00304431">
              <w:rPr>
                <w:rStyle w:val="2"/>
              </w:rPr>
              <w:t xml:space="preserve"> Приобрет</w:t>
            </w:r>
            <w:r>
              <w:rPr>
                <w:rStyle w:val="2"/>
              </w:rPr>
              <w:t>ение имущ</w:t>
            </w:r>
            <w:r>
              <w:rPr>
                <w:rStyle w:val="2"/>
              </w:rPr>
              <w:t>е</w:t>
            </w:r>
            <w:r>
              <w:rPr>
                <w:rStyle w:val="2"/>
              </w:rPr>
              <w:t>ства (</w:t>
            </w:r>
            <w:r w:rsidRPr="00304431">
              <w:rPr>
                <w:rStyle w:val="2"/>
              </w:rPr>
              <w:t xml:space="preserve">видеотехники, </w:t>
            </w:r>
            <w:r>
              <w:rPr>
                <w:rStyle w:val="2"/>
              </w:rPr>
              <w:t>в</w:t>
            </w:r>
            <w:r>
              <w:rPr>
                <w:rStyle w:val="2"/>
              </w:rPr>
              <w:t>и</w:t>
            </w:r>
            <w:r>
              <w:rPr>
                <w:rStyle w:val="2"/>
              </w:rPr>
              <w:t xml:space="preserve">деокамер и других </w:t>
            </w:r>
            <w:r w:rsidRPr="00304431">
              <w:rPr>
                <w:rStyle w:val="2"/>
              </w:rPr>
              <w:t>электронно-цифровых средств) для обеспеч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 xml:space="preserve">ния </w:t>
            </w:r>
            <w:r>
              <w:rPr>
                <w:rStyle w:val="2"/>
              </w:rPr>
              <w:t>видеонаблюдения в местах с массовым пр</w:t>
            </w:r>
            <w:r>
              <w:rPr>
                <w:rStyle w:val="2"/>
              </w:rPr>
              <w:t>е</w:t>
            </w:r>
            <w:r>
              <w:rPr>
                <w:rStyle w:val="2"/>
              </w:rPr>
              <w:t>быванием людей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534FB4">
            <w:pPr>
              <w:pStyle w:val="a9"/>
            </w:pPr>
            <w:r>
              <w:t xml:space="preserve">Администрация Курьинского района,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Курьинского района Алта</w:t>
            </w:r>
            <w:r w:rsidRPr="00304431">
              <w:t>й</w:t>
            </w:r>
            <w:r>
              <w:t>ского края,</w:t>
            </w:r>
          </w:p>
          <w:p w:rsidR="00E85027" w:rsidRPr="00304431" w:rsidRDefault="00E85027" w:rsidP="00534FB4">
            <w:pPr>
              <w:pStyle w:val="a9"/>
            </w:pPr>
            <w:r w:rsidRPr="00304431">
              <w:t>отдел по культуре и делам молодёжи Администрации Курьинского района;</w:t>
            </w:r>
          </w:p>
          <w:p w:rsidR="00E85027" w:rsidRPr="00304431" w:rsidRDefault="00E85027" w:rsidP="00304431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25</w:t>
            </w: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2743" w:type="dxa"/>
            <w:vAlign w:val="bottom"/>
          </w:tcPr>
          <w:p w:rsidR="00E85027" w:rsidRDefault="00E85027" w:rsidP="00F917F1">
            <w:pPr>
              <w:pStyle w:val="a9"/>
              <w:rPr>
                <w:rStyle w:val="2"/>
              </w:rPr>
            </w:pPr>
            <w:r w:rsidRPr="00304431">
              <w:rPr>
                <w:rStyle w:val="2"/>
              </w:rPr>
              <w:t xml:space="preserve">Задача 5. </w:t>
            </w:r>
          </w:p>
          <w:p w:rsidR="00E85027" w:rsidRPr="00304431" w:rsidRDefault="00E85027" w:rsidP="00A52A64">
            <w:pPr>
              <w:pStyle w:val="a9"/>
              <w:jc w:val="both"/>
            </w:pPr>
            <w:r w:rsidRPr="00304431">
              <w:rPr>
                <w:rStyle w:val="2"/>
              </w:rPr>
              <w:t>Вовлечение мо</w:t>
            </w:r>
            <w:r w:rsidRPr="00304431">
              <w:rPr>
                <w:rStyle w:val="2"/>
              </w:rPr>
              <w:softHyphen/>
              <w:t>лодежи в реализацию си</w:t>
            </w:r>
            <w:r w:rsidRPr="00304431">
              <w:rPr>
                <w:rStyle w:val="2"/>
              </w:rPr>
              <w:softHyphen/>
              <w:t>стемы мер по профилакти</w:t>
            </w:r>
            <w:r w:rsidRPr="00304431">
              <w:rPr>
                <w:rStyle w:val="2"/>
              </w:rPr>
              <w:softHyphen/>
              <w:t>ке экстремизма и его край</w:t>
            </w:r>
            <w:r w:rsidRPr="00304431">
              <w:rPr>
                <w:rStyle w:val="2"/>
              </w:rPr>
              <w:softHyphen/>
              <w:t>ней формы - террори</w:t>
            </w:r>
            <w:r w:rsidRPr="00304431">
              <w:rPr>
                <w:rStyle w:val="2"/>
              </w:rPr>
              <w:t>з</w:t>
            </w:r>
            <w:r w:rsidRPr="00304431">
              <w:rPr>
                <w:rStyle w:val="2"/>
              </w:rPr>
              <w:t>ма, а также формиров</w:t>
            </w:r>
            <w:r w:rsidRPr="00304431">
              <w:rPr>
                <w:rStyle w:val="2"/>
              </w:rPr>
              <w:t>а</w:t>
            </w:r>
            <w:r w:rsidRPr="00304431">
              <w:rPr>
                <w:rStyle w:val="2"/>
              </w:rPr>
              <w:t>ние не</w:t>
            </w:r>
            <w:r w:rsidRPr="00304431">
              <w:rPr>
                <w:rStyle w:val="2"/>
              </w:rPr>
              <w:softHyphen/>
              <w:t>терпимости к экстремист</w:t>
            </w:r>
            <w:r w:rsidRPr="00304431">
              <w:rPr>
                <w:rStyle w:val="2"/>
              </w:rPr>
              <w:softHyphen/>
              <w:t>ской и те</w:t>
            </w:r>
            <w:r w:rsidRPr="00304431">
              <w:rPr>
                <w:rStyle w:val="2"/>
              </w:rPr>
              <w:t>р</w:t>
            </w:r>
            <w:r w:rsidRPr="00304431">
              <w:rPr>
                <w:rStyle w:val="2"/>
              </w:rPr>
              <w:t>рористической идеол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гии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493959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22</w:t>
            </w:r>
          </w:p>
        </w:tc>
        <w:tc>
          <w:tcPr>
            <w:tcW w:w="2743" w:type="dxa"/>
          </w:tcPr>
          <w:p w:rsidR="00E85027" w:rsidRDefault="00E85027" w:rsidP="00F917F1">
            <w:pPr>
              <w:pStyle w:val="a9"/>
              <w:rPr>
                <w:rStyle w:val="2"/>
              </w:rPr>
            </w:pPr>
            <w:r w:rsidRPr="00304431">
              <w:rPr>
                <w:rStyle w:val="2"/>
              </w:rPr>
              <w:t xml:space="preserve">Мероприятие 5.1. </w:t>
            </w:r>
          </w:p>
          <w:p w:rsidR="00E85027" w:rsidRPr="00304431" w:rsidRDefault="00E85027" w:rsidP="00A52A64">
            <w:pPr>
              <w:pStyle w:val="a9"/>
              <w:jc w:val="both"/>
            </w:pPr>
            <w:r w:rsidRPr="00304431">
              <w:rPr>
                <w:rStyle w:val="2"/>
              </w:rPr>
              <w:t>Участие в проведении социологических и</w:t>
            </w:r>
            <w:r w:rsidRPr="00304431">
              <w:rPr>
                <w:rStyle w:val="2"/>
              </w:rPr>
              <w:t>с</w:t>
            </w:r>
            <w:r w:rsidRPr="00304431">
              <w:rPr>
                <w:rStyle w:val="2"/>
              </w:rPr>
              <w:t xml:space="preserve">следований «индекса </w:t>
            </w:r>
            <w:proofErr w:type="spellStart"/>
            <w:r w:rsidRPr="00304431">
              <w:rPr>
                <w:rStyle w:val="2"/>
              </w:rPr>
              <w:t>интолерантности</w:t>
            </w:r>
            <w:proofErr w:type="spellEnd"/>
            <w:r w:rsidRPr="00304431">
              <w:rPr>
                <w:rStyle w:val="2"/>
              </w:rPr>
              <w:t>» м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лодежи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534FB4">
            <w:pPr>
              <w:pStyle w:val="a9"/>
            </w:pPr>
            <w:r>
              <w:t xml:space="preserve">Администрация Курьинского района,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Курьинского района Алта</w:t>
            </w:r>
            <w:r w:rsidRPr="00304431">
              <w:t>й</w:t>
            </w:r>
            <w:r>
              <w:t>ского края,</w:t>
            </w:r>
          </w:p>
          <w:p w:rsidR="00E85027" w:rsidRPr="00304431" w:rsidRDefault="00E85027" w:rsidP="00304431">
            <w:pPr>
              <w:pStyle w:val="a9"/>
            </w:pPr>
            <w:r w:rsidRPr="00304431">
              <w:t>отдел по культуре и делам молодёжи Администрации Курьинского района;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rPr>
          <w:trHeight w:val="2961"/>
        </w:trPr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t>23</w:t>
            </w:r>
          </w:p>
        </w:tc>
        <w:tc>
          <w:tcPr>
            <w:tcW w:w="2743" w:type="dxa"/>
          </w:tcPr>
          <w:p w:rsidR="00E85027" w:rsidRDefault="00E85027" w:rsidP="00BD05A3">
            <w:pPr>
              <w:pStyle w:val="a9"/>
              <w:rPr>
                <w:rStyle w:val="2"/>
              </w:rPr>
            </w:pPr>
            <w:r w:rsidRPr="00304431">
              <w:rPr>
                <w:rStyle w:val="2"/>
              </w:rPr>
              <w:t xml:space="preserve">Мероприятие 5.2. </w:t>
            </w:r>
          </w:p>
          <w:p w:rsidR="00E85027" w:rsidRPr="00304431" w:rsidRDefault="00E85027" w:rsidP="00A52A64">
            <w:pPr>
              <w:pStyle w:val="a9"/>
              <w:jc w:val="both"/>
            </w:pPr>
            <w:r w:rsidRPr="00304431">
              <w:rPr>
                <w:rStyle w:val="2"/>
              </w:rPr>
              <w:t>Участие в  ежегодном краевом семинаре-тренинге специалистов, работающих с молод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жью на тему: «Совр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мен</w:t>
            </w:r>
            <w:r w:rsidRPr="00304431">
              <w:rPr>
                <w:rStyle w:val="2"/>
              </w:rPr>
              <w:softHyphen/>
              <w:t>ные формы работы с моло</w:t>
            </w:r>
            <w:r w:rsidRPr="00304431">
              <w:rPr>
                <w:rStyle w:val="2"/>
              </w:rPr>
              <w:softHyphen/>
              <w:t>дежью по пр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филактике экстремизма и идеологии террори</w:t>
            </w:r>
            <w:r w:rsidRPr="00304431">
              <w:rPr>
                <w:rStyle w:val="2"/>
              </w:rPr>
              <w:t>з</w:t>
            </w:r>
            <w:r w:rsidRPr="00304431">
              <w:rPr>
                <w:rStyle w:val="2"/>
              </w:rPr>
              <w:t>ма», посвященно</w:t>
            </w:r>
            <w:r w:rsidRPr="00304431">
              <w:rPr>
                <w:rStyle w:val="2"/>
              </w:rPr>
              <w:softHyphen/>
              <w:t>го формированию моло</w:t>
            </w:r>
            <w:r w:rsidRPr="00304431">
              <w:rPr>
                <w:rStyle w:val="2"/>
              </w:rPr>
              <w:softHyphen/>
              <w:t>дежного акти</w:t>
            </w:r>
            <w:r>
              <w:rPr>
                <w:rStyle w:val="2"/>
              </w:rPr>
              <w:t>в</w:t>
            </w:r>
            <w:r w:rsidRPr="00304431">
              <w:rPr>
                <w:rStyle w:val="2"/>
              </w:rPr>
              <w:t>а</w:t>
            </w:r>
            <w:r>
              <w:rPr>
                <w:rStyle w:val="2"/>
              </w:rPr>
              <w:t xml:space="preserve"> </w:t>
            </w:r>
            <w:r w:rsidRPr="00304431">
              <w:rPr>
                <w:rStyle w:val="2"/>
              </w:rPr>
              <w:t>(воло</w:t>
            </w:r>
            <w:r w:rsidRPr="00304431">
              <w:rPr>
                <w:rStyle w:val="2"/>
              </w:rPr>
              <w:t>н</w:t>
            </w:r>
            <w:r w:rsidRPr="00304431">
              <w:rPr>
                <w:rStyle w:val="2"/>
              </w:rPr>
              <w:t>тер</w:t>
            </w:r>
            <w:r w:rsidRPr="00304431">
              <w:rPr>
                <w:rStyle w:val="2"/>
              </w:rPr>
              <w:softHyphen/>
              <w:t xml:space="preserve">ского движения) в сфере </w:t>
            </w:r>
            <w:proofErr w:type="spellStart"/>
            <w:r w:rsidRPr="00304431">
              <w:rPr>
                <w:rStyle w:val="2"/>
              </w:rPr>
              <w:t>антиэкстремис</w:t>
            </w:r>
            <w:r w:rsidRPr="00304431">
              <w:rPr>
                <w:rStyle w:val="2"/>
              </w:rPr>
              <w:t>т</w:t>
            </w:r>
            <w:r w:rsidRPr="00304431">
              <w:rPr>
                <w:rStyle w:val="2"/>
              </w:rPr>
              <w:t>ской</w:t>
            </w:r>
            <w:proofErr w:type="spellEnd"/>
            <w:r w:rsidRPr="00304431">
              <w:rPr>
                <w:rStyle w:val="2"/>
              </w:rPr>
              <w:t xml:space="preserve"> дея</w:t>
            </w:r>
            <w:r w:rsidRPr="00304431">
              <w:rPr>
                <w:rStyle w:val="2"/>
              </w:rPr>
              <w:softHyphen/>
              <w:t>тельности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</w:pPr>
            <w:r w:rsidRPr="00304431">
              <w:rPr>
                <w:rStyle w:val="2"/>
              </w:rPr>
              <w:t>годы</w:t>
            </w:r>
          </w:p>
        </w:tc>
        <w:tc>
          <w:tcPr>
            <w:tcW w:w="3261" w:type="dxa"/>
          </w:tcPr>
          <w:p w:rsidR="00E85027" w:rsidRPr="00304431" w:rsidRDefault="00E85027" w:rsidP="00534FB4">
            <w:pPr>
              <w:pStyle w:val="a9"/>
            </w:pPr>
            <w:r>
              <w:t xml:space="preserve">Администрация Курьинского района, </w:t>
            </w:r>
            <w:r w:rsidRPr="00304431">
              <w:t>комитет по образ</w:t>
            </w:r>
            <w:r w:rsidRPr="00304431">
              <w:t>о</w:t>
            </w:r>
            <w:r w:rsidRPr="00304431">
              <w:t>ванию Администрации Курьинского района Алта</w:t>
            </w:r>
            <w:r w:rsidRPr="00304431">
              <w:t>й</w:t>
            </w:r>
            <w:r>
              <w:t>ского края,</w:t>
            </w:r>
          </w:p>
          <w:p w:rsidR="00E85027" w:rsidRPr="00304431" w:rsidRDefault="00E85027" w:rsidP="00534FB4">
            <w:pPr>
              <w:pStyle w:val="a9"/>
            </w:pPr>
            <w:r w:rsidRPr="00304431">
              <w:t>отдел по культуре и делам молодёжи Администрации Курьинского района;</w:t>
            </w:r>
          </w:p>
          <w:p w:rsidR="00E85027" w:rsidRPr="00304431" w:rsidRDefault="00E85027" w:rsidP="00304431">
            <w:pPr>
              <w:pStyle w:val="a9"/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  <w:tr w:rsidR="00E85027" w:rsidTr="00BD3902">
        <w:trPr>
          <w:trHeight w:val="3032"/>
        </w:trPr>
        <w:tc>
          <w:tcPr>
            <w:tcW w:w="606" w:type="dxa"/>
          </w:tcPr>
          <w:p w:rsidR="00E85027" w:rsidRPr="00304431" w:rsidRDefault="00E85027" w:rsidP="001219FA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304431"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2743" w:type="dxa"/>
          </w:tcPr>
          <w:p w:rsidR="00E85027" w:rsidRDefault="00E85027" w:rsidP="00BD05A3">
            <w:pPr>
              <w:pStyle w:val="a9"/>
              <w:rPr>
                <w:rStyle w:val="2"/>
              </w:rPr>
            </w:pPr>
            <w:r w:rsidRPr="00304431">
              <w:rPr>
                <w:rStyle w:val="2"/>
              </w:rPr>
              <w:t xml:space="preserve">Мероприятие 5.3. </w:t>
            </w:r>
          </w:p>
          <w:p w:rsidR="00E85027" w:rsidRPr="00304431" w:rsidRDefault="00E85027" w:rsidP="00A52A64">
            <w:pPr>
              <w:pStyle w:val="a9"/>
              <w:jc w:val="both"/>
            </w:pPr>
            <w:r w:rsidRPr="00304431">
              <w:rPr>
                <w:rStyle w:val="2"/>
              </w:rPr>
              <w:t>Прове</w:t>
            </w:r>
            <w:r w:rsidRPr="00304431">
              <w:rPr>
                <w:rStyle w:val="2"/>
              </w:rPr>
              <w:softHyphen/>
              <w:t>дение спорти</w:t>
            </w:r>
            <w:r w:rsidRPr="00304431">
              <w:rPr>
                <w:rStyle w:val="2"/>
              </w:rPr>
              <w:t>в</w:t>
            </w:r>
            <w:r w:rsidRPr="00304431">
              <w:rPr>
                <w:rStyle w:val="2"/>
              </w:rPr>
              <w:t>ных мероприятий «Спорт за межнаци</w:t>
            </w:r>
            <w:r w:rsidRPr="00304431">
              <w:rPr>
                <w:rStyle w:val="2"/>
              </w:rPr>
              <w:t>о</w:t>
            </w:r>
            <w:r w:rsidRPr="00304431">
              <w:rPr>
                <w:rStyle w:val="2"/>
              </w:rPr>
              <w:t>нальное согласие и дружбу» среди общ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образовательных учр</w:t>
            </w:r>
            <w:r w:rsidRPr="00304431">
              <w:rPr>
                <w:rStyle w:val="2"/>
              </w:rPr>
              <w:t>е</w:t>
            </w:r>
            <w:r w:rsidRPr="00304431">
              <w:rPr>
                <w:rStyle w:val="2"/>
              </w:rPr>
              <w:t>ждений</w:t>
            </w:r>
          </w:p>
        </w:tc>
        <w:tc>
          <w:tcPr>
            <w:tcW w:w="1275" w:type="dxa"/>
          </w:tcPr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2016</w:t>
            </w:r>
            <w:r w:rsidRPr="00304431">
              <w:rPr>
                <w:rStyle w:val="2"/>
              </w:rPr>
              <w:softHyphen/>
            </w:r>
          </w:p>
          <w:p w:rsidR="00E85027" w:rsidRPr="00304431" w:rsidRDefault="00E85027" w:rsidP="00534FB4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304431" w:rsidRDefault="00E85027" w:rsidP="00534FB4">
            <w:pPr>
              <w:pStyle w:val="a9"/>
              <w:jc w:val="center"/>
              <w:rPr>
                <w:rStyle w:val="2"/>
              </w:rPr>
            </w:pPr>
            <w:r w:rsidRPr="00304431">
              <w:rPr>
                <w:rStyle w:val="2"/>
              </w:rPr>
              <w:t>годы</w:t>
            </w:r>
          </w:p>
          <w:p w:rsidR="00E85027" w:rsidRPr="00304431" w:rsidRDefault="00E85027" w:rsidP="00534FB4">
            <w:pPr>
              <w:pStyle w:val="a9"/>
              <w:jc w:val="center"/>
              <w:rPr>
                <w:rStyle w:val="2"/>
              </w:rPr>
            </w:pPr>
          </w:p>
          <w:p w:rsidR="00E85027" w:rsidRPr="00304431" w:rsidRDefault="00E85027" w:rsidP="00534FB4">
            <w:pPr>
              <w:pStyle w:val="a9"/>
              <w:jc w:val="center"/>
            </w:pPr>
          </w:p>
        </w:tc>
        <w:tc>
          <w:tcPr>
            <w:tcW w:w="3261" w:type="dxa"/>
          </w:tcPr>
          <w:p w:rsidR="00E85027" w:rsidRPr="00304431" w:rsidRDefault="00E85027" w:rsidP="00F917F1">
            <w:pPr>
              <w:pStyle w:val="a9"/>
            </w:pPr>
            <w:r w:rsidRPr="00304431">
              <w:t>комитет по образованию Администрации Курьинского района Алтайского края;</w:t>
            </w:r>
          </w:p>
          <w:p w:rsidR="00E85027" w:rsidRPr="00304431" w:rsidRDefault="00E85027" w:rsidP="0037400C">
            <w:pPr>
              <w:pStyle w:val="a9"/>
            </w:pPr>
            <w:r w:rsidRPr="00304431">
              <w:t>отдел по культуре и делам молодёжи Администрации Курьинского района;</w:t>
            </w: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E85027" w:rsidRPr="00304431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70" w:type="dxa"/>
          </w:tcPr>
          <w:p w:rsidR="00E85027" w:rsidRPr="002B3E10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8"/>
                <w:szCs w:val="28"/>
              </w:rPr>
            </w:pPr>
            <w:r w:rsidRPr="00304431">
              <w:rPr>
                <w:sz w:val="24"/>
                <w:szCs w:val="28"/>
              </w:rPr>
              <w:t>Райо</w:t>
            </w:r>
            <w:r w:rsidRPr="00304431">
              <w:rPr>
                <w:sz w:val="24"/>
                <w:szCs w:val="28"/>
              </w:rPr>
              <w:t>н</w:t>
            </w:r>
            <w:r w:rsidRPr="00304431">
              <w:rPr>
                <w:sz w:val="24"/>
                <w:szCs w:val="28"/>
              </w:rPr>
              <w:t>ный бюджет</w:t>
            </w:r>
          </w:p>
        </w:tc>
      </w:tr>
    </w:tbl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Pr="00E824F7" w:rsidRDefault="00E85027" w:rsidP="00E824F7">
      <w:pPr>
        <w:pStyle w:val="3"/>
        <w:shd w:val="clear" w:color="auto" w:fill="auto"/>
        <w:spacing w:after="0" w:line="331" w:lineRule="exact"/>
        <w:ind w:left="20" w:right="20" w:firstLine="0"/>
        <w:jc w:val="right"/>
        <w:rPr>
          <w:sz w:val="24"/>
          <w:szCs w:val="24"/>
        </w:rPr>
      </w:pPr>
      <w:r w:rsidRPr="00E824F7">
        <w:rPr>
          <w:sz w:val="24"/>
          <w:szCs w:val="24"/>
        </w:rPr>
        <w:lastRenderedPageBreak/>
        <w:t>Таблица 3</w:t>
      </w:r>
    </w:p>
    <w:p w:rsidR="00E85027" w:rsidRDefault="00E85027" w:rsidP="00E824F7">
      <w:pPr>
        <w:pStyle w:val="3"/>
        <w:shd w:val="clear" w:color="auto" w:fill="auto"/>
        <w:spacing w:after="0" w:line="331" w:lineRule="exact"/>
        <w:ind w:left="20" w:right="20" w:firstLine="0"/>
        <w:rPr>
          <w:sz w:val="28"/>
          <w:szCs w:val="28"/>
        </w:rPr>
      </w:pPr>
      <w:r>
        <w:rPr>
          <w:sz w:val="28"/>
          <w:szCs w:val="28"/>
        </w:rPr>
        <w:t>Объём</w:t>
      </w:r>
    </w:p>
    <w:p w:rsidR="00E85027" w:rsidRDefault="00E85027" w:rsidP="00E824F7">
      <w:pPr>
        <w:pStyle w:val="3"/>
        <w:shd w:val="clear" w:color="auto" w:fill="auto"/>
        <w:spacing w:after="0" w:line="331" w:lineRule="exact"/>
        <w:ind w:left="20" w:right="20" w:firstLine="0"/>
        <w:rPr>
          <w:sz w:val="28"/>
          <w:szCs w:val="28"/>
        </w:rPr>
      </w:pPr>
      <w:r>
        <w:rPr>
          <w:sz w:val="28"/>
          <w:szCs w:val="28"/>
        </w:rPr>
        <w:t xml:space="preserve">финансовых ресурсов, необходимых для реализации муниципальной программы  «Противодействие экстремизму и идеологии терроризма в </w:t>
      </w:r>
      <w:proofErr w:type="spellStart"/>
      <w:r>
        <w:rPr>
          <w:sz w:val="28"/>
          <w:szCs w:val="28"/>
        </w:rPr>
        <w:t>Курьинском</w:t>
      </w:r>
      <w:proofErr w:type="spellEnd"/>
      <w:r>
        <w:rPr>
          <w:sz w:val="28"/>
          <w:szCs w:val="28"/>
        </w:rPr>
        <w:t xml:space="preserve"> районе» на 2016 – 2020 годы</w:t>
      </w: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p w:rsidR="00E85027" w:rsidRDefault="00E85027" w:rsidP="00911FFC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tbl>
      <w:tblPr>
        <w:tblW w:w="0" w:type="auto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266"/>
        <w:gridCol w:w="2082"/>
        <w:gridCol w:w="2083"/>
        <w:gridCol w:w="2083"/>
        <w:gridCol w:w="2083"/>
        <w:gridCol w:w="2084"/>
        <w:gridCol w:w="2085"/>
      </w:tblGrid>
      <w:tr w:rsidR="00E85027" w:rsidTr="002B3E10">
        <w:tc>
          <w:tcPr>
            <w:tcW w:w="2110" w:type="dxa"/>
            <w:vMerge w:val="restart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Источники и н</w:t>
            </w:r>
            <w:r w:rsidRPr="00BD05A3">
              <w:rPr>
                <w:rStyle w:val="2"/>
              </w:rPr>
              <w:t>а</w:t>
            </w:r>
            <w:r w:rsidRPr="00BD05A3">
              <w:rPr>
                <w:rStyle w:val="2"/>
              </w:rPr>
              <w:t>правления расх</w:t>
            </w:r>
            <w:r w:rsidRPr="00BD05A3">
              <w:rPr>
                <w:rStyle w:val="2"/>
              </w:rPr>
              <w:t>о</w:t>
            </w:r>
            <w:r w:rsidRPr="00BD05A3">
              <w:rPr>
                <w:rStyle w:val="2"/>
              </w:rPr>
              <w:t>дов</w:t>
            </w:r>
          </w:p>
        </w:tc>
        <w:tc>
          <w:tcPr>
            <w:tcW w:w="12656" w:type="dxa"/>
            <w:gridSpan w:val="6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rStyle w:val="2"/>
              </w:rPr>
              <w:t>Сумма расходов, тыс. рублей</w:t>
            </w:r>
          </w:p>
        </w:tc>
      </w:tr>
      <w:tr w:rsidR="00E85027" w:rsidTr="002B3E10">
        <w:trPr>
          <w:trHeight w:val="640"/>
        </w:trPr>
        <w:tc>
          <w:tcPr>
            <w:tcW w:w="2110" w:type="dxa"/>
            <w:vMerge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09" w:type="dxa"/>
            <w:vAlign w:val="bottom"/>
          </w:tcPr>
          <w:p w:rsidR="00E85027" w:rsidRPr="00BD05A3" w:rsidRDefault="00E85027" w:rsidP="002B3E10">
            <w:pPr>
              <w:pStyle w:val="a9"/>
              <w:jc w:val="center"/>
            </w:pPr>
            <w:r w:rsidRPr="00BD05A3">
              <w:rPr>
                <w:rStyle w:val="2"/>
              </w:rPr>
              <w:t>201</w:t>
            </w:r>
            <w:r>
              <w:rPr>
                <w:rStyle w:val="2"/>
              </w:rPr>
              <w:t>6</w:t>
            </w:r>
          </w:p>
          <w:p w:rsidR="00E85027" w:rsidRPr="00BD05A3" w:rsidRDefault="00E85027" w:rsidP="002B3E10">
            <w:pPr>
              <w:pStyle w:val="a9"/>
              <w:jc w:val="center"/>
            </w:pPr>
            <w:r w:rsidRPr="00BD05A3">
              <w:rPr>
                <w:rStyle w:val="2"/>
              </w:rPr>
              <w:t>год</w:t>
            </w:r>
          </w:p>
        </w:tc>
        <w:tc>
          <w:tcPr>
            <w:tcW w:w="2109" w:type="dxa"/>
            <w:vAlign w:val="bottom"/>
          </w:tcPr>
          <w:p w:rsidR="00E85027" w:rsidRPr="00BD05A3" w:rsidRDefault="00E85027" w:rsidP="002B3E10">
            <w:pPr>
              <w:pStyle w:val="a9"/>
              <w:jc w:val="center"/>
            </w:pPr>
            <w:r w:rsidRPr="00BD05A3">
              <w:rPr>
                <w:rStyle w:val="2"/>
              </w:rPr>
              <w:t>201</w:t>
            </w:r>
            <w:r>
              <w:rPr>
                <w:rStyle w:val="2"/>
              </w:rPr>
              <w:t>7</w:t>
            </w:r>
          </w:p>
          <w:p w:rsidR="00E85027" w:rsidRPr="00BD05A3" w:rsidRDefault="00E85027" w:rsidP="002B3E10">
            <w:pPr>
              <w:pStyle w:val="a9"/>
              <w:jc w:val="center"/>
            </w:pPr>
            <w:r w:rsidRPr="00BD05A3">
              <w:rPr>
                <w:rStyle w:val="2"/>
              </w:rPr>
              <w:t>год</w:t>
            </w:r>
          </w:p>
        </w:tc>
        <w:tc>
          <w:tcPr>
            <w:tcW w:w="2109" w:type="dxa"/>
            <w:vAlign w:val="bottom"/>
          </w:tcPr>
          <w:p w:rsidR="00E85027" w:rsidRPr="00BD05A3" w:rsidRDefault="00E85027" w:rsidP="002B3E10">
            <w:pPr>
              <w:pStyle w:val="a9"/>
              <w:jc w:val="center"/>
            </w:pPr>
            <w:r w:rsidRPr="00BD05A3">
              <w:rPr>
                <w:rStyle w:val="2"/>
              </w:rPr>
              <w:t>201</w:t>
            </w:r>
            <w:r>
              <w:rPr>
                <w:rStyle w:val="2"/>
              </w:rPr>
              <w:t>8</w:t>
            </w:r>
          </w:p>
          <w:p w:rsidR="00E85027" w:rsidRPr="00BD05A3" w:rsidRDefault="00E85027" w:rsidP="002B3E10">
            <w:pPr>
              <w:pStyle w:val="a9"/>
              <w:jc w:val="center"/>
            </w:pPr>
            <w:r w:rsidRPr="00BD05A3">
              <w:rPr>
                <w:rStyle w:val="2"/>
              </w:rPr>
              <w:t>год</w:t>
            </w:r>
          </w:p>
        </w:tc>
        <w:tc>
          <w:tcPr>
            <w:tcW w:w="2109" w:type="dxa"/>
            <w:vAlign w:val="bottom"/>
          </w:tcPr>
          <w:p w:rsidR="00E85027" w:rsidRPr="00BD05A3" w:rsidRDefault="00E85027" w:rsidP="002B3E10">
            <w:pPr>
              <w:pStyle w:val="a9"/>
              <w:jc w:val="center"/>
            </w:pPr>
            <w:r w:rsidRPr="00BD05A3">
              <w:rPr>
                <w:rStyle w:val="2"/>
              </w:rPr>
              <w:t>201</w:t>
            </w:r>
            <w:r>
              <w:rPr>
                <w:rStyle w:val="2"/>
              </w:rPr>
              <w:t>9</w:t>
            </w:r>
          </w:p>
          <w:p w:rsidR="00E85027" w:rsidRPr="00BD05A3" w:rsidRDefault="00E85027" w:rsidP="002B3E10">
            <w:pPr>
              <w:pStyle w:val="a9"/>
              <w:jc w:val="center"/>
            </w:pPr>
            <w:r w:rsidRPr="00BD05A3">
              <w:rPr>
                <w:rStyle w:val="2"/>
              </w:rPr>
              <w:t>год</w:t>
            </w:r>
          </w:p>
        </w:tc>
        <w:tc>
          <w:tcPr>
            <w:tcW w:w="2110" w:type="dxa"/>
            <w:vAlign w:val="bottom"/>
          </w:tcPr>
          <w:p w:rsidR="00E85027" w:rsidRPr="00BD05A3" w:rsidRDefault="00E85027" w:rsidP="002B3E10">
            <w:pPr>
              <w:pStyle w:val="a9"/>
              <w:jc w:val="center"/>
            </w:pPr>
            <w:r>
              <w:rPr>
                <w:rStyle w:val="2"/>
              </w:rPr>
              <w:t>2020</w:t>
            </w:r>
          </w:p>
          <w:p w:rsidR="00E85027" w:rsidRPr="00BD05A3" w:rsidRDefault="00E85027" w:rsidP="002B3E10">
            <w:pPr>
              <w:pStyle w:val="a9"/>
              <w:jc w:val="center"/>
            </w:pPr>
            <w:r w:rsidRPr="00BD05A3">
              <w:rPr>
                <w:rStyle w:val="2"/>
              </w:rPr>
              <w:t>год</w:t>
            </w:r>
          </w:p>
        </w:tc>
        <w:tc>
          <w:tcPr>
            <w:tcW w:w="2110" w:type="dxa"/>
            <w:vAlign w:val="center"/>
          </w:tcPr>
          <w:p w:rsidR="00E85027" w:rsidRPr="00BD05A3" w:rsidRDefault="00E85027" w:rsidP="002B3E10">
            <w:pPr>
              <w:pStyle w:val="a9"/>
              <w:jc w:val="center"/>
            </w:pPr>
            <w:r w:rsidRPr="00BD05A3">
              <w:rPr>
                <w:rStyle w:val="2"/>
              </w:rPr>
              <w:t>всего</w:t>
            </w:r>
          </w:p>
        </w:tc>
      </w:tr>
      <w:tr w:rsidR="00E85027" w:rsidTr="002B3E10"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1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2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4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5</w:t>
            </w: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6</w:t>
            </w: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7</w:t>
            </w: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Всего финансовых затрат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150</w:t>
            </w: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в том числе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из краевого бю</w:t>
            </w:r>
            <w:r w:rsidRPr="00BD05A3">
              <w:rPr>
                <w:rStyle w:val="2"/>
              </w:rPr>
              <w:t>д</w:t>
            </w:r>
            <w:r w:rsidRPr="00BD05A3">
              <w:rPr>
                <w:rStyle w:val="2"/>
              </w:rPr>
              <w:t>жета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BD05A3">
            <w:pPr>
              <w:pStyle w:val="a9"/>
            </w:pPr>
            <w:r w:rsidRPr="00BD05A3">
              <w:rPr>
                <w:rStyle w:val="2"/>
              </w:rPr>
              <w:t>из федерального бюджета (на усл</w:t>
            </w:r>
            <w:r w:rsidRPr="00BD05A3">
              <w:rPr>
                <w:rStyle w:val="2"/>
              </w:rPr>
              <w:t>о</w:t>
            </w:r>
            <w:r w:rsidRPr="00BD05A3">
              <w:rPr>
                <w:rStyle w:val="2"/>
              </w:rPr>
              <w:t xml:space="preserve">виях </w:t>
            </w:r>
            <w:proofErr w:type="spellStart"/>
            <w:r w:rsidRPr="00BD05A3">
              <w:rPr>
                <w:rStyle w:val="2"/>
              </w:rPr>
              <w:t>софинансир</w:t>
            </w:r>
            <w:r w:rsidRPr="00BD05A3">
              <w:rPr>
                <w:rStyle w:val="2"/>
              </w:rPr>
              <w:t>о</w:t>
            </w:r>
            <w:r w:rsidRPr="00BD05A3">
              <w:rPr>
                <w:rStyle w:val="2"/>
              </w:rPr>
              <w:t>вания</w:t>
            </w:r>
            <w:proofErr w:type="spellEnd"/>
            <w:r w:rsidRPr="00BD05A3">
              <w:rPr>
                <w:rStyle w:val="2"/>
              </w:rPr>
              <w:t>)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из местного бю</w:t>
            </w:r>
            <w:r w:rsidRPr="00BD05A3">
              <w:rPr>
                <w:rStyle w:val="2"/>
              </w:rPr>
              <w:t>д</w:t>
            </w:r>
            <w:r w:rsidRPr="00BD05A3">
              <w:rPr>
                <w:rStyle w:val="2"/>
              </w:rPr>
              <w:t>жета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150</w:t>
            </w: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из внебюджетных источни</w:t>
            </w:r>
            <w:r w:rsidRPr="00BD05A3">
              <w:rPr>
                <w:rStyle w:val="2"/>
              </w:rPr>
              <w:softHyphen/>
              <w:t>ков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Капитальные вл</w:t>
            </w:r>
            <w:r w:rsidRPr="00BD05A3">
              <w:rPr>
                <w:rStyle w:val="2"/>
              </w:rPr>
              <w:t>о</w:t>
            </w:r>
            <w:r w:rsidRPr="00BD05A3">
              <w:rPr>
                <w:rStyle w:val="2"/>
              </w:rPr>
              <w:t>жения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в том числе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из краевого бю</w:t>
            </w:r>
            <w:r w:rsidRPr="00BD05A3">
              <w:rPr>
                <w:rStyle w:val="2"/>
              </w:rPr>
              <w:t>д</w:t>
            </w:r>
            <w:r w:rsidRPr="00BD05A3">
              <w:rPr>
                <w:rStyle w:val="2"/>
              </w:rPr>
              <w:t>жета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BD05A3">
            <w:pPr>
              <w:pStyle w:val="a9"/>
            </w:pPr>
            <w:r w:rsidRPr="00BD05A3">
              <w:rPr>
                <w:rStyle w:val="2"/>
              </w:rPr>
              <w:t>из федерального бюджета (на усл</w:t>
            </w:r>
            <w:r w:rsidRPr="00BD05A3">
              <w:rPr>
                <w:rStyle w:val="2"/>
              </w:rPr>
              <w:t>о</w:t>
            </w:r>
            <w:r w:rsidRPr="00BD05A3">
              <w:rPr>
                <w:rStyle w:val="2"/>
              </w:rPr>
              <w:t xml:space="preserve">виях </w:t>
            </w:r>
            <w:proofErr w:type="spellStart"/>
            <w:r w:rsidRPr="00BD05A3">
              <w:rPr>
                <w:rStyle w:val="2"/>
              </w:rPr>
              <w:t>софинансир</w:t>
            </w:r>
            <w:r w:rsidRPr="00BD05A3">
              <w:rPr>
                <w:rStyle w:val="2"/>
              </w:rPr>
              <w:t>о</w:t>
            </w:r>
            <w:r w:rsidRPr="00BD05A3">
              <w:rPr>
                <w:rStyle w:val="2"/>
              </w:rPr>
              <w:t>вания</w:t>
            </w:r>
            <w:proofErr w:type="spellEnd"/>
            <w:r w:rsidRPr="00BD05A3">
              <w:rPr>
                <w:rStyle w:val="2"/>
              </w:rPr>
              <w:t>)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из местного бю</w:t>
            </w:r>
            <w:r w:rsidRPr="00BD05A3">
              <w:rPr>
                <w:rStyle w:val="2"/>
              </w:rPr>
              <w:t>д</w:t>
            </w:r>
            <w:r w:rsidRPr="00BD05A3">
              <w:rPr>
                <w:rStyle w:val="2"/>
              </w:rPr>
              <w:t>жета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lastRenderedPageBreak/>
              <w:t>из внебюджетных источни</w:t>
            </w:r>
            <w:r w:rsidRPr="00BD05A3">
              <w:rPr>
                <w:rStyle w:val="2"/>
              </w:rPr>
              <w:softHyphen/>
              <w:t>ков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НИОКР*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в том числе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из краевого бю</w:t>
            </w:r>
            <w:r w:rsidRPr="00BD05A3">
              <w:rPr>
                <w:rStyle w:val="2"/>
              </w:rPr>
              <w:t>д</w:t>
            </w:r>
            <w:r w:rsidRPr="00BD05A3">
              <w:rPr>
                <w:rStyle w:val="2"/>
              </w:rPr>
              <w:t>жета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BD05A3">
            <w:pPr>
              <w:pStyle w:val="a9"/>
            </w:pPr>
            <w:r w:rsidRPr="00BD05A3">
              <w:rPr>
                <w:rStyle w:val="2"/>
              </w:rPr>
              <w:t>из федерального бюджета (на усл</w:t>
            </w:r>
            <w:r w:rsidRPr="00BD05A3">
              <w:rPr>
                <w:rStyle w:val="2"/>
              </w:rPr>
              <w:t>о</w:t>
            </w:r>
            <w:r w:rsidRPr="00BD05A3">
              <w:rPr>
                <w:rStyle w:val="2"/>
              </w:rPr>
              <w:t xml:space="preserve">виях </w:t>
            </w:r>
            <w:proofErr w:type="spellStart"/>
            <w:r w:rsidRPr="00BD05A3">
              <w:rPr>
                <w:rStyle w:val="2"/>
              </w:rPr>
              <w:t>софинансир</w:t>
            </w:r>
            <w:r w:rsidRPr="00BD05A3">
              <w:rPr>
                <w:rStyle w:val="2"/>
              </w:rPr>
              <w:t>о</w:t>
            </w:r>
            <w:r w:rsidRPr="00BD05A3">
              <w:rPr>
                <w:rStyle w:val="2"/>
              </w:rPr>
              <w:t>вания</w:t>
            </w:r>
            <w:proofErr w:type="spellEnd"/>
            <w:r w:rsidRPr="00BD05A3">
              <w:rPr>
                <w:rStyle w:val="2"/>
              </w:rPr>
              <w:t>)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из местного бю</w:t>
            </w:r>
            <w:r w:rsidRPr="00BD05A3">
              <w:rPr>
                <w:rStyle w:val="2"/>
              </w:rPr>
              <w:t>д</w:t>
            </w:r>
            <w:r w:rsidRPr="00BD05A3">
              <w:rPr>
                <w:rStyle w:val="2"/>
              </w:rPr>
              <w:t>жета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из внебюджетных источни</w:t>
            </w:r>
            <w:r w:rsidRPr="00BD05A3">
              <w:rPr>
                <w:rStyle w:val="2"/>
              </w:rPr>
              <w:softHyphen/>
              <w:t>ков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Прочие расходы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150</w:t>
            </w: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в том числе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из краевого бю</w:t>
            </w:r>
            <w:r w:rsidRPr="00BD05A3">
              <w:rPr>
                <w:rStyle w:val="2"/>
              </w:rPr>
              <w:t>д</w:t>
            </w:r>
            <w:r w:rsidRPr="00BD05A3">
              <w:rPr>
                <w:rStyle w:val="2"/>
              </w:rPr>
              <w:t>жета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BD05A3">
            <w:pPr>
              <w:pStyle w:val="a9"/>
            </w:pPr>
            <w:r w:rsidRPr="00BD05A3">
              <w:rPr>
                <w:rStyle w:val="2"/>
              </w:rPr>
              <w:t>из федерального бюджета (на усл</w:t>
            </w:r>
            <w:r w:rsidRPr="00BD05A3">
              <w:rPr>
                <w:rStyle w:val="2"/>
              </w:rPr>
              <w:t>о</w:t>
            </w:r>
            <w:r w:rsidRPr="00BD05A3">
              <w:rPr>
                <w:rStyle w:val="2"/>
              </w:rPr>
              <w:t xml:space="preserve">виях </w:t>
            </w:r>
            <w:proofErr w:type="spellStart"/>
            <w:r w:rsidRPr="00BD05A3">
              <w:rPr>
                <w:rStyle w:val="2"/>
              </w:rPr>
              <w:t>софинансир</w:t>
            </w:r>
            <w:r w:rsidRPr="00BD05A3">
              <w:rPr>
                <w:rStyle w:val="2"/>
              </w:rPr>
              <w:t>о</w:t>
            </w:r>
            <w:r w:rsidRPr="00BD05A3">
              <w:rPr>
                <w:rStyle w:val="2"/>
              </w:rPr>
              <w:t>вания</w:t>
            </w:r>
            <w:proofErr w:type="spellEnd"/>
            <w:r w:rsidRPr="00BD05A3">
              <w:rPr>
                <w:rStyle w:val="2"/>
              </w:rPr>
              <w:t>)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</w:p>
        </w:tc>
      </w:tr>
      <w:tr w:rsidR="00E85027" w:rsidTr="002B3E10">
        <w:tc>
          <w:tcPr>
            <w:tcW w:w="2110" w:type="dxa"/>
            <w:vAlign w:val="bottom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из местного бю</w:t>
            </w:r>
            <w:r w:rsidRPr="00BD05A3">
              <w:rPr>
                <w:rStyle w:val="2"/>
              </w:rPr>
              <w:t>д</w:t>
            </w:r>
            <w:r w:rsidRPr="00BD05A3">
              <w:rPr>
                <w:rStyle w:val="2"/>
              </w:rPr>
              <w:t>жета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30</w:t>
            </w: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rPr>
                <w:sz w:val="24"/>
                <w:szCs w:val="24"/>
              </w:rPr>
            </w:pPr>
            <w:r w:rsidRPr="00BD05A3">
              <w:rPr>
                <w:sz w:val="24"/>
                <w:szCs w:val="24"/>
              </w:rPr>
              <w:t>150</w:t>
            </w:r>
          </w:p>
        </w:tc>
      </w:tr>
      <w:tr w:rsidR="00E85027" w:rsidTr="002B3E10">
        <w:trPr>
          <w:trHeight w:val="574"/>
        </w:trPr>
        <w:tc>
          <w:tcPr>
            <w:tcW w:w="2110" w:type="dxa"/>
          </w:tcPr>
          <w:p w:rsidR="00E85027" w:rsidRPr="00BD05A3" w:rsidRDefault="00E85027" w:rsidP="00E824F7">
            <w:pPr>
              <w:pStyle w:val="a9"/>
            </w:pPr>
            <w:r w:rsidRPr="00BD05A3">
              <w:rPr>
                <w:rStyle w:val="2"/>
              </w:rPr>
              <w:t>из внебюджетных источни</w:t>
            </w:r>
            <w:r w:rsidRPr="00BD05A3">
              <w:rPr>
                <w:rStyle w:val="2"/>
              </w:rPr>
              <w:softHyphen/>
              <w:t>ков</w:t>
            </w: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09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110" w:type="dxa"/>
          </w:tcPr>
          <w:p w:rsidR="00E85027" w:rsidRPr="00BD05A3" w:rsidRDefault="00E85027" w:rsidP="002B3E10">
            <w:pPr>
              <w:pStyle w:val="3"/>
              <w:shd w:val="clear" w:color="auto" w:fill="auto"/>
              <w:spacing w:after="0" w:line="331" w:lineRule="exact"/>
              <w:ind w:right="20" w:firstLine="0"/>
              <w:jc w:val="both"/>
              <w:rPr>
                <w:sz w:val="24"/>
                <w:szCs w:val="24"/>
              </w:rPr>
            </w:pPr>
          </w:p>
        </w:tc>
      </w:tr>
    </w:tbl>
    <w:p w:rsidR="00E85027" w:rsidRDefault="00E85027" w:rsidP="00F91FE3">
      <w:pPr>
        <w:pStyle w:val="3"/>
        <w:shd w:val="clear" w:color="auto" w:fill="auto"/>
        <w:spacing w:after="0" w:line="331" w:lineRule="exact"/>
        <w:ind w:left="20" w:right="20" w:firstLine="0"/>
        <w:jc w:val="both"/>
        <w:rPr>
          <w:sz w:val="28"/>
          <w:szCs w:val="28"/>
        </w:rPr>
      </w:pPr>
    </w:p>
    <w:sectPr w:rsidR="00E85027" w:rsidSect="00304431">
      <w:pgSz w:w="16838" w:h="11906" w:orient="landscape"/>
      <w:pgMar w:top="993" w:right="1134" w:bottom="567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00A8B"/>
    <w:multiLevelType w:val="multilevel"/>
    <w:tmpl w:val="7BF26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40FC5282"/>
    <w:multiLevelType w:val="multilevel"/>
    <w:tmpl w:val="C8E48D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4CC6099B"/>
    <w:multiLevelType w:val="multilevel"/>
    <w:tmpl w:val="C8E48D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50336C0B"/>
    <w:multiLevelType w:val="multilevel"/>
    <w:tmpl w:val="C8E48D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525A7CBA"/>
    <w:multiLevelType w:val="multilevel"/>
    <w:tmpl w:val="C8E48D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71145A81"/>
    <w:multiLevelType w:val="hybridMultilevel"/>
    <w:tmpl w:val="27B0DB7E"/>
    <w:lvl w:ilvl="0" w:tplc="43604428">
      <w:start w:val="1"/>
      <w:numFmt w:val="decimal"/>
      <w:lvlText w:val="%1."/>
      <w:lvlJc w:val="left"/>
      <w:pPr>
        <w:ind w:left="1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20" w:hanging="180"/>
      </w:pPr>
      <w:rPr>
        <w:rFonts w:cs="Times New Roman"/>
      </w:rPr>
    </w:lvl>
  </w:abstractNum>
  <w:abstractNum w:abstractNumId="6">
    <w:nsid w:val="786643F6"/>
    <w:multiLevelType w:val="multilevel"/>
    <w:tmpl w:val="C8E48D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autoHyphenation/>
  <w:noPunctuationKerning/>
  <w:characterSpacingControl w:val="doNotCompress"/>
  <w:compat/>
  <w:rsids>
    <w:rsidRoot w:val="00911FFC"/>
    <w:rsid w:val="000004D8"/>
    <w:rsid w:val="00051E4A"/>
    <w:rsid w:val="00057949"/>
    <w:rsid w:val="00071965"/>
    <w:rsid w:val="000743BF"/>
    <w:rsid w:val="00095396"/>
    <w:rsid w:val="000B7292"/>
    <w:rsid w:val="000C4BEF"/>
    <w:rsid w:val="000D2246"/>
    <w:rsid w:val="0010185C"/>
    <w:rsid w:val="00111D06"/>
    <w:rsid w:val="001219FA"/>
    <w:rsid w:val="001A3C23"/>
    <w:rsid w:val="001A4540"/>
    <w:rsid w:val="001A7D38"/>
    <w:rsid w:val="001B723E"/>
    <w:rsid w:val="001E2420"/>
    <w:rsid w:val="001E2EAA"/>
    <w:rsid w:val="0022195D"/>
    <w:rsid w:val="00223114"/>
    <w:rsid w:val="00231F97"/>
    <w:rsid w:val="00242597"/>
    <w:rsid w:val="0028277F"/>
    <w:rsid w:val="002A65B2"/>
    <w:rsid w:val="002B3E10"/>
    <w:rsid w:val="002D2904"/>
    <w:rsid w:val="002D422B"/>
    <w:rsid w:val="002F7C0C"/>
    <w:rsid w:val="00304431"/>
    <w:rsid w:val="00312217"/>
    <w:rsid w:val="0032753A"/>
    <w:rsid w:val="003301C2"/>
    <w:rsid w:val="003373A9"/>
    <w:rsid w:val="003477D7"/>
    <w:rsid w:val="00356C37"/>
    <w:rsid w:val="003676F5"/>
    <w:rsid w:val="00372AAD"/>
    <w:rsid w:val="0037400C"/>
    <w:rsid w:val="003A1415"/>
    <w:rsid w:val="003C1460"/>
    <w:rsid w:val="003F5BAA"/>
    <w:rsid w:val="00405EE3"/>
    <w:rsid w:val="00425F62"/>
    <w:rsid w:val="00434D94"/>
    <w:rsid w:val="004528E9"/>
    <w:rsid w:val="00461955"/>
    <w:rsid w:val="00465010"/>
    <w:rsid w:val="00484126"/>
    <w:rsid w:val="00493959"/>
    <w:rsid w:val="004A354F"/>
    <w:rsid w:val="004A5DC3"/>
    <w:rsid w:val="00534FB4"/>
    <w:rsid w:val="00551E61"/>
    <w:rsid w:val="005554E7"/>
    <w:rsid w:val="005871C0"/>
    <w:rsid w:val="005C0851"/>
    <w:rsid w:val="00604F4C"/>
    <w:rsid w:val="006230E3"/>
    <w:rsid w:val="006239A1"/>
    <w:rsid w:val="00671C99"/>
    <w:rsid w:val="006944A9"/>
    <w:rsid w:val="007037FE"/>
    <w:rsid w:val="0073689B"/>
    <w:rsid w:val="00786C08"/>
    <w:rsid w:val="007D4BE3"/>
    <w:rsid w:val="007E5602"/>
    <w:rsid w:val="008A52E9"/>
    <w:rsid w:val="008A7E85"/>
    <w:rsid w:val="008B2A7D"/>
    <w:rsid w:val="008C3E87"/>
    <w:rsid w:val="008D598A"/>
    <w:rsid w:val="00911FFC"/>
    <w:rsid w:val="00944F94"/>
    <w:rsid w:val="0096111D"/>
    <w:rsid w:val="00997CB3"/>
    <w:rsid w:val="009B4EF9"/>
    <w:rsid w:val="009F1143"/>
    <w:rsid w:val="00A10058"/>
    <w:rsid w:val="00A246C5"/>
    <w:rsid w:val="00A271BB"/>
    <w:rsid w:val="00A30C01"/>
    <w:rsid w:val="00A51BF0"/>
    <w:rsid w:val="00A52378"/>
    <w:rsid w:val="00A52A64"/>
    <w:rsid w:val="00AA0145"/>
    <w:rsid w:val="00AB49A5"/>
    <w:rsid w:val="00AB57AD"/>
    <w:rsid w:val="00AB6653"/>
    <w:rsid w:val="00AC05CB"/>
    <w:rsid w:val="00AC6C11"/>
    <w:rsid w:val="00AD1452"/>
    <w:rsid w:val="00AD3162"/>
    <w:rsid w:val="00B01C4A"/>
    <w:rsid w:val="00B23244"/>
    <w:rsid w:val="00B30CF2"/>
    <w:rsid w:val="00B40FC0"/>
    <w:rsid w:val="00B4469F"/>
    <w:rsid w:val="00B47EA6"/>
    <w:rsid w:val="00B639BB"/>
    <w:rsid w:val="00B84630"/>
    <w:rsid w:val="00BB2BBA"/>
    <w:rsid w:val="00BC2362"/>
    <w:rsid w:val="00BD05A3"/>
    <w:rsid w:val="00BD3902"/>
    <w:rsid w:val="00C260FE"/>
    <w:rsid w:val="00C342A4"/>
    <w:rsid w:val="00C40C3D"/>
    <w:rsid w:val="00C550F4"/>
    <w:rsid w:val="00C74CDD"/>
    <w:rsid w:val="00CC4805"/>
    <w:rsid w:val="00CF2387"/>
    <w:rsid w:val="00CF6773"/>
    <w:rsid w:val="00D012D3"/>
    <w:rsid w:val="00D21B94"/>
    <w:rsid w:val="00D26B25"/>
    <w:rsid w:val="00D26C58"/>
    <w:rsid w:val="00D30641"/>
    <w:rsid w:val="00D3733C"/>
    <w:rsid w:val="00D40F73"/>
    <w:rsid w:val="00D51C45"/>
    <w:rsid w:val="00D530BA"/>
    <w:rsid w:val="00DB1515"/>
    <w:rsid w:val="00DC7DA8"/>
    <w:rsid w:val="00DD37A2"/>
    <w:rsid w:val="00DF0AA1"/>
    <w:rsid w:val="00E2328F"/>
    <w:rsid w:val="00E824F7"/>
    <w:rsid w:val="00E85027"/>
    <w:rsid w:val="00EE02AB"/>
    <w:rsid w:val="00F1063B"/>
    <w:rsid w:val="00F71899"/>
    <w:rsid w:val="00F83309"/>
    <w:rsid w:val="00F917F1"/>
    <w:rsid w:val="00F91FE3"/>
    <w:rsid w:val="00FD0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4A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rsid w:val="006944A9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uiPriority w:val="99"/>
    <w:semiHidden/>
    <w:locked/>
    <w:rsid w:val="008A52E9"/>
    <w:rPr>
      <w:rFonts w:ascii="Courier New" w:hAnsi="Courier New" w:cs="Courier New"/>
      <w:sz w:val="20"/>
      <w:szCs w:val="20"/>
    </w:rPr>
  </w:style>
  <w:style w:type="character" w:customStyle="1" w:styleId="a5">
    <w:name w:val="Основной текст_"/>
    <w:basedOn w:val="a0"/>
    <w:link w:val="3"/>
    <w:uiPriority w:val="99"/>
    <w:locked/>
    <w:rsid w:val="00911FFC"/>
    <w:rPr>
      <w:rFonts w:cs="Times New Roman"/>
      <w:spacing w:val="2"/>
      <w:shd w:val="clear" w:color="auto" w:fill="FFFFFF"/>
    </w:rPr>
  </w:style>
  <w:style w:type="paragraph" w:customStyle="1" w:styleId="3">
    <w:name w:val="Основной текст3"/>
    <w:basedOn w:val="a"/>
    <w:link w:val="a5"/>
    <w:uiPriority w:val="99"/>
    <w:rsid w:val="00911FFC"/>
    <w:pPr>
      <w:widowControl w:val="0"/>
      <w:shd w:val="clear" w:color="auto" w:fill="FFFFFF"/>
      <w:spacing w:after="420" w:line="240" w:lineRule="atLeast"/>
      <w:ind w:hanging="2920"/>
      <w:jc w:val="center"/>
    </w:pPr>
    <w:rPr>
      <w:spacing w:val="2"/>
      <w:sz w:val="20"/>
      <w:szCs w:val="20"/>
    </w:rPr>
  </w:style>
  <w:style w:type="table" w:styleId="a6">
    <w:name w:val="Table Grid"/>
    <w:basedOn w:val="a1"/>
    <w:uiPriority w:val="99"/>
    <w:rsid w:val="00DB151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Заголовок №1_"/>
    <w:basedOn w:val="a0"/>
    <w:link w:val="10"/>
    <w:uiPriority w:val="99"/>
    <w:locked/>
    <w:rsid w:val="00DB1515"/>
    <w:rPr>
      <w:rFonts w:ascii="Arial" w:hAnsi="Arial" w:cs="Arial"/>
      <w:b/>
      <w:bCs/>
      <w:spacing w:val="90"/>
      <w:sz w:val="32"/>
      <w:szCs w:val="32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DB1515"/>
    <w:pPr>
      <w:widowControl w:val="0"/>
      <w:shd w:val="clear" w:color="auto" w:fill="FFFFFF"/>
      <w:spacing w:before="420" w:after="420" w:line="240" w:lineRule="atLeast"/>
      <w:jc w:val="center"/>
      <w:outlineLvl w:val="0"/>
    </w:pPr>
    <w:rPr>
      <w:rFonts w:ascii="Arial" w:hAnsi="Arial" w:cs="Arial"/>
      <w:b/>
      <w:bCs/>
      <w:spacing w:val="90"/>
      <w:sz w:val="32"/>
      <w:szCs w:val="32"/>
    </w:rPr>
  </w:style>
  <w:style w:type="character" w:customStyle="1" w:styleId="2">
    <w:name w:val="Основной текст2"/>
    <w:basedOn w:val="a5"/>
    <w:uiPriority w:val="99"/>
    <w:rsid w:val="004A5DC3"/>
    <w:rPr>
      <w:rFonts w:ascii="Times New Roman" w:hAnsi="Times New Roman"/>
      <w:color w:val="000000"/>
      <w:w w:val="100"/>
      <w:position w:val="0"/>
      <w:sz w:val="24"/>
      <w:szCs w:val="24"/>
      <w:u w:val="none"/>
      <w:lang w:val="ru-RU" w:eastAsia="ru-RU"/>
    </w:rPr>
  </w:style>
  <w:style w:type="character" w:customStyle="1" w:styleId="a7">
    <w:name w:val="Колонтитул_"/>
    <w:basedOn w:val="a0"/>
    <w:link w:val="a8"/>
    <w:uiPriority w:val="99"/>
    <w:locked/>
    <w:rsid w:val="004A5DC3"/>
    <w:rPr>
      <w:rFonts w:cs="Times New Roman"/>
      <w:spacing w:val="4"/>
      <w:sz w:val="21"/>
      <w:szCs w:val="21"/>
      <w:shd w:val="clear" w:color="auto" w:fill="FFFFFF"/>
    </w:rPr>
  </w:style>
  <w:style w:type="paragraph" w:customStyle="1" w:styleId="a8">
    <w:name w:val="Колонтитул"/>
    <w:basedOn w:val="a"/>
    <w:link w:val="a7"/>
    <w:uiPriority w:val="99"/>
    <w:rsid w:val="004A5DC3"/>
    <w:pPr>
      <w:widowControl w:val="0"/>
      <w:shd w:val="clear" w:color="auto" w:fill="FFFFFF"/>
      <w:spacing w:line="240" w:lineRule="atLeast"/>
    </w:pPr>
    <w:rPr>
      <w:spacing w:val="4"/>
      <w:sz w:val="21"/>
      <w:szCs w:val="21"/>
    </w:rPr>
  </w:style>
  <w:style w:type="paragraph" w:styleId="a9">
    <w:name w:val="No Spacing"/>
    <w:uiPriority w:val="99"/>
    <w:qFormat/>
    <w:rsid w:val="00F917F1"/>
    <w:rPr>
      <w:sz w:val="24"/>
      <w:szCs w:val="24"/>
    </w:rPr>
  </w:style>
  <w:style w:type="character" w:customStyle="1" w:styleId="4pt">
    <w:name w:val="Основной текст + 4 pt"/>
    <w:aliases w:val="Интервал 0 pt"/>
    <w:basedOn w:val="a5"/>
    <w:uiPriority w:val="99"/>
    <w:rsid w:val="002A65B2"/>
    <w:rPr>
      <w:rFonts w:ascii="Times New Roman" w:hAnsi="Times New Roman"/>
      <w:color w:val="000000"/>
      <w:spacing w:val="0"/>
      <w:w w:val="100"/>
      <w:position w:val="0"/>
      <w:sz w:val="8"/>
      <w:szCs w:val="8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7</TotalTime>
  <Pages>26</Pages>
  <Words>6338</Words>
  <Characters>36130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42384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Пользователь Windows</cp:lastModifiedBy>
  <cp:revision>2</cp:revision>
  <dcterms:created xsi:type="dcterms:W3CDTF">2017-01-04T15:43:00Z</dcterms:created>
  <dcterms:modified xsi:type="dcterms:W3CDTF">2017-01-04T15:43:00Z</dcterms:modified>
</cp:coreProperties>
</file>