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D67" w:rsidRDefault="00120141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F13D67" w:rsidRDefault="00120141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F13D67" w:rsidRDefault="00F13D67">
      <w:pPr>
        <w:jc w:val="center"/>
        <w:rPr>
          <w:b/>
        </w:rPr>
      </w:pPr>
    </w:p>
    <w:p w:rsidR="00F13D67" w:rsidRDefault="0012014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F13D67" w:rsidRDefault="00F13D67">
      <w:pPr>
        <w:jc w:val="center"/>
      </w:pPr>
    </w:p>
    <w:p w:rsidR="00F13D67" w:rsidRDefault="0021289F" w:rsidP="00097CE0">
      <w:pPr>
        <w:ind w:right="-2"/>
      </w:pP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 w:rsidR="008A635A">
        <w:t>17.11.</w:t>
      </w:r>
      <w:r w:rsidR="00565451" w:rsidRPr="0021289F">
        <w:t xml:space="preserve">  </w:t>
      </w:r>
      <w:r w:rsidR="006110A2" w:rsidRPr="0021289F">
        <w:t xml:space="preserve"> </w:t>
      </w:r>
      <w:r w:rsidR="00120141" w:rsidRPr="0021289F">
        <w:t>201</w:t>
      </w:r>
      <w:r w:rsidR="00532908">
        <w:t>6</w:t>
      </w:r>
      <w:r w:rsidR="00120141" w:rsidRPr="0021289F">
        <w:t xml:space="preserve">   </w:t>
      </w:r>
      <w:r w:rsidR="00120141">
        <w:t xml:space="preserve">                               </w:t>
      </w:r>
      <w:r w:rsidR="00097CE0">
        <w:t xml:space="preserve">         </w:t>
      </w:r>
      <w:r w:rsidR="008A635A">
        <w:t xml:space="preserve">         </w:t>
      </w:r>
      <w:proofErr w:type="gramStart"/>
      <w:r w:rsidR="00120141">
        <w:t>с</w:t>
      </w:r>
      <w:proofErr w:type="gramEnd"/>
      <w:r w:rsidR="00120141">
        <w:t xml:space="preserve">. Курья                                                     </w:t>
      </w:r>
      <w:r w:rsidR="00097CE0">
        <w:t xml:space="preserve"> </w:t>
      </w:r>
      <w:r w:rsidR="00532908">
        <w:t xml:space="preserve">  </w:t>
      </w:r>
      <w:r w:rsidR="00565451">
        <w:t xml:space="preserve"> </w:t>
      </w:r>
      <w:r w:rsidR="00120141">
        <w:t>№</w:t>
      </w:r>
      <w:r w:rsidR="00565451">
        <w:t xml:space="preserve"> </w:t>
      </w:r>
      <w:r w:rsidR="008A635A">
        <w:t>224</w:t>
      </w:r>
    </w:p>
    <w:p w:rsidR="00F13D67" w:rsidRDefault="00F13D67"/>
    <w:p w:rsidR="004F2000" w:rsidRDefault="004F2000" w:rsidP="004735C8">
      <w:pPr>
        <w:ind w:firstLine="709"/>
        <w:jc w:val="both"/>
        <w:rPr>
          <w:sz w:val="28"/>
          <w:szCs w:val="28"/>
        </w:rPr>
      </w:pPr>
      <w:r w:rsidRPr="004F2000">
        <w:rPr>
          <w:sz w:val="28"/>
          <w:szCs w:val="28"/>
        </w:rPr>
        <w:t>В связи с изменениями:</w:t>
      </w:r>
    </w:p>
    <w:p w:rsidR="00185A2A" w:rsidRPr="004F2000" w:rsidRDefault="00185A2A" w:rsidP="004735C8">
      <w:pPr>
        <w:ind w:firstLine="709"/>
        <w:jc w:val="both"/>
        <w:rPr>
          <w:sz w:val="28"/>
          <w:szCs w:val="28"/>
        </w:rPr>
      </w:pPr>
    </w:p>
    <w:p w:rsidR="004F2000" w:rsidRDefault="004F2000" w:rsidP="001536B0">
      <w:pPr>
        <w:ind w:firstLine="709"/>
        <w:jc w:val="both"/>
        <w:rPr>
          <w:sz w:val="28"/>
          <w:szCs w:val="28"/>
        </w:rPr>
      </w:pPr>
      <w:r w:rsidRPr="004F2000">
        <w:rPr>
          <w:sz w:val="28"/>
          <w:szCs w:val="28"/>
        </w:rPr>
        <w:t xml:space="preserve">1. Утвердить экономический  совет </w:t>
      </w:r>
      <w:proofErr w:type="spellStart"/>
      <w:r w:rsidRPr="004F2000">
        <w:rPr>
          <w:sz w:val="28"/>
          <w:szCs w:val="28"/>
        </w:rPr>
        <w:t>Курьинского</w:t>
      </w:r>
      <w:proofErr w:type="spellEnd"/>
      <w:r w:rsidRPr="004F2000">
        <w:rPr>
          <w:sz w:val="28"/>
          <w:szCs w:val="28"/>
        </w:rPr>
        <w:t xml:space="preserve"> района в составе:</w:t>
      </w:r>
    </w:p>
    <w:p w:rsidR="0009034F" w:rsidRPr="004F2000" w:rsidRDefault="0009034F" w:rsidP="001536B0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2"/>
      </w:tblGrid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735C8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Ковшов В.В.</w:t>
            </w:r>
            <w:r w:rsidR="004F2000" w:rsidRPr="004F20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1536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4735C8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Курьинского</w:t>
            </w:r>
            <w:proofErr w:type="spellEnd"/>
            <w:r w:rsidRPr="004F2000">
              <w:rPr>
                <w:sz w:val="28"/>
                <w:szCs w:val="28"/>
              </w:rPr>
              <w:t xml:space="preserve"> района, председатель </w:t>
            </w:r>
            <w:r w:rsidR="00B60835">
              <w:rPr>
                <w:sz w:val="28"/>
                <w:szCs w:val="28"/>
              </w:rPr>
              <w:t xml:space="preserve">экономического </w:t>
            </w:r>
            <w:r w:rsidRPr="004F2000">
              <w:rPr>
                <w:sz w:val="28"/>
                <w:szCs w:val="28"/>
              </w:rPr>
              <w:t>совета;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21289F" w:rsidRPr="004F2000" w:rsidRDefault="0021289F" w:rsidP="0021289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Македонов</w:t>
            </w:r>
            <w:proofErr w:type="spellEnd"/>
            <w:r>
              <w:rPr>
                <w:sz w:val="28"/>
                <w:szCs w:val="28"/>
              </w:rPr>
              <w:t xml:space="preserve"> А.Г.</w:t>
            </w:r>
          </w:p>
          <w:p w:rsidR="004F2000" w:rsidRDefault="004F2000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45F2F" w:rsidRPr="004F2000" w:rsidRDefault="00974D59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Купин А.А.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Default="0021289F" w:rsidP="002128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заместитель главы Администрации района</w:t>
            </w:r>
            <w:r w:rsidR="004F2000" w:rsidRPr="004F2000">
              <w:rPr>
                <w:sz w:val="28"/>
                <w:szCs w:val="28"/>
              </w:rPr>
              <w:t xml:space="preserve">, заместитель председателя </w:t>
            </w:r>
            <w:r w:rsidR="00B60835">
              <w:rPr>
                <w:sz w:val="28"/>
                <w:szCs w:val="28"/>
              </w:rPr>
              <w:t xml:space="preserve">экономического </w:t>
            </w:r>
            <w:r w:rsidR="004F2000" w:rsidRPr="004F2000">
              <w:rPr>
                <w:sz w:val="28"/>
                <w:szCs w:val="28"/>
              </w:rPr>
              <w:t>совета;</w:t>
            </w:r>
          </w:p>
          <w:p w:rsidR="00E45F2F" w:rsidRPr="004F2000" w:rsidRDefault="00E45F2F" w:rsidP="002128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комитета по экономике и управлению муниципальным имуществом Администрации района, заместитель </w:t>
            </w:r>
            <w:r w:rsidRPr="004F2000">
              <w:rPr>
                <w:sz w:val="28"/>
                <w:szCs w:val="28"/>
              </w:rPr>
              <w:t xml:space="preserve">председателя </w:t>
            </w:r>
            <w:r>
              <w:rPr>
                <w:sz w:val="28"/>
                <w:szCs w:val="28"/>
              </w:rPr>
              <w:t xml:space="preserve">экономического </w:t>
            </w:r>
            <w:r w:rsidRPr="004F2000">
              <w:rPr>
                <w:sz w:val="28"/>
                <w:szCs w:val="28"/>
              </w:rPr>
              <w:t>совета;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Default="004F2000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Липатова В.А.</w:t>
            </w:r>
          </w:p>
          <w:p w:rsidR="0021289F" w:rsidRPr="004F2000" w:rsidRDefault="0021289F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Купина И.В.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заместитель главы Администрации района;</w:t>
            </w:r>
          </w:p>
          <w:p w:rsidR="0021289F" w:rsidRPr="004F2000" w:rsidRDefault="0021289F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главы 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F2000">
              <w:rPr>
                <w:sz w:val="28"/>
                <w:szCs w:val="28"/>
              </w:rPr>
              <w:t>Печагин</w:t>
            </w:r>
            <w:proofErr w:type="spellEnd"/>
            <w:r w:rsidRPr="004F2000">
              <w:rPr>
                <w:sz w:val="28"/>
                <w:szCs w:val="28"/>
              </w:rPr>
              <w:t xml:space="preserve"> Е.А.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начальник управления сельского хозяйства 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Катаева Н.В.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управляющий делами 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532908" w:rsidP="0053290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Шабанова Е.Г.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53290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заведующ</w:t>
            </w:r>
            <w:r w:rsidR="00532908">
              <w:rPr>
                <w:sz w:val="28"/>
                <w:szCs w:val="28"/>
              </w:rPr>
              <w:t>ий</w:t>
            </w:r>
            <w:r w:rsidRPr="004F2000">
              <w:rPr>
                <w:sz w:val="28"/>
                <w:szCs w:val="28"/>
              </w:rPr>
              <w:t xml:space="preserve"> контрольно-правовым отделом 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CF4592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Зимин С.В.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председатель комитета по финансам, налоговой и кредитной политике 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F2000">
              <w:rPr>
                <w:sz w:val="28"/>
                <w:szCs w:val="28"/>
              </w:rPr>
              <w:t>Дудихина</w:t>
            </w:r>
            <w:proofErr w:type="spellEnd"/>
            <w:r w:rsidRPr="004F2000">
              <w:rPr>
                <w:sz w:val="28"/>
                <w:szCs w:val="28"/>
              </w:rPr>
              <w:t xml:space="preserve"> Е.Ф.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2128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заведующий отделом по строительству</w:t>
            </w:r>
            <w:r w:rsidR="0021289F">
              <w:rPr>
                <w:sz w:val="28"/>
                <w:szCs w:val="28"/>
              </w:rPr>
              <w:t xml:space="preserve">, </w:t>
            </w:r>
            <w:r w:rsidRPr="004F2000">
              <w:rPr>
                <w:sz w:val="28"/>
                <w:szCs w:val="28"/>
              </w:rPr>
              <w:t xml:space="preserve">архитектуре </w:t>
            </w:r>
            <w:r w:rsidR="0021289F">
              <w:rPr>
                <w:sz w:val="28"/>
                <w:szCs w:val="28"/>
              </w:rPr>
              <w:t xml:space="preserve">и транспорту </w:t>
            </w:r>
            <w:r w:rsidRPr="004F2000">
              <w:rPr>
                <w:sz w:val="28"/>
                <w:szCs w:val="28"/>
              </w:rPr>
              <w:t>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735C8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Ларионова Н.А.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заведующий отделом по труду Администрации района;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974D59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Чернова Т.Ю.</w:t>
            </w:r>
          </w:p>
          <w:p w:rsidR="00791EBC" w:rsidRDefault="00791EBC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F2000">
              <w:rPr>
                <w:sz w:val="28"/>
                <w:szCs w:val="28"/>
              </w:rPr>
              <w:t>Филоненко</w:t>
            </w:r>
            <w:proofErr w:type="spellEnd"/>
            <w:r w:rsidRPr="004F2000">
              <w:rPr>
                <w:sz w:val="28"/>
                <w:szCs w:val="28"/>
              </w:rPr>
              <w:t xml:space="preserve"> Е.А.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3135E2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1289F">
              <w:rPr>
                <w:sz w:val="28"/>
                <w:szCs w:val="28"/>
              </w:rPr>
              <w:t>редседатель комитета</w:t>
            </w:r>
            <w:r w:rsidR="004F2000" w:rsidRPr="004F2000">
              <w:rPr>
                <w:sz w:val="28"/>
                <w:szCs w:val="28"/>
              </w:rPr>
              <w:t xml:space="preserve"> по образованию</w:t>
            </w:r>
            <w:r w:rsidR="00097CE0">
              <w:rPr>
                <w:sz w:val="28"/>
                <w:szCs w:val="28"/>
              </w:rPr>
              <w:t xml:space="preserve"> Администрации района</w:t>
            </w:r>
            <w:r w:rsidR="004F2000" w:rsidRPr="004F2000">
              <w:rPr>
                <w:sz w:val="28"/>
                <w:szCs w:val="28"/>
              </w:rPr>
              <w:t>;</w:t>
            </w:r>
          </w:p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заведующий отделом по культуре и делам молодежи</w:t>
            </w:r>
            <w:r w:rsidR="00097CE0">
              <w:rPr>
                <w:sz w:val="28"/>
                <w:szCs w:val="28"/>
              </w:rPr>
              <w:t xml:space="preserve"> Администрации района</w:t>
            </w:r>
            <w:r w:rsidRPr="004F2000">
              <w:rPr>
                <w:sz w:val="28"/>
                <w:szCs w:val="28"/>
              </w:rPr>
              <w:t>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735C8" w:rsidP="004735C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Ларионов С.А.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4735C8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Курьинского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gramStart"/>
            <w:r w:rsidRPr="004F2000">
              <w:rPr>
                <w:sz w:val="28"/>
                <w:szCs w:val="28"/>
              </w:rPr>
              <w:t>Трясунов</w:t>
            </w:r>
            <w:proofErr w:type="gramEnd"/>
            <w:r w:rsidRPr="004F2000"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791EBC" w:rsidP="00791E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4F2000" w:rsidRPr="004F2000">
              <w:rPr>
                <w:sz w:val="28"/>
                <w:szCs w:val="28"/>
              </w:rPr>
              <w:t>лава</w:t>
            </w:r>
            <w:r w:rsidR="004735C8">
              <w:rPr>
                <w:sz w:val="28"/>
                <w:szCs w:val="28"/>
              </w:rPr>
              <w:t xml:space="preserve"> Администрации </w:t>
            </w:r>
            <w:r w:rsidR="004F2000" w:rsidRPr="004F2000">
              <w:rPr>
                <w:sz w:val="28"/>
                <w:szCs w:val="28"/>
              </w:rPr>
              <w:t xml:space="preserve"> Краснознаменского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4F2000">
              <w:rPr>
                <w:sz w:val="28"/>
                <w:szCs w:val="28"/>
              </w:rPr>
              <w:t>Черников</w:t>
            </w:r>
            <w:proofErr w:type="spellEnd"/>
            <w:r w:rsidRPr="004F2000">
              <w:rPr>
                <w:sz w:val="28"/>
                <w:szCs w:val="28"/>
              </w:rPr>
              <w:t xml:space="preserve"> Н.А.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proofErr w:type="spellStart"/>
            <w:r w:rsidRPr="004F2000">
              <w:rPr>
                <w:sz w:val="28"/>
                <w:szCs w:val="28"/>
              </w:rPr>
              <w:t>Новофирсовского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4F2000">
              <w:rPr>
                <w:sz w:val="28"/>
                <w:szCs w:val="28"/>
              </w:rPr>
              <w:t>Кобенко</w:t>
            </w:r>
            <w:proofErr w:type="spellEnd"/>
            <w:r w:rsidRPr="004F2000">
              <w:rPr>
                <w:sz w:val="28"/>
                <w:szCs w:val="28"/>
              </w:rPr>
              <w:t xml:space="preserve"> Г.В.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185A2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Кузнецовского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974D59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Фирсов О.В.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глава Ивановского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Нестеренко П.М.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185A2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Трусовского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</w:t>
            </w:r>
            <w:r w:rsidRPr="004F2000">
              <w:rPr>
                <w:sz w:val="28"/>
                <w:szCs w:val="28"/>
              </w:rPr>
              <w:lastRenderedPageBreak/>
              <w:t>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735C8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Пчелинцева</w:t>
            </w:r>
            <w:proofErr w:type="spellEnd"/>
            <w:r>
              <w:rPr>
                <w:sz w:val="28"/>
                <w:szCs w:val="28"/>
              </w:rPr>
              <w:t xml:space="preserve"> Г.М.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21289F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185A2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Усть-Таловского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735C8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Синчуков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185A2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Казанцевского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4F2000">
              <w:rPr>
                <w:sz w:val="28"/>
                <w:szCs w:val="28"/>
              </w:rPr>
              <w:t>Загурских</w:t>
            </w:r>
            <w:proofErr w:type="spellEnd"/>
            <w:r w:rsidRPr="004F2000">
              <w:rPr>
                <w:sz w:val="28"/>
                <w:szCs w:val="28"/>
              </w:rPr>
              <w:t xml:space="preserve"> В.А.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r w:rsidR="00185A2A"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Pr="004F2000">
              <w:rPr>
                <w:sz w:val="28"/>
                <w:szCs w:val="28"/>
              </w:rPr>
              <w:t>Колыванского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Усов С.Д.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глава </w:t>
            </w:r>
            <w:proofErr w:type="spellStart"/>
            <w:r w:rsidRPr="004F2000">
              <w:rPr>
                <w:sz w:val="28"/>
                <w:szCs w:val="28"/>
              </w:rPr>
              <w:t>Бугрышихинского</w:t>
            </w:r>
            <w:proofErr w:type="spellEnd"/>
            <w:r w:rsidRPr="004F2000">
              <w:rPr>
                <w:sz w:val="28"/>
                <w:szCs w:val="28"/>
              </w:rPr>
              <w:t xml:space="preserve"> сельсовета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Евсеева Т</w:t>
            </w:r>
            <w:r w:rsidR="004735C8">
              <w:rPr>
                <w:sz w:val="28"/>
                <w:szCs w:val="28"/>
              </w:rPr>
              <w:t>.</w:t>
            </w:r>
            <w:r w:rsidRPr="004F2000">
              <w:rPr>
                <w:sz w:val="28"/>
                <w:szCs w:val="28"/>
              </w:rPr>
              <w:t xml:space="preserve"> Ф.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264C8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 xml:space="preserve">главный врач </w:t>
            </w:r>
            <w:r w:rsidR="00264C87">
              <w:rPr>
                <w:sz w:val="28"/>
                <w:szCs w:val="28"/>
              </w:rPr>
              <w:t>КГБУЗ</w:t>
            </w:r>
            <w:r w:rsidRPr="004F2000">
              <w:rPr>
                <w:sz w:val="28"/>
                <w:szCs w:val="28"/>
              </w:rPr>
              <w:t xml:space="preserve"> «</w:t>
            </w:r>
            <w:proofErr w:type="spellStart"/>
            <w:r w:rsidRPr="004F2000">
              <w:rPr>
                <w:sz w:val="28"/>
                <w:szCs w:val="28"/>
              </w:rPr>
              <w:t>Курьинская</w:t>
            </w:r>
            <w:proofErr w:type="spellEnd"/>
            <w:r w:rsidRPr="004F2000">
              <w:rPr>
                <w:sz w:val="28"/>
                <w:szCs w:val="28"/>
              </w:rPr>
              <w:t xml:space="preserve"> ЦРБ»;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532908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Марченко С.В.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председатель общественного совета предпринимателей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Мельникова Л.П.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4F2000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2000">
              <w:rPr>
                <w:sz w:val="28"/>
                <w:szCs w:val="28"/>
              </w:rPr>
              <w:t>директор  ООО  «Колывань»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185A2A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Фелькер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532908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индивидуальный предприниматель</w:t>
            </w:r>
            <w:r w:rsidR="004F2000" w:rsidRPr="004F2000">
              <w:rPr>
                <w:sz w:val="28"/>
                <w:szCs w:val="28"/>
              </w:rPr>
              <w:t xml:space="preserve"> (по согласованию);</w:t>
            </w:r>
          </w:p>
        </w:tc>
      </w:tr>
      <w:tr w:rsidR="004F2000" w:rsidRPr="004F2000" w:rsidTr="00F42C32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4F2000" w:rsidRPr="004F2000" w:rsidRDefault="00D13DCD" w:rsidP="00F42C3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Овсянникова Н.А.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nil"/>
            </w:tcBorders>
          </w:tcPr>
          <w:p w:rsidR="004F2000" w:rsidRDefault="007F0185" w:rsidP="007F018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4F2000" w:rsidRPr="004F2000">
              <w:rPr>
                <w:sz w:val="28"/>
                <w:szCs w:val="28"/>
              </w:rPr>
              <w:t>едактор</w:t>
            </w:r>
            <w:r w:rsidR="00D13DCD">
              <w:rPr>
                <w:sz w:val="28"/>
                <w:szCs w:val="28"/>
              </w:rPr>
              <w:t xml:space="preserve"> муниципального</w:t>
            </w:r>
            <w:r w:rsidR="0021289F">
              <w:rPr>
                <w:sz w:val="28"/>
                <w:szCs w:val="28"/>
              </w:rPr>
              <w:t xml:space="preserve"> автономного</w:t>
            </w:r>
            <w:r w:rsidR="00D13DCD">
              <w:rPr>
                <w:sz w:val="28"/>
                <w:szCs w:val="28"/>
              </w:rPr>
              <w:t xml:space="preserve"> учреждения</w:t>
            </w:r>
            <w:r w:rsidR="004F2000" w:rsidRPr="004F200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«Редакция </w:t>
            </w:r>
            <w:r w:rsidR="00097CE0">
              <w:rPr>
                <w:sz w:val="28"/>
                <w:szCs w:val="28"/>
              </w:rPr>
              <w:t>г</w:t>
            </w:r>
            <w:r w:rsidR="004F2000" w:rsidRPr="004F2000">
              <w:rPr>
                <w:sz w:val="28"/>
                <w:szCs w:val="28"/>
              </w:rPr>
              <w:t>азеты «Патриот Алтая» (по согласованию)</w:t>
            </w:r>
            <w:r>
              <w:rPr>
                <w:sz w:val="28"/>
                <w:szCs w:val="28"/>
              </w:rPr>
              <w:t>.</w:t>
            </w:r>
          </w:p>
          <w:p w:rsidR="007F0185" w:rsidRPr="004F2000" w:rsidRDefault="007F0185" w:rsidP="007F018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F2000" w:rsidRPr="004F2000" w:rsidRDefault="004F2000" w:rsidP="001536B0">
      <w:pPr>
        <w:ind w:firstLine="709"/>
        <w:jc w:val="both"/>
        <w:rPr>
          <w:sz w:val="28"/>
          <w:szCs w:val="28"/>
        </w:rPr>
      </w:pPr>
      <w:r w:rsidRPr="004F2000">
        <w:rPr>
          <w:sz w:val="28"/>
          <w:szCs w:val="28"/>
        </w:rPr>
        <w:t>2. Распоряжение</w:t>
      </w:r>
      <w:r w:rsidR="00097CE0">
        <w:rPr>
          <w:sz w:val="28"/>
          <w:szCs w:val="28"/>
        </w:rPr>
        <w:t xml:space="preserve"> </w:t>
      </w:r>
      <w:r w:rsidRPr="004F2000">
        <w:rPr>
          <w:sz w:val="28"/>
          <w:szCs w:val="28"/>
        </w:rPr>
        <w:t xml:space="preserve"> Администрации </w:t>
      </w:r>
      <w:r w:rsidR="00097CE0">
        <w:rPr>
          <w:sz w:val="28"/>
          <w:szCs w:val="28"/>
        </w:rPr>
        <w:t xml:space="preserve"> </w:t>
      </w:r>
      <w:proofErr w:type="spellStart"/>
      <w:r w:rsidRPr="004F2000">
        <w:rPr>
          <w:sz w:val="28"/>
          <w:szCs w:val="28"/>
        </w:rPr>
        <w:t>Курьинского</w:t>
      </w:r>
      <w:proofErr w:type="spellEnd"/>
      <w:r w:rsidRPr="004F2000">
        <w:rPr>
          <w:sz w:val="28"/>
          <w:szCs w:val="28"/>
        </w:rPr>
        <w:t xml:space="preserve"> района от </w:t>
      </w:r>
      <w:r w:rsidR="00445A88">
        <w:rPr>
          <w:sz w:val="28"/>
          <w:szCs w:val="28"/>
        </w:rPr>
        <w:t>27</w:t>
      </w:r>
      <w:r w:rsidRPr="004F2000">
        <w:rPr>
          <w:sz w:val="28"/>
          <w:szCs w:val="28"/>
        </w:rPr>
        <w:t>.0</w:t>
      </w:r>
      <w:r w:rsidR="00445A88">
        <w:rPr>
          <w:sz w:val="28"/>
          <w:szCs w:val="28"/>
        </w:rPr>
        <w:t>4</w:t>
      </w:r>
      <w:r w:rsidRPr="004F2000">
        <w:rPr>
          <w:sz w:val="28"/>
          <w:szCs w:val="28"/>
        </w:rPr>
        <w:t>.201</w:t>
      </w:r>
      <w:r w:rsidR="00445A88">
        <w:rPr>
          <w:sz w:val="28"/>
          <w:szCs w:val="28"/>
        </w:rPr>
        <w:t>6</w:t>
      </w:r>
      <w:r w:rsidRPr="004F2000">
        <w:rPr>
          <w:sz w:val="28"/>
          <w:szCs w:val="28"/>
        </w:rPr>
        <w:t xml:space="preserve"> </w:t>
      </w:r>
      <w:r w:rsidR="00097CE0">
        <w:rPr>
          <w:sz w:val="28"/>
          <w:szCs w:val="28"/>
        </w:rPr>
        <w:t xml:space="preserve"> </w:t>
      </w:r>
      <w:r w:rsidRPr="004F2000">
        <w:rPr>
          <w:sz w:val="28"/>
          <w:szCs w:val="28"/>
        </w:rPr>
        <w:t xml:space="preserve">№ </w:t>
      </w:r>
      <w:r w:rsidR="00445A88">
        <w:rPr>
          <w:sz w:val="28"/>
          <w:szCs w:val="28"/>
        </w:rPr>
        <w:t>8</w:t>
      </w:r>
      <w:r w:rsidR="00010305">
        <w:rPr>
          <w:sz w:val="28"/>
          <w:szCs w:val="28"/>
        </w:rPr>
        <w:t>6</w:t>
      </w:r>
      <w:r w:rsidRPr="004F2000">
        <w:rPr>
          <w:sz w:val="28"/>
          <w:szCs w:val="28"/>
        </w:rPr>
        <w:t xml:space="preserve"> о составе экономического совета считать утратившим силу.</w:t>
      </w:r>
    </w:p>
    <w:p w:rsidR="004F2000" w:rsidRDefault="004F2000" w:rsidP="001536B0">
      <w:pPr>
        <w:ind w:firstLine="709"/>
        <w:jc w:val="both"/>
        <w:rPr>
          <w:sz w:val="28"/>
          <w:szCs w:val="28"/>
        </w:rPr>
      </w:pPr>
      <w:r w:rsidRPr="004F2000">
        <w:rPr>
          <w:sz w:val="28"/>
          <w:szCs w:val="28"/>
        </w:rPr>
        <w:t>3. Возложить функции по координации решения вопросов, связанных с необходимостью ускорения развития среднего и малого бизнеса</w:t>
      </w:r>
      <w:r w:rsidR="000B3EB3">
        <w:rPr>
          <w:sz w:val="28"/>
          <w:szCs w:val="28"/>
        </w:rPr>
        <w:t>, инвестиционной деятельности</w:t>
      </w:r>
      <w:r w:rsidRPr="004F2000">
        <w:rPr>
          <w:sz w:val="28"/>
          <w:szCs w:val="28"/>
        </w:rPr>
        <w:t xml:space="preserve"> и на участие в формировании и реализации программ</w:t>
      </w:r>
      <w:r w:rsidR="00097CE0">
        <w:rPr>
          <w:sz w:val="28"/>
          <w:szCs w:val="28"/>
        </w:rPr>
        <w:t>ы</w:t>
      </w:r>
      <w:r w:rsidRPr="004F2000">
        <w:rPr>
          <w:sz w:val="28"/>
          <w:szCs w:val="28"/>
        </w:rPr>
        <w:t xml:space="preserve"> социально-экономического развития  </w:t>
      </w:r>
      <w:proofErr w:type="spellStart"/>
      <w:r w:rsidRPr="004F2000">
        <w:rPr>
          <w:sz w:val="28"/>
          <w:szCs w:val="28"/>
        </w:rPr>
        <w:t>Курьинск</w:t>
      </w:r>
      <w:r w:rsidR="00097CE0">
        <w:rPr>
          <w:sz w:val="28"/>
          <w:szCs w:val="28"/>
        </w:rPr>
        <w:t>ого</w:t>
      </w:r>
      <w:proofErr w:type="spellEnd"/>
      <w:r w:rsidRPr="004F2000">
        <w:rPr>
          <w:sz w:val="28"/>
          <w:szCs w:val="28"/>
        </w:rPr>
        <w:t xml:space="preserve"> район</w:t>
      </w:r>
      <w:r w:rsidR="00097CE0">
        <w:rPr>
          <w:sz w:val="28"/>
          <w:szCs w:val="28"/>
        </w:rPr>
        <w:t>а</w:t>
      </w:r>
      <w:r w:rsidRPr="004F2000">
        <w:rPr>
          <w:sz w:val="28"/>
          <w:szCs w:val="28"/>
        </w:rPr>
        <w:t xml:space="preserve"> на комитет по экономике и управлению муниципальным имуществом Администрации </w:t>
      </w:r>
      <w:proofErr w:type="spellStart"/>
      <w:r w:rsidRPr="004F2000">
        <w:rPr>
          <w:sz w:val="28"/>
          <w:szCs w:val="28"/>
        </w:rPr>
        <w:t>Курьинского</w:t>
      </w:r>
      <w:proofErr w:type="spellEnd"/>
      <w:r w:rsidRPr="004F2000">
        <w:rPr>
          <w:sz w:val="28"/>
          <w:szCs w:val="28"/>
        </w:rPr>
        <w:t xml:space="preserve"> района. </w:t>
      </w:r>
    </w:p>
    <w:p w:rsidR="007F0185" w:rsidRPr="004F2000" w:rsidRDefault="007F0185" w:rsidP="001536B0">
      <w:pPr>
        <w:ind w:firstLine="709"/>
        <w:jc w:val="both"/>
        <w:rPr>
          <w:sz w:val="28"/>
          <w:szCs w:val="28"/>
        </w:rPr>
      </w:pPr>
    </w:p>
    <w:p w:rsidR="004F2000" w:rsidRDefault="004F2000" w:rsidP="004F2000">
      <w:pPr>
        <w:rPr>
          <w:sz w:val="28"/>
          <w:szCs w:val="28"/>
        </w:rPr>
      </w:pPr>
    </w:p>
    <w:p w:rsidR="004F2000" w:rsidRDefault="00010305" w:rsidP="004F2000">
      <w:r>
        <w:rPr>
          <w:sz w:val="28"/>
          <w:szCs w:val="28"/>
        </w:rPr>
        <w:t>Г</w:t>
      </w:r>
      <w:r w:rsidR="004F2000" w:rsidRPr="004F2000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4F2000" w:rsidRPr="004F2000">
        <w:rPr>
          <w:sz w:val="28"/>
          <w:szCs w:val="28"/>
        </w:rPr>
        <w:t xml:space="preserve"> </w:t>
      </w:r>
      <w:r w:rsidR="00185A2A">
        <w:rPr>
          <w:sz w:val="28"/>
          <w:szCs w:val="28"/>
        </w:rPr>
        <w:t xml:space="preserve">Администрации </w:t>
      </w:r>
      <w:r w:rsidR="004F2000" w:rsidRPr="004F2000">
        <w:rPr>
          <w:sz w:val="28"/>
          <w:szCs w:val="28"/>
        </w:rPr>
        <w:t xml:space="preserve">района                 </w:t>
      </w:r>
      <w:r w:rsidR="00AE0CA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</w:t>
      </w:r>
      <w:r w:rsidR="00AE0CA0">
        <w:rPr>
          <w:sz w:val="28"/>
          <w:szCs w:val="28"/>
        </w:rPr>
        <w:t xml:space="preserve"> </w:t>
      </w:r>
      <w:r>
        <w:rPr>
          <w:sz w:val="28"/>
          <w:szCs w:val="28"/>
        </w:rPr>
        <w:t>В.В.Ковшов</w:t>
      </w:r>
    </w:p>
    <w:sectPr w:rsidR="004F2000" w:rsidSect="00F13D67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oNotTrackMoves/>
  <w:defaultTabStop w:val="708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2000"/>
    <w:rsid w:val="00010305"/>
    <w:rsid w:val="0009034F"/>
    <w:rsid w:val="00097CE0"/>
    <w:rsid w:val="000B3EB3"/>
    <w:rsid w:val="000B4381"/>
    <w:rsid w:val="00120141"/>
    <w:rsid w:val="001536B0"/>
    <w:rsid w:val="0015766E"/>
    <w:rsid w:val="00185A2A"/>
    <w:rsid w:val="001E054C"/>
    <w:rsid w:val="0021289F"/>
    <w:rsid w:val="00264C87"/>
    <w:rsid w:val="00293775"/>
    <w:rsid w:val="003135E2"/>
    <w:rsid w:val="00445A88"/>
    <w:rsid w:val="004735C8"/>
    <w:rsid w:val="004F2000"/>
    <w:rsid w:val="00532908"/>
    <w:rsid w:val="00565451"/>
    <w:rsid w:val="005814EA"/>
    <w:rsid w:val="006110A2"/>
    <w:rsid w:val="00791EBC"/>
    <w:rsid w:val="007F0185"/>
    <w:rsid w:val="008A635A"/>
    <w:rsid w:val="00974D59"/>
    <w:rsid w:val="009F448F"/>
    <w:rsid w:val="00A85555"/>
    <w:rsid w:val="00AE0CA0"/>
    <w:rsid w:val="00B60835"/>
    <w:rsid w:val="00BD473B"/>
    <w:rsid w:val="00CF09FC"/>
    <w:rsid w:val="00CF4592"/>
    <w:rsid w:val="00D13DCD"/>
    <w:rsid w:val="00E45F2F"/>
    <w:rsid w:val="00E771D0"/>
    <w:rsid w:val="00EB284B"/>
    <w:rsid w:val="00F13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D6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F13D67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2;&#1072;&#1083;&#1077;&#1085;&#1090;&#1080;&#1085;&#1072;%20&#1042;&#1072;&#1089;&#1080;&#1083;&#1100;&#1077;&#1074;&#1085;&#1072;\&#1052;&#1086;&#1080;%20&#1076;&#1086;&#1082;&#1091;&#1084;&#1077;&#1085;&#1090;&#1099;\&#1058;&#1080;&#1090;&#1091;&#1083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55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Валентина Васильевна</dc:creator>
  <cp:keywords/>
  <dc:description/>
  <cp:lastModifiedBy>Валентина Васильевна</cp:lastModifiedBy>
  <cp:revision>3</cp:revision>
  <cp:lastPrinted>2015-08-11T03:46:00Z</cp:lastPrinted>
  <dcterms:created xsi:type="dcterms:W3CDTF">2016-11-16T08:44:00Z</dcterms:created>
  <dcterms:modified xsi:type="dcterms:W3CDTF">2016-11-23T08:04:00Z</dcterms:modified>
</cp:coreProperties>
</file>